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18CA8" w14:textId="77777777" w:rsidR="001810CC" w:rsidRDefault="001810CC" w:rsidP="00995B22">
      <w:pPr>
        <w:spacing w:line="360" w:lineRule="auto"/>
        <w:jc w:val="center"/>
        <w:rPr>
          <w:rFonts w:cs="Times New Roman"/>
          <w:b/>
          <w:sz w:val="36"/>
          <w:szCs w:val="36"/>
          <w:lang w:val="en-CA"/>
        </w:rPr>
      </w:pPr>
    </w:p>
    <w:p w14:paraId="3C54DEA2" w14:textId="77777777" w:rsidR="001810CC" w:rsidRDefault="001810CC" w:rsidP="00995B22">
      <w:pPr>
        <w:spacing w:line="360" w:lineRule="auto"/>
        <w:jc w:val="center"/>
        <w:rPr>
          <w:rFonts w:cs="Times New Roman"/>
          <w:b/>
          <w:sz w:val="36"/>
          <w:szCs w:val="36"/>
          <w:lang w:val="en-CA"/>
        </w:rPr>
      </w:pPr>
    </w:p>
    <w:p w14:paraId="205443D9" w14:textId="77777777" w:rsidR="001810CC" w:rsidRDefault="001810CC" w:rsidP="00995B22">
      <w:pPr>
        <w:spacing w:line="360" w:lineRule="auto"/>
        <w:jc w:val="center"/>
        <w:rPr>
          <w:rFonts w:cs="Times New Roman"/>
          <w:b/>
          <w:sz w:val="36"/>
          <w:szCs w:val="36"/>
          <w:lang w:val="en-CA"/>
        </w:rPr>
      </w:pPr>
    </w:p>
    <w:p w14:paraId="4A130638" w14:textId="77777777" w:rsidR="001810CC" w:rsidRDefault="001810CC" w:rsidP="00995B22">
      <w:pPr>
        <w:spacing w:line="360" w:lineRule="auto"/>
        <w:jc w:val="center"/>
        <w:rPr>
          <w:rFonts w:cs="Times New Roman"/>
          <w:b/>
          <w:sz w:val="36"/>
          <w:szCs w:val="36"/>
          <w:lang w:val="en-CA"/>
        </w:rPr>
      </w:pPr>
    </w:p>
    <w:p w14:paraId="4E3DEE52" w14:textId="2C51A4AB" w:rsidR="003D07F7" w:rsidRPr="0061084A" w:rsidRDefault="00FB1FD5" w:rsidP="00995B22">
      <w:pPr>
        <w:spacing w:line="360" w:lineRule="auto"/>
        <w:jc w:val="center"/>
        <w:rPr>
          <w:rFonts w:cs="Times New Roman"/>
          <w:b/>
          <w:sz w:val="36"/>
          <w:szCs w:val="36"/>
          <w:lang w:val="en-CA"/>
        </w:rPr>
      </w:pPr>
      <w:r w:rsidRPr="00FB1FD5">
        <w:rPr>
          <w:rFonts w:cs="Times New Roman"/>
          <w:b/>
          <w:sz w:val="36"/>
          <w:szCs w:val="36"/>
          <w:lang w:val="en-CA"/>
        </w:rPr>
        <w:t xml:space="preserve">Kinetics and phase stability of </w:t>
      </w:r>
      <w:r w:rsidR="00F63FF2">
        <w:rPr>
          <w:rFonts w:cs="Times New Roman"/>
          <w:b/>
          <w:sz w:val="36"/>
          <w:szCs w:val="36"/>
          <w:lang w:val="en-CA"/>
        </w:rPr>
        <w:t>nano-scale</w:t>
      </w:r>
      <w:r w:rsidRPr="00FB1FD5">
        <w:rPr>
          <w:rFonts w:cs="Times New Roman"/>
          <w:b/>
          <w:sz w:val="36"/>
          <w:szCs w:val="36"/>
          <w:lang w:val="en-CA"/>
        </w:rPr>
        <w:t xml:space="preserve"> precipitates in Fe-</w:t>
      </w:r>
      <w:r w:rsidR="00F63FF2">
        <w:rPr>
          <w:rFonts w:cs="Times New Roman"/>
          <w:b/>
          <w:sz w:val="36"/>
          <w:szCs w:val="36"/>
          <w:lang w:val="en-CA"/>
        </w:rPr>
        <w:t>based binary</w:t>
      </w:r>
      <w:r w:rsidRPr="00FB1FD5">
        <w:rPr>
          <w:rFonts w:cs="Times New Roman"/>
          <w:b/>
          <w:sz w:val="36"/>
          <w:szCs w:val="36"/>
          <w:lang w:val="en-CA"/>
        </w:rPr>
        <w:t xml:space="preserve"> alloys during ion </w:t>
      </w:r>
      <w:r>
        <w:rPr>
          <w:rFonts w:cs="Times New Roman"/>
          <w:b/>
          <w:sz w:val="36"/>
          <w:szCs w:val="36"/>
          <w:lang w:val="en-CA"/>
        </w:rPr>
        <w:t>irradiations</w:t>
      </w:r>
    </w:p>
    <w:p w14:paraId="372AC430" w14:textId="77777777" w:rsidR="00236E6D" w:rsidRPr="0061084A" w:rsidRDefault="00236E6D" w:rsidP="001F308E">
      <w:pPr>
        <w:spacing w:line="360" w:lineRule="auto"/>
        <w:jc w:val="center"/>
        <w:rPr>
          <w:rFonts w:cs="Times New Roman"/>
          <w:sz w:val="36"/>
          <w:szCs w:val="36"/>
        </w:rPr>
      </w:pPr>
    </w:p>
    <w:p w14:paraId="7EB52772" w14:textId="77777777" w:rsidR="00236E6D" w:rsidRPr="0061084A" w:rsidRDefault="00236E6D" w:rsidP="001F308E">
      <w:pPr>
        <w:spacing w:line="360" w:lineRule="auto"/>
        <w:jc w:val="center"/>
        <w:rPr>
          <w:rFonts w:cs="Times New Roman"/>
          <w:sz w:val="36"/>
          <w:szCs w:val="36"/>
        </w:rPr>
      </w:pPr>
    </w:p>
    <w:p w14:paraId="06B74198" w14:textId="77777777" w:rsidR="00236E6D" w:rsidRPr="0061084A" w:rsidRDefault="00236E6D" w:rsidP="001F308E">
      <w:pPr>
        <w:spacing w:line="360" w:lineRule="auto"/>
        <w:jc w:val="center"/>
        <w:rPr>
          <w:rFonts w:cs="Times New Roman"/>
          <w:sz w:val="36"/>
          <w:szCs w:val="36"/>
        </w:rPr>
      </w:pPr>
    </w:p>
    <w:p w14:paraId="3F5C1D64" w14:textId="77777777" w:rsidR="00236E6D" w:rsidRPr="0061084A" w:rsidRDefault="00236E6D" w:rsidP="001F308E">
      <w:pPr>
        <w:spacing w:line="360" w:lineRule="auto"/>
        <w:jc w:val="center"/>
        <w:rPr>
          <w:rFonts w:cs="Times New Roman"/>
          <w:sz w:val="36"/>
          <w:szCs w:val="36"/>
        </w:rPr>
      </w:pPr>
    </w:p>
    <w:p w14:paraId="4BE04F82" w14:textId="77777777" w:rsidR="00236E6D" w:rsidRPr="0061084A" w:rsidRDefault="00236E6D" w:rsidP="001F308E">
      <w:pPr>
        <w:spacing w:line="360" w:lineRule="auto"/>
        <w:jc w:val="center"/>
        <w:rPr>
          <w:rFonts w:cs="Times New Roman"/>
          <w:sz w:val="36"/>
          <w:szCs w:val="36"/>
        </w:rPr>
      </w:pPr>
    </w:p>
    <w:p w14:paraId="77570152" w14:textId="33547084" w:rsidR="00236E6D" w:rsidRPr="0061084A" w:rsidRDefault="005775DC" w:rsidP="005775DC">
      <w:pPr>
        <w:spacing w:line="360" w:lineRule="auto"/>
        <w:jc w:val="center"/>
        <w:rPr>
          <w:rFonts w:cs="Times New Roman"/>
          <w:sz w:val="36"/>
          <w:szCs w:val="36"/>
        </w:rPr>
      </w:pPr>
      <w:r w:rsidRPr="005775DC">
        <w:rPr>
          <w:rFonts w:cs="Times New Roman"/>
          <w:sz w:val="36"/>
          <w:szCs w:val="36"/>
        </w:rPr>
        <w:t>A Dissertation Presented for the</w:t>
      </w:r>
    </w:p>
    <w:p w14:paraId="5FDA917C" w14:textId="5CB0A9BB" w:rsidR="009C755C" w:rsidRPr="0061084A" w:rsidRDefault="00951988" w:rsidP="001F308E">
      <w:pPr>
        <w:spacing w:line="360" w:lineRule="auto"/>
        <w:jc w:val="center"/>
        <w:rPr>
          <w:rFonts w:cs="Times New Roman"/>
          <w:sz w:val="36"/>
          <w:szCs w:val="36"/>
        </w:rPr>
      </w:pPr>
      <w:r>
        <w:rPr>
          <w:rFonts w:cs="Times New Roman"/>
          <w:sz w:val="36"/>
          <w:szCs w:val="36"/>
        </w:rPr>
        <w:t>Doctor of Philo</w:t>
      </w:r>
      <w:r w:rsidR="000B7FFA">
        <w:rPr>
          <w:rFonts w:cs="Times New Roman"/>
          <w:sz w:val="36"/>
          <w:szCs w:val="36"/>
        </w:rPr>
        <w:t>sophy</w:t>
      </w:r>
    </w:p>
    <w:p w14:paraId="5F0C350F" w14:textId="77777777" w:rsidR="009C755C" w:rsidRPr="0061084A" w:rsidRDefault="009C755C" w:rsidP="001F308E">
      <w:pPr>
        <w:spacing w:line="360" w:lineRule="auto"/>
        <w:jc w:val="center"/>
        <w:rPr>
          <w:rFonts w:cs="Times New Roman"/>
          <w:sz w:val="36"/>
          <w:szCs w:val="36"/>
        </w:rPr>
      </w:pPr>
      <w:r w:rsidRPr="0061084A">
        <w:rPr>
          <w:rFonts w:cs="Times New Roman"/>
          <w:sz w:val="36"/>
          <w:szCs w:val="36"/>
        </w:rPr>
        <w:t>Degree</w:t>
      </w:r>
    </w:p>
    <w:p w14:paraId="725C79AE" w14:textId="77777777" w:rsidR="009C755C" w:rsidRPr="0061084A" w:rsidRDefault="009C755C" w:rsidP="001F308E">
      <w:pPr>
        <w:spacing w:line="360" w:lineRule="auto"/>
        <w:jc w:val="center"/>
        <w:rPr>
          <w:rFonts w:cs="Times New Roman"/>
          <w:sz w:val="36"/>
          <w:szCs w:val="36"/>
        </w:rPr>
      </w:pPr>
      <w:r w:rsidRPr="0061084A">
        <w:rPr>
          <w:rFonts w:cs="Times New Roman"/>
          <w:sz w:val="36"/>
          <w:szCs w:val="36"/>
        </w:rPr>
        <w:t>The University of Tennessee, Knoxville</w:t>
      </w:r>
    </w:p>
    <w:p w14:paraId="60B5045E" w14:textId="77777777" w:rsidR="00236E6D" w:rsidRPr="0061084A" w:rsidRDefault="00236E6D" w:rsidP="001F308E">
      <w:pPr>
        <w:spacing w:line="360" w:lineRule="auto"/>
        <w:jc w:val="center"/>
        <w:rPr>
          <w:rFonts w:cs="Times New Roman"/>
          <w:sz w:val="36"/>
          <w:szCs w:val="36"/>
        </w:rPr>
      </w:pPr>
    </w:p>
    <w:p w14:paraId="1B75633E" w14:textId="77777777" w:rsidR="00236E6D" w:rsidRPr="0061084A" w:rsidRDefault="00236E6D" w:rsidP="001F308E">
      <w:pPr>
        <w:spacing w:line="360" w:lineRule="auto"/>
        <w:jc w:val="center"/>
        <w:rPr>
          <w:rFonts w:cs="Times New Roman"/>
          <w:sz w:val="36"/>
          <w:szCs w:val="36"/>
        </w:rPr>
      </w:pPr>
    </w:p>
    <w:p w14:paraId="016CF3E1" w14:textId="77777777" w:rsidR="00236E6D" w:rsidRPr="0061084A" w:rsidRDefault="00236E6D" w:rsidP="001F308E">
      <w:pPr>
        <w:spacing w:line="360" w:lineRule="auto"/>
        <w:jc w:val="center"/>
        <w:rPr>
          <w:rFonts w:cs="Times New Roman"/>
          <w:sz w:val="36"/>
          <w:szCs w:val="36"/>
        </w:rPr>
      </w:pPr>
    </w:p>
    <w:p w14:paraId="4BD4B49D" w14:textId="77777777" w:rsidR="00236E6D" w:rsidRPr="0061084A" w:rsidRDefault="00236E6D" w:rsidP="001F308E">
      <w:pPr>
        <w:spacing w:line="360" w:lineRule="auto"/>
        <w:jc w:val="center"/>
        <w:rPr>
          <w:rFonts w:cs="Times New Roman"/>
          <w:sz w:val="36"/>
          <w:szCs w:val="36"/>
        </w:rPr>
      </w:pPr>
    </w:p>
    <w:p w14:paraId="3A21B584" w14:textId="77777777" w:rsidR="00236E6D" w:rsidRPr="0061084A" w:rsidRDefault="00236E6D" w:rsidP="001F308E">
      <w:pPr>
        <w:spacing w:line="360" w:lineRule="auto"/>
        <w:jc w:val="center"/>
        <w:rPr>
          <w:rFonts w:cs="Times New Roman"/>
          <w:sz w:val="36"/>
          <w:szCs w:val="36"/>
        </w:rPr>
      </w:pPr>
    </w:p>
    <w:p w14:paraId="3A3D5D06" w14:textId="77777777" w:rsidR="00236E6D" w:rsidRPr="0061084A" w:rsidRDefault="00236E6D" w:rsidP="001F308E">
      <w:pPr>
        <w:spacing w:line="360" w:lineRule="auto"/>
        <w:jc w:val="center"/>
        <w:rPr>
          <w:rFonts w:cs="Times New Roman"/>
          <w:sz w:val="36"/>
          <w:szCs w:val="36"/>
        </w:rPr>
      </w:pPr>
    </w:p>
    <w:p w14:paraId="5F268160" w14:textId="77777777" w:rsidR="00236E6D" w:rsidRPr="0061084A" w:rsidRDefault="00236E6D" w:rsidP="001F308E">
      <w:pPr>
        <w:spacing w:line="360" w:lineRule="auto"/>
        <w:jc w:val="center"/>
        <w:rPr>
          <w:rFonts w:cs="Times New Roman"/>
          <w:sz w:val="36"/>
          <w:szCs w:val="36"/>
        </w:rPr>
      </w:pPr>
    </w:p>
    <w:p w14:paraId="633E23AD" w14:textId="77777777" w:rsidR="00236E6D" w:rsidRPr="0061084A" w:rsidRDefault="00236E6D" w:rsidP="001F308E">
      <w:pPr>
        <w:spacing w:line="360" w:lineRule="auto"/>
        <w:jc w:val="center"/>
        <w:rPr>
          <w:rFonts w:cs="Times New Roman"/>
          <w:sz w:val="36"/>
          <w:szCs w:val="36"/>
        </w:rPr>
      </w:pPr>
    </w:p>
    <w:p w14:paraId="61EBA1F3" w14:textId="77777777" w:rsidR="00236E6D" w:rsidRPr="0061084A" w:rsidRDefault="00236E6D" w:rsidP="001F308E">
      <w:pPr>
        <w:spacing w:line="360" w:lineRule="auto"/>
        <w:jc w:val="center"/>
        <w:rPr>
          <w:rFonts w:cs="Times New Roman"/>
          <w:sz w:val="36"/>
          <w:szCs w:val="36"/>
        </w:rPr>
      </w:pPr>
    </w:p>
    <w:p w14:paraId="27B0DC04" w14:textId="77777777" w:rsidR="00236E6D" w:rsidRPr="0061084A" w:rsidRDefault="00236E6D" w:rsidP="001F308E">
      <w:pPr>
        <w:spacing w:line="360" w:lineRule="auto"/>
        <w:jc w:val="center"/>
        <w:rPr>
          <w:rFonts w:cs="Times New Roman"/>
          <w:sz w:val="36"/>
          <w:szCs w:val="36"/>
        </w:rPr>
      </w:pPr>
    </w:p>
    <w:p w14:paraId="46F55F24" w14:textId="77777777" w:rsidR="00236E6D" w:rsidRPr="0061084A" w:rsidRDefault="00236E6D" w:rsidP="001F308E">
      <w:pPr>
        <w:spacing w:line="360" w:lineRule="auto"/>
        <w:jc w:val="center"/>
        <w:rPr>
          <w:rFonts w:cs="Times New Roman"/>
          <w:sz w:val="36"/>
          <w:szCs w:val="36"/>
        </w:rPr>
      </w:pPr>
    </w:p>
    <w:p w14:paraId="29F4E7AF" w14:textId="77777777" w:rsidR="00065144" w:rsidRDefault="00065144" w:rsidP="001F308E">
      <w:pPr>
        <w:spacing w:line="360" w:lineRule="auto"/>
        <w:jc w:val="center"/>
        <w:rPr>
          <w:rFonts w:cs="Times New Roman"/>
          <w:sz w:val="36"/>
          <w:szCs w:val="36"/>
        </w:rPr>
      </w:pPr>
    </w:p>
    <w:p w14:paraId="5D28FA5D" w14:textId="77777777" w:rsidR="00065144" w:rsidRDefault="00065144" w:rsidP="001F308E">
      <w:pPr>
        <w:spacing w:line="360" w:lineRule="auto"/>
        <w:jc w:val="center"/>
        <w:rPr>
          <w:rFonts w:cs="Times New Roman"/>
          <w:sz w:val="36"/>
          <w:szCs w:val="36"/>
        </w:rPr>
      </w:pPr>
    </w:p>
    <w:p w14:paraId="4E4FD22D" w14:textId="3368F919" w:rsidR="00236E6D" w:rsidRPr="0061084A" w:rsidRDefault="00FC44A8" w:rsidP="001F308E">
      <w:pPr>
        <w:spacing w:line="360" w:lineRule="auto"/>
        <w:jc w:val="center"/>
        <w:rPr>
          <w:rFonts w:cs="Times New Roman"/>
          <w:sz w:val="36"/>
          <w:szCs w:val="36"/>
        </w:rPr>
      </w:pPr>
      <w:r>
        <w:rPr>
          <w:rFonts w:cs="Times New Roman"/>
          <w:sz w:val="36"/>
          <w:szCs w:val="36"/>
        </w:rPr>
        <w:t>Yajie Zhao</w:t>
      </w:r>
    </w:p>
    <w:p w14:paraId="673EE9FA" w14:textId="460099A3" w:rsidR="00065144" w:rsidRDefault="00F35EEB" w:rsidP="001F308E">
      <w:pPr>
        <w:spacing w:line="360" w:lineRule="auto"/>
        <w:jc w:val="center"/>
        <w:rPr>
          <w:rFonts w:cs="Times New Roman"/>
          <w:sz w:val="36"/>
          <w:szCs w:val="36"/>
        </w:rPr>
      </w:pPr>
      <w:r>
        <w:rPr>
          <w:rFonts w:cs="Times New Roman"/>
          <w:sz w:val="36"/>
          <w:szCs w:val="36"/>
        </w:rPr>
        <w:t>February</w:t>
      </w:r>
      <w:r w:rsidR="00B32886">
        <w:rPr>
          <w:rFonts w:cs="Times New Roman"/>
          <w:sz w:val="36"/>
          <w:szCs w:val="36"/>
        </w:rPr>
        <w:t xml:space="preserve"> </w:t>
      </w:r>
      <w:r w:rsidR="000B7FFA">
        <w:rPr>
          <w:rFonts w:cs="Times New Roman"/>
          <w:sz w:val="36"/>
          <w:szCs w:val="36"/>
        </w:rPr>
        <w:t>202</w:t>
      </w:r>
      <w:r>
        <w:rPr>
          <w:rFonts w:cs="Times New Roman"/>
          <w:sz w:val="36"/>
          <w:szCs w:val="36"/>
        </w:rPr>
        <w:t>3</w:t>
      </w:r>
    </w:p>
    <w:p w14:paraId="44F70D10" w14:textId="77777777" w:rsidR="00065144" w:rsidRDefault="00065144">
      <w:pPr>
        <w:rPr>
          <w:rFonts w:cs="Times New Roman"/>
          <w:sz w:val="36"/>
          <w:szCs w:val="36"/>
        </w:rPr>
      </w:pPr>
      <w:r>
        <w:rPr>
          <w:rFonts w:cs="Times New Roman"/>
          <w:sz w:val="36"/>
          <w:szCs w:val="36"/>
        </w:rPr>
        <w:br w:type="page"/>
      </w:r>
    </w:p>
    <w:p w14:paraId="5BA1C1B5" w14:textId="3EDB0B0A" w:rsidR="009C755C" w:rsidRDefault="00065144" w:rsidP="00065144">
      <w:pPr>
        <w:spacing w:line="360" w:lineRule="auto"/>
        <w:rPr>
          <w:rFonts w:cs="Times New Roman"/>
          <w:sz w:val="36"/>
          <w:szCs w:val="36"/>
        </w:rPr>
      </w:pPr>
      <w:r>
        <w:rPr>
          <w:rFonts w:cs="Times New Roman"/>
          <w:sz w:val="36"/>
          <w:szCs w:val="36"/>
        </w:rPr>
        <w:lastRenderedPageBreak/>
        <w:t>Acknowledgments</w:t>
      </w:r>
    </w:p>
    <w:p w14:paraId="64807D60" w14:textId="744347AF" w:rsidR="00065144" w:rsidRPr="003C6964" w:rsidRDefault="00065144" w:rsidP="0061485E">
      <w:pPr>
        <w:spacing w:before="240" w:line="360" w:lineRule="auto"/>
        <w:ind w:firstLine="720"/>
        <w:jc w:val="both"/>
        <w:rPr>
          <w:rFonts w:cs="Times New Roman"/>
          <w:szCs w:val="36"/>
        </w:rPr>
      </w:pPr>
      <w:r w:rsidRPr="003C6964">
        <w:rPr>
          <w:rFonts w:cs="Times New Roman"/>
          <w:szCs w:val="36"/>
        </w:rPr>
        <w:t xml:space="preserve">I would like to express my sincere gratitude to all who have contributed </w:t>
      </w:r>
      <w:r w:rsidR="002278C9">
        <w:rPr>
          <w:rFonts w:cs="Times New Roman"/>
          <w:szCs w:val="36"/>
        </w:rPr>
        <w:t xml:space="preserve">to </w:t>
      </w:r>
      <w:r w:rsidRPr="003C6964">
        <w:rPr>
          <w:rFonts w:cs="Times New Roman"/>
          <w:szCs w:val="36"/>
        </w:rPr>
        <w:t xml:space="preserve">and supported my career as a graduate student. </w:t>
      </w:r>
      <w:r w:rsidR="00C97621" w:rsidRPr="003C6964">
        <w:rPr>
          <w:rFonts w:cs="Times New Roman"/>
          <w:szCs w:val="36"/>
        </w:rPr>
        <w:t>Their guidance and kind help made this</w:t>
      </w:r>
      <w:r w:rsidRPr="003C6964">
        <w:rPr>
          <w:rFonts w:cs="Times New Roman"/>
          <w:szCs w:val="36"/>
        </w:rPr>
        <w:t xml:space="preserve"> </w:t>
      </w:r>
      <w:r w:rsidR="00C97621" w:rsidRPr="003C6964">
        <w:rPr>
          <w:rFonts w:cs="Times New Roman"/>
          <w:szCs w:val="36"/>
        </w:rPr>
        <w:t xml:space="preserve">dissertation possible. </w:t>
      </w:r>
    </w:p>
    <w:p w14:paraId="110B64B6" w14:textId="7CB02DC3" w:rsidR="00B179B8" w:rsidRDefault="00C97621" w:rsidP="00FC5BDC">
      <w:pPr>
        <w:autoSpaceDE w:val="0"/>
        <w:autoSpaceDN w:val="0"/>
        <w:adjustRightInd w:val="0"/>
        <w:spacing w:line="360" w:lineRule="auto"/>
        <w:ind w:firstLine="720"/>
        <w:jc w:val="both"/>
        <w:rPr>
          <w:rFonts w:cs="Times New Roman"/>
        </w:rPr>
      </w:pPr>
      <w:r w:rsidRPr="003C6964">
        <w:rPr>
          <w:rFonts w:cs="Times New Roman"/>
          <w:szCs w:val="36"/>
        </w:rPr>
        <w:t xml:space="preserve">First and foremost, I am extremely grateful </w:t>
      </w:r>
      <w:r w:rsidR="002278C9">
        <w:rPr>
          <w:rFonts w:cs="Times New Roman"/>
          <w:szCs w:val="36"/>
        </w:rPr>
        <w:t>for</w:t>
      </w:r>
      <w:r w:rsidRPr="003C6964">
        <w:rPr>
          <w:rFonts w:cs="Times New Roman"/>
          <w:szCs w:val="36"/>
        </w:rPr>
        <w:t xml:space="preserve"> </w:t>
      </w:r>
      <w:r w:rsidR="000927EF" w:rsidRPr="003C6964">
        <w:rPr>
          <w:rFonts w:cs="Times New Roman"/>
          <w:szCs w:val="36"/>
        </w:rPr>
        <w:t xml:space="preserve">the </w:t>
      </w:r>
      <w:r w:rsidR="003C6964" w:rsidRPr="003C6964">
        <w:rPr>
          <w:rFonts w:cs="Times New Roman"/>
          <w:szCs w:val="36"/>
        </w:rPr>
        <w:t xml:space="preserve">continuous support, invaluable advice and </w:t>
      </w:r>
      <w:r w:rsidR="000927EF" w:rsidRPr="003C6964">
        <w:rPr>
          <w:rFonts w:cs="Times New Roman"/>
          <w:szCs w:val="36"/>
        </w:rPr>
        <w:t>patien</w:t>
      </w:r>
      <w:r w:rsidR="003C6964" w:rsidRPr="003C6964">
        <w:rPr>
          <w:rFonts w:cs="Times New Roman"/>
          <w:szCs w:val="36"/>
        </w:rPr>
        <w:t>ce</w:t>
      </w:r>
      <w:r w:rsidR="000927EF" w:rsidRPr="003C6964">
        <w:rPr>
          <w:rFonts w:cs="Times New Roman"/>
          <w:szCs w:val="36"/>
        </w:rPr>
        <w:t xml:space="preserve"> from </w:t>
      </w:r>
      <w:r w:rsidRPr="003C6964">
        <w:rPr>
          <w:rFonts w:cs="Times New Roman"/>
          <w:szCs w:val="36"/>
        </w:rPr>
        <w:t xml:space="preserve">my advisor, </w:t>
      </w:r>
      <w:r w:rsidR="00C97FDB">
        <w:rPr>
          <w:rFonts w:cs="Times New Roman"/>
          <w:szCs w:val="36"/>
        </w:rPr>
        <w:t>Dr.</w:t>
      </w:r>
      <w:r w:rsidRPr="003C6964">
        <w:rPr>
          <w:rFonts w:cs="Times New Roman"/>
          <w:szCs w:val="36"/>
        </w:rPr>
        <w:t xml:space="preserve"> </w:t>
      </w:r>
      <w:r w:rsidRPr="003C6964">
        <w:rPr>
          <w:rFonts w:cs="Times New Roman"/>
        </w:rPr>
        <w:t>Steve</w:t>
      </w:r>
      <w:r w:rsidR="003C6964" w:rsidRPr="003C6964">
        <w:rPr>
          <w:rFonts w:cs="Times New Roman"/>
        </w:rPr>
        <w:t xml:space="preserve"> </w:t>
      </w:r>
      <w:r w:rsidRPr="003C6964">
        <w:rPr>
          <w:rFonts w:cs="Times New Roman"/>
        </w:rPr>
        <w:t>Zinkle</w:t>
      </w:r>
      <w:r w:rsidR="003C6964" w:rsidRPr="003C6964">
        <w:rPr>
          <w:rFonts w:cs="Times New Roman"/>
        </w:rPr>
        <w:t xml:space="preserve">. His plentiful experience and immense knowledge have encouraged me in all the time of my academic research and daily life. I would also like to thank my co-advisor Dr. Arunodaya Bhattacharya for his insightful comments and encouragement. I </w:t>
      </w:r>
      <w:r w:rsidR="00B179B8">
        <w:rPr>
          <w:rFonts w:cs="Times New Roman"/>
        </w:rPr>
        <w:t>am grateful</w:t>
      </w:r>
      <w:r w:rsidR="003C6964" w:rsidRPr="003C6964">
        <w:rPr>
          <w:rFonts w:cs="Times New Roman"/>
        </w:rPr>
        <w:t xml:space="preserve"> </w:t>
      </w:r>
      <w:r w:rsidR="002278C9">
        <w:rPr>
          <w:rFonts w:cs="Times New Roman"/>
        </w:rPr>
        <w:t>for</w:t>
      </w:r>
      <w:r w:rsidR="003C6964" w:rsidRPr="003C6964">
        <w:rPr>
          <w:rFonts w:cs="Times New Roman"/>
        </w:rPr>
        <w:t xml:space="preserve"> </w:t>
      </w:r>
      <w:r w:rsidR="00277C3E">
        <w:rPr>
          <w:rFonts w:cs="Times New Roman"/>
        </w:rPr>
        <w:t xml:space="preserve">the </w:t>
      </w:r>
      <w:r w:rsidR="00B179B8">
        <w:rPr>
          <w:rFonts w:cs="Times New Roman"/>
        </w:rPr>
        <w:t>in</w:t>
      </w:r>
      <w:r w:rsidR="003C6964" w:rsidRPr="003C6964">
        <w:rPr>
          <w:rFonts w:cs="Times New Roman"/>
        </w:rPr>
        <w:t xml:space="preserve">valuable </w:t>
      </w:r>
      <w:r w:rsidR="00B179B8">
        <w:rPr>
          <w:rFonts w:cs="Times New Roman"/>
        </w:rPr>
        <w:t>suggestion</w:t>
      </w:r>
      <w:r w:rsidR="003C6964" w:rsidRPr="003C6964">
        <w:rPr>
          <w:rFonts w:cs="Times New Roman"/>
        </w:rPr>
        <w:t>s provided by the thesis committee, Dr</w:t>
      </w:r>
      <w:r w:rsidR="00C27C43">
        <w:rPr>
          <w:rFonts w:cs="Times New Roman"/>
        </w:rPr>
        <w:t>s</w:t>
      </w:r>
      <w:r w:rsidR="003C6964" w:rsidRPr="003C6964">
        <w:rPr>
          <w:rFonts w:cs="Times New Roman"/>
        </w:rPr>
        <w:t>. Brian D. Wirth, William J. Weber, Yanwen Zhang and Philip D Edmondson.</w:t>
      </w:r>
      <w:r w:rsidR="00FC5BDC">
        <w:rPr>
          <w:rFonts w:cs="Times New Roman"/>
        </w:rPr>
        <w:t xml:space="preserve"> </w:t>
      </w:r>
      <w:r w:rsidR="00B179B8">
        <w:rPr>
          <w:rFonts w:cs="Times New Roman"/>
        </w:rPr>
        <w:t>My research involves the assistance and contributions from the facult</w:t>
      </w:r>
      <w:r w:rsidR="00277C3E">
        <w:rPr>
          <w:rFonts w:cs="Times New Roman"/>
        </w:rPr>
        <w:t>ies</w:t>
      </w:r>
      <w:r w:rsidR="00B179B8">
        <w:rPr>
          <w:rFonts w:cs="Times New Roman"/>
        </w:rPr>
        <w:t xml:space="preserve"> and staff in multiple facilities. </w:t>
      </w:r>
      <w:r w:rsidR="00277C3E">
        <w:rPr>
          <w:rFonts w:cs="Times New Roman"/>
        </w:rPr>
        <w:t xml:space="preserve">I deeply appreciate all the support and guidance on </w:t>
      </w:r>
      <w:r w:rsidR="00277C3E" w:rsidRPr="00C31FBB">
        <w:rPr>
          <w:rFonts w:cs="Times New Roman"/>
        </w:rPr>
        <w:t xml:space="preserve">APT data acquisition and analysis </w:t>
      </w:r>
      <w:r w:rsidR="00277C3E">
        <w:rPr>
          <w:rFonts w:cs="Times New Roman"/>
        </w:rPr>
        <w:t xml:space="preserve">from </w:t>
      </w:r>
      <w:r w:rsidR="00277C3E" w:rsidRPr="00C31FBB">
        <w:rPr>
          <w:rFonts w:cs="Times New Roman"/>
        </w:rPr>
        <w:t xml:space="preserve">Dr. Cristelle Pareige from </w:t>
      </w:r>
      <w:r w:rsidR="002278C9">
        <w:rPr>
          <w:rFonts w:cs="Times New Roman"/>
        </w:rPr>
        <w:t xml:space="preserve">the </w:t>
      </w:r>
      <w:r w:rsidR="00277C3E" w:rsidRPr="00C31FBB">
        <w:rPr>
          <w:rFonts w:cs="Times New Roman"/>
        </w:rPr>
        <w:t>University of Rouen</w:t>
      </w:r>
      <w:r w:rsidR="00277C3E">
        <w:rPr>
          <w:rFonts w:cs="Times New Roman"/>
        </w:rPr>
        <w:t>,</w:t>
      </w:r>
      <w:r w:rsidR="00277C3E" w:rsidRPr="00C31FBB">
        <w:rPr>
          <w:rFonts w:cs="Times New Roman"/>
        </w:rPr>
        <w:t xml:space="preserve"> </w:t>
      </w:r>
      <w:r w:rsidR="00277C3E" w:rsidRPr="00B179B8">
        <w:rPr>
          <w:rFonts w:cs="Times New Roman"/>
        </w:rPr>
        <w:t>Dr</w:t>
      </w:r>
      <w:r w:rsidR="00FC5BDC">
        <w:rPr>
          <w:rFonts w:cs="Times New Roman"/>
        </w:rPr>
        <w:t>s</w:t>
      </w:r>
      <w:r w:rsidR="00277C3E" w:rsidRPr="00B179B8">
        <w:rPr>
          <w:rFonts w:cs="Times New Roman"/>
        </w:rPr>
        <w:t xml:space="preserve">. Jonathan Poplawsky, </w:t>
      </w:r>
      <w:r w:rsidR="00FC5BDC" w:rsidRPr="00B179B8">
        <w:rPr>
          <w:rFonts w:cs="Times New Roman"/>
        </w:rPr>
        <w:t>Caleb Massey</w:t>
      </w:r>
      <w:r w:rsidR="00FC5BDC">
        <w:rPr>
          <w:rFonts w:cs="Times New Roman"/>
        </w:rPr>
        <w:t xml:space="preserve">, </w:t>
      </w:r>
      <w:r w:rsidR="00FC5BDC" w:rsidRPr="00B179B8">
        <w:rPr>
          <w:rFonts w:cs="Times New Roman"/>
        </w:rPr>
        <w:t xml:space="preserve">Philip D Edmondson </w:t>
      </w:r>
      <w:r w:rsidR="00FC5BDC">
        <w:rPr>
          <w:rFonts w:cs="Times New Roman"/>
        </w:rPr>
        <w:t xml:space="preserve">and </w:t>
      </w:r>
      <w:r w:rsidR="00277C3E" w:rsidRPr="00B179B8">
        <w:rPr>
          <w:rFonts w:cs="Times New Roman"/>
        </w:rPr>
        <w:t>Mr. James Burns</w:t>
      </w:r>
      <w:r w:rsidR="00FC5BDC">
        <w:rPr>
          <w:rFonts w:cs="Times New Roman"/>
        </w:rPr>
        <w:t xml:space="preserve"> </w:t>
      </w:r>
      <w:r w:rsidR="00277C3E">
        <w:rPr>
          <w:rFonts w:cs="Times New Roman"/>
        </w:rPr>
        <w:t xml:space="preserve">from Oak Ridge National Laboratory (ORNL). </w:t>
      </w:r>
      <w:r w:rsidR="00B179B8">
        <w:rPr>
          <w:rFonts w:cs="Times New Roman"/>
        </w:rPr>
        <w:t>I would like to thank Dr</w:t>
      </w:r>
      <w:r w:rsidR="00277C3E">
        <w:rPr>
          <w:rFonts w:cs="Times New Roman"/>
        </w:rPr>
        <w:t>s</w:t>
      </w:r>
      <w:r w:rsidR="00B179B8">
        <w:rPr>
          <w:rFonts w:cs="Times New Roman"/>
        </w:rPr>
        <w:t>. Zhijie Jiao and Ovidiu Toader in Michigan Ion Beam Laboratory for their help in irradiation experiments.</w:t>
      </w:r>
      <w:r w:rsidR="002278C9">
        <w:rPr>
          <w:rFonts w:cs="Times New Roman"/>
        </w:rPr>
        <w:t xml:space="preserve"> Acknowledgments are also due to </w:t>
      </w:r>
      <w:r w:rsidR="00C27C43">
        <w:rPr>
          <w:rFonts w:cs="Times New Roman"/>
        </w:rPr>
        <w:t xml:space="preserve">the past group members of Dr. Zinkle’s research group </w:t>
      </w:r>
      <w:r w:rsidR="00277C3E">
        <w:rPr>
          <w:rFonts w:cs="Times New Roman"/>
        </w:rPr>
        <w:t xml:space="preserve">including Drs. Tengfei Yang, Ling Wang, Congyi Li, </w:t>
      </w:r>
      <w:r w:rsidR="002278C9">
        <w:rPr>
          <w:rFonts w:cs="Times New Roman"/>
        </w:rPr>
        <w:t xml:space="preserve">and </w:t>
      </w:r>
      <w:r w:rsidR="00277C3E">
        <w:rPr>
          <w:rFonts w:cs="Times New Roman"/>
        </w:rPr>
        <w:t xml:space="preserve">Peter Doyle </w:t>
      </w:r>
      <w:r w:rsidR="00C27C43">
        <w:rPr>
          <w:rFonts w:cs="Times New Roman"/>
        </w:rPr>
        <w:t xml:space="preserve">for their valuable </w:t>
      </w:r>
      <w:r w:rsidR="00FC5BDC">
        <w:rPr>
          <w:rFonts w:cs="Times New Roman"/>
        </w:rPr>
        <w:t>suggestion</w:t>
      </w:r>
      <w:r w:rsidR="00277C3E">
        <w:rPr>
          <w:rFonts w:cs="Times New Roman"/>
        </w:rPr>
        <w:t>s</w:t>
      </w:r>
      <w:r w:rsidR="00C27C43">
        <w:rPr>
          <w:rFonts w:cs="Times New Roman"/>
        </w:rPr>
        <w:t xml:space="preserve">. The help from our </w:t>
      </w:r>
      <w:r w:rsidR="005F414B">
        <w:rPr>
          <w:rFonts w:cs="Times New Roman"/>
        </w:rPr>
        <w:t>present</w:t>
      </w:r>
      <w:r w:rsidR="00C27C43">
        <w:rPr>
          <w:rFonts w:cs="Times New Roman"/>
        </w:rPr>
        <w:t xml:space="preserve"> group members Samara Levine, Pengcheng Zhu, Yao Li and other colleagues </w:t>
      </w:r>
      <w:r w:rsidR="002278C9">
        <w:rPr>
          <w:rFonts w:cs="Times New Roman"/>
        </w:rPr>
        <w:t>is</w:t>
      </w:r>
      <w:r w:rsidR="00C27C43">
        <w:rPr>
          <w:rFonts w:cs="Times New Roman"/>
        </w:rPr>
        <w:t xml:space="preserve"> greatly appreciated.  </w:t>
      </w:r>
    </w:p>
    <w:p w14:paraId="76E3C5C8" w14:textId="0C2C82C3" w:rsidR="00277C3E" w:rsidRDefault="00277C3E" w:rsidP="00277C3E">
      <w:pPr>
        <w:autoSpaceDE w:val="0"/>
        <w:autoSpaceDN w:val="0"/>
        <w:adjustRightInd w:val="0"/>
        <w:spacing w:line="360" w:lineRule="auto"/>
        <w:ind w:firstLine="720"/>
        <w:jc w:val="both"/>
        <w:rPr>
          <w:rFonts w:cs="Times New Roman"/>
        </w:rPr>
      </w:pPr>
      <w:r w:rsidRPr="00277C3E">
        <w:rPr>
          <w:rFonts w:cs="Times New Roman"/>
        </w:rPr>
        <w:t xml:space="preserve">Most importantly, I would like to express my gratitude to my parents, </w:t>
      </w:r>
      <w:r w:rsidR="00A85126">
        <w:rPr>
          <w:rFonts w:cs="Times New Roman"/>
        </w:rPr>
        <w:t xml:space="preserve">my uncle, </w:t>
      </w:r>
      <w:r w:rsidRPr="00277C3E">
        <w:rPr>
          <w:rFonts w:cs="Times New Roman"/>
        </w:rPr>
        <w:t xml:space="preserve">and my boyfriend Xuesong Fan, who has been with me for over 9 years. </w:t>
      </w:r>
      <w:r w:rsidRPr="00277C3E">
        <w:rPr>
          <w:rFonts w:cs="Times New Roman"/>
          <w:color w:val="000000"/>
          <w:shd w:val="clear" w:color="auto" w:fill="FFFFFF"/>
        </w:rPr>
        <w:t>Without their tremendous understanding and encouragement in the past few years, it would be impossible for me to complete my study.</w:t>
      </w:r>
    </w:p>
    <w:p w14:paraId="02A38548" w14:textId="44E5516F" w:rsidR="00C97621" w:rsidRPr="003C6964" w:rsidRDefault="00FC5BDC" w:rsidP="00FC5BDC">
      <w:pPr>
        <w:autoSpaceDE w:val="0"/>
        <w:autoSpaceDN w:val="0"/>
        <w:adjustRightInd w:val="0"/>
        <w:spacing w:line="360" w:lineRule="auto"/>
        <w:ind w:firstLine="720"/>
        <w:jc w:val="both"/>
        <w:rPr>
          <w:rFonts w:cs="Times New Roman"/>
        </w:rPr>
      </w:pPr>
      <w:r>
        <w:rPr>
          <w:rFonts w:cs="Times New Roman"/>
        </w:rPr>
        <w:t>F</w:t>
      </w:r>
      <w:r w:rsidR="00C27C43">
        <w:rPr>
          <w:rFonts w:cs="Times New Roman"/>
        </w:rPr>
        <w:t xml:space="preserve">inancial support </w:t>
      </w:r>
      <w:r>
        <w:rPr>
          <w:rFonts w:cs="Times New Roman"/>
        </w:rPr>
        <w:t>w</w:t>
      </w:r>
      <w:r w:rsidR="002278C9">
        <w:rPr>
          <w:rFonts w:cs="Times New Roman"/>
        </w:rPr>
        <w:t>as</w:t>
      </w:r>
      <w:r w:rsidR="003349D5">
        <w:rPr>
          <w:rFonts w:cs="Times New Roman"/>
        </w:rPr>
        <w:t xml:space="preserve"> provided by </w:t>
      </w:r>
      <w:r w:rsidR="002278C9">
        <w:rPr>
          <w:rFonts w:cs="Times New Roman"/>
        </w:rPr>
        <w:t xml:space="preserve">the </w:t>
      </w:r>
      <w:r w:rsidR="00C27C43" w:rsidRPr="00C27C43">
        <w:rPr>
          <w:rFonts w:cs="Times New Roman"/>
        </w:rPr>
        <w:t>U.S. Department of Energy</w:t>
      </w:r>
      <w:r w:rsidR="00C27C43">
        <w:rPr>
          <w:rFonts w:cs="Times New Roman"/>
        </w:rPr>
        <w:t xml:space="preserve">, </w:t>
      </w:r>
      <w:r w:rsidR="002278C9">
        <w:rPr>
          <w:rFonts w:cs="Times New Roman"/>
        </w:rPr>
        <w:t xml:space="preserve">the </w:t>
      </w:r>
      <w:r w:rsidR="00C27C43" w:rsidRPr="00C27C43">
        <w:rPr>
          <w:rFonts w:cs="Times New Roman"/>
        </w:rPr>
        <w:t>University of Tennessee</w:t>
      </w:r>
      <w:r w:rsidR="00C27C43">
        <w:rPr>
          <w:rFonts w:cs="Times New Roman"/>
        </w:rPr>
        <w:t xml:space="preserve"> and </w:t>
      </w:r>
      <w:r w:rsidR="002278C9">
        <w:rPr>
          <w:rFonts w:cs="Times New Roman"/>
        </w:rPr>
        <w:t xml:space="preserve">the </w:t>
      </w:r>
      <w:r w:rsidR="00C27C43" w:rsidRPr="00C27C43">
        <w:rPr>
          <w:rFonts w:cs="Times New Roman"/>
        </w:rPr>
        <w:t>Tennessee Higher Education Commission</w:t>
      </w:r>
      <w:r w:rsidR="003349D5">
        <w:rPr>
          <w:rFonts w:cs="Times New Roman"/>
        </w:rPr>
        <w:t xml:space="preserve">. Specimens used in this work </w:t>
      </w:r>
      <w:r>
        <w:rPr>
          <w:rFonts w:cs="Times New Roman"/>
        </w:rPr>
        <w:t>we</w:t>
      </w:r>
      <w:r w:rsidR="003349D5">
        <w:rPr>
          <w:rFonts w:cs="Times New Roman"/>
        </w:rPr>
        <w:t xml:space="preserve">re provided by </w:t>
      </w:r>
      <w:r w:rsidR="003349D5" w:rsidRPr="003349D5">
        <w:rPr>
          <w:rFonts w:cs="Times New Roman"/>
        </w:rPr>
        <w:t>Dr. Jean Henry from CEA, France</w:t>
      </w:r>
      <w:r w:rsidR="003349D5">
        <w:rPr>
          <w:rFonts w:cs="Times New Roman"/>
        </w:rPr>
        <w:t xml:space="preserve">, </w:t>
      </w:r>
      <w:r w:rsidR="002278C9">
        <w:rPr>
          <w:rFonts w:cs="Times New Roman"/>
        </w:rPr>
        <w:t>and</w:t>
      </w:r>
      <w:r w:rsidR="003349D5">
        <w:rPr>
          <w:rFonts w:cs="Times New Roman"/>
        </w:rPr>
        <w:t xml:space="preserve"> were fabricated within the </w:t>
      </w:r>
      <w:r w:rsidR="003349D5" w:rsidRPr="003349D5">
        <w:rPr>
          <w:rFonts w:cs="Times New Roman"/>
        </w:rPr>
        <w:t>EUROfusion Consortium</w:t>
      </w:r>
      <w:r>
        <w:rPr>
          <w:rFonts w:cs="Times New Roman"/>
        </w:rPr>
        <w:t xml:space="preserve"> framework</w:t>
      </w:r>
      <w:r w:rsidR="003349D5">
        <w:rPr>
          <w:rFonts w:cs="Times New Roman"/>
        </w:rPr>
        <w:t xml:space="preserve">. APT characterization was conducted in </w:t>
      </w:r>
      <w:r w:rsidR="003349D5" w:rsidRPr="003349D5">
        <w:rPr>
          <w:rFonts w:cs="Times New Roman"/>
        </w:rPr>
        <w:t>ORNL's Center for Nanophase Materials Sciences (CNMS)</w:t>
      </w:r>
      <w:r w:rsidR="003349D5">
        <w:rPr>
          <w:rFonts w:cs="Times New Roman"/>
        </w:rPr>
        <w:t xml:space="preserve">. </w:t>
      </w:r>
    </w:p>
    <w:p w14:paraId="5738080A" w14:textId="40E7C4A2" w:rsidR="00AA5E5A" w:rsidRPr="00AA5E5A" w:rsidRDefault="00C97621" w:rsidP="00C97621">
      <w:pPr>
        <w:spacing w:line="360" w:lineRule="auto"/>
        <w:rPr>
          <w:rFonts w:cs="Times New Roman"/>
          <w:sz w:val="36"/>
          <w:szCs w:val="36"/>
        </w:rPr>
      </w:pPr>
      <w:r w:rsidRPr="00C97621">
        <w:rPr>
          <w:rFonts w:cs="Times New Roman"/>
          <w:sz w:val="36"/>
          <w:szCs w:val="36"/>
        </w:rPr>
        <w:lastRenderedPageBreak/>
        <w:t>Abstract</w:t>
      </w:r>
    </w:p>
    <w:p w14:paraId="41F92B74" w14:textId="0D3B4748" w:rsidR="00065144" w:rsidRPr="00DD7759" w:rsidRDefault="00C97621" w:rsidP="0061485E">
      <w:pPr>
        <w:spacing w:before="240" w:line="360" w:lineRule="auto"/>
        <w:ind w:firstLine="720"/>
        <w:jc w:val="both"/>
        <w:rPr>
          <w:rFonts w:cs="Times New Roman"/>
        </w:rPr>
      </w:pPr>
      <w:r w:rsidRPr="00DD7759">
        <w:rPr>
          <w:rFonts w:cs="Times New Roman"/>
        </w:rPr>
        <w:t xml:space="preserve">Due to the high void-swelling resistance and good mechanical, thermal and chemical properties, FeCr based ferritic-martensitic steels are promising candidates for structural materials in </w:t>
      </w:r>
      <w:r w:rsidR="00F0552A" w:rsidRPr="00DD7759">
        <w:rPr>
          <w:rFonts w:cs="Times New Roman"/>
        </w:rPr>
        <w:t xml:space="preserve">future </w:t>
      </w:r>
      <w:r w:rsidR="00AD749C">
        <w:rPr>
          <w:rFonts w:cs="Times New Roman"/>
        </w:rPr>
        <w:t>f</w:t>
      </w:r>
      <w:r w:rsidR="00AD749C" w:rsidRPr="00DD7759">
        <w:rPr>
          <w:rFonts w:cs="Times New Roman"/>
        </w:rPr>
        <w:t xml:space="preserve">ission </w:t>
      </w:r>
      <w:r w:rsidR="00F0552A" w:rsidRPr="00DD7759">
        <w:rPr>
          <w:rFonts w:cs="Times New Roman"/>
        </w:rPr>
        <w:t>and fusion reactor</w:t>
      </w:r>
      <w:r w:rsidR="00AD749C">
        <w:rPr>
          <w:rFonts w:cs="Times New Roman"/>
        </w:rPr>
        <w:t>s</w:t>
      </w:r>
      <w:r w:rsidR="00F0552A" w:rsidRPr="00DD7759">
        <w:rPr>
          <w:rFonts w:cs="Times New Roman"/>
        </w:rPr>
        <w:t xml:space="preserve">. However, they are known to </w:t>
      </w:r>
      <w:r w:rsidRPr="00DD7759">
        <w:rPr>
          <w:rFonts w:cs="Times New Roman"/>
        </w:rPr>
        <w:t xml:space="preserve">suffer from </w:t>
      </w:r>
      <w:r w:rsidR="00AD749C" w:rsidRPr="00DD7759">
        <w:rPr>
          <w:rFonts w:cs="Times New Roman"/>
        </w:rPr>
        <w:t>radiation</w:t>
      </w:r>
      <w:r w:rsidR="00AD749C">
        <w:rPr>
          <w:rFonts w:cs="Times New Roman"/>
        </w:rPr>
        <w:t>-</w:t>
      </w:r>
      <w:r w:rsidR="00F0552A" w:rsidRPr="00DD7759">
        <w:rPr>
          <w:rFonts w:cs="Times New Roman"/>
        </w:rPr>
        <w:t>induce</w:t>
      </w:r>
      <w:r w:rsidR="00FA4AAB">
        <w:rPr>
          <w:rFonts w:cs="Times New Roman"/>
        </w:rPr>
        <w:t>d</w:t>
      </w:r>
      <w:r w:rsidR="00F0552A" w:rsidRPr="00DD7759">
        <w:rPr>
          <w:rFonts w:cs="Times New Roman"/>
        </w:rPr>
        <w:t xml:space="preserve"> severe hardening and embrittlement </w:t>
      </w:r>
      <w:r w:rsidR="008A4F50">
        <w:rPr>
          <w:rFonts w:cs="Times New Roman"/>
        </w:rPr>
        <w:t>due to</w:t>
      </w:r>
      <w:r w:rsidR="00F0552A" w:rsidRPr="00DD7759">
        <w:rPr>
          <w:rFonts w:cs="Times New Roman"/>
        </w:rPr>
        <w:t xml:space="preserve"> formation of </w:t>
      </w:r>
      <w:r w:rsidRPr="00DD7759">
        <w:rPr>
          <w:rFonts w:cs="Times New Roman"/>
        </w:rPr>
        <w:t xml:space="preserve">Cr-rich alpha prime phase (α’) </w:t>
      </w:r>
      <w:r w:rsidR="00F0552A" w:rsidRPr="00DD7759">
        <w:rPr>
          <w:rFonts w:cs="Times New Roman"/>
        </w:rPr>
        <w:t>precipitates</w:t>
      </w:r>
      <w:r w:rsidR="00AD749C">
        <w:rPr>
          <w:rFonts w:cs="Times New Roman"/>
        </w:rPr>
        <w:t xml:space="preserve"> at temperatures below ~450 </w:t>
      </w:r>
      <w:r w:rsidR="00AD749C">
        <w:rPr>
          <w:rFonts w:ascii="Arial" w:hAnsi="Arial"/>
        </w:rPr>
        <w:t>°</w:t>
      </w:r>
      <w:r w:rsidR="00AD749C">
        <w:rPr>
          <w:rFonts w:cs="Times New Roman"/>
        </w:rPr>
        <w:t>C</w:t>
      </w:r>
      <w:r w:rsidR="00FB6623">
        <w:rPr>
          <w:rFonts w:cs="Times New Roman"/>
        </w:rPr>
        <w:t xml:space="preserve"> and doses above ~0.1 displacements per atom (dpa)</w:t>
      </w:r>
      <w:r w:rsidRPr="00DD7759">
        <w:rPr>
          <w:rFonts w:cs="Times New Roman"/>
        </w:rPr>
        <w:t xml:space="preserve">. </w:t>
      </w:r>
      <w:r w:rsidR="00DD7759" w:rsidRPr="00DD7759">
        <w:rPr>
          <w:rFonts w:cs="Times New Roman"/>
        </w:rPr>
        <w:t xml:space="preserve">Despite the extensive observation of α’ after neutron irradiations, </w:t>
      </w:r>
      <w:r w:rsidRPr="00DD7759">
        <w:rPr>
          <w:rFonts w:cs="Times New Roman"/>
        </w:rPr>
        <w:t>α’ phase separation was seldom reported after high</w:t>
      </w:r>
      <w:r w:rsidR="00FA4AAB">
        <w:rPr>
          <w:rFonts w:cs="Times New Roman"/>
        </w:rPr>
        <w:t xml:space="preserve"> </w:t>
      </w:r>
      <w:r w:rsidRPr="00DD7759">
        <w:rPr>
          <w:rFonts w:cs="Times New Roman"/>
        </w:rPr>
        <w:t>dose rate ion irradiations.</w:t>
      </w:r>
      <w:r w:rsidR="00DD7759" w:rsidRPr="00DD7759">
        <w:rPr>
          <w:rFonts w:cs="Times New Roman"/>
        </w:rPr>
        <w:t xml:space="preserve"> Additionally, α’ formation was historically attributed to a radiation enhanced precipitation mechanism, which is not consistent with the absence of α’ after ion irradiations. </w:t>
      </w:r>
    </w:p>
    <w:p w14:paraId="30A344BA" w14:textId="362A5752" w:rsidR="00DD7759" w:rsidRDefault="00DD7759" w:rsidP="00DD7759">
      <w:pPr>
        <w:spacing w:line="360" w:lineRule="auto"/>
        <w:ind w:firstLine="720"/>
        <w:jc w:val="both"/>
        <w:rPr>
          <w:rFonts w:cs="Times New Roman"/>
        </w:rPr>
      </w:pPr>
      <w:r w:rsidRPr="00DD7759">
        <w:rPr>
          <w:rFonts w:cs="Times New Roman"/>
        </w:rPr>
        <w:t>In this study</w:t>
      </w:r>
      <w:r>
        <w:rPr>
          <w:rFonts w:cs="Times New Roman"/>
        </w:rPr>
        <w:t>, high purity FeCr alloys with a wide range of Cr concentrations of 5-18% w</w:t>
      </w:r>
      <w:r w:rsidR="00FA4AAB">
        <w:rPr>
          <w:rFonts w:cs="Times New Roman"/>
        </w:rPr>
        <w:t>ere</w:t>
      </w:r>
      <w:r>
        <w:rPr>
          <w:rFonts w:cs="Times New Roman"/>
        </w:rPr>
        <w:t xml:space="preserve"> irradiated by 8 MeV Fe ions at -123 </w:t>
      </w:r>
      <w:r>
        <w:rPr>
          <w:rFonts w:ascii="Arial" w:hAnsi="Arial"/>
        </w:rPr>
        <w:t>°</w:t>
      </w:r>
      <w:r>
        <w:rPr>
          <w:rFonts w:cs="Times New Roman"/>
        </w:rPr>
        <w:t xml:space="preserve">C </w:t>
      </w:r>
      <w:r w:rsidR="00AD749C">
        <w:rPr>
          <w:rFonts w:cs="Times New Roman"/>
        </w:rPr>
        <w:t xml:space="preserve">to </w:t>
      </w:r>
      <w:r>
        <w:rPr>
          <w:rFonts w:cs="Times New Roman"/>
        </w:rPr>
        <w:t xml:space="preserve">450 </w:t>
      </w:r>
      <w:r>
        <w:rPr>
          <w:rFonts w:ascii="Arial" w:hAnsi="Arial"/>
        </w:rPr>
        <w:t>°</w:t>
      </w:r>
      <w:r>
        <w:rPr>
          <w:rFonts w:cs="Times New Roman"/>
        </w:rPr>
        <w:t>C, 10</w:t>
      </w:r>
      <w:r w:rsidRPr="00DD7759">
        <w:rPr>
          <w:rFonts w:cs="Times New Roman"/>
          <w:vertAlign w:val="superscript"/>
        </w:rPr>
        <w:t>-5</w:t>
      </w:r>
      <w:r>
        <w:rPr>
          <w:rFonts w:cs="Times New Roman"/>
        </w:rPr>
        <w:t xml:space="preserve"> – 10</w:t>
      </w:r>
      <w:r w:rsidRPr="00DD7759">
        <w:rPr>
          <w:rFonts w:cs="Times New Roman"/>
          <w:vertAlign w:val="superscript"/>
        </w:rPr>
        <w:t>-3</w:t>
      </w:r>
      <w:r>
        <w:rPr>
          <w:rFonts w:cs="Times New Roman"/>
        </w:rPr>
        <w:t xml:space="preserve"> dpa/s to mid-range doses of 0.37-3.7 dpa, and by 800 keV proton</w:t>
      </w:r>
      <w:r w:rsidR="00FA4AAB">
        <w:rPr>
          <w:rFonts w:cs="Times New Roman"/>
        </w:rPr>
        <w:t>s</w:t>
      </w:r>
      <w:r>
        <w:rPr>
          <w:rFonts w:cs="Times New Roman"/>
        </w:rPr>
        <w:t xml:space="preserve"> at 250 – 450 </w:t>
      </w:r>
      <w:r>
        <w:rPr>
          <w:rFonts w:ascii="Arial" w:hAnsi="Arial"/>
        </w:rPr>
        <w:t>°</w:t>
      </w:r>
      <w:r>
        <w:rPr>
          <w:rFonts w:cs="Times New Roman"/>
        </w:rPr>
        <w:t>C, 2×10</w:t>
      </w:r>
      <w:r w:rsidRPr="00DD7759">
        <w:rPr>
          <w:rFonts w:cs="Times New Roman"/>
          <w:vertAlign w:val="superscript"/>
        </w:rPr>
        <w:t>-5</w:t>
      </w:r>
      <w:r>
        <w:rPr>
          <w:rFonts w:cs="Times New Roman"/>
        </w:rPr>
        <w:t xml:space="preserve"> dpa/s to 2 dpa. Solute distribution and </w:t>
      </w:r>
      <w:r w:rsidR="005760F6">
        <w:rPr>
          <w:rFonts w:cs="Times New Roman"/>
        </w:rPr>
        <w:t>formation</w:t>
      </w:r>
      <w:r>
        <w:rPr>
          <w:rFonts w:cs="Times New Roman"/>
        </w:rPr>
        <w:t xml:space="preserve"> of solute clusters were </w:t>
      </w:r>
      <w:r w:rsidR="005760F6">
        <w:rPr>
          <w:rFonts w:cs="Times New Roman"/>
        </w:rPr>
        <w:t>characteriz</w:t>
      </w:r>
      <w:r>
        <w:rPr>
          <w:rFonts w:cs="Times New Roman"/>
        </w:rPr>
        <w:t xml:space="preserve">ed mainly by using </w:t>
      </w:r>
      <w:r w:rsidR="00FA4AAB">
        <w:rPr>
          <w:rFonts w:cs="Times New Roman"/>
        </w:rPr>
        <w:t>the</w:t>
      </w:r>
      <w:r w:rsidR="00DA4FF7">
        <w:rPr>
          <w:rFonts w:cs="Times New Roman"/>
        </w:rPr>
        <w:t xml:space="preserve"> </w:t>
      </w:r>
      <w:r>
        <w:rPr>
          <w:rFonts w:cs="Times New Roman"/>
        </w:rPr>
        <w:t xml:space="preserve">atom probe tomography (APT) technique. </w:t>
      </w:r>
    </w:p>
    <w:p w14:paraId="4CE98E95" w14:textId="69B29E81" w:rsidR="00AA64FD" w:rsidRDefault="00DA4FF7" w:rsidP="00DD7759">
      <w:pPr>
        <w:spacing w:line="360" w:lineRule="auto"/>
        <w:ind w:firstLine="720"/>
        <w:jc w:val="both"/>
        <w:rPr>
          <w:rFonts w:cs="Times New Roman"/>
        </w:rPr>
      </w:pPr>
      <w:r>
        <w:rPr>
          <w:rFonts w:cs="Times New Roman"/>
        </w:rPr>
        <w:t xml:space="preserve">After heavy ion irradiations at the high temperature range (300 </w:t>
      </w:r>
      <w:r>
        <w:rPr>
          <w:rFonts w:ascii="Arial" w:hAnsi="Arial"/>
        </w:rPr>
        <w:t>°</w:t>
      </w:r>
      <w:r>
        <w:rPr>
          <w:rFonts w:cs="Times New Roman"/>
        </w:rPr>
        <w:t xml:space="preserve">C – 450 </w:t>
      </w:r>
      <w:r>
        <w:rPr>
          <w:rFonts w:ascii="Arial" w:hAnsi="Arial"/>
        </w:rPr>
        <w:t>°</w:t>
      </w:r>
      <w:r>
        <w:rPr>
          <w:rFonts w:cs="Times New Roman"/>
        </w:rPr>
        <w:t>C), Cr precipitates were observed in Fe-(12-18)Cr alloys in a large portion of irradiation conditions</w:t>
      </w:r>
      <w:r w:rsidR="00AA64FD">
        <w:rPr>
          <w:rFonts w:cs="Times New Roman"/>
        </w:rPr>
        <w:t xml:space="preserve">. These precipitates feature much lower Cr concentrations compared to the thermal equilibrium values, which can be attributed to the modifications introduced by displacement damage cascades. </w:t>
      </w:r>
      <w:r w:rsidR="00FA4AAB">
        <w:rPr>
          <w:rFonts w:cs="Times New Roman"/>
        </w:rPr>
        <w:t>Furthermore, b</w:t>
      </w:r>
      <w:r w:rsidR="00AA64FD">
        <w:rPr>
          <w:rFonts w:cs="Times New Roman"/>
        </w:rPr>
        <w:t xml:space="preserve">oth </w:t>
      </w:r>
      <w:r w:rsidR="00D00140">
        <w:rPr>
          <w:rFonts w:cs="Times New Roman"/>
        </w:rPr>
        <w:t>the near-</w:t>
      </w:r>
      <w:r w:rsidR="00AA64FD">
        <w:rPr>
          <w:rFonts w:cs="Times New Roman"/>
        </w:rPr>
        <w:t>surface and implanted ion</w:t>
      </w:r>
      <w:r w:rsidR="00D00140">
        <w:rPr>
          <w:rFonts w:cs="Times New Roman"/>
        </w:rPr>
        <w:t xml:space="preserve"> region</w:t>
      </w:r>
      <w:r w:rsidR="00AA64FD">
        <w:rPr>
          <w:rFonts w:cs="Times New Roman"/>
        </w:rPr>
        <w:t>s were observed to suppress α’ precipitation.</w:t>
      </w:r>
    </w:p>
    <w:p w14:paraId="73A30FA8" w14:textId="483B8CA8" w:rsidR="00236E6D" w:rsidRDefault="00A74132" w:rsidP="00A74132">
      <w:pPr>
        <w:spacing w:line="360" w:lineRule="auto"/>
        <w:ind w:firstLine="720"/>
        <w:jc w:val="both"/>
        <w:rPr>
          <w:rFonts w:cs="Times New Roman"/>
        </w:rPr>
      </w:pPr>
      <w:r>
        <w:rPr>
          <w:rFonts w:cs="Times New Roman"/>
        </w:rPr>
        <w:t>Proton irradiation</w:t>
      </w:r>
      <w:r w:rsidR="00FA4AAB">
        <w:rPr>
          <w:rFonts w:cs="Times New Roman"/>
        </w:rPr>
        <w:t>s</w:t>
      </w:r>
      <w:r>
        <w:rPr>
          <w:rFonts w:cs="Times New Roman"/>
        </w:rPr>
        <w:t xml:space="preserve"> at 350 </w:t>
      </w:r>
      <w:r w:rsidR="0062799A">
        <w:rPr>
          <w:rFonts w:cs="Times New Roman"/>
        </w:rPr>
        <w:t>to</w:t>
      </w:r>
      <w:r>
        <w:rPr>
          <w:rFonts w:cs="Times New Roman"/>
        </w:rPr>
        <w:t xml:space="preserve"> 450 </w:t>
      </w:r>
      <w:r>
        <w:rPr>
          <w:rFonts w:ascii="Arial" w:hAnsi="Arial"/>
        </w:rPr>
        <w:t>°</w:t>
      </w:r>
      <w:r>
        <w:rPr>
          <w:rFonts w:cs="Times New Roman"/>
        </w:rPr>
        <w:t xml:space="preserve">C resulted in the formation of homogeneously </w:t>
      </w:r>
      <w:r w:rsidR="00754C16">
        <w:rPr>
          <w:rFonts w:cs="Times New Roman"/>
        </w:rPr>
        <w:t xml:space="preserve">distributed </w:t>
      </w:r>
      <w:r>
        <w:rPr>
          <w:rFonts w:cs="Times New Roman"/>
        </w:rPr>
        <w:t xml:space="preserve">α’, which have similar compositions as those formed from thermal aging, and can be attributed to a radiation enhanced precipitation mechanism. At 250 </w:t>
      </w:r>
      <w:r>
        <w:rPr>
          <w:rFonts w:ascii="Arial" w:hAnsi="Arial"/>
        </w:rPr>
        <w:t>°</w:t>
      </w:r>
      <w:r>
        <w:rPr>
          <w:rFonts w:cs="Times New Roman"/>
        </w:rPr>
        <w:t xml:space="preserve">C, highly concentrated Cr clusters with near-equilibrium concentration were detected in all specimens, </w:t>
      </w:r>
      <w:r w:rsidR="00FA4AAB">
        <w:rPr>
          <w:rFonts w:cs="Times New Roman"/>
        </w:rPr>
        <w:t xml:space="preserve">and </w:t>
      </w:r>
      <w:r>
        <w:rPr>
          <w:rFonts w:cs="Times New Roman"/>
        </w:rPr>
        <w:t xml:space="preserve">their positional association with dislocation loops was revealed in Fe-(5-8)Cr alloys. </w:t>
      </w:r>
      <w:r w:rsidR="00FA4AAB">
        <w:rPr>
          <w:rFonts w:cs="Times New Roman"/>
        </w:rPr>
        <w:t xml:space="preserve">Based on the lack of homogeneous </w:t>
      </w:r>
      <w:r w:rsidR="00754C16" w:rsidRPr="00DD7759">
        <w:rPr>
          <w:rFonts w:cs="Times New Roman"/>
        </w:rPr>
        <w:t xml:space="preserve">α’ </w:t>
      </w:r>
      <w:r w:rsidR="00754C16">
        <w:rPr>
          <w:rFonts w:cs="Times New Roman"/>
        </w:rPr>
        <w:t xml:space="preserve">precipitation </w:t>
      </w:r>
      <w:r w:rsidR="00FA4AAB">
        <w:rPr>
          <w:rFonts w:cs="Times New Roman"/>
        </w:rPr>
        <w:t>in the matrix, t</w:t>
      </w:r>
      <w:r>
        <w:rPr>
          <w:rFonts w:cs="Times New Roman"/>
        </w:rPr>
        <w:t xml:space="preserve">hese agglomerated clusters are attributed to radiation-induced precipitation due to </w:t>
      </w:r>
      <w:r w:rsidR="00FA4AAB">
        <w:rPr>
          <w:rFonts w:cs="Times New Roman"/>
        </w:rPr>
        <w:t>the preferential coupling of Cr atoms</w:t>
      </w:r>
      <w:r w:rsidR="00754C16">
        <w:rPr>
          <w:rFonts w:cs="Times New Roman"/>
        </w:rPr>
        <w:t xml:space="preserve"> with interstitials that flow to dislocation loops</w:t>
      </w:r>
      <w:r w:rsidR="00FA4AAB">
        <w:rPr>
          <w:rFonts w:cs="Times New Roman"/>
        </w:rPr>
        <w:t>.</w:t>
      </w:r>
      <w:r>
        <w:rPr>
          <w:rFonts w:cs="Times New Roman"/>
        </w:rPr>
        <w:t xml:space="preserve"> </w:t>
      </w:r>
    </w:p>
    <w:p w14:paraId="4EF1A634" w14:textId="5F1D7E49" w:rsidR="00A74132" w:rsidRPr="00A74132" w:rsidRDefault="00A74132" w:rsidP="00A74132">
      <w:pPr>
        <w:spacing w:line="360" w:lineRule="auto"/>
        <w:ind w:firstLine="720"/>
        <w:jc w:val="both"/>
        <w:rPr>
          <w:rFonts w:cs="Times New Roman"/>
        </w:rPr>
      </w:pPr>
      <w:r w:rsidRPr="00A74132">
        <w:rPr>
          <w:rFonts w:cs="Times New Roman"/>
        </w:rPr>
        <w:lastRenderedPageBreak/>
        <w:t xml:space="preserve">Irradiations at </w:t>
      </w:r>
      <w:r>
        <w:rPr>
          <w:rFonts w:cs="Times New Roman"/>
        </w:rPr>
        <w:t>cryo</w:t>
      </w:r>
      <w:r w:rsidR="00FB6623">
        <w:rPr>
          <w:rFonts w:cs="Times New Roman"/>
        </w:rPr>
        <w:t>genic-</w:t>
      </w:r>
      <w:r w:rsidR="00FA4AAB">
        <w:rPr>
          <w:rFonts w:cs="Times New Roman"/>
        </w:rPr>
        <w:t xml:space="preserve"> </w:t>
      </w:r>
      <w:r w:rsidR="00FB6623">
        <w:rPr>
          <w:rFonts w:cs="Times New Roman"/>
        </w:rPr>
        <w:t xml:space="preserve">to </w:t>
      </w:r>
      <w:r>
        <w:rPr>
          <w:rFonts w:cs="Times New Roman"/>
        </w:rPr>
        <w:t>room</w:t>
      </w:r>
      <w:r w:rsidR="00FB6623">
        <w:rPr>
          <w:rFonts w:cs="Times New Roman"/>
        </w:rPr>
        <w:t>-</w:t>
      </w:r>
      <w:r>
        <w:rPr>
          <w:rFonts w:cs="Times New Roman"/>
        </w:rPr>
        <w:t xml:space="preserve"> temperature using heavy ions were conducted </w:t>
      </w:r>
      <w:r w:rsidR="00FB6623">
        <w:rPr>
          <w:rFonts w:cs="Times New Roman"/>
        </w:rPr>
        <w:t xml:space="preserve">to further </w:t>
      </w:r>
      <w:r>
        <w:rPr>
          <w:rFonts w:cs="Times New Roman"/>
        </w:rPr>
        <w:t xml:space="preserve">quantify the radiation-induced dissolution rate. Both FeCr and FeCu alloys with pre-existing solute clusters </w:t>
      </w:r>
      <w:r w:rsidR="00FA4AAB">
        <w:rPr>
          <w:rFonts w:cs="Times New Roman"/>
        </w:rPr>
        <w:t>we</w:t>
      </w:r>
      <w:r>
        <w:rPr>
          <w:rFonts w:cs="Times New Roman"/>
        </w:rPr>
        <w:t xml:space="preserve">re simultaneously irradiated up to 0.6 dpa. Gradual dilution of Cu precipitates was observed after irradiations. However, Cr precipitates show </w:t>
      </w:r>
      <w:r w:rsidR="00E84E50">
        <w:rPr>
          <w:rFonts w:cs="Times New Roman"/>
        </w:rPr>
        <w:t xml:space="preserve">relatively </w:t>
      </w:r>
      <w:r>
        <w:rPr>
          <w:rFonts w:cs="Times New Roman"/>
        </w:rPr>
        <w:t xml:space="preserve">high resistance to </w:t>
      </w:r>
      <w:r w:rsidR="00FA4AAB">
        <w:rPr>
          <w:rFonts w:cs="Times New Roman"/>
        </w:rPr>
        <w:t xml:space="preserve">the </w:t>
      </w:r>
      <w:r>
        <w:rPr>
          <w:rFonts w:cs="Times New Roman"/>
        </w:rPr>
        <w:t xml:space="preserve">dissolution </w:t>
      </w:r>
      <w:r w:rsidR="00FA4AAB">
        <w:rPr>
          <w:rFonts w:cs="Times New Roman"/>
        </w:rPr>
        <w:t xml:space="preserve">induced </w:t>
      </w:r>
      <w:r>
        <w:rPr>
          <w:rFonts w:cs="Times New Roman"/>
        </w:rPr>
        <w:t>by displacement cascade</w:t>
      </w:r>
      <w:r w:rsidR="00FA4AAB">
        <w:rPr>
          <w:rFonts w:cs="Times New Roman"/>
        </w:rPr>
        <w:t>s</w:t>
      </w:r>
      <w:r w:rsidR="00E84E50">
        <w:rPr>
          <w:rFonts w:cs="Times New Roman"/>
        </w:rPr>
        <w:t xml:space="preserve">, in contrast to the behavior observed at 300– 450 </w:t>
      </w:r>
      <w:r w:rsidR="00E84E50">
        <w:rPr>
          <w:rFonts w:ascii="Arial" w:hAnsi="Arial"/>
        </w:rPr>
        <w:t>°</w:t>
      </w:r>
      <w:r w:rsidR="00E84E50">
        <w:rPr>
          <w:rFonts w:cs="Times New Roman"/>
        </w:rPr>
        <w:t>C</w:t>
      </w:r>
      <w:r>
        <w:rPr>
          <w:rFonts w:cs="Times New Roman"/>
        </w:rPr>
        <w:t xml:space="preserve">. This </w:t>
      </w:r>
      <w:r w:rsidR="00E84E50">
        <w:rPr>
          <w:rFonts w:cs="Times New Roman"/>
        </w:rPr>
        <w:t xml:space="preserve">low temperature behavior </w:t>
      </w:r>
      <w:r>
        <w:rPr>
          <w:rFonts w:cs="Times New Roman"/>
        </w:rPr>
        <w:t xml:space="preserve">is inconsistent with the radiation enhanced diffusion/ballistic dissolution theory. Further investigations are required to elucidate these puzzling observations. </w:t>
      </w:r>
    </w:p>
    <w:p w14:paraId="519C9931" w14:textId="77777777" w:rsidR="00236E6D" w:rsidRPr="0061084A" w:rsidRDefault="00236E6D" w:rsidP="001F308E">
      <w:pPr>
        <w:spacing w:line="360" w:lineRule="auto"/>
        <w:jc w:val="center"/>
        <w:rPr>
          <w:rFonts w:cs="Times New Roman"/>
          <w:sz w:val="36"/>
          <w:szCs w:val="36"/>
        </w:rPr>
      </w:pPr>
    </w:p>
    <w:p w14:paraId="7FADBBB2" w14:textId="77777777" w:rsidR="00236E6D" w:rsidRPr="0061084A" w:rsidRDefault="00236E6D" w:rsidP="001F308E">
      <w:pPr>
        <w:spacing w:line="360" w:lineRule="auto"/>
        <w:jc w:val="center"/>
        <w:rPr>
          <w:rFonts w:cs="Times New Roman"/>
          <w:sz w:val="36"/>
          <w:szCs w:val="36"/>
        </w:rPr>
      </w:pPr>
    </w:p>
    <w:p w14:paraId="4706A622" w14:textId="77777777" w:rsidR="00236E6D" w:rsidRPr="0061084A" w:rsidRDefault="00236E6D" w:rsidP="001F308E">
      <w:pPr>
        <w:spacing w:line="360" w:lineRule="auto"/>
        <w:jc w:val="center"/>
        <w:rPr>
          <w:rFonts w:cs="Times New Roman"/>
          <w:sz w:val="36"/>
          <w:szCs w:val="36"/>
        </w:rPr>
      </w:pPr>
    </w:p>
    <w:p w14:paraId="6520339A" w14:textId="77777777" w:rsidR="00236E6D" w:rsidRPr="0061084A" w:rsidRDefault="00236E6D" w:rsidP="001F308E">
      <w:pPr>
        <w:spacing w:line="360" w:lineRule="auto"/>
        <w:jc w:val="center"/>
        <w:rPr>
          <w:rFonts w:cs="Times New Roman"/>
          <w:sz w:val="36"/>
          <w:szCs w:val="36"/>
        </w:rPr>
      </w:pPr>
    </w:p>
    <w:p w14:paraId="1F687F34" w14:textId="77777777" w:rsidR="00236E6D" w:rsidRPr="0061084A" w:rsidRDefault="00236E6D" w:rsidP="001F308E">
      <w:pPr>
        <w:spacing w:line="360" w:lineRule="auto"/>
        <w:jc w:val="center"/>
        <w:rPr>
          <w:rFonts w:cs="Times New Roman"/>
          <w:sz w:val="36"/>
          <w:szCs w:val="36"/>
        </w:rPr>
      </w:pPr>
    </w:p>
    <w:p w14:paraId="06E4A2B8" w14:textId="77777777" w:rsidR="00236E6D" w:rsidRPr="0061084A" w:rsidRDefault="00236E6D" w:rsidP="001F308E">
      <w:pPr>
        <w:spacing w:line="360" w:lineRule="auto"/>
        <w:jc w:val="center"/>
        <w:rPr>
          <w:rFonts w:cs="Times New Roman"/>
          <w:sz w:val="36"/>
          <w:szCs w:val="36"/>
        </w:rPr>
      </w:pPr>
    </w:p>
    <w:p w14:paraId="0C43227F" w14:textId="77777777" w:rsidR="00236E6D" w:rsidRPr="0061084A" w:rsidRDefault="00236E6D" w:rsidP="001F308E">
      <w:pPr>
        <w:spacing w:line="360" w:lineRule="auto"/>
        <w:jc w:val="center"/>
        <w:rPr>
          <w:rFonts w:cs="Times New Roman"/>
          <w:sz w:val="36"/>
          <w:szCs w:val="36"/>
        </w:rPr>
      </w:pPr>
    </w:p>
    <w:p w14:paraId="068F17B7" w14:textId="77777777" w:rsidR="00236E6D" w:rsidRPr="0061084A" w:rsidRDefault="00236E6D" w:rsidP="001F308E">
      <w:pPr>
        <w:spacing w:line="360" w:lineRule="auto"/>
        <w:jc w:val="center"/>
        <w:rPr>
          <w:rFonts w:cs="Times New Roman"/>
          <w:sz w:val="36"/>
          <w:szCs w:val="36"/>
        </w:rPr>
      </w:pPr>
    </w:p>
    <w:p w14:paraId="3A8D7616" w14:textId="77777777" w:rsidR="00236E6D" w:rsidRPr="0061084A" w:rsidRDefault="00236E6D" w:rsidP="001F308E">
      <w:pPr>
        <w:spacing w:line="360" w:lineRule="auto"/>
        <w:jc w:val="center"/>
        <w:rPr>
          <w:rFonts w:cs="Times New Roman"/>
          <w:sz w:val="36"/>
          <w:szCs w:val="36"/>
        </w:rPr>
      </w:pPr>
    </w:p>
    <w:p w14:paraId="5FF80315" w14:textId="77777777" w:rsidR="00236E6D" w:rsidRPr="0061084A" w:rsidRDefault="00236E6D" w:rsidP="001F308E">
      <w:pPr>
        <w:spacing w:line="360" w:lineRule="auto"/>
        <w:jc w:val="center"/>
        <w:rPr>
          <w:rFonts w:cs="Times New Roman"/>
          <w:sz w:val="36"/>
          <w:szCs w:val="36"/>
        </w:rPr>
      </w:pPr>
    </w:p>
    <w:p w14:paraId="7F06B32D" w14:textId="2FB86C9F" w:rsidR="003F7FED" w:rsidRPr="0061084A" w:rsidRDefault="008A4E30" w:rsidP="001552BB">
      <w:pPr>
        <w:spacing w:line="360" w:lineRule="auto"/>
        <w:rPr>
          <w:rFonts w:cs="Times New Roman"/>
        </w:rPr>
      </w:pPr>
      <w:r w:rsidRPr="0061084A">
        <w:rPr>
          <w:rFonts w:cs="Times New Roman"/>
        </w:rPr>
        <w:t xml:space="preserve"> </w:t>
      </w:r>
      <w:r w:rsidR="00236E6D" w:rsidRPr="0061084A">
        <w:rPr>
          <w:rFonts w:cs="Times New Roman"/>
        </w:rPr>
        <w:br w:type="page"/>
      </w:r>
    </w:p>
    <w:sdt>
      <w:sdtPr>
        <w:rPr>
          <w:rFonts w:cs="Times New Roman"/>
          <w:b w:val="0"/>
          <w:caps w:val="0"/>
          <w:sz w:val="24"/>
        </w:rPr>
        <w:id w:val="607165129"/>
        <w:docPartObj>
          <w:docPartGallery w:val="Table of Contents"/>
          <w:docPartUnique/>
        </w:docPartObj>
      </w:sdtPr>
      <w:sdtEndPr>
        <w:rPr>
          <w:bCs/>
          <w:noProof/>
        </w:rPr>
      </w:sdtEndPr>
      <w:sdtContent>
        <w:p w14:paraId="3F14C22E" w14:textId="77777777" w:rsidR="00E91931" w:rsidRPr="00AD5771" w:rsidRDefault="00E91931" w:rsidP="001F308E">
          <w:pPr>
            <w:pStyle w:val="TOCHeading"/>
            <w:spacing w:line="360" w:lineRule="auto"/>
            <w:rPr>
              <w:rFonts w:eastAsiaTheme="minorEastAsia" w:cs="Times New Roman"/>
              <w:sz w:val="24"/>
              <w:lang w:eastAsia="zh-CN"/>
            </w:rPr>
          </w:pPr>
          <w:r w:rsidRPr="00AD5771">
            <w:rPr>
              <w:rFonts w:cs="Times New Roman"/>
              <w:sz w:val="24"/>
            </w:rPr>
            <w:t>Table of Contents</w:t>
          </w:r>
        </w:p>
        <w:p w14:paraId="1A6A29DE" w14:textId="77777777" w:rsidR="00D83B30" w:rsidRPr="00AD5771" w:rsidRDefault="00D83B30" w:rsidP="001F308E">
          <w:pPr>
            <w:spacing w:line="360" w:lineRule="auto"/>
            <w:rPr>
              <w:rFonts w:cs="Times New Roman"/>
            </w:rPr>
          </w:pPr>
        </w:p>
        <w:p w14:paraId="3775132D" w14:textId="230EBDC4" w:rsidR="00F35EEB" w:rsidRDefault="00AD5771">
          <w:pPr>
            <w:pStyle w:val="TOC1"/>
            <w:rPr>
              <w:rFonts w:asciiTheme="minorHAnsi" w:eastAsiaTheme="minorEastAsia" w:hAnsiTheme="minorHAnsi" w:cstheme="minorBidi"/>
              <w:noProof/>
              <w:sz w:val="22"/>
              <w:szCs w:val="22"/>
              <w:lang w:eastAsia="zh-CN"/>
            </w:rPr>
          </w:pPr>
          <w:r w:rsidRPr="00AD5771">
            <w:rPr>
              <w:rFonts w:cs="Times New Roman"/>
            </w:rPr>
            <w:fldChar w:fldCharType="begin"/>
          </w:r>
          <w:r w:rsidRPr="00AD5771">
            <w:rPr>
              <w:rFonts w:cs="Times New Roman"/>
            </w:rPr>
            <w:instrText xml:space="preserve"> TOC \o "1-4" \h \z \u </w:instrText>
          </w:r>
          <w:r w:rsidRPr="00AD5771">
            <w:rPr>
              <w:rFonts w:cs="Times New Roman"/>
            </w:rPr>
            <w:fldChar w:fldCharType="separate"/>
          </w:r>
          <w:hyperlink w:anchor="_Toc127376974" w:history="1">
            <w:r w:rsidR="00F35EEB" w:rsidRPr="002D3829">
              <w:rPr>
                <w:rStyle w:val="Hyperlink"/>
                <w:rFonts w:cs="Times New Roman"/>
                <w:noProof/>
              </w:rPr>
              <w:t>Chapter One Introduction and motivation</w:t>
            </w:r>
            <w:r w:rsidR="00F35EEB">
              <w:rPr>
                <w:noProof/>
                <w:webHidden/>
              </w:rPr>
              <w:tab/>
            </w:r>
            <w:r w:rsidR="00F35EEB">
              <w:rPr>
                <w:noProof/>
                <w:webHidden/>
              </w:rPr>
              <w:fldChar w:fldCharType="begin"/>
            </w:r>
            <w:r w:rsidR="00F35EEB">
              <w:rPr>
                <w:noProof/>
                <w:webHidden/>
              </w:rPr>
              <w:instrText xml:space="preserve"> PAGEREF _Toc127376974 \h </w:instrText>
            </w:r>
            <w:r w:rsidR="00F35EEB">
              <w:rPr>
                <w:noProof/>
                <w:webHidden/>
              </w:rPr>
            </w:r>
            <w:r w:rsidR="00F35EEB">
              <w:rPr>
                <w:noProof/>
                <w:webHidden/>
              </w:rPr>
              <w:fldChar w:fldCharType="separate"/>
            </w:r>
            <w:r w:rsidR="00F35EEB">
              <w:rPr>
                <w:noProof/>
                <w:webHidden/>
              </w:rPr>
              <w:t>1</w:t>
            </w:r>
            <w:r w:rsidR="00F35EEB">
              <w:rPr>
                <w:noProof/>
                <w:webHidden/>
              </w:rPr>
              <w:fldChar w:fldCharType="end"/>
            </w:r>
          </w:hyperlink>
        </w:p>
        <w:p w14:paraId="216D700E" w14:textId="76F719BD" w:rsidR="00F35EEB" w:rsidRDefault="00F35EEB">
          <w:pPr>
            <w:pStyle w:val="TOC1"/>
            <w:rPr>
              <w:rFonts w:asciiTheme="minorHAnsi" w:eastAsiaTheme="minorEastAsia" w:hAnsiTheme="minorHAnsi" w:cstheme="minorBidi"/>
              <w:noProof/>
              <w:sz w:val="22"/>
              <w:szCs w:val="22"/>
              <w:lang w:eastAsia="zh-CN"/>
            </w:rPr>
          </w:pPr>
          <w:hyperlink w:anchor="_Toc127376975" w:history="1">
            <w:r w:rsidRPr="002D3829">
              <w:rPr>
                <w:rStyle w:val="Hyperlink"/>
                <w:rFonts w:cs="Times New Roman"/>
                <w:noProof/>
              </w:rPr>
              <w:t>Chapter Two Literature Review</w:t>
            </w:r>
            <w:r>
              <w:rPr>
                <w:noProof/>
                <w:webHidden/>
              </w:rPr>
              <w:tab/>
            </w:r>
            <w:r>
              <w:rPr>
                <w:noProof/>
                <w:webHidden/>
              </w:rPr>
              <w:fldChar w:fldCharType="begin"/>
            </w:r>
            <w:r>
              <w:rPr>
                <w:noProof/>
                <w:webHidden/>
              </w:rPr>
              <w:instrText xml:space="preserve"> PAGEREF _Toc127376975 \h </w:instrText>
            </w:r>
            <w:r>
              <w:rPr>
                <w:noProof/>
                <w:webHidden/>
              </w:rPr>
            </w:r>
            <w:r>
              <w:rPr>
                <w:noProof/>
                <w:webHidden/>
              </w:rPr>
              <w:fldChar w:fldCharType="separate"/>
            </w:r>
            <w:r>
              <w:rPr>
                <w:noProof/>
                <w:webHidden/>
              </w:rPr>
              <w:t>5</w:t>
            </w:r>
            <w:r>
              <w:rPr>
                <w:noProof/>
                <w:webHidden/>
              </w:rPr>
              <w:fldChar w:fldCharType="end"/>
            </w:r>
          </w:hyperlink>
        </w:p>
        <w:p w14:paraId="7E70803B" w14:textId="747E8D61"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6976" w:history="1">
            <w:r w:rsidRPr="002D3829">
              <w:rPr>
                <w:rStyle w:val="Hyperlink"/>
                <w:rFonts w:cs="Times New Roman"/>
                <w:noProof/>
              </w:rPr>
              <w:t>2.1 Radiation damage in FeCr alloys</w:t>
            </w:r>
            <w:r>
              <w:rPr>
                <w:noProof/>
                <w:webHidden/>
              </w:rPr>
              <w:tab/>
            </w:r>
            <w:r>
              <w:rPr>
                <w:noProof/>
                <w:webHidden/>
              </w:rPr>
              <w:fldChar w:fldCharType="begin"/>
            </w:r>
            <w:r>
              <w:rPr>
                <w:noProof/>
                <w:webHidden/>
              </w:rPr>
              <w:instrText xml:space="preserve"> PAGEREF _Toc127376976 \h </w:instrText>
            </w:r>
            <w:r>
              <w:rPr>
                <w:noProof/>
                <w:webHidden/>
              </w:rPr>
            </w:r>
            <w:r>
              <w:rPr>
                <w:noProof/>
                <w:webHidden/>
              </w:rPr>
              <w:fldChar w:fldCharType="separate"/>
            </w:r>
            <w:r>
              <w:rPr>
                <w:noProof/>
                <w:webHidden/>
              </w:rPr>
              <w:t>5</w:t>
            </w:r>
            <w:r>
              <w:rPr>
                <w:noProof/>
                <w:webHidden/>
              </w:rPr>
              <w:fldChar w:fldCharType="end"/>
            </w:r>
          </w:hyperlink>
        </w:p>
        <w:p w14:paraId="3CF44BA6" w14:textId="2CEC3D33"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77" w:history="1">
            <w:r w:rsidRPr="002D3829">
              <w:rPr>
                <w:rStyle w:val="Hyperlink"/>
                <w:noProof/>
              </w:rPr>
              <w:t>2.1.1 The history of using FeCr alloys as nuclear materials</w:t>
            </w:r>
            <w:r>
              <w:rPr>
                <w:noProof/>
                <w:webHidden/>
              </w:rPr>
              <w:tab/>
            </w:r>
            <w:r>
              <w:rPr>
                <w:noProof/>
                <w:webHidden/>
              </w:rPr>
              <w:fldChar w:fldCharType="begin"/>
            </w:r>
            <w:r>
              <w:rPr>
                <w:noProof/>
                <w:webHidden/>
              </w:rPr>
              <w:instrText xml:space="preserve"> PAGEREF _Toc127376977 \h </w:instrText>
            </w:r>
            <w:r>
              <w:rPr>
                <w:noProof/>
                <w:webHidden/>
              </w:rPr>
            </w:r>
            <w:r>
              <w:rPr>
                <w:noProof/>
                <w:webHidden/>
              </w:rPr>
              <w:fldChar w:fldCharType="separate"/>
            </w:r>
            <w:r>
              <w:rPr>
                <w:noProof/>
                <w:webHidden/>
              </w:rPr>
              <w:t>5</w:t>
            </w:r>
            <w:r>
              <w:rPr>
                <w:noProof/>
                <w:webHidden/>
              </w:rPr>
              <w:fldChar w:fldCharType="end"/>
            </w:r>
          </w:hyperlink>
        </w:p>
        <w:p w14:paraId="0306EEA8" w14:textId="3799FED1"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78" w:history="1">
            <w:r w:rsidRPr="002D3829">
              <w:rPr>
                <w:rStyle w:val="Hyperlink"/>
                <w:noProof/>
              </w:rPr>
              <w:t>2.1.2 Effect of irradiation on dimensional stability</w:t>
            </w:r>
            <w:r>
              <w:rPr>
                <w:noProof/>
                <w:webHidden/>
              </w:rPr>
              <w:tab/>
            </w:r>
            <w:r>
              <w:rPr>
                <w:noProof/>
                <w:webHidden/>
              </w:rPr>
              <w:fldChar w:fldCharType="begin"/>
            </w:r>
            <w:r>
              <w:rPr>
                <w:noProof/>
                <w:webHidden/>
              </w:rPr>
              <w:instrText xml:space="preserve"> PAGEREF _Toc127376978 \h </w:instrText>
            </w:r>
            <w:r>
              <w:rPr>
                <w:noProof/>
                <w:webHidden/>
              </w:rPr>
            </w:r>
            <w:r>
              <w:rPr>
                <w:noProof/>
                <w:webHidden/>
              </w:rPr>
              <w:fldChar w:fldCharType="separate"/>
            </w:r>
            <w:r>
              <w:rPr>
                <w:noProof/>
                <w:webHidden/>
              </w:rPr>
              <w:t>8</w:t>
            </w:r>
            <w:r>
              <w:rPr>
                <w:noProof/>
                <w:webHidden/>
              </w:rPr>
              <w:fldChar w:fldCharType="end"/>
            </w:r>
          </w:hyperlink>
        </w:p>
        <w:p w14:paraId="3BFE6438" w14:textId="4A6CED5F"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79" w:history="1">
            <w:r w:rsidRPr="002D3829">
              <w:rPr>
                <w:rStyle w:val="Hyperlink"/>
                <w:noProof/>
              </w:rPr>
              <w:t>2.1.3 Effect of irradiation on mechanical properties</w:t>
            </w:r>
            <w:r>
              <w:rPr>
                <w:noProof/>
                <w:webHidden/>
              </w:rPr>
              <w:tab/>
            </w:r>
            <w:r>
              <w:rPr>
                <w:noProof/>
                <w:webHidden/>
              </w:rPr>
              <w:fldChar w:fldCharType="begin"/>
            </w:r>
            <w:r>
              <w:rPr>
                <w:noProof/>
                <w:webHidden/>
              </w:rPr>
              <w:instrText xml:space="preserve"> PAGEREF _Toc127376979 \h </w:instrText>
            </w:r>
            <w:r>
              <w:rPr>
                <w:noProof/>
                <w:webHidden/>
              </w:rPr>
            </w:r>
            <w:r>
              <w:rPr>
                <w:noProof/>
                <w:webHidden/>
              </w:rPr>
              <w:fldChar w:fldCharType="separate"/>
            </w:r>
            <w:r>
              <w:rPr>
                <w:noProof/>
                <w:webHidden/>
              </w:rPr>
              <w:t>9</w:t>
            </w:r>
            <w:r>
              <w:rPr>
                <w:noProof/>
                <w:webHidden/>
              </w:rPr>
              <w:fldChar w:fldCharType="end"/>
            </w:r>
          </w:hyperlink>
        </w:p>
        <w:p w14:paraId="2957933C" w14:textId="25D7978C"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80" w:history="1">
            <w:r w:rsidRPr="002D3829">
              <w:rPr>
                <w:rStyle w:val="Hyperlink"/>
                <w:rFonts w:cs="Times New Roman"/>
                <w:noProof/>
              </w:rPr>
              <w:t>2.1.3.1 Tensile properties</w:t>
            </w:r>
            <w:r>
              <w:rPr>
                <w:noProof/>
                <w:webHidden/>
              </w:rPr>
              <w:tab/>
            </w:r>
            <w:r>
              <w:rPr>
                <w:noProof/>
                <w:webHidden/>
              </w:rPr>
              <w:fldChar w:fldCharType="begin"/>
            </w:r>
            <w:r>
              <w:rPr>
                <w:noProof/>
                <w:webHidden/>
              </w:rPr>
              <w:instrText xml:space="preserve"> PAGEREF _Toc127376980 \h </w:instrText>
            </w:r>
            <w:r>
              <w:rPr>
                <w:noProof/>
                <w:webHidden/>
              </w:rPr>
            </w:r>
            <w:r>
              <w:rPr>
                <w:noProof/>
                <w:webHidden/>
              </w:rPr>
              <w:fldChar w:fldCharType="separate"/>
            </w:r>
            <w:r>
              <w:rPr>
                <w:noProof/>
                <w:webHidden/>
              </w:rPr>
              <w:t>9</w:t>
            </w:r>
            <w:r>
              <w:rPr>
                <w:noProof/>
                <w:webHidden/>
              </w:rPr>
              <w:fldChar w:fldCharType="end"/>
            </w:r>
          </w:hyperlink>
        </w:p>
        <w:p w14:paraId="1FB83BF1" w14:textId="17EB115D"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81" w:history="1">
            <w:r w:rsidRPr="002D3829">
              <w:rPr>
                <w:rStyle w:val="Hyperlink"/>
                <w:rFonts w:cs="Times New Roman"/>
                <w:noProof/>
              </w:rPr>
              <w:t>2.1.3.2 Impact properties and fracture toughness</w:t>
            </w:r>
            <w:r>
              <w:rPr>
                <w:noProof/>
                <w:webHidden/>
              </w:rPr>
              <w:tab/>
            </w:r>
            <w:r>
              <w:rPr>
                <w:noProof/>
                <w:webHidden/>
              </w:rPr>
              <w:fldChar w:fldCharType="begin"/>
            </w:r>
            <w:r>
              <w:rPr>
                <w:noProof/>
                <w:webHidden/>
              </w:rPr>
              <w:instrText xml:space="preserve"> PAGEREF _Toc127376981 \h </w:instrText>
            </w:r>
            <w:r>
              <w:rPr>
                <w:noProof/>
                <w:webHidden/>
              </w:rPr>
            </w:r>
            <w:r>
              <w:rPr>
                <w:noProof/>
                <w:webHidden/>
              </w:rPr>
              <w:fldChar w:fldCharType="separate"/>
            </w:r>
            <w:r>
              <w:rPr>
                <w:noProof/>
                <w:webHidden/>
              </w:rPr>
              <w:t>10</w:t>
            </w:r>
            <w:r>
              <w:rPr>
                <w:noProof/>
                <w:webHidden/>
              </w:rPr>
              <w:fldChar w:fldCharType="end"/>
            </w:r>
          </w:hyperlink>
        </w:p>
        <w:p w14:paraId="79E0498A" w14:textId="3C404D82"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82" w:history="1">
            <w:r w:rsidRPr="002D3829">
              <w:rPr>
                <w:rStyle w:val="Hyperlink"/>
                <w:rFonts w:cs="Times New Roman"/>
                <w:noProof/>
              </w:rPr>
              <w:t>2.1.3.3 Irradiation creep</w:t>
            </w:r>
            <w:r>
              <w:rPr>
                <w:noProof/>
                <w:webHidden/>
              </w:rPr>
              <w:tab/>
            </w:r>
            <w:r>
              <w:rPr>
                <w:noProof/>
                <w:webHidden/>
              </w:rPr>
              <w:fldChar w:fldCharType="begin"/>
            </w:r>
            <w:r>
              <w:rPr>
                <w:noProof/>
                <w:webHidden/>
              </w:rPr>
              <w:instrText xml:space="preserve"> PAGEREF _Toc127376982 \h </w:instrText>
            </w:r>
            <w:r>
              <w:rPr>
                <w:noProof/>
                <w:webHidden/>
              </w:rPr>
            </w:r>
            <w:r>
              <w:rPr>
                <w:noProof/>
                <w:webHidden/>
              </w:rPr>
              <w:fldChar w:fldCharType="separate"/>
            </w:r>
            <w:r>
              <w:rPr>
                <w:noProof/>
                <w:webHidden/>
              </w:rPr>
              <w:t>12</w:t>
            </w:r>
            <w:r>
              <w:rPr>
                <w:noProof/>
                <w:webHidden/>
              </w:rPr>
              <w:fldChar w:fldCharType="end"/>
            </w:r>
          </w:hyperlink>
        </w:p>
        <w:p w14:paraId="2C722DCB" w14:textId="59E6D056"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6983" w:history="1">
            <w:r w:rsidRPr="002D3829">
              <w:rPr>
                <w:rStyle w:val="Hyperlink"/>
                <w:rFonts w:cs="Times New Roman"/>
                <w:noProof/>
              </w:rPr>
              <w:t>2.2 Diffusion and precipitation in FeCr alloys</w:t>
            </w:r>
            <w:r>
              <w:rPr>
                <w:noProof/>
                <w:webHidden/>
              </w:rPr>
              <w:tab/>
            </w:r>
            <w:r>
              <w:rPr>
                <w:noProof/>
                <w:webHidden/>
              </w:rPr>
              <w:fldChar w:fldCharType="begin"/>
            </w:r>
            <w:r>
              <w:rPr>
                <w:noProof/>
                <w:webHidden/>
              </w:rPr>
              <w:instrText xml:space="preserve"> PAGEREF _Toc127376983 \h </w:instrText>
            </w:r>
            <w:r>
              <w:rPr>
                <w:noProof/>
                <w:webHidden/>
              </w:rPr>
            </w:r>
            <w:r>
              <w:rPr>
                <w:noProof/>
                <w:webHidden/>
              </w:rPr>
              <w:fldChar w:fldCharType="separate"/>
            </w:r>
            <w:r>
              <w:rPr>
                <w:noProof/>
                <w:webHidden/>
              </w:rPr>
              <w:t>12</w:t>
            </w:r>
            <w:r>
              <w:rPr>
                <w:noProof/>
                <w:webHidden/>
              </w:rPr>
              <w:fldChar w:fldCharType="end"/>
            </w:r>
          </w:hyperlink>
        </w:p>
        <w:p w14:paraId="3353858F" w14:textId="485E4FD6"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84" w:history="1">
            <w:r w:rsidRPr="002D3829">
              <w:rPr>
                <w:rStyle w:val="Hyperlink"/>
                <w:noProof/>
              </w:rPr>
              <w:t>2.2.1 FeCr phase diagram and α’ precipitates</w:t>
            </w:r>
            <w:r>
              <w:rPr>
                <w:noProof/>
                <w:webHidden/>
              </w:rPr>
              <w:tab/>
            </w:r>
            <w:r>
              <w:rPr>
                <w:noProof/>
                <w:webHidden/>
              </w:rPr>
              <w:fldChar w:fldCharType="begin"/>
            </w:r>
            <w:r>
              <w:rPr>
                <w:noProof/>
                <w:webHidden/>
              </w:rPr>
              <w:instrText xml:space="preserve"> PAGEREF _Toc127376984 \h </w:instrText>
            </w:r>
            <w:r>
              <w:rPr>
                <w:noProof/>
                <w:webHidden/>
              </w:rPr>
            </w:r>
            <w:r>
              <w:rPr>
                <w:noProof/>
                <w:webHidden/>
              </w:rPr>
              <w:fldChar w:fldCharType="separate"/>
            </w:r>
            <w:r>
              <w:rPr>
                <w:noProof/>
                <w:webHidden/>
              </w:rPr>
              <w:t>13</w:t>
            </w:r>
            <w:r>
              <w:rPr>
                <w:noProof/>
                <w:webHidden/>
              </w:rPr>
              <w:fldChar w:fldCharType="end"/>
            </w:r>
          </w:hyperlink>
        </w:p>
        <w:p w14:paraId="26379D5C" w14:textId="2BDB440E"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85" w:history="1">
            <w:r w:rsidRPr="002D3829">
              <w:rPr>
                <w:rStyle w:val="Hyperlink"/>
                <w:noProof/>
              </w:rPr>
              <w:t>2.2.2 Other precipitates in FeCr-based alloy system.</w:t>
            </w:r>
            <w:r>
              <w:rPr>
                <w:noProof/>
                <w:webHidden/>
              </w:rPr>
              <w:tab/>
            </w:r>
            <w:r>
              <w:rPr>
                <w:noProof/>
                <w:webHidden/>
              </w:rPr>
              <w:fldChar w:fldCharType="begin"/>
            </w:r>
            <w:r>
              <w:rPr>
                <w:noProof/>
                <w:webHidden/>
              </w:rPr>
              <w:instrText xml:space="preserve"> PAGEREF _Toc127376985 \h </w:instrText>
            </w:r>
            <w:r>
              <w:rPr>
                <w:noProof/>
                <w:webHidden/>
              </w:rPr>
            </w:r>
            <w:r>
              <w:rPr>
                <w:noProof/>
                <w:webHidden/>
              </w:rPr>
              <w:fldChar w:fldCharType="separate"/>
            </w:r>
            <w:r>
              <w:rPr>
                <w:noProof/>
                <w:webHidden/>
              </w:rPr>
              <w:t>16</w:t>
            </w:r>
            <w:r>
              <w:rPr>
                <w:noProof/>
                <w:webHidden/>
              </w:rPr>
              <w:fldChar w:fldCharType="end"/>
            </w:r>
          </w:hyperlink>
        </w:p>
        <w:p w14:paraId="3E9CA72B" w14:textId="2532B0D5"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86" w:history="1">
            <w:r w:rsidRPr="002D3829">
              <w:rPr>
                <w:rStyle w:val="Hyperlink"/>
                <w:noProof/>
              </w:rPr>
              <w:t>2.2.3 Diffusivity of point defects and their clusters</w:t>
            </w:r>
            <w:r>
              <w:rPr>
                <w:noProof/>
                <w:webHidden/>
              </w:rPr>
              <w:tab/>
            </w:r>
            <w:r>
              <w:rPr>
                <w:noProof/>
                <w:webHidden/>
              </w:rPr>
              <w:fldChar w:fldCharType="begin"/>
            </w:r>
            <w:r>
              <w:rPr>
                <w:noProof/>
                <w:webHidden/>
              </w:rPr>
              <w:instrText xml:space="preserve"> PAGEREF _Toc127376986 \h </w:instrText>
            </w:r>
            <w:r>
              <w:rPr>
                <w:noProof/>
                <w:webHidden/>
              </w:rPr>
            </w:r>
            <w:r>
              <w:rPr>
                <w:noProof/>
                <w:webHidden/>
              </w:rPr>
              <w:fldChar w:fldCharType="separate"/>
            </w:r>
            <w:r>
              <w:rPr>
                <w:noProof/>
                <w:webHidden/>
              </w:rPr>
              <w:t>18</w:t>
            </w:r>
            <w:r>
              <w:rPr>
                <w:noProof/>
                <w:webHidden/>
              </w:rPr>
              <w:fldChar w:fldCharType="end"/>
            </w:r>
          </w:hyperlink>
        </w:p>
        <w:p w14:paraId="1AC5E0CF" w14:textId="07C9B73D"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87" w:history="1">
            <w:r w:rsidRPr="002D3829">
              <w:rPr>
                <w:rStyle w:val="Hyperlink"/>
                <w:noProof/>
              </w:rPr>
              <w:t>2.2.3 Diffusivity of point defects and their clusters</w:t>
            </w:r>
            <w:r>
              <w:rPr>
                <w:noProof/>
                <w:webHidden/>
              </w:rPr>
              <w:tab/>
            </w:r>
            <w:r>
              <w:rPr>
                <w:noProof/>
                <w:webHidden/>
              </w:rPr>
              <w:fldChar w:fldCharType="begin"/>
            </w:r>
            <w:r>
              <w:rPr>
                <w:noProof/>
                <w:webHidden/>
              </w:rPr>
              <w:instrText xml:space="preserve"> PAGEREF _Toc127376987 \h </w:instrText>
            </w:r>
            <w:r>
              <w:rPr>
                <w:noProof/>
                <w:webHidden/>
              </w:rPr>
            </w:r>
            <w:r>
              <w:rPr>
                <w:noProof/>
                <w:webHidden/>
              </w:rPr>
              <w:fldChar w:fldCharType="separate"/>
            </w:r>
            <w:r>
              <w:rPr>
                <w:noProof/>
                <w:webHidden/>
              </w:rPr>
              <w:t>19</w:t>
            </w:r>
            <w:r>
              <w:rPr>
                <w:noProof/>
                <w:webHidden/>
              </w:rPr>
              <w:fldChar w:fldCharType="end"/>
            </w:r>
          </w:hyperlink>
        </w:p>
        <w:p w14:paraId="344E23EA" w14:textId="330977D9"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6988" w:history="1">
            <w:r w:rsidRPr="002D3829">
              <w:rPr>
                <w:rStyle w:val="Hyperlink"/>
                <w:rFonts w:cs="Times New Roman"/>
                <w:noProof/>
              </w:rPr>
              <w:t>2.3 The stability of α’ precipitates under irradiation</w:t>
            </w:r>
            <w:r>
              <w:rPr>
                <w:noProof/>
                <w:webHidden/>
              </w:rPr>
              <w:tab/>
            </w:r>
            <w:r>
              <w:rPr>
                <w:noProof/>
                <w:webHidden/>
              </w:rPr>
              <w:fldChar w:fldCharType="begin"/>
            </w:r>
            <w:r>
              <w:rPr>
                <w:noProof/>
                <w:webHidden/>
              </w:rPr>
              <w:instrText xml:space="preserve"> PAGEREF _Toc127376988 \h </w:instrText>
            </w:r>
            <w:r>
              <w:rPr>
                <w:noProof/>
                <w:webHidden/>
              </w:rPr>
            </w:r>
            <w:r>
              <w:rPr>
                <w:noProof/>
                <w:webHidden/>
              </w:rPr>
              <w:fldChar w:fldCharType="separate"/>
            </w:r>
            <w:r>
              <w:rPr>
                <w:noProof/>
                <w:webHidden/>
              </w:rPr>
              <w:t>21</w:t>
            </w:r>
            <w:r>
              <w:rPr>
                <w:noProof/>
                <w:webHidden/>
              </w:rPr>
              <w:fldChar w:fldCharType="end"/>
            </w:r>
          </w:hyperlink>
        </w:p>
        <w:p w14:paraId="34C4A31F" w14:textId="6A36FDC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89" w:history="1">
            <w:r w:rsidRPr="002D3829">
              <w:rPr>
                <w:rStyle w:val="Hyperlink"/>
                <w:noProof/>
              </w:rPr>
              <w:t>2.3.1 Theoretical background</w:t>
            </w:r>
            <w:r>
              <w:rPr>
                <w:noProof/>
                <w:webHidden/>
              </w:rPr>
              <w:tab/>
            </w:r>
            <w:r>
              <w:rPr>
                <w:noProof/>
                <w:webHidden/>
              </w:rPr>
              <w:fldChar w:fldCharType="begin"/>
            </w:r>
            <w:r>
              <w:rPr>
                <w:noProof/>
                <w:webHidden/>
              </w:rPr>
              <w:instrText xml:space="preserve"> PAGEREF _Toc127376989 \h </w:instrText>
            </w:r>
            <w:r>
              <w:rPr>
                <w:noProof/>
                <w:webHidden/>
              </w:rPr>
            </w:r>
            <w:r>
              <w:rPr>
                <w:noProof/>
                <w:webHidden/>
              </w:rPr>
              <w:fldChar w:fldCharType="separate"/>
            </w:r>
            <w:r>
              <w:rPr>
                <w:noProof/>
                <w:webHidden/>
              </w:rPr>
              <w:t>21</w:t>
            </w:r>
            <w:r>
              <w:rPr>
                <w:noProof/>
                <w:webHidden/>
              </w:rPr>
              <w:fldChar w:fldCharType="end"/>
            </w:r>
          </w:hyperlink>
        </w:p>
        <w:p w14:paraId="76B2B14D" w14:textId="32F289F1"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0" w:history="1">
            <w:r w:rsidRPr="002D3829">
              <w:rPr>
                <w:rStyle w:val="Hyperlink"/>
                <w:rFonts w:cs="Times New Roman"/>
                <w:noProof/>
              </w:rPr>
              <w:t>2.3.1.1 Radiation enhanced diffusion</w:t>
            </w:r>
            <w:r>
              <w:rPr>
                <w:noProof/>
                <w:webHidden/>
              </w:rPr>
              <w:tab/>
            </w:r>
            <w:r>
              <w:rPr>
                <w:noProof/>
                <w:webHidden/>
              </w:rPr>
              <w:fldChar w:fldCharType="begin"/>
            </w:r>
            <w:r>
              <w:rPr>
                <w:noProof/>
                <w:webHidden/>
              </w:rPr>
              <w:instrText xml:space="preserve"> PAGEREF _Toc127376990 \h </w:instrText>
            </w:r>
            <w:r>
              <w:rPr>
                <w:noProof/>
                <w:webHidden/>
              </w:rPr>
            </w:r>
            <w:r>
              <w:rPr>
                <w:noProof/>
                <w:webHidden/>
              </w:rPr>
              <w:fldChar w:fldCharType="separate"/>
            </w:r>
            <w:r>
              <w:rPr>
                <w:noProof/>
                <w:webHidden/>
              </w:rPr>
              <w:t>21</w:t>
            </w:r>
            <w:r>
              <w:rPr>
                <w:noProof/>
                <w:webHidden/>
              </w:rPr>
              <w:fldChar w:fldCharType="end"/>
            </w:r>
          </w:hyperlink>
        </w:p>
        <w:p w14:paraId="4048DD65" w14:textId="52BA8EF8"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1" w:history="1">
            <w:r w:rsidRPr="002D3829">
              <w:rPr>
                <w:rStyle w:val="Hyperlink"/>
                <w:rFonts w:cs="Times New Roman"/>
                <w:noProof/>
              </w:rPr>
              <w:t>2.3.1.2 Ion mixing</w:t>
            </w:r>
            <w:r>
              <w:rPr>
                <w:noProof/>
                <w:webHidden/>
              </w:rPr>
              <w:tab/>
            </w:r>
            <w:r>
              <w:rPr>
                <w:noProof/>
                <w:webHidden/>
              </w:rPr>
              <w:fldChar w:fldCharType="begin"/>
            </w:r>
            <w:r>
              <w:rPr>
                <w:noProof/>
                <w:webHidden/>
              </w:rPr>
              <w:instrText xml:space="preserve"> PAGEREF _Toc127376991 \h </w:instrText>
            </w:r>
            <w:r>
              <w:rPr>
                <w:noProof/>
                <w:webHidden/>
              </w:rPr>
            </w:r>
            <w:r>
              <w:rPr>
                <w:noProof/>
                <w:webHidden/>
              </w:rPr>
              <w:fldChar w:fldCharType="separate"/>
            </w:r>
            <w:r>
              <w:rPr>
                <w:noProof/>
                <w:webHidden/>
              </w:rPr>
              <w:t>24</w:t>
            </w:r>
            <w:r>
              <w:rPr>
                <w:noProof/>
                <w:webHidden/>
              </w:rPr>
              <w:fldChar w:fldCharType="end"/>
            </w:r>
          </w:hyperlink>
        </w:p>
        <w:p w14:paraId="4662406F" w14:textId="622DA9BF"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2" w:history="1">
            <w:r w:rsidRPr="002D3829">
              <w:rPr>
                <w:rStyle w:val="Hyperlink"/>
                <w:rFonts w:cs="Times New Roman"/>
                <w:noProof/>
              </w:rPr>
              <w:t>2.3.1.3 Precipitation mechanism under irradiation</w:t>
            </w:r>
            <w:r>
              <w:rPr>
                <w:noProof/>
                <w:webHidden/>
              </w:rPr>
              <w:tab/>
            </w:r>
            <w:r>
              <w:rPr>
                <w:noProof/>
                <w:webHidden/>
              </w:rPr>
              <w:fldChar w:fldCharType="begin"/>
            </w:r>
            <w:r>
              <w:rPr>
                <w:noProof/>
                <w:webHidden/>
              </w:rPr>
              <w:instrText xml:space="preserve"> PAGEREF _Toc127376992 \h </w:instrText>
            </w:r>
            <w:r>
              <w:rPr>
                <w:noProof/>
                <w:webHidden/>
              </w:rPr>
            </w:r>
            <w:r>
              <w:rPr>
                <w:noProof/>
                <w:webHidden/>
              </w:rPr>
              <w:fldChar w:fldCharType="separate"/>
            </w:r>
            <w:r>
              <w:rPr>
                <w:noProof/>
                <w:webHidden/>
              </w:rPr>
              <w:t>26</w:t>
            </w:r>
            <w:r>
              <w:rPr>
                <w:noProof/>
                <w:webHidden/>
              </w:rPr>
              <w:fldChar w:fldCharType="end"/>
            </w:r>
          </w:hyperlink>
        </w:p>
        <w:p w14:paraId="424ECCDF" w14:textId="7AA0F2C8"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3" w:history="1">
            <w:r w:rsidRPr="002D3829">
              <w:rPr>
                <w:rStyle w:val="Hyperlink"/>
                <w:rFonts w:cs="Times New Roman"/>
                <w:noProof/>
              </w:rPr>
              <w:t>2.3.1.4 Models accounting for the stability of precipitates under irradiation</w:t>
            </w:r>
            <w:r>
              <w:rPr>
                <w:noProof/>
                <w:webHidden/>
              </w:rPr>
              <w:tab/>
            </w:r>
            <w:r>
              <w:rPr>
                <w:noProof/>
                <w:webHidden/>
              </w:rPr>
              <w:fldChar w:fldCharType="begin"/>
            </w:r>
            <w:r>
              <w:rPr>
                <w:noProof/>
                <w:webHidden/>
              </w:rPr>
              <w:instrText xml:space="preserve"> PAGEREF _Toc127376993 \h </w:instrText>
            </w:r>
            <w:r>
              <w:rPr>
                <w:noProof/>
                <w:webHidden/>
              </w:rPr>
            </w:r>
            <w:r>
              <w:rPr>
                <w:noProof/>
                <w:webHidden/>
              </w:rPr>
              <w:fldChar w:fldCharType="separate"/>
            </w:r>
            <w:r>
              <w:rPr>
                <w:noProof/>
                <w:webHidden/>
              </w:rPr>
              <w:t>27</w:t>
            </w:r>
            <w:r>
              <w:rPr>
                <w:noProof/>
                <w:webHidden/>
              </w:rPr>
              <w:fldChar w:fldCharType="end"/>
            </w:r>
          </w:hyperlink>
        </w:p>
        <w:p w14:paraId="64166C17" w14:textId="383CFC38"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94" w:history="1">
            <w:r w:rsidRPr="002D3829">
              <w:rPr>
                <w:rStyle w:val="Hyperlink"/>
                <w:noProof/>
              </w:rPr>
              <w:t>2.3.2 Experimental background</w:t>
            </w:r>
            <w:r>
              <w:rPr>
                <w:noProof/>
                <w:webHidden/>
              </w:rPr>
              <w:tab/>
            </w:r>
            <w:r>
              <w:rPr>
                <w:noProof/>
                <w:webHidden/>
              </w:rPr>
              <w:fldChar w:fldCharType="begin"/>
            </w:r>
            <w:r>
              <w:rPr>
                <w:noProof/>
                <w:webHidden/>
              </w:rPr>
              <w:instrText xml:space="preserve"> PAGEREF _Toc127376994 \h </w:instrText>
            </w:r>
            <w:r>
              <w:rPr>
                <w:noProof/>
                <w:webHidden/>
              </w:rPr>
            </w:r>
            <w:r>
              <w:rPr>
                <w:noProof/>
                <w:webHidden/>
              </w:rPr>
              <w:fldChar w:fldCharType="separate"/>
            </w:r>
            <w:r>
              <w:rPr>
                <w:noProof/>
                <w:webHidden/>
              </w:rPr>
              <w:t>30</w:t>
            </w:r>
            <w:r>
              <w:rPr>
                <w:noProof/>
                <w:webHidden/>
              </w:rPr>
              <w:fldChar w:fldCharType="end"/>
            </w:r>
          </w:hyperlink>
        </w:p>
        <w:p w14:paraId="4B3D8978" w14:textId="69BB6543"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5" w:history="1">
            <w:r w:rsidRPr="002D3829">
              <w:rPr>
                <w:rStyle w:val="Hyperlink"/>
                <w:noProof/>
              </w:rPr>
              <w:t>2.3.2.1 α’ formation after electron irradiation</w:t>
            </w:r>
            <w:r>
              <w:rPr>
                <w:noProof/>
                <w:webHidden/>
              </w:rPr>
              <w:tab/>
            </w:r>
            <w:r>
              <w:rPr>
                <w:noProof/>
                <w:webHidden/>
              </w:rPr>
              <w:fldChar w:fldCharType="begin"/>
            </w:r>
            <w:r>
              <w:rPr>
                <w:noProof/>
                <w:webHidden/>
              </w:rPr>
              <w:instrText xml:space="preserve"> PAGEREF _Toc127376995 \h </w:instrText>
            </w:r>
            <w:r>
              <w:rPr>
                <w:noProof/>
                <w:webHidden/>
              </w:rPr>
            </w:r>
            <w:r>
              <w:rPr>
                <w:noProof/>
                <w:webHidden/>
              </w:rPr>
              <w:fldChar w:fldCharType="separate"/>
            </w:r>
            <w:r>
              <w:rPr>
                <w:noProof/>
                <w:webHidden/>
              </w:rPr>
              <w:t>30</w:t>
            </w:r>
            <w:r>
              <w:rPr>
                <w:noProof/>
                <w:webHidden/>
              </w:rPr>
              <w:fldChar w:fldCharType="end"/>
            </w:r>
          </w:hyperlink>
        </w:p>
        <w:p w14:paraId="12CF95A4" w14:textId="26BBA773"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6" w:history="1">
            <w:r w:rsidRPr="002D3829">
              <w:rPr>
                <w:rStyle w:val="Hyperlink"/>
                <w:rFonts w:cs="Times New Roman"/>
                <w:noProof/>
              </w:rPr>
              <w:t>2.3.2.2 α’ formation after neutron irradiation</w:t>
            </w:r>
            <w:r>
              <w:rPr>
                <w:noProof/>
                <w:webHidden/>
              </w:rPr>
              <w:tab/>
            </w:r>
            <w:r>
              <w:rPr>
                <w:noProof/>
                <w:webHidden/>
              </w:rPr>
              <w:fldChar w:fldCharType="begin"/>
            </w:r>
            <w:r>
              <w:rPr>
                <w:noProof/>
                <w:webHidden/>
              </w:rPr>
              <w:instrText xml:space="preserve"> PAGEREF _Toc127376996 \h </w:instrText>
            </w:r>
            <w:r>
              <w:rPr>
                <w:noProof/>
                <w:webHidden/>
              </w:rPr>
            </w:r>
            <w:r>
              <w:rPr>
                <w:noProof/>
                <w:webHidden/>
              </w:rPr>
              <w:fldChar w:fldCharType="separate"/>
            </w:r>
            <w:r>
              <w:rPr>
                <w:noProof/>
                <w:webHidden/>
              </w:rPr>
              <w:t>31</w:t>
            </w:r>
            <w:r>
              <w:rPr>
                <w:noProof/>
                <w:webHidden/>
              </w:rPr>
              <w:fldChar w:fldCharType="end"/>
            </w:r>
          </w:hyperlink>
        </w:p>
        <w:p w14:paraId="40AC6E46" w14:textId="31E09B26"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6997" w:history="1">
            <w:r w:rsidRPr="002D3829">
              <w:rPr>
                <w:rStyle w:val="Hyperlink"/>
                <w:rFonts w:cs="Times New Roman"/>
                <w:noProof/>
              </w:rPr>
              <w:t>2.3.2.3 α’ formation after ion irradiation</w:t>
            </w:r>
            <w:r>
              <w:rPr>
                <w:noProof/>
                <w:webHidden/>
              </w:rPr>
              <w:tab/>
            </w:r>
            <w:r>
              <w:rPr>
                <w:noProof/>
                <w:webHidden/>
              </w:rPr>
              <w:fldChar w:fldCharType="begin"/>
            </w:r>
            <w:r>
              <w:rPr>
                <w:noProof/>
                <w:webHidden/>
              </w:rPr>
              <w:instrText xml:space="preserve"> PAGEREF _Toc127376997 \h </w:instrText>
            </w:r>
            <w:r>
              <w:rPr>
                <w:noProof/>
                <w:webHidden/>
              </w:rPr>
            </w:r>
            <w:r>
              <w:rPr>
                <w:noProof/>
                <w:webHidden/>
              </w:rPr>
              <w:fldChar w:fldCharType="separate"/>
            </w:r>
            <w:r>
              <w:rPr>
                <w:noProof/>
                <w:webHidden/>
              </w:rPr>
              <w:t>33</w:t>
            </w:r>
            <w:r>
              <w:rPr>
                <w:noProof/>
                <w:webHidden/>
              </w:rPr>
              <w:fldChar w:fldCharType="end"/>
            </w:r>
          </w:hyperlink>
        </w:p>
        <w:p w14:paraId="320F4806" w14:textId="3FF7335B"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6998" w:history="1">
            <w:r w:rsidRPr="002D3829">
              <w:rPr>
                <w:rStyle w:val="Hyperlink"/>
                <w:rFonts w:cs="Times New Roman"/>
                <w:noProof/>
              </w:rPr>
              <w:t>2.4 Surface and injected ions effect on ion irradiation induced microstructure evolution</w:t>
            </w:r>
            <w:r>
              <w:rPr>
                <w:noProof/>
                <w:webHidden/>
              </w:rPr>
              <w:tab/>
            </w:r>
            <w:r>
              <w:rPr>
                <w:noProof/>
                <w:webHidden/>
              </w:rPr>
              <w:fldChar w:fldCharType="begin"/>
            </w:r>
            <w:r>
              <w:rPr>
                <w:noProof/>
                <w:webHidden/>
              </w:rPr>
              <w:instrText xml:space="preserve"> PAGEREF _Toc127376998 \h </w:instrText>
            </w:r>
            <w:r>
              <w:rPr>
                <w:noProof/>
                <w:webHidden/>
              </w:rPr>
            </w:r>
            <w:r>
              <w:rPr>
                <w:noProof/>
                <w:webHidden/>
              </w:rPr>
              <w:fldChar w:fldCharType="separate"/>
            </w:r>
            <w:r>
              <w:rPr>
                <w:noProof/>
                <w:webHidden/>
              </w:rPr>
              <w:t>34</w:t>
            </w:r>
            <w:r>
              <w:rPr>
                <w:noProof/>
                <w:webHidden/>
              </w:rPr>
              <w:fldChar w:fldCharType="end"/>
            </w:r>
          </w:hyperlink>
        </w:p>
        <w:p w14:paraId="0F4AEACB" w14:textId="5D96AF1A"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6999" w:history="1">
            <w:r w:rsidRPr="002D3829">
              <w:rPr>
                <w:rStyle w:val="Hyperlink"/>
                <w:noProof/>
              </w:rPr>
              <w:t>2.4.1 Surface effect</w:t>
            </w:r>
            <w:r>
              <w:rPr>
                <w:noProof/>
                <w:webHidden/>
              </w:rPr>
              <w:tab/>
            </w:r>
            <w:r>
              <w:rPr>
                <w:noProof/>
                <w:webHidden/>
              </w:rPr>
              <w:fldChar w:fldCharType="begin"/>
            </w:r>
            <w:r>
              <w:rPr>
                <w:noProof/>
                <w:webHidden/>
              </w:rPr>
              <w:instrText xml:space="preserve"> PAGEREF _Toc127376999 \h </w:instrText>
            </w:r>
            <w:r>
              <w:rPr>
                <w:noProof/>
                <w:webHidden/>
              </w:rPr>
            </w:r>
            <w:r>
              <w:rPr>
                <w:noProof/>
                <w:webHidden/>
              </w:rPr>
              <w:fldChar w:fldCharType="separate"/>
            </w:r>
            <w:r>
              <w:rPr>
                <w:noProof/>
                <w:webHidden/>
              </w:rPr>
              <w:t>34</w:t>
            </w:r>
            <w:r>
              <w:rPr>
                <w:noProof/>
                <w:webHidden/>
              </w:rPr>
              <w:fldChar w:fldCharType="end"/>
            </w:r>
          </w:hyperlink>
        </w:p>
        <w:p w14:paraId="481E34B4" w14:textId="2615475A"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00" w:history="1">
            <w:r w:rsidRPr="002D3829">
              <w:rPr>
                <w:rStyle w:val="Hyperlink"/>
                <w:noProof/>
              </w:rPr>
              <w:t>2.4.1 Injected ions effect</w:t>
            </w:r>
            <w:r>
              <w:rPr>
                <w:noProof/>
                <w:webHidden/>
              </w:rPr>
              <w:tab/>
            </w:r>
            <w:r>
              <w:rPr>
                <w:noProof/>
                <w:webHidden/>
              </w:rPr>
              <w:fldChar w:fldCharType="begin"/>
            </w:r>
            <w:r>
              <w:rPr>
                <w:noProof/>
                <w:webHidden/>
              </w:rPr>
              <w:instrText xml:space="preserve"> PAGEREF _Toc127377000 \h </w:instrText>
            </w:r>
            <w:r>
              <w:rPr>
                <w:noProof/>
                <w:webHidden/>
              </w:rPr>
            </w:r>
            <w:r>
              <w:rPr>
                <w:noProof/>
                <w:webHidden/>
              </w:rPr>
              <w:fldChar w:fldCharType="separate"/>
            </w:r>
            <w:r>
              <w:rPr>
                <w:noProof/>
                <w:webHidden/>
              </w:rPr>
              <w:t>35</w:t>
            </w:r>
            <w:r>
              <w:rPr>
                <w:noProof/>
                <w:webHidden/>
              </w:rPr>
              <w:fldChar w:fldCharType="end"/>
            </w:r>
          </w:hyperlink>
        </w:p>
        <w:p w14:paraId="49D8B7C1" w14:textId="35CF442B"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01" w:history="1">
            <w:r w:rsidRPr="002D3829">
              <w:rPr>
                <w:rStyle w:val="Hyperlink"/>
                <w:rFonts w:cs="Times New Roman"/>
                <w:noProof/>
              </w:rPr>
              <w:t>2.5 Cu precipitates in FeCu binary alloys</w:t>
            </w:r>
            <w:r>
              <w:rPr>
                <w:noProof/>
                <w:webHidden/>
              </w:rPr>
              <w:tab/>
            </w:r>
            <w:r>
              <w:rPr>
                <w:noProof/>
                <w:webHidden/>
              </w:rPr>
              <w:fldChar w:fldCharType="begin"/>
            </w:r>
            <w:r>
              <w:rPr>
                <w:noProof/>
                <w:webHidden/>
              </w:rPr>
              <w:instrText xml:space="preserve"> PAGEREF _Toc127377001 \h </w:instrText>
            </w:r>
            <w:r>
              <w:rPr>
                <w:noProof/>
                <w:webHidden/>
              </w:rPr>
            </w:r>
            <w:r>
              <w:rPr>
                <w:noProof/>
                <w:webHidden/>
              </w:rPr>
              <w:fldChar w:fldCharType="separate"/>
            </w:r>
            <w:r>
              <w:rPr>
                <w:noProof/>
                <w:webHidden/>
              </w:rPr>
              <w:t>38</w:t>
            </w:r>
            <w:r>
              <w:rPr>
                <w:noProof/>
                <w:webHidden/>
              </w:rPr>
              <w:fldChar w:fldCharType="end"/>
            </w:r>
          </w:hyperlink>
        </w:p>
        <w:p w14:paraId="1A0E4334" w14:textId="6C7DE64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02" w:history="1">
            <w:r w:rsidRPr="002D3829">
              <w:rPr>
                <w:rStyle w:val="Hyperlink"/>
                <w:noProof/>
              </w:rPr>
              <w:t>2.4.1 Cu precipitates formed from thermal aging.</w:t>
            </w:r>
            <w:r>
              <w:rPr>
                <w:noProof/>
                <w:webHidden/>
              </w:rPr>
              <w:tab/>
            </w:r>
            <w:r>
              <w:rPr>
                <w:noProof/>
                <w:webHidden/>
              </w:rPr>
              <w:fldChar w:fldCharType="begin"/>
            </w:r>
            <w:r>
              <w:rPr>
                <w:noProof/>
                <w:webHidden/>
              </w:rPr>
              <w:instrText xml:space="preserve"> PAGEREF _Toc127377002 \h </w:instrText>
            </w:r>
            <w:r>
              <w:rPr>
                <w:noProof/>
                <w:webHidden/>
              </w:rPr>
            </w:r>
            <w:r>
              <w:rPr>
                <w:noProof/>
                <w:webHidden/>
              </w:rPr>
              <w:fldChar w:fldCharType="separate"/>
            </w:r>
            <w:r>
              <w:rPr>
                <w:noProof/>
                <w:webHidden/>
              </w:rPr>
              <w:t>38</w:t>
            </w:r>
            <w:r>
              <w:rPr>
                <w:noProof/>
                <w:webHidden/>
              </w:rPr>
              <w:fldChar w:fldCharType="end"/>
            </w:r>
          </w:hyperlink>
        </w:p>
        <w:p w14:paraId="3034DE6F" w14:textId="46AB099A"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03" w:history="1">
            <w:r w:rsidRPr="002D3829">
              <w:rPr>
                <w:rStyle w:val="Hyperlink"/>
                <w:noProof/>
              </w:rPr>
              <w:t>2.4.2 Cu precipitates formed after irradiations.</w:t>
            </w:r>
            <w:r>
              <w:rPr>
                <w:noProof/>
                <w:webHidden/>
              </w:rPr>
              <w:tab/>
            </w:r>
            <w:r>
              <w:rPr>
                <w:noProof/>
                <w:webHidden/>
              </w:rPr>
              <w:fldChar w:fldCharType="begin"/>
            </w:r>
            <w:r>
              <w:rPr>
                <w:noProof/>
                <w:webHidden/>
              </w:rPr>
              <w:instrText xml:space="preserve"> PAGEREF _Toc127377003 \h </w:instrText>
            </w:r>
            <w:r>
              <w:rPr>
                <w:noProof/>
                <w:webHidden/>
              </w:rPr>
            </w:r>
            <w:r>
              <w:rPr>
                <w:noProof/>
                <w:webHidden/>
              </w:rPr>
              <w:fldChar w:fldCharType="separate"/>
            </w:r>
            <w:r>
              <w:rPr>
                <w:noProof/>
                <w:webHidden/>
              </w:rPr>
              <w:t>38</w:t>
            </w:r>
            <w:r>
              <w:rPr>
                <w:noProof/>
                <w:webHidden/>
              </w:rPr>
              <w:fldChar w:fldCharType="end"/>
            </w:r>
          </w:hyperlink>
        </w:p>
        <w:p w14:paraId="7746192B" w14:textId="7A7C4859" w:rsidR="00F35EEB" w:rsidRDefault="00F35EEB">
          <w:pPr>
            <w:pStyle w:val="TOC1"/>
            <w:rPr>
              <w:rFonts w:asciiTheme="minorHAnsi" w:eastAsiaTheme="minorEastAsia" w:hAnsiTheme="minorHAnsi" w:cstheme="minorBidi"/>
              <w:noProof/>
              <w:sz w:val="22"/>
              <w:szCs w:val="22"/>
              <w:lang w:eastAsia="zh-CN"/>
            </w:rPr>
          </w:pPr>
          <w:hyperlink w:anchor="_Toc127377004" w:history="1">
            <w:r w:rsidRPr="002D3829">
              <w:rPr>
                <w:rStyle w:val="Hyperlink"/>
                <w:rFonts w:cs="Times New Roman"/>
                <w:noProof/>
              </w:rPr>
              <w:t>Chapter Three Materials and Methods</w:t>
            </w:r>
            <w:r>
              <w:rPr>
                <w:noProof/>
                <w:webHidden/>
              </w:rPr>
              <w:tab/>
            </w:r>
            <w:r>
              <w:rPr>
                <w:noProof/>
                <w:webHidden/>
              </w:rPr>
              <w:fldChar w:fldCharType="begin"/>
            </w:r>
            <w:r>
              <w:rPr>
                <w:noProof/>
                <w:webHidden/>
              </w:rPr>
              <w:instrText xml:space="preserve"> PAGEREF _Toc127377004 \h </w:instrText>
            </w:r>
            <w:r>
              <w:rPr>
                <w:noProof/>
                <w:webHidden/>
              </w:rPr>
            </w:r>
            <w:r>
              <w:rPr>
                <w:noProof/>
                <w:webHidden/>
              </w:rPr>
              <w:fldChar w:fldCharType="separate"/>
            </w:r>
            <w:r>
              <w:rPr>
                <w:noProof/>
                <w:webHidden/>
              </w:rPr>
              <w:t>43</w:t>
            </w:r>
            <w:r>
              <w:rPr>
                <w:noProof/>
                <w:webHidden/>
              </w:rPr>
              <w:fldChar w:fldCharType="end"/>
            </w:r>
          </w:hyperlink>
        </w:p>
        <w:p w14:paraId="57408673" w14:textId="13A2376B"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05" w:history="1">
            <w:r w:rsidRPr="002D3829">
              <w:rPr>
                <w:rStyle w:val="Hyperlink"/>
                <w:rFonts w:cs="Times New Roman"/>
                <w:noProof/>
              </w:rPr>
              <w:t>3.1 FeCr and FeCu Specimens</w:t>
            </w:r>
            <w:r>
              <w:rPr>
                <w:noProof/>
                <w:webHidden/>
              </w:rPr>
              <w:tab/>
            </w:r>
            <w:r>
              <w:rPr>
                <w:noProof/>
                <w:webHidden/>
              </w:rPr>
              <w:fldChar w:fldCharType="begin"/>
            </w:r>
            <w:r>
              <w:rPr>
                <w:noProof/>
                <w:webHidden/>
              </w:rPr>
              <w:instrText xml:space="preserve"> PAGEREF _Toc127377005 \h </w:instrText>
            </w:r>
            <w:r>
              <w:rPr>
                <w:noProof/>
                <w:webHidden/>
              </w:rPr>
            </w:r>
            <w:r>
              <w:rPr>
                <w:noProof/>
                <w:webHidden/>
              </w:rPr>
              <w:fldChar w:fldCharType="separate"/>
            </w:r>
            <w:r>
              <w:rPr>
                <w:noProof/>
                <w:webHidden/>
              </w:rPr>
              <w:t>43</w:t>
            </w:r>
            <w:r>
              <w:rPr>
                <w:noProof/>
                <w:webHidden/>
              </w:rPr>
              <w:fldChar w:fldCharType="end"/>
            </w:r>
          </w:hyperlink>
        </w:p>
        <w:p w14:paraId="6172BF1E" w14:textId="2F41BB05"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06" w:history="1">
            <w:r w:rsidRPr="002D3829">
              <w:rPr>
                <w:rStyle w:val="Hyperlink"/>
                <w:rFonts w:cs="Times New Roman"/>
                <w:noProof/>
              </w:rPr>
              <w:t>3.2 Thermal aging</w:t>
            </w:r>
            <w:r>
              <w:rPr>
                <w:noProof/>
                <w:webHidden/>
              </w:rPr>
              <w:tab/>
            </w:r>
            <w:r>
              <w:rPr>
                <w:noProof/>
                <w:webHidden/>
              </w:rPr>
              <w:fldChar w:fldCharType="begin"/>
            </w:r>
            <w:r>
              <w:rPr>
                <w:noProof/>
                <w:webHidden/>
              </w:rPr>
              <w:instrText xml:space="preserve"> PAGEREF _Toc127377006 \h </w:instrText>
            </w:r>
            <w:r>
              <w:rPr>
                <w:noProof/>
                <w:webHidden/>
              </w:rPr>
            </w:r>
            <w:r>
              <w:rPr>
                <w:noProof/>
                <w:webHidden/>
              </w:rPr>
              <w:fldChar w:fldCharType="separate"/>
            </w:r>
            <w:r>
              <w:rPr>
                <w:noProof/>
                <w:webHidden/>
              </w:rPr>
              <w:t>45</w:t>
            </w:r>
            <w:r>
              <w:rPr>
                <w:noProof/>
                <w:webHidden/>
              </w:rPr>
              <w:fldChar w:fldCharType="end"/>
            </w:r>
          </w:hyperlink>
        </w:p>
        <w:p w14:paraId="0A1ADDD5" w14:textId="4E76EEC6"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07" w:history="1">
            <w:r w:rsidRPr="002D3829">
              <w:rPr>
                <w:rStyle w:val="Hyperlink"/>
                <w:rFonts w:cs="Times New Roman"/>
                <w:noProof/>
              </w:rPr>
              <w:t>3.3 Ion irradiations</w:t>
            </w:r>
            <w:r>
              <w:rPr>
                <w:noProof/>
                <w:webHidden/>
              </w:rPr>
              <w:tab/>
            </w:r>
            <w:r>
              <w:rPr>
                <w:noProof/>
                <w:webHidden/>
              </w:rPr>
              <w:fldChar w:fldCharType="begin"/>
            </w:r>
            <w:r>
              <w:rPr>
                <w:noProof/>
                <w:webHidden/>
              </w:rPr>
              <w:instrText xml:space="preserve"> PAGEREF _Toc127377007 \h </w:instrText>
            </w:r>
            <w:r>
              <w:rPr>
                <w:noProof/>
                <w:webHidden/>
              </w:rPr>
            </w:r>
            <w:r>
              <w:rPr>
                <w:noProof/>
                <w:webHidden/>
              </w:rPr>
              <w:fldChar w:fldCharType="separate"/>
            </w:r>
            <w:r>
              <w:rPr>
                <w:noProof/>
                <w:webHidden/>
              </w:rPr>
              <w:t>45</w:t>
            </w:r>
            <w:r>
              <w:rPr>
                <w:noProof/>
                <w:webHidden/>
              </w:rPr>
              <w:fldChar w:fldCharType="end"/>
            </w:r>
          </w:hyperlink>
        </w:p>
        <w:p w14:paraId="43BCF87D" w14:textId="77346482"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08" w:history="1">
            <w:r w:rsidRPr="002D3829">
              <w:rPr>
                <w:rStyle w:val="Hyperlink"/>
                <w:noProof/>
              </w:rPr>
              <w:t>3.2.1 Sample preparation</w:t>
            </w:r>
            <w:r>
              <w:rPr>
                <w:noProof/>
                <w:webHidden/>
              </w:rPr>
              <w:tab/>
            </w:r>
            <w:r>
              <w:rPr>
                <w:noProof/>
                <w:webHidden/>
              </w:rPr>
              <w:fldChar w:fldCharType="begin"/>
            </w:r>
            <w:r>
              <w:rPr>
                <w:noProof/>
                <w:webHidden/>
              </w:rPr>
              <w:instrText xml:space="preserve"> PAGEREF _Toc127377008 \h </w:instrText>
            </w:r>
            <w:r>
              <w:rPr>
                <w:noProof/>
                <w:webHidden/>
              </w:rPr>
            </w:r>
            <w:r>
              <w:rPr>
                <w:noProof/>
                <w:webHidden/>
              </w:rPr>
              <w:fldChar w:fldCharType="separate"/>
            </w:r>
            <w:r>
              <w:rPr>
                <w:noProof/>
                <w:webHidden/>
              </w:rPr>
              <w:t>45</w:t>
            </w:r>
            <w:r>
              <w:rPr>
                <w:noProof/>
                <w:webHidden/>
              </w:rPr>
              <w:fldChar w:fldCharType="end"/>
            </w:r>
          </w:hyperlink>
        </w:p>
        <w:p w14:paraId="4395B185" w14:textId="63566FD4"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09" w:history="1">
            <w:r w:rsidRPr="002D3829">
              <w:rPr>
                <w:rStyle w:val="Hyperlink"/>
                <w:noProof/>
              </w:rPr>
              <w:t>3.2.2 Ion irradiation conditions</w:t>
            </w:r>
            <w:r>
              <w:rPr>
                <w:noProof/>
                <w:webHidden/>
              </w:rPr>
              <w:tab/>
            </w:r>
            <w:r>
              <w:rPr>
                <w:noProof/>
                <w:webHidden/>
              </w:rPr>
              <w:fldChar w:fldCharType="begin"/>
            </w:r>
            <w:r>
              <w:rPr>
                <w:noProof/>
                <w:webHidden/>
              </w:rPr>
              <w:instrText xml:space="preserve"> PAGEREF _Toc127377009 \h </w:instrText>
            </w:r>
            <w:r>
              <w:rPr>
                <w:noProof/>
                <w:webHidden/>
              </w:rPr>
            </w:r>
            <w:r>
              <w:rPr>
                <w:noProof/>
                <w:webHidden/>
              </w:rPr>
              <w:fldChar w:fldCharType="separate"/>
            </w:r>
            <w:r>
              <w:rPr>
                <w:noProof/>
                <w:webHidden/>
              </w:rPr>
              <w:t>45</w:t>
            </w:r>
            <w:r>
              <w:rPr>
                <w:noProof/>
                <w:webHidden/>
              </w:rPr>
              <w:fldChar w:fldCharType="end"/>
            </w:r>
          </w:hyperlink>
        </w:p>
        <w:p w14:paraId="60C81A8C" w14:textId="3A40BA64"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0" w:history="1">
            <w:r w:rsidRPr="002D3829">
              <w:rPr>
                <w:rStyle w:val="Hyperlink"/>
                <w:rFonts w:cs="Times New Roman"/>
                <w:noProof/>
              </w:rPr>
              <w:t>3.2.2.1 High temperature heavy ion irradiations</w:t>
            </w:r>
            <w:r>
              <w:rPr>
                <w:noProof/>
                <w:webHidden/>
              </w:rPr>
              <w:tab/>
            </w:r>
            <w:r>
              <w:rPr>
                <w:noProof/>
                <w:webHidden/>
              </w:rPr>
              <w:fldChar w:fldCharType="begin"/>
            </w:r>
            <w:r>
              <w:rPr>
                <w:noProof/>
                <w:webHidden/>
              </w:rPr>
              <w:instrText xml:space="preserve"> PAGEREF _Toc127377010 \h </w:instrText>
            </w:r>
            <w:r>
              <w:rPr>
                <w:noProof/>
                <w:webHidden/>
              </w:rPr>
            </w:r>
            <w:r>
              <w:rPr>
                <w:noProof/>
                <w:webHidden/>
              </w:rPr>
              <w:fldChar w:fldCharType="separate"/>
            </w:r>
            <w:r>
              <w:rPr>
                <w:noProof/>
                <w:webHidden/>
              </w:rPr>
              <w:t>47</w:t>
            </w:r>
            <w:r>
              <w:rPr>
                <w:noProof/>
                <w:webHidden/>
              </w:rPr>
              <w:fldChar w:fldCharType="end"/>
            </w:r>
          </w:hyperlink>
        </w:p>
        <w:p w14:paraId="77AF67E3" w14:textId="4B893067"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1" w:history="1">
            <w:r w:rsidRPr="002D3829">
              <w:rPr>
                <w:rStyle w:val="Hyperlink"/>
                <w:rFonts w:cs="Times New Roman"/>
                <w:noProof/>
              </w:rPr>
              <w:t>3.2.2.2 Cryogenic to room temperature heavy ion irradiations</w:t>
            </w:r>
            <w:r>
              <w:rPr>
                <w:noProof/>
                <w:webHidden/>
              </w:rPr>
              <w:tab/>
            </w:r>
            <w:r>
              <w:rPr>
                <w:noProof/>
                <w:webHidden/>
              </w:rPr>
              <w:fldChar w:fldCharType="begin"/>
            </w:r>
            <w:r>
              <w:rPr>
                <w:noProof/>
                <w:webHidden/>
              </w:rPr>
              <w:instrText xml:space="preserve"> PAGEREF _Toc127377011 \h </w:instrText>
            </w:r>
            <w:r>
              <w:rPr>
                <w:noProof/>
                <w:webHidden/>
              </w:rPr>
            </w:r>
            <w:r>
              <w:rPr>
                <w:noProof/>
                <w:webHidden/>
              </w:rPr>
              <w:fldChar w:fldCharType="separate"/>
            </w:r>
            <w:r>
              <w:rPr>
                <w:noProof/>
                <w:webHidden/>
              </w:rPr>
              <w:t>50</w:t>
            </w:r>
            <w:r>
              <w:rPr>
                <w:noProof/>
                <w:webHidden/>
              </w:rPr>
              <w:fldChar w:fldCharType="end"/>
            </w:r>
          </w:hyperlink>
        </w:p>
        <w:p w14:paraId="1F317969" w14:textId="52492478"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2" w:history="1">
            <w:r w:rsidRPr="002D3829">
              <w:rPr>
                <w:rStyle w:val="Hyperlink"/>
                <w:rFonts w:cs="Times New Roman"/>
                <w:noProof/>
              </w:rPr>
              <w:t>3.2.2.3 Proton irradiations</w:t>
            </w:r>
            <w:r>
              <w:rPr>
                <w:noProof/>
                <w:webHidden/>
              </w:rPr>
              <w:tab/>
            </w:r>
            <w:r>
              <w:rPr>
                <w:noProof/>
                <w:webHidden/>
              </w:rPr>
              <w:fldChar w:fldCharType="begin"/>
            </w:r>
            <w:r>
              <w:rPr>
                <w:noProof/>
                <w:webHidden/>
              </w:rPr>
              <w:instrText xml:space="preserve"> PAGEREF _Toc127377012 \h </w:instrText>
            </w:r>
            <w:r>
              <w:rPr>
                <w:noProof/>
                <w:webHidden/>
              </w:rPr>
            </w:r>
            <w:r>
              <w:rPr>
                <w:noProof/>
                <w:webHidden/>
              </w:rPr>
              <w:fldChar w:fldCharType="separate"/>
            </w:r>
            <w:r>
              <w:rPr>
                <w:noProof/>
                <w:webHidden/>
              </w:rPr>
              <w:t>50</w:t>
            </w:r>
            <w:r>
              <w:rPr>
                <w:noProof/>
                <w:webHidden/>
              </w:rPr>
              <w:fldChar w:fldCharType="end"/>
            </w:r>
          </w:hyperlink>
        </w:p>
        <w:p w14:paraId="480B740E" w14:textId="54B446E2"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13" w:history="1">
            <w:r w:rsidRPr="002D3829">
              <w:rPr>
                <w:rStyle w:val="Hyperlink"/>
                <w:rFonts w:cs="Times New Roman"/>
                <w:noProof/>
              </w:rPr>
              <w:t>3.4 Characterizing α’ precipitates with APT</w:t>
            </w:r>
            <w:r>
              <w:rPr>
                <w:noProof/>
                <w:webHidden/>
              </w:rPr>
              <w:tab/>
            </w:r>
            <w:r>
              <w:rPr>
                <w:noProof/>
                <w:webHidden/>
              </w:rPr>
              <w:fldChar w:fldCharType="begin"/>
            </w:r>
            <w:r>
              <w:rPr>
                <w:noProof/>
                <w:webHidden/>
              </w:rPr>
              <w:instrText xml:space="preserve"> PAGEREF _Toc127377013 \h </w:instrText>
            </w:r>
            <w:r>
              <w:rPr>
                <w:noProof/>
                <w:webHidden/>
              </w:rPr>
            </w:r>
            <w:r>
              <w:rPr>
                <w:noProof/>
                <w:webHidden/>
              </w:rPr>
              <w:fldChar w:fldCharType="separate"/>
            </w:r>
            <w:r>
              <w:rPr>
                <w:noProof/>
                <w:webHidden/>
              </w:rPr>
              <w:t>55</w:t>
            </w:r>
            <w:r>
              <w:rPr>
                <w:noProof/>
                <w:webHidden/>
              </w:rPr>
              <w:fldChar w:fldCharType="end"/>
            </w:r>
          </w:hyperlink>
        </w:p>
        <w:p w14:paraId="7A701ECA" w14:textId="2020695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14" w:history="1">
            <w:r w:rsidRPr="002D3829">
              <w:rPr>
                <w:rStyle w:val="Hyperlink"/>
                <w:noProof/>
              </w:rPr>
              <w:t>3.4.1 Principles of APT</w:t>
            </w:r>
            <w:r>
              <w:rPr>
                <w:noProof/>
                <w:webHidden/>
              </w:rPr>
              <w:tab/>
            </w:r>
            <w:r>
              <w:rPr>
                <w:noProof/>
                <w:webHidden/>
              </w:rPr>
              <w:fldChar w:fldCharType="begin"/>
            </w:r>
            <w:r>
              <w:rPr>
                <w:noProof/>
                <w:webHidden/>
              </w:rPr>
              <w:instrText xml:space="preserve"> PAGEREF _Toc127377014 \h </w:instrText>
            </w:r>
            <w:r>
              <w:rPr>
                <w:noProof/>
                <w:webHidden/>
              </w:rPr>
            </w:r>
            <w:r>
              <w:rPr>
                <w:noProof/>
                <w:webHidden/>
              </w:rPr>
              <w:fldChar w:fldCharType="separate"/>
            </w:r>
            <w:r>
              <w:rPr>
                <w:noProof/>
                <w:webHidden/>
              </w:rPr>
              <w:t>55</w:t>
            </w:r>
            <w:r>
              <w:rPr>
                <w:noProof/>
                <w:webHidden/>
              </w:rPr>
              <w:fldChar w:fldCharType="end"/>
            </w:r>
          </w:hyperlink>
        </w:p>
        <w:p w14:paraId="3A5A2631" w14:textId="16CD859D"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15" w:history="1">
            <w:r w:rsidRPr="002D3829">
              <w:rPr>
                <w:rStyle w:val="Hyperlink"/>
                <w:noProof/>
              </w:rPr>
              <w:t>3.4.2 Artifacts of APT</w:t>
            </w:r>
            <w:r>
              <w:rPr>
                <w:noProof/>
                <w:webHidden/>
              </w:rPr>
              <w:tab/>
            </w:r>
            <w:r>
              <w:rPr>
                <w:noProof/>
                <w:webHidden/>
              </w:rPr>
              <w:fldChar w:fldCharType="begin"/>
            </w:r>
            <w:r>
              <w:rPr>
                <w:noProof/>
                <w:webHidden/>
              </w:rPr>
              <w:instrText xml:space="preserve"> PAGEREF _Toc127377015 \h </w:instrText>
            </w:r>
            <w:r>
              <w:rPr>
                <w:noProof/>
                <w:webHidden/>
              </w:rPr>
            </w:r>
            <w:r>
              <w:rPr>
                <w:noProof/>
                <w:webHidden/>
              </w:rPr>
              <w:fldChar w:fldCharType="separate"/>
            </w:r>
            <w:r>
              <w:rPr>
                <w:noProof/>
                <w:webHidden/>
              </w:rPr>
              <w:t>57</w:t>
            </w:r>
            <w:r>
              <w:rPr>
                <w:noProof/>
                <w:webHidden/>
              </w:rPr>
              <w:fldChar w:fldCharType="end"/>
            </w:r>
          </w:hyperlink>
        </w:p>
        <w:p w14:paraId="2F77F48D" w14:textId="6993E2B1"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6" w:history="1">
            <w:r w:rsidRPr="002D3829">
              <w:rPr>
                <w:rStyle w:val="Hyperlink"/>
                <w:rFonts w:cs="Times New Roman"/>
                <w:noProof/>
              </w:rPr>
              <w:t>3.4.2.1 Preferential evaporation</w:t>
            </w:r>
            <w:r>
              <w:rPr>
                <w:noProof/>
                <w:webHidden/>
              </w:rPr>
              <w:tab/>
            </w:r>
            <w:r>
              <w:rPr>
                <w:noProof/>
                <w:webHidden/>
              </w:rPr>
              <w:fldChar w:fldCharType="begin"/>
            </w:r>
            <w:r>
              <w:rPr>
                <w:noProof/>
                <w:webHidden/>
              </w:rPr>
              <w:instrText xml:space="preserve"> PAGEREF _Toc127377016 \h </w:instrText>
            </w:r>
            <w:r>
              <w:rPr>
                <w:noProof/>
                <w:webHidden/>
              </w:rPr>
            </w:r>
            <w:r>
              <w:rPr>
                <w:noProof/>
                <w:webHidden/>
              </w:rPr>
              <w:fldChar w:fldCharType="separate"/>
            </w:r>
            <w:r>
              <w:rPr>
                <w:noProof/>
                <w:webHidden/>
              </w:rPr>
              <w:t>57</w:t>
            </w:r>
            <w:r>
              <w:rPr>
                <w:noProof/>
                <w:webHidden/>
              </w:rPr>
              <w:fldChar w:fldCharType="end"/>
            </w:r>
          </w:hyperlink>
        </w:p>
        <w:p w14:paraId="27ED9B64" w14:textId="3F48E2F4"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7" w:history="1">
            <w:r w:rsidRPr="002D3829">
              <w:rPr>
                <w:rStyle w:val="Hyperlink"/>
                <w:rFonts w:cs="Times New Roman"/>
                <w:noProof/>
              </w:rPr>
              <w:t>3.4.2.2 Local magnification</w:t>
            </w:r>
            <w:r>
              <w:rPr>
                <w:noProof/>
                <w:webHidden/>
              </w:rPr>
              <w:tab/>
            </w:r>
            <w:r>
              <w:rPr>
                <w:noProof/>
                <w:webHidden/>
              </w:rPr>
              <w:fldChar w:fldCharType="begin"/>
            </w:r>
            <w:r>
              <w:rPr>
                <w:noProof/>
                <w:webHidden/>
              </w:rPr>
              <w:instrText xml:space="preserve"> PAGEREF _Toc127377017 \h </w:instrText>
            </w:r>
            <w:r>
              <w:rPr>
                <w:noProof/>
                <w:webHidden/>
              </w:rPr>
            </w:r>
            <w:r>
              <w:rPr>
                <w:noProof/>
                <w:webHidden/>
              </w:rPr>
              <w:fldChar w:fldCharType="separate"/>
            </w:r>
            <w:r>
              <w:rPr>
                <w:noProof/>
                <w:webHidden/>
              </w:rPr>
              <w:t>57</w:t>
            </w:r>
            <w:r>
              <w:rPr>
                <w:noProof/>
                <w:webHidden/>
              </w:rPr>
              <w:fldChar w:fldCharType="end"/>
            </w:r>
          </w:hyperlink>
        </w:p>
        <w:p w14:paraId="616F20D2" w14:textId="184D6E64" w:rsidR="00F35EEB" w:rsidRDefault="00F35EEB">
          <w:pPr>
            <w:pStyle w:val="TOC4"/>
            <w:tabs>
              <w:tab w:val="right" w:leader="dot" w:pos="8630"/>
            </w:tabs>
            <w:rPr>
              <w:rFonts w:asciiTheme="minorHAnsi" w:eastAsiaTheme="minorEastAsia" w:hAnsiTheme="minorHAnsi" w:cstheme="minorBidi"/>
              <w:noProof/>
              <w:sz w:val="22"/>
              <w:szCs w:val="22"/>
              <w:lang w:eastAsia="zh-CN"/>
            </w:rPr>
          </w:pPr>
          <w:hyperlink w:anchor="_Toc127377018" w:history="1">
            <w:r w:rsidRPr="002D3829">
              <w:rPr>
                <w:rStyle w:val="Hyperlink"/>
                <w:rFonts w:cs="Times New Roman"/>
                <w:noProof/>
              </w:rPr>
              <w:t>3.4.2.3 Isotopes overlap</w:t>
            </w:r>
            <w:r>
              <w:rPr>
                <w:noProof/>
                <w:webHidden/>
              </w:rPr>
              <w:tab/>
            </w:r>
            <w:r>
              <w:rPr>
                <w:noProof/>
                <w:webHidden/>
              </w:rPr>
              <w:fldChar w:fldCharType="begin"/>
            </w:r>
            <w:r>
              <w:rPr>
                <w:noProof/>
                <w:webHidden/>
              </w:rPr>
              <w:instrText xml:space="preserve"> PAGEREF _Toc127377018 \h </w:instrText>
            </w:r>
            <w:r>
              <w:rPr>
                <w:noProof/>
                <w:webHidden/>
              </w:rPr>
            </w:r>
            <w:r>
              <w:rPr>
                <w:noProof/>
                <w:webHidden/>
              </w:rPr>
              <w:fldChar w:fldCharType="separate"/>
            </w:r>
            <w:r>
              <w:rPr>
                <w:noProof/>
                <w:webHidden/>
              </w:rPr>
              <w:t>59</w:t>
            </w:r>
            <w:r>
              <w:rPr>
                <w:noProof/>
                <w:webHidden/>
              </w:rPr>
              <w:fldChar w:fldCharType="end"/>
            </w:r>
          </w:hyperlink>
        </w:p>
        <w:p w14:paraId="7F4AFBCA" w14:textId="31AC642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19" w:history="1">
            <w:r w:rsidRPr="002D3829">
              <w:rPr>
                <w:rStyle w:val="Hyperlink"/>
                <w:noProof/>
              </w:rPr>
              <w:t>3.4.3 APT sample preparation and data acquisition</w:t>
            </w:r>
            <w:r>
              <w:rPr>
                <w:noProof/>
                <w:webHidden/>
              </w:rPr>
              <w:tab/>
            </w:r>
            <w:r>
              <w:rPr>
                <w:noProof/>
                <w:webHidden/>
              </w:rPr>
              <w:fldChar w:fldCharType="begin"/>
            </w:r>
            <w:r>
              <w:rPr>
                <w:noProof/>
                <w:webHidden/>
              </w:rPr>
              <w:instrText xml:space="preserve"> PAGEREF _Toc127377019 \h </w:instrText>
            </w:r>
            <w:r>
              <w:rPr>
                <w:noProof/>
                <w:webHidden/>
              </w:rPr>
            </w:r>
            <w:r>
              <w:rPr>
                <w:noProof/>
                <w:webHidden/>
              </w:rPr>
              <w:fldChar w:fldCharType="separate"/>
            </w:r>
            <w:r>
              <w:rPr>
                <w:noProof/>
                <w:webHidden/>
              </w:rPr>
              <w:t>61</w:t>
            </w:r>
            <w:r>
              <w:rPr>
                <w:noProof/>
                <w:webHidden/>
              </w:rPr>
              <w:fldChar w:fldCharType="end"/>
            </w:r>
          </w:hyperlink>
        </w:p>
        <w:p w14:paraId="7AAA7CF9" w14:textId="1048B617"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0" w:history="1">
            <w:r w:rsidRPr="002D3829">
              <w:rPr>
                <w:rStyle w:val="Hyperlink"/>
                <w:noProof/>
              </w:rPr>
              <w:t>3.4.4 Reconstruction</w:t>
            </w:r>
            <w:r>
              <w:rPr>
                <w:noProof/>
                <w:webHidden/>
              </w:rPr>
              <w:tab/>
            </w:r>
            <w:r>
              <w:rPr>
                <w:noProof/>
                <w:webHidden/>
              </w:rPr>
              <w:fldChar w:fldCharType="begin"/>
            </w:r>
            <w:r>
              <w:rPr>
                <w:noProof/>
                <w:webHidden/>
              </w:rPr>
              <w:instrText xml:space="preserve"> PAGEREF _Toc127377020 \h </w:instrText>
            </w:r>
            <w:r>
              <w:rPr>
                <w:noProof/>
                <w:webHidden/>
              </w:rPr>
            </w:r>
            <w:r>
              <w:rPr>
                <w:noProof/>
                <w:webHidden/>
              </w:rPr>
              <w:fldChar w:fldCharType="separate"/>
            </w:r>
            <w:r>
              <w:rPr>
                <w:noProof/>
                <w:webHidden/>
              </w:rPr>
              <w:t>61</w:t>
            </w:r>
            <w:r>
              <w:rPr>
                <w:noProof/>
                <w:webHidden/>
              </w:rPr>
              <w:fldChar w:fldCharType="end"/>
            </w:r>
          </w:hyperlink>
        </w:p>
        <w:p w14:paraId="798961C0" w14:textId="1791891E"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1" w:history="1">
            <w:r w:rsidRPr="002D3829">
              <w:rPr>
                <w:rStyle w:val="Hyperlink"/>
                <w:noProof/>
              </w:rPr>
              <w:t>3.4.5 Measuring solute clustering statistically</w:t>
            </w:r>
            <w:r>
              <w:rPr>
                <w:noProof/>
                <w:webHidden/>
              </w:rPr>
              <w:tab/>
            </w:r>
            <w:r>
              <w:rPr>
                <w:noProof/>
                <w:webHidden/>
              </w:rPr>
              <w:fldChar w:fldCharType="begin"/>
            </w:r>
            <w:r>
              <w:rPr>
                <w:noProof/>
                <w:webHidden/>
              </w:rPr>
              <w:instrText xml:space="preserve"> PAGEREF _Toc127377021 \h </w:instrText>
            </w:r>
            <w:r>
              <w:rPr>
                <w:noProof/>
                <w:webHidden/>
              </w:rPr>
            </w:r>
            <w:r>
              <w:rPr>
                <w:noProof/>
                <w:webHidden/>
              </w:rPr>
              <w:fldChar w:fldCharType="separate"/>
            </w:r>
            <w:r>
              <w:rPr>
                <w:noProof/>
                <w:webHidden/>
              </w:rPr>
              <w:t>62</w:t>
            </w:r>
            <w:r>
              <w:rPr>
                <w:noProof/>
                <w:webHidden/>
              </w:rPr>
              <w:fldChar w:fldCharType="end"/>
            </w:r>
          </w:hyperlink>
        </w:p>
        <w:p w14:paraId="26780859" w14:textId="6567E735"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2" w:history="1">
            <w:r w:rsidRPr="002D3829">
              <w:rPr>
                <w:rStyle w:val="Hyperlink"/>
                <w:noProof/>
              </w:rPr>
              <w:t>3.4.6 Identifying clusters with self-developed Python codes.</w:t>
            </w:r>
            <w:r>
              <w:rPr>
                <w:noProof/>
                <w:webHidden/>
              </w:rPr>
              <w:tab/>
            </w:r>
            <w:r>
              <w:rPr>
                <w:noProof/>
                <w:webHidden/>
              </w:rPr>
              <w:fldChar w:fldCharType="begin"/>
            </w:r>
            <w:r>
              <w:rPr>
                <w:noProof/>
                <w:webHidden/>
              </w:rPr>
              <w:instrText xml:space="preserve"> PAGEREF _Toc127377022 \h </w:instrText>
            </w:r>
            <w:r>
              <w:rPr>
                <w:noProof/>
                <w:webHidden/>
              </w:rPr>
            </w:r>
            <w:r>
              <w:rPr>
                <w:noProof/>
                <w:webHidden/>
              </w:rPr>
              <w:fldChar w:fldCharType="separate"/>
            </w:r>
            <w:r>
              <w:rPr>
                <w:noProof/>
                <w:webHidden/>
              </w:rPr>
              <w:t>66</w:t>
            </w:r>
            <w:r>
              <w:rPr>
                <w:noProof/>
                <w:webHidden/>
              </w:rPr>
              <w:fldChar w:fldCharType="end"/>
            </w:r>
          </w:hyperlink>
        </w:p>
        <w:p w14:paraId="65E51313" w14:textId="0DF59872"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3" w:history="1">
            <w:r w:rsidRPr="002D3829">
              <w:rPr>
                <w:rStyle w:val="Hyperlink"/>
                <w:noProof/>
              </w:rPr>
              <w:t>3.4.7 Calculating Cr concentration with proxigrams</w:t>
            </w:r>
            <w:r>
              <w:rPr>
                <w:noProof/>
                <w:webHidden/>
              </w:rPr>
              <w:tab/>
            </w:r>
            <w:r>
              <w:rPr>
                <w:noProof/>
                <w:webHidden/>
              </w:rPr>
              <w:fldChar w:fldCharType="begin"/>
            </w:r>
            <w:r>
              <w:rPr>
                <w:noProof/>
                <w:webHidden/>
              </w:rPr>
              <w:instrText xml:space="preserve"> PAGEREF _Toc127377023 \h </w:instrText>
            </w:r>
            <w:r>
              <w:rPr>
                <w:noProof/>
                <w:webHidden/>
              </w:rPr>
            </w:r>
            <w:r>
              <w:rPr>
                <w:noProof/>
                <w:webHidden/>
              </w:rPr>
              <w:fldChar w:fldCharType="separate"/>
            </w:r>
            <w:r>
              <w:rPr>
                <w:noProof/>
                <w:webHidden/>
              </w:rPr>
              <w:t>69</w:t>
            </w:r>
            <w:r>
              <w:rPr>
                <w:noProof/>
                <w:webHidden/>
              </w:rPr>
              <w:fldChar w:fldCharType="end"/>
            </w:r>
          </w:hyperlink>
        </w:p>
        <w:p w14:paraId="2019AA74" w14:textId="5C047471"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24" w:history="1">
            <w:r w:rsidRPr="002D3829">
              <w:rPr>
                <w:rStyle w:val="Hyperlink"/>
                <w:rFonts w:cs="Times New Roman"/>
                <w:noProof/>
              </w:rPr>
              <w:t>3.5. Studying the correlation of solute atoms with dislocations using STEM-EDS</w:t>
            </w:r>
            <w:r>
              <w:rPr>
                <w:noProof/>
                <w:webHidden/>
              </w:rPr>
              <w:tab/>
            </w:r>
            <w:r>
              <w:rPr>
                <w:noProof/>
                <w:webHidden/>
              </w:rPr>
              <w:fldChar w:fldCharType="begin"/>
            </w:r>
            <w:r>
              <w:rPr>
                <w:noProof/>
                <w:webHidden/>
              </w:rPr>
              <w:instrText xml:space="preserve"> PAGEREF _Toc127377024 \h </w:instrText>
            </w:r>
            <w:r>
              <w:rPr>
                <w:noProof/>
                <w:webHidden/>
              </w:rPr>
            </w:r>
            <w:r>
              <w:rPr>
                <w:noProof/>
                <w:webHidden/>
              </w:rPr>
              <w:fldChar w:fldCharType="separate"/>
            </w:r>
            <w:r>
              <w:rPr>
                <w:noProof/>
                <w:webHidden/>
              </w:rPr>
              <w:t>71</w:t>
            </w:r>
            <w:r>
              <w:rPr>
                <w:noProof/>
                <w:webHidden/>
              </w:rPr>
              <w:fldChar w:fldCharType="end"/>
            </w:r>
          </w:hyperlink>
        </w:p>
        <w:p w14:paraId="13ACE2DC" w14:textId="700C5D93" w:rsidR="00F35EEB" w:rsidRDefault="00F35EEB">
          <w:pPr>
            <w:pStyle w:val="TOC1"/>
            <w:rPr>
              <w:rFonts w:asciiTheme="minorHAnsi" w:eastAsiaTheme="minorEastAsia" w:hAnsiTheme="minorHAnsi" w:cstheme="minorBidi"/>
              <w:noProof/>
              <w:sz w:val="22"/>
              <w:szCs w:val="22"/>
              <w:lang w:eastAsia="zh-CN"/>
            </w:rPr>
          </w:pPr>
          <w:hyperlink w:anchor="_Toc127377025" w:history="1">
            <w:r w:rsidRPr="002D3829">
              <w:rPr>
                <w:rStyle w:val="Hyperlink"/>
                <w:rFonts w:cs="Times New Roman"/>
                <w:noProof/>
              </w:rPr>
              <w:t>Chapter Four Results</w:t>
            </w:r>
            <w:r>
              <w:rPr>
                <w:noProof/>
                <w:webHidden/>
              </w:rPr>
              <w:tab/>
            </w:r>
            <w:r>
              <w:rPr>
                <w:noProof/>
                <w:webHidden/>
              </w:rPr>
              <w:fldChar w:fldCharType="begin"/>
            </w:r>
            <w:r>
              <w:rPr>
                <w:noProof/>
                <w:webHidden/>
              </w:rPr>
              <w:instrText xml:space="preserve"> PAGEREF _Toc127377025 \h </w:instrText>
            </w:r>
            <w:r>
              <w:rPr>
                <w:noProof/>
                <w:webHidden/>
              </w:rPr>
            </w:r>
            <w:r>
              <w:rPr>
                <w:noProof/>
                <w:webHidden/>
              </w:rPr>
              <w:fldChar w:fldCharType="separate"/>
            </w:r>
            <w:r>
              <w:rPr>
                <w:noProof/>
                <w:webHidden/>
              </w:rPr>
              <w:t>72</w:t>
            </w:r>
            <w:r>
              <w:rPr>
                <w:noProof/>
                <w:webHidden/>
              </w:rPr>
              <w:fldChar w:fldCharType="end"/>
            </w:r>
          </w:hyperlink>
        </w:p>
        <w:p w14:paraId="6A87C6AB" w14:textId="5EA166B5"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26" w:history="1">
            <w:r w:rsidRPr="002D3829">
              <w:rPr>
                <w:rStyle w:val="Hyperlink"/>
                <w:rFonts w:cs="Times New Roman"/>
                <w:noProof/>
              </w:rPr>
              <w:t>4.1 Effect of dose rate and temperature on α’ formation in Fe-18Cr</w:t>
            </w:r>
            <w:r>
              <w:rPr>
                <w:noProof/>
                <w:webHidden/>
              </w:rPr>
              <w:tab/>
            </w:r>
            <w:r>
              <w:rPr>
                <w:noProof/>
                <w:webHidden/>
              </w:rPr>
              <w:fldChar w:fldCharType="begin"/>
            </w:r>
            <w:r>
              <w:rPr>
                <w:noProof/>
                <w:webHidden/>
              </w:rPr>
              <w:instrText xml:space="preserve"> PAGEREF _Toc127377026 \h </w:instrText>
            </w:r>
            <w:r>
              <w:rPr>
                <w:noProof/>
                <w:webHidden/>
              </w:rPr>
            </w:r>
            <w:r>
              <w:rPr>
                <w:noProof/>
                <w:webHidden/>
              </w:rPr>
              <w:fldChar w:fldCharType="separate"/>
            </w:r>
            <w:r>
              <w:rPr>
                <w:noProof/>
                <w:webHidden/>
              </w:rPr>
              <w:t>72</w:t>
            </w:r>
            <w:r>
              <w:rPr>
                <w:noProof/>
                <w:webHidden/>
              </w:rPr>
              <w:fldChar w:fldCharType="end"/>
            </w:r>
          </w:hyperlink>
        </w:p>
        <w:p w14:paraId="75DD8986" w14:textId="7BBF8CC0"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7" w:history="1">
            <w:r w:rsidRPr="002D3829">
              <w:rPr>
                <w:rStyle w:val="Hyperlink"/>
                <w:noProof/>
              </w:rPr>
              <w:t>4.1.1 α’ precipitates after irradiation to 0.37 dpa</w:t>
            </w:r>
            <w:r>
              <w:rPr>
                <w:noProof/>
                <w:webHidden/>
              </w:rPr>
              <w:tab/>
            </w:r>
            <w:r>
              <w:rPr>
                <w:noProof/>
                <w:webHidden/>
              </w:rPr>
              <w:fldChar w:fldCharType="begin"/>
            </w:r>
            <w:r>
              <w:rPr>
                <w:noProof/>
                <w:webHidden/>
              </w:rPr>
              <w:instrText xml:space="preserve"> PAGEREF _Toc127377027 \h </w:instrText>
            </w:r>
            <w:r>
              <w:rPr>
                <w:noProof/>
                <w:webHidden/>
              </w:rPr>
            </w:r>
            <w:r>
              <w:rPr>
                <w:noProof/>
                <w:webHidden/>
              </w:rPr>
              <w:fldChar w:fldCharType="separate"/>
            </w:r>
            <w:r>
              <w:rPr>
                <w:noProof/>
                <w:webHidden/>
              </w:rPr>
              <w:t>72</w:t>
            </w:r>
            <w:r>
              <w:rPr>
                <w:noProof/>
                <w:webHidden/>
              </w:rPr>
              <w:fldChar w:fldCharType="end"/>
            </w:r>
          </w:hyperlink>
        </w:p>
        <w:p w14:paraId="4EF1E01A" w14:textId="1D57B4C5"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8" w:history="1">
            <w:r w:rsidRPr="002D3829">
              <w:rPr>
                <w:rStyle w:val="Hyperlink"/>
                <w:noProof/>
              </w:rPr>
              <w:t>4.1.2 Cr-rich α’ precipitation after irradiation to 3.7 dpa</w:t>
            </w:r>
            <w:r>
              <w:rPr>
                <w:noProof/>
                <w:webHidden/>
              </w:rPr>
              <w:tab/>
            </w:r>
            <w:r>
              <w:rPr>
                <w:noProof/>
                <w:webHidden/>
              </w:rPr>
              <w:fldChar w:fldCharType="begin"/>
            </w:r>
            <w:r>
              <w:rPr>
                <w:noProof/>
                <w:webHidden/>
              </w:rPr>
              <w:instrText xml:space="preserve"> PAGEREF _Toc127377028 \h </w:instrText>
            </w:r>
            <w:r>
              <w:rPr>
                <w:noProof/>
                <w:webHidden/>
              </w:rPr>
            </w:r>
            <w:r>
              <w:rPr>
                <w:noProof/>
                <w:webHidden/>
              </w:rPr>
              <w:fldChar w:fldCharType="separate"/>
            </w:r>
            <w:r>
              <w:rPr>
                <w:noProof/>
                <w:webHidden/>
              </w:rPr>
              <w:t>78</w:t>
            </w:r>
            <w:r>
              <w:rPr>
                <w:noProof/>
                <w:webHidden/>
              </w:rPr>
              <w:fldChar w:fldCharType="end"/>
            </w:r>
          </w:hyperlink>
        </w:p>
        <w:p w14:paraId="302F1A31" w14:textId="44160D32"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29" w:history="1">
            <w:r w:rsidRPr="002D3829">
              <w:rPr>
                <w:rStyle w:val="Hyperlink"/>
                <w:noProof/>
              </w:rPr>
              <w:t>4.1.3 Ballistic dissolution of α’ precipitates by irradiation in aged Fe-18Cr</w:t>
            </w:r>
            <w:r>
              <w:rPr>
                <w:noProof/>
                <w:webHidden/>
              </w:rPr>
              <w:tab/>
            </w:r>
            <w:r>
              <w:rPr>
                <w:noProof/>
                <w:webHidden/>
              </w:rPr>
              <w:fldChar w:fldCharType="begin"/>
            </w:r>
            <w:r>
              <w:rPr>
                <w:noProof/>
                <w:webHidden/>
              </w:rPr>
              <w:instrText xml:space="preserve"> PAGEREF _Toc127377029 \h </w:instrText>
            </w:r>
            <w:r>
              <w:rPr>
                <w:noProof/>
                <w:webHidden/>
              </w:rPr>
            </w:r>
            <w:r>
              <w:rPr>
                <w:noProof/>
                <w:webHidden/>
              </w:rPr>
              <w:fldChar w:fldCharType="separate"/>
            </w:r>
            <w:r>
              <w:rPr>
                <w:noProof/>
                <w:webHidden/>
              </w:rPr>
              <w:t>81</w:t>
            </w:r>
            <w:r>
              <w:rPr>
                <w:noProof/>
                <w:webHidden/>
              </w:rPr>
              <w:fldChar w:fldCharType="end"/>
            </w:r>
          </w:hyperlink>
        </w:p>
        <w:p w14:paraId="1A0C8DFD" w14:textId="2C3890FB"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30" w:history="1">
            <w:r w:rsidRPr="002D3829">
              <w:rPr>
                <w:rStyle w:val="Hyperlink"/>
                <w:rFonts w:cs="Times New Roman"/>
                <w:noProof/>
              </w:rPr>
              <w:t>4.2 Effect of surface and injected ions on α’ formation</w:t>
            </w:r>
            <w:r>
              <w:rPr>
                <w:noProof/>
                <w:webHidden/>
              </w:rPr>
              <w:tab/>
            </w:r>
            <w:r>
              <w:rPr>
                <w:noProof/>
                <w:webHidden/>
              </w:rPr>
              <w:fldChar w:fldCharType="begin"/>
            </w:r>
            <w:r>
              <w:rPr>
                <w:noProof/>
                <w:webHidden/>
              </w:rPr>
              <w:instrText xml:space="preserve"> PAGEREF _Toc127377030 \h </w:instrText>
            </w:r>
            <w:r>
              <w:rPr>
                <w:noProof/>
                <w:webHidden/>
              </w:rPr>
            </w:r>
            <w:r>
              <w:rPr>
                <w:noProof/>
                <w:webHidden/>
              </w:rPr>
              <w:fldChar w:fldCharType="separate"/>
            </w:r>
            <w:r>
              <w:rPr>
                <w:noProof/>
                <w:webHidden/>
              </w:rPr>
              <w:t>87</w:t>
            </w:r>
            <w:r>
              <w:rPr>
                <w:noProof/>
                <w:webHidden/>
              </w:rPr>
              <w:fldChar w:fldCharType="end"/>
            </w:r>
          </w:hyperlink>
        </w:p>
        <w:p w14:paraId="6EAFE19F" w14:textId="44AF341A"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1" w:history="1">
            <w:r w:rsidRPr="002D3829">
              <w:rPr>
                <w:rStyle w:val="Hyperlink"/>
                <w:noProof/>
              </w:rPr>
              <w:t>4.2.1 α’ precipitates denuded zone in the near-surface region</w:t>
            </w:r>
            <w:r>
              <w:rPr>
                <w:noProof/>
                <w:webHidden/>
              </w:rPr>
              <w:tab/>
            </w:r>
            <w:r>
              <w:rPr>
                <w:noProof/>
                <w:webHidden/>
              </w:rPr>
              <w:fldChar w:fldCharType="begin"/>
            </w:r>
            <w:r>
              <w:rPr>
                <w:noProof/>
                <w:webHidden/>
              </w:rPr>
              <w:instrText xml:space="preserve"> PAGEREF _Toc127377031 \h </w:instrText>
            </w:r>
            <w:r>
              <w:rPr>
                <w:noProof/>
                <w:webHidden/>
              </w:rPr>
            </w:r>
            <w:r>
              <w:rPr>
                <w:noProof/>
                <w:webHidden/>
              </w:rPr>
              <w:fldChar w:fldCharType="separate"/>
            </w:r>
            <w:r>
              <w:rPr>
                <w:noProof/>
                <w:webHidden/>
              </w:rPr>
              <w:t>87</w:t>
            </w:r>
            <w:r>
              <w:rPr>
                <w:noProof/>
                <w:webHidden/>
              </w:rPr>
              <w:fldChar w:fldCharType="end"/>
            </w:r>
          </w:hyperlink>
        </w:p>
        <w:p w14:paraId="6C6F923C" w14:textId="357754B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2" w:history="1">
            <w:r w:rsidRPr="002D3829">
              <w:rPr>
                <w:rStyle w:val="Hyperlink"/>
                <w:noProof/>
              </w:rPr>
              <w:t>4.2.2 Suppression of α’ precipitation at and beyond the peak damage region</w:t>
            </w:r>
            <w:r>
              <w:rPr>
                <w:noProof/>
                <w:webHidden/>
              </w:rPr>
              <w:tab/>
            </w:r>
            <w:r>
              <w:rPr>
                <w:noProof/>
                <w:webHidden/>
              </w:rPr>
              <w:fldChar w:fldCharType="begin"/>
            </w:r>
            <w:r>
              <w:rPr>
                <w:noProof/>
                <w:webHidden/>
              </w:rPr>
              <w:instrText xml:space="preserve"> PAGEREF _Toc127377032 \h </w:instrText>
            </w:r>
            <w:r>
              <w:rPr>
                <w:noProof/>
                <w:webHidden/>
              </w:rPr>
            </w:r>
            <w:r>
              <w:rPr>
                <w:noProof/>
                <w:webHidden/>
              </w:rPr>
              <w:fldChar w:fldCharType="separate"/>
            </w:r>
            <w:r>
              <w:rPr>
                <w:noProof/>
                <w:webHidden/>
              </w:rPr>
              <w:t>87</w:t>
            </w:r>
            <w:r>
              <w:rPr>
                <w:noProof/>
                <w:webHidden/>
              </w:rPr>
              <w:fldChar w:fldCharType="end"/>
            </w:r>
          </w:hyperlink>
        </w:p>
        <w:p w14:paraId="0F4A0335" w14:textId="7E54F55E"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33" w:history="1">
            <w:r w:rsidRPr="002D3829">
              <w:rPr>
                <w:rStyle w:val="Hyperlink"/>
                <w:rFonts w:cs="Times New Roman"/>
                <w:noProof/>
              </w:rPr>
              <w:t>4.3 Effect of bulk Cr concentration on α’ formation in FeCr alloys</w:t>
            </w:r>
            <w:r>
              <w:rPr>
                <w:noProof/>
                <w:webHidden/>
              </w:rPr>
              <w:tab/>
            </w:r>
            <w:r>
              <w:rPr>
                <w:noProof/>
                <w:webHidden/>
              </w:rPr>
              <w:fldChar w:fldCharType="begin"/>
            </w:r>
            <w:r>
              <w:rPr>
                <w:noProof/>
                <w:webHidden/>
              </w:rPr>
              <w:instrText xml:space="preserve"> PAGEREF _Toc127377033 \h </w:instrText>
            </w:r>
            <w:r>
              <w:rPr>
                <w:noProof/>
                <w:webHidden/>
              </w:rPr>
            </w:r>
            <w:r>
              <w:rPr>
                <w:noProof/>
                <w:webHidden/>
              </w:rPr>
              <w:fldChar w:fldCharType="separate"/>
            </w:r>
            <w:r>
              <w:rPr>
                <w:noProof/>
                <w:webHidden/>
              </w:rPr>
              <w:t>91</w:t>
            </w:r>
            <w:r>
              <w:rPr>
                <w:noProof/>
                <w:webHidden/>
              </w:rPr>
              <w:fldChar w:fldCharType="end"/>
            </w:r>
          </w:hyperlink>
        </w:p>
        <w:p w14:paraId="2569C207" w14:textId="3146EC41"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4" w:history="1">
            <w:r w:rsidRPr="002D3829">
              <w:rPr>
                <w:rStyle w:val="Hyperlink"/>
                <w:noProof/>
              </w:rPr>
              <w:t>4.3.1 α’ precipitation in Fe-14Cr after ion irradiations</w:t>
            </w:r>
            <w:r>
              <w:rPr>
                <w:noProof/>
                <w:webHidden/>
              </w:rPr>
              <w:tab/>
            </w:r>
            <w:r>
              <w:rPr>
                <w:noProof/>
                <w:webHidden/>
              </w:rPr>
              <w:fldChar w:fldCharType="begin"/>
            </w:r>
            <w:r>
              <w:rPr>
                <w:noProof/>
                <w:webHidden/>
              </w:rPr>
              <w:instrText xml:space="preserve"> PAGEREF _Toc127377034 \h </w:instrText>
            </w:r>
            <w:r>
              <w:rPr>
                <w:noProof/>
                <w:webHidden/>
              </w:rPr>
            </w:r>
            <w:r>
              <w:rPr>
                <w:noProof/>
                <w:webHidden/>
              </w:rPr>
              <w:fldChar w:fldCharType="separate"/>
            </w:r>
            <w:r>
              <w:rPr>
                <w:noProof/>
                <w:webHidden/>
              </w:rPr>
              <w:t>91</w:t>
            </w:r>
            <w:r>
              <w:rPr>
                <w:noProof/>
                <w:webHidden/>
              </w:rPr>
              <w:fldChar w:fldCharType="end"/>
            </w:r>
          </w:hyperlink>
        </w:p>
        <w:p w14:paraId="65453BBD" w14:textId="51307123"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5" w:history="1">
            <w:r w:rsidRPr="002D3829">
              <w:rPr>
                <w:rStyle w:val="Hyperlink"/>
                <w:noProof/>
              </w:rPr>
              <w:t>4.3.2 α’ precipitation in Fe-12Cr</w:t>
            </w:r>
            <w:r>
              <w:rPr>
                <w:noProof/>
                <w:webHidden/>
              </w:rPr>
              <w:tab/>
            </w:r>
            <w:r>
              <w:rPr>
                <w:noProof/>
                <w:webHidden/>
              </w:rPr>
              <w:fldChar w:fldCharType="begin"/>
            </w:r>
            <w:r>
              <w:rPr>
                <w:noProof/>
                <w:webHidden/>
              </w:rPr>
              <w:instrText xml:space="preserve"> PAGEREF _Toc127377035 \h </w:instrText>
            </w:r>
            <w:r>
              <w:rPr>
                <w:noProof/>
                <w:webHidden/>
              </w:rPr>
            </w:r>
            <w:r>
              <w:rPr>
                <w:noProof/>
                <w:webHidden/>
              </w:rPr>
              <w:fldChar w:fldCharType="separate"/>
            </w:r>
            <w:r>
              <w:rPr>
                <w:noProof/>
                <w:webHidden/>
              </w:rPr>
              <w:t>93</w:t>
            </w:r>
            <w:r>
              <w:rPr>
                <w:noProof/>
                <w:webHidden/>
              </w:rPr>
              <w:fldChar w:fldCharType="end"/>
            </w:r>
          </w:hyperlink>
        </w:p>
        <w:p w14:paraId="2C11C084" w14:textId="3F4D9728"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6" w:history="1">
            <w:r w:rsidRPr="002D3829">
              <w:rPr>
                <w:rStyle w:val="Hyperlink"/>
                <w:noProof/>
              </w:rPr>
              <w:t>4.3.3 α’ precipitation in Fe-10Cr</w:t>
            </w:r>
            <w:r>
              <w:rPr>
                <w:noProof/>
                <w:webHidden/>
              </w:rPr>
              <w:tab/>
            </w:r>
            <w:r>
              <w:rPr>
                <w:noProof/>
                <w:webHidden/>
              </w:rPr>
              <w:fldChar w:fldCharType="begin"/>
            </w:r>
            <w:r>
              <w:rPr>
                <w:noProof/>
                <w:webHidden/>
              </w:rPr>
              <w:instrText xml:space="preserve"> PAGEREF _Toc127377036 \h </w:instrText>
            </w:r>
            <w:r>
              <w:rPr>
                <w:noProof/>
                <w:webHidden/>
              </w:rPr>
            </w:r>
            <w:r>
              <w:rPr>
                <w:noProof/>
                <w:webHidden/>
              </w:rPr>
              <w:fldChar w:fldCharType="separate"/>
            </w:r>
            <w:r>
              <w:rPr>
                <w:noProof/>
                <w:webHidden/>
              </w:rPr>
              <w:t>96</w:t>
            </w:r>
            <w:r>
              <w:rPr>
                <w:noProof/>
                <w:webHidden/>
              </w:rPr>
              <w:fldChar w:fldCharType="end"/>
            </w:r>
          </w:hyperlink>
        </w:p>
        <w:p w14:paraId="40134F49" w14:textId="5989D937"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37" w:history="1">
            <w:r w:rsidRPr="002D3829">
              <w:rPr>
                <w:rStyle w:val="Hyperlink"/>
                <w:rFonts w:cs="Times New Roman"/>
                <w:noProof/>
              </w:rPr>
              <w:t>4.4 Using proton irradiation and thermal aging to determine the phase boundary</w:t>
            </w:r>
            <w:r>
              <w:rPr>
                <w:noProof/>
                <w:webHidden/>
              </w:rPr>
              <w:tab/>
            </w:r>
            <w:r>
              <w:rPr>
                <w:noProof/>
                <w:webHidden/>
              </w:rPr>
              <w:fldChar w:fldCharType="begin"/>
            </w:r>
            <w:r>
              <w:rPr>
                <w:noProof/>
                <w:webHidden/>
              </w:rPr>
              <w:instrText xml:space="preserve"> PAGEREF _Toc127377037 \h </w:instrText>
            </w:r>
            <w:r>
              <w:rPr>
                <w:noProof/>
                <w:webHidden/>
              </w:rPr>
            </w:r>
            <w:r>
              <w:rPr>
                <w:noProof/>
                <w:webHidden/>
              </w:rPr>
              <w:fldChar w:fldCharType="separate"/>
            </w:r>
            <w:r>
              <w:rPr>
                <w:noProof/>
                <w:webHidden/>
              </w:rPr>
              <w:t>96</w:t>
            </w:r>
            <w:r>
              <w:rPr>
                <w:noProof/>
                <w:webHidden/>
              </w:rPr>
              <w:fldChar w:fldCharType="end"/>
            </w:r>
          </w:hyperlink>
        </w:p>
        <w:p w14:paraId="3FD57A5D" w14:textId="4D470D7A"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8" w:history="1">
            <w:r w:rsidRPr="002D3829">
              <w:rPr>
                <w:rStyle w:val="Hyperlink"/>
                <w:noProof/>
              </w:rPr>
              <w:t>4.4.1 α’ formation after proton irradiations</w:t>
            </w:r>
            <w:r>
              <w:rPr>
                <w:noProof/>
                <w:webHidden/>
              </w:rPr>
              <w:tab/>
            </w:r>
            <w:r>
              <w:rPr>
                <w:noProof/>
                <w:webHidden/>
              </w:rPr>
              <w:fldChar w:fldCharType="begin"/>
            </w:r>
            <w:r>
              <w:rPr>
                <w:noProof/>
                <w:webHidden/>
              </w:rPr>
              <w:instrText xml:space="preserve"> PAGEREF _Toc127377038 \h </w:instrText>
            </w:r>
            <w:r>
              <w:rPr>
                <w:noProof/>
                <w:webHidden/>
              </w:rPr>
            </w:r>
            <w:r>
              <w:rPr>
                <w:noProof/>
                <w:webHidden/>
              </w:rPr>
              <w:fldChar w:fldCharType="separate"/>
            </w:r>
            <w:r>
              <w:rPr>
                <w:noProof/>
                <w:webHidden/>
              </w:rPr>
              <w:t>96</w:t>
            </w:r>
            <w:r>
              <w:rPr>
                <w:noProof/>
                <w:webHidden/>
              </w:rPr>
              <w:fldChar w:fldCharType="end"/>
            </w:r>
          </w:hyperlink>
        </w:p>
        <w:p w14:paraId="7BC40943" w14:textId="75AB4486"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39" w:history="1">
            <w:r w:rsidRPr="002D3829">
              <w:rPr>
                <w:rStyle w:val="Hyperlink"/>
                <w:noProof/>
              </w:rPr>
              <w:t>4.4.2 α’ formation and hardness change after thermal aging</w:t>
            </w:r>
            <w:r>
              <w:rPr>
                <w:noProof/>
                <w:webHidden/>
              </w:rPr>
              <w:tab/>
            </w:r>
            <w:r>
              <w:rPr>
                <w:noProof/>
                <w:webHidden/>
              </w:rPr>
              <w:fldChar w:fldCharType="begin"/>
            </w:r>
            <w:r>
              <w:rPr>
                <w:noProof/>
                <w:webHidden/>
              </w:rPr>
              <w:instrText xml:space="preserve"> PAGEREF _Toc127377039 \h </w:instrText>
            </w:r>
            <w:r>
              <w:rPr>
                <w:noProof/>
                <w:webHidden/>
              </w:rPr>
            </w:r>
            <w:r>
              <w:rPr>
                <w:noProof/>
                <w:webHidden/>
              </w:rPr>
              <w:fldChar w:fldCharType="separate"/>
            </w:r>
            <w:r>
              <w:rPr>
                <w:noProof/>
                <w:webHidden/>
              </w:rPr>
              <w:t>100</w:t>
            </w:r>
            <w:r>
              <w:rPr>
                <w:noProof/>
                <w:webHidden/>
              </w:rPr>
              <w:fldChar w:fldCharType="end"/>
            </w:r>
          </w:hyperlink>
        </w:p>
        <w:p w14:paraId="2AA45A7C" w14:textId="278E305C"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40" w:history="1">
            <w:r w:rsidRPr="002D3829">
              <w:rPr>
                <w:rStyle w:val="Hyperlink"/>
                <w:rFonts w:cs="Times New Roman"/>
                <w:noProof/>
              </w:rPr>
              <w:t>4.5 Ballistic dissolution of Cr and Cu precipitates by ion irradiations</w:t>
            </w:r>
            <w:r>
              <w:rPr>
                <w:noProof/>
                <w:webHidden/>
              </w:rPr>
              <w:tab/>
            </w:r>
            <w:r>
              <w:rPr>
                <w:noProof/>
                <w:webHidden/>
              </w:rPr>
              <w:fldChar w:fldCharType="begin"/>
            </w:r>
            <w:r>
              <w:rPr>
                <w:noProof/>
                <w:webHidden/>
              </w:rPr>
              <w:instrText xml:space="preserve"> PAGEREF _Toc127377040 \h </w:instrText>
            </w:r>
            <w:r>
              <w:rPr>
                <w:noProof/>
                <w:webHidden/>
              </w:rPr>
            </w:r>
            <w:r>
              <w:rPr>
                <w:noProof/>
                <w:webHidden/>
              </w:rPr>
              <w:fldChar w:fldCharType="separate"/>
            </w:r>
            <w:r>
              <w:rPr>
                <w:noProof/>
                <w:webHidden/>
              </w:rPr>
              <w:t>106</w:t>
            </w:r>
            <w:r>
              <w:rPr>
                <w:noProof/>
                <w:webHidden/>
              </w:rPr>
              <w:fldChar w:fldCharType="end"/>
            </w:r>
          </w:hyperlink>
        </w:p>
        <w:p w14:paraId="7E30065C" w14:textId="4C52EBB7"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1" w:history="1">
            <w:r w:rsidRPr="002D3829">
              <w:rPr>
                <w:rStyle w:val="Hyperlink"/>
                <w:noProof/>
              </w:rPr>
              <w:t>4.5.1 Precipitate formation after thermal aging</w:t>
            </w:r>
            <w:r>
              <w:rPr>
                <w:noProof/>
                <w:webHidden/>
              </w:rPr>
              <w:tab/>
            </w:r>
            <w:r>
              <w:rPr>
                <w:noProof/>
                <w:webHidden/>
              </w:rPr>
              <w:fldChar w:fldCharType="begin"/>
            </w:r>
            <w:r>
              <w:rPr>
                <w:noProof/>
                <w:webHidden/>
              </w:rPr>
              <w:instrText xml:space="preserve"> PAGEREF _Toc127377041 \h </w:instrText>
            </w:r>
            <w:r>
              <w:rPr>
                <w:noProof/>
                <w:webHidden/>
              </w:rPr>
            </w:r>
            <w:r>
              <w:rPr>
                <w:noProof/>
                <w:webHidden/>
              </w:rPr>
              <w:fldChar w:fldCharType="separate"/>
            </w:r>
            <w:r>
              <w:rPr>
                <w:noProof/>
                <w:webHidden/>
              </w:rPr>
              <w:t>106</w:t>
            </w:r>
            <w:r>
              <w:rPr>
                <w:noProof/>
                <w:webHidden/>
              </w:rPr>
              <w:fldChar w:fldCharType="end"/>
            </w:r>
          </w:hyperlink>
        </w:p>
        <w:p w14:paraId="1370E3EC" w14:textId="4056D076"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2" w:history="1">
            <w:r w:rsidRPr="002D3829">
              <w:rPr>
                <w:rStyle w:val="Hyperlink"/>
                <w:noProof/>
              </w:rPr>
              <w:t>4.5.2 Dilution of Cu precipitate after ion irradiations</w:t>
            </w:r>
            <w:r>
              <w:rPr>
                <w:noProof/>
                <w:webHidden/>
              </w:rPr>
              <w:tab/>
            </w:r>
            <w:r>
              <w:rPr>
                <w:noProof/>
                <w:webHidden/>
              </w:rPr>
              <w:fldChar w:fldCharType="begin"/>
            </w:r>
            <w:r>
              <w:rPr>
                <w:noProof/>
                <w:webHidden/>
              </w:rPr>
              <w:instrText xml:space="preserve"> PAGEREF _Toc127377042 \h </w:instrText>
            </w:r>
            <w:r>
              <w:rPr>
                <w:noProof/>
                <w:webHidden/>
              </w:rPr>
            </w:r>
            <w:r>
              <w:rPr>
                <w:noProof/>
                <w:webHidden/>
              </w:rPr>
              <w:fldChar w:fldCharType="separate"/>
            </w:r>
            <w:r>
              <w:rPr>
                <w:noProof/>
                <w:webHidden/>
              </w:rPr>
              <w:t>106</w:t>
            </w:r>
            <w:r>
              <w:rPr>
                <w:noProof/>
                <w:webHidden/>
              </w:rPr>
              <w:fldChar w:fldCharType="end"/>
            </w:r>
          </w:hyperlink>
        </w:p>
        <w:p w14:paraId="6CE488CF" w14:textId="76C6E7BD"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3" w:history="1">
            <w:r w:rsidRPr="002D3829">
              <w:rPr>
                <w:rStyle w:val="Hyperlink"/>
                <w:noProof/>
              </w:rPr>
              <w:t>4.5.3 Evolution of Cr precipitate after ion irradiations</w:t>
            </w:r>
            <w:r>
              <w:rPr>
                <w:noProof/>
                <w:webHidden/>
              </w:rPr>
              <w:tab/>
            </w:r>
            <w:r>
              <w:rPr>
                <w:noProof/>
                <w:webHidden/>
              </w:rPr>
              <w:fldChar w:fldCharType="begin"/>
            </w:r>
            <w:r>
              <w:rPr>
                <w:noProof/>
                <w:webHidden/>
              </w:rPr>
              <w:instrText xml:space="preserve"> PAGEREF _Toc127377043 \h </w:instrText>
            </w:r>
            <w:r>
              <w:rPr>
                <w:noProof/>
                <w:webHidden/>
              </w:rPr>
            </w:r>
            <w:r>
              <w:rPr>
                <w:noProof/>
                <w:webHidden/>
              </w:rPr>
              <w:fldChar w:fldCharType="separate"/>
            </w:r>
            <w:r>
              <w:rPr>
                <w:noProof/>
                <w:webHidden/>
              </w:rPr>
              <w:t>111</w:t>
            </w:r>
            <w:r>
              <w:rPr>
                <w:noProof/>
                <w:webHidden/>
              </w:rPr>
              <w:fldChar w:fldCharType="end"/>
            </w:r>
          </w:hyperlink>
        </w:p>
        <w:p w14:paraId="16615042" w14:textId="53430617" w:rsidR="00F35EEB" w:rsidRDefault="00F35EEB">
          <w:pPr>
            <w:pStyle w:val="TOC1"/>
            <w:rPr>
              <w:rFonts w:asciiTheme="minorHAnsi" w:eastAsiaTheme="minorEastAsia" w:hAnsiTheme="minorHAnsi" w:cstheme="minorBidi"/>
              <w:noProof/>
              <w:sz w:val="22"/>
              <w:szCs w:val="22"/>
              <w:lang w:eastAsia="zh-CN"/>
            </w:rPr>
          </w:pPr>
          <w:hyperlink w:anchor="_Toc127377044" w:history="1">
            <w:r w:rsidRPr="002D3829">
              <w:rPr>
                <w:rStyle w:val="Hyperlink"/>
                <w:rFonts w:cs="Times New Roman"/>
                <w:noProof/>
              </w:rPr>
              <w:t>Chapter Five Discussion</w:t>
            </w:r>
            <w:r>
              <w:rPr>
                <w:noProof/>
                <w:webHidden/>
              </w:rPr>
              <w:tab/>
            </w:r>
            <w:r>
              <w:rPr>
                <w:noProof/>
                <w:webHidden/>
              </w:rPr>
              <w:fldChar w:fldCharType="begin"/>
            </w:r>
            <w:r>
              <w:rPr>
                <w:noProof/>
                <w:webHidden/>
              </w:rPr>
              <w:instrText xml:space="preserve"> PAGEREF _Toc127377044 \h </w:instrText>
            </w:r>
            <w:r>
              <w:rPr>
                <w:noProof/>
                <w:webHidden/>
              </w:rPr>
            </w:r>
            <w:r>
              <w:rPr>
                <w:noProof/>
                <w:webHidden/>
              </w:rPr>
              <w:fldChar w:fldCharType="separate"/>
            </w:r>
            <w:r>
              <w:rPr>
                <w:noProof/>
                <w:webHidden/>
              </w:rPr>
              <w:t>118</w:t>
            </w:r>
            <w:r>
              <w:rPr>
                <w:noProof/>
                <w:webHidden/>
              </w:rPr>
              <w:fldChar w:fldCharType="end"/>
            </w:r>
          </w:hyperlink>
        </w:p>
        <w:p w14:paraId="2E50AC8D" w14:textId="400C8F9D"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45" w:history="1">
            <w:r w:rsidRPr="002D3829">
              <w:rPr>
                <w:rStyle w:val="Hyperlink"/>
                <w:rFonts w:cs="Times New Roman"/>
                <w:noProof/>
              </w:rPr>
              <w:t>5.1 Comparison with previous experimental and simulation results</w:t>
            </w:r>
            <w:r>
              <w:rPr>
                <w:noProof/>
                <w:webHidden/>
              </w:rPr>
              <w:tab/>
            </w:r>
            <w:r>
              <w:rPr>
                <w:noProof/>
                <w:webHidden/>
              </w:rPr>
              <w:fldChar w:fldCharType="begin"/>
            </w:r>
            <w:r>
              <w:rPr>
                <w:noProof/>
                <w:webHidden/>
              </w:rPr>
              <w:instrText xml:space="preserve"> PAGEREF _Toc127377045 \h </w:instrText>
            </w:r>
            <w:r>
              <w:rPr>
                <w:noProof/>
                <w:webHidden/>
              </w:rPr>
            </w:r>
            <w:r>
              <w:rPr>
                <w:noProof/>
                <w:webHidden/>
              </w:rPr>
              <w:fldChar w:fldCharType="separate"/>
            </w:r>
            <w:r>
              <w:rPr>
                <w:noProof/>
                <w:webHidden/>
              </w:rPr>
              <w:t>118</w:t>
            </w:r>
            <w:r>
              <w:rPr>
                <w:noProof/>
                <w:webHidden/>
              </w:rPr>
              <w:fldChar w:fldCharType="end"/>
            </w:r>
          </w:hyperlink>
        </w:p>
        <w:p w14:paraId="67F85604" w14:textId="093A180C"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6" w:history="1">
            <w:r w:rsidRPr="002D3829">
              <w:rPr>
                <w:rStyle w:val="Hyperlink"/>
                <w:noProof/>
              </w:rPr>
              <w:t xml:space="preserve">5.1.1 Proton irradiations at 250-450 </w:t>
            </w:r>
            <w:r w:rsidRPr="002D3829">
              <w:rPr>
                <w:rStyle w:val="Hyperlink"/>
                <w:rFonts w:ascii="Arial" w:hAnsi="Arial"/>
                <w:noProof/>
              </w:rPr>
              <w:t>°</w:t>
            </w:r>
            <w:r w:rsidRPr="002D3829">
              <w:rPr>
                <w:rStyle w:val="Hyperlink"/>
                <w:noProof/>
              </w:rPr>
              <w:t>C</w:t>
            </w:r>
            <w:r>
              <w:rPr>
                <w:noProof/>
                <w:webHidden/>
              </w:rPr>
              <w:tab/>
            </w:r>
            <w:r>
              <w:rPr>
                <w:noProof/>
                <w:webHidden/>
              </w:rPr>
              <w:fldChar w:fldCharType="begin"/>
            </w:r>
            <w:r>
              <w:rPr>
                <w:noProof/>
                <w:webHidden/>
              </w:rPr>
              <w:instrText xml:space="preserve"> PAGEREF _Toc127377046 \h </w:instrText>
            </w:r>
            <w:r>
              <w:rPr>
                <w:noProof/>
                <w:webHidden/>
              </w:rPr>
            </w:r>
            <w:r>
              <w:rPr>
                <w:noProof/>
                <w:webHidden/>
              </w:rPr>
              <w:fldChar w:fldCharType="separate"/>
            </w:r>
            <w:r>
              <w:rPr>
                <w:noProof/>
                <w:webHidden/>
              </w:rPr>
              <w:t>118</w:t>
            </w:r>
            <w:r>
              <w:rPr>
                <w:noProof/>
                <w:webHidden/>
              </w:rPr>
              <w:fldChar w:fldCharType="end"/>
            </w:r>
          </w:hyperlink>
        </w:p>
        <w:p w14:paraId="3D08CB84" w14:textId="3D749E58"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7" w:history="1">
            <w:r w:rsidRPr="002D3829">
              <w:rPr>
                <w:rStyle w:val="Hyperlink"/>
                <w:noProof/>
              </w:rPr>
              <w:t xml:space="preserve">5.1.2 300-450 </w:t>
            </w:r>
            <w:r w:rsidRPr="002D3829">
              <w:rPr>
                <w:rStyle w:val="Hyperlink"/>
                <w:rFonts w:ascii="Arial" w:hAnsi="Arial"/>
                <w:noProof/>
              </w:rPr>
              <w:t>°</w:t>
            </w:r>
            <w:r w:rsidRPr="002D3829">
              <w:rPr>
                <w:rStyle w:val="Hyperlink"/>
                <w:noProof/>
              </w:rPr>
              <w:t>C heavy ion irradiation</w:t>
            </w:r>
            <w:r>
              <w:rPr>
                <w:noProof/>
                <w:webHidden/>
              </w:rPr>
              <w:tab/>
            </w:r>
            <w:r>
              <w:rPr>
                <w:noProof/>
                <w:webHidden/>
              </w:rPr>
              <w:fldChar w:fldCharType="begin"/>
            </w:r>
            <w:r>
              <w:rPr>
                <w:noProof/>
                <w:webHidden/>
              </w:rPr>
              <w:instrText xml:space="preserve"> PAGEREF _Toc127377047 \h </w:instrText>
            </w:r>
            <w:r>
              <w:rPr>
                <w:noProof/>
                <w:webHidden/>
              </w:rPr>
            </w:r>
            <w:r>
              <w:rPr>
                <w:noProof/>
                <w:webHidden/>
              </w:rPr>
              <w:fldChar w:fldCharType="separate"/>
            </w:r>
            <w:r>
              <w:rPr>
                <w:noProof/>
                <w:webHidden/>
              </w:rPr>
              <w:t>125</w:t>
            </w:r>
            <w:r>
              <w:rPr>
                <w:noProof/>
                <w:webHidden/>
              </w:rPr>
              <w:fldChar w:fldCharType="end"/>
            </w:r>
          </w:hyperlink>
        </w:p>
        <w:p w14:paraId="15746EA8" w14:textId="1FF3AA8C"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48" w:history="1">
            <w:r w:rsidRPr="002D3829">
              <w:rPr>
                <w:rStyle w:val="Hyperlink"/>
                <w:noProof/>
              </w:rPr>
              <w:t>5.1.3 Cryogenic and room temperature heavy ion irradiation</w:t>
            </w:r>
            <w:r>
              <w:rPr>
                <w:noProof/>
                <w:webHidden/>
              </w:rPr>
              <w:tab/>
            </w:r>
            <w:r>
              <w:rPr>
                <w:noProof/>
                <w:webHidden/>
              </w:rPr>
              <w:fldChar w:fldCharType="begin"/>
            </w:r>
            <w:r>
              <w:rPr>
                <w:noProof/>
                <w:webHidden/>
              </w:rPr>
              <w:instrText xml:space="preserve"> PAGEREF _Toc127377048 \h </w:instrText>
            </w:r>
            <w:r>
              <w:rPr>
                <w:noProof/>
                <w:webHidden/>
              </w:rPr>
            </w:r>
            <w:r>
              <w:rPr>
                <w:noProof/>
                <w:webHidden/>
              </w:rPr>
              <w:fldChar w:fldCharType="separate"/>
            </w:r>
            <w:r>
              <w:rPr>
                <w:noProof/>
                <w:webHidden/>
              </w:rPr>
              <w:t>129</w:t>
            </w:r>
            <w:r>
              <w:rPr>
                <w:noProof/>
                <w:webHidden/>
              </w:rPr>
              <w:fldChar w:fldCharType="end"/>
            </w:r>
          </w:hyperlink>
        </w:p>
        <w:p w14:paraId="2EC5E57E" w14:textId="0C7BA711"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49" w:history="1">
            <w:r w:rsidRPr="002D3829">
              <w:rPr>
                <w:rStyle w:val="Hyperlink"/>
                <w:rFonts w:cs="Times New Roman"/>
                <w:noProof/>
              </w:rPr>
              <w:t>5.2 Effect of irradiation temperature and dose rate</w:t>
            </w:r>
            <w:r>
              <w:rPr>
                <w:noProof/>
                <w:webHidden/>
              </w:rPr>
              <w:tab/>
            </w:r>
            <w:r>
              <w:rPr>
                <w:noProof/>
                <w:webHidden/>
              </w:rPr>
              <w:fldChar w:fldCharType="begin"/>
            </w:r>
            <w:r>
              <w:rPr>
                <w:noProof/>
                <w:webHidden/>
              </w:rPr>
              <w:instrText xml:space="preserve"> PAGEREF _Toc127377049 \h </w:instrText>
            </w:r>
            <w:r>
              <w:rPr>
                <w:noProof/>
                <w:webHidden/>
              </w:rPr>
            </w:r>
            <w:r>
              <w:rPr>
                <w:noProof/>
                <w:webHidden/>
              </w:rPr>
              <w:fldChar w:fldCharType="separate"/>
            </w:r>
            <w:r>
              <w:rPr>
                <w:noProof/>
                <w:webHidden/>
              </w:rPr>
              <w:t>131</w:t>
            </w:r>
            <w:r>
              <w:rPr>
                <w:noProof/>
                <w:webHidden/>
              </w:rPr>
              <w:fldChar w:fldCharType="end"/>
            </w:r>
          </w:hyperlink>
        </w:p>
        <w:p w14:paraId="7901F108" w14:textId="2ACE734F"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0" w:history="1">
            <w:r w:rsidRPr="002D3829">
              <w:rPr>
                <w:rStyle w:val="Hyperlink"/>
                <w:noProof/>
              </w:rPr>
              <w:t>5.2.1 Temperature effect</w:t>
            </w:r>
            <w:r>
              <w:rPr>
                <w:noProof/>
                <w:webHidden/>
              </w:rPr>
              <w:tab/>
            </w:r>
            <w:r>
              <w:rPr>
                <w:noProof/>
                <w:webHidden/>
              </w:rPr>
              <w:fldChar w:fldCharType="begin"/>
            </w:r>
            <w:r>
              <w:rPr>
                <w:noProof/>
                <w:webHidden/>
              </w:rPr>
              <w:instrText xml:space="preserve"> PAGEREF _Toc127377050 \h </w:instrText>
            </w:r>
            <w:r>
              <w:rPr>
                <w:noProof/>
                <w:webHidden/>
              </w:rPr>
            </w:r>
            <w:r>
              <w:rPr>
                <w:noProof/>
                <w:webHidden/>
              </w:rPr>
              <w:fldChar w:fldCharType="separate"/>
            </w:r>
            <w:r>
              <w:rPr>
                <w:noProof/>
                <w:webHidden/>
              </w:rPr>
              <w:t>131</w:t>
            </w:r>
            <w:r>
              <w:rPr>
                <w:noProof/>
                <w:webHidden/>
              </w:rPr>
              <w:fldChar w:fldCharType="end"/>
            </w:r>
          </w:hyperlink>
        </w:p>
        <w:p w14:paraId="5A88AD13" w14:textId="5226B42B"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1" w:history="1">
            <w:r w:rsidRPr="002D3829">
              <w:rPr>
                <w:rStyle w:val="Hyperlink"/>
                <w:noProof/>
              </w:rPr>
              <w:t>5.2.2 Dose rate effect</w:t>
            </w:r>
            <w:r>
              <w:rPr>
                <w:noProof/>
                <w:webHidden/>
              </w:rPr>
              <w:tab/>
            </w:r>
            <w:r>
              <w:rPr>
                <w:noProof/>
                <w:webHidden/>
              </w:rPr>
              <w:fldChar w:fldCharType="begin"/>
            </w:r>
            <w:r>
              <w:rPr>
                <w:noProof/>
                <w:webHidden/>
              </w:rPr>
              <w:instrText xml:space="preserve"> PAGEREF _Toc127377051 \h </w:instrText>
            </w:r>
            <w:r>
              <w:rPr>
                <w:noProof/>
                <w:webHidden/>
              </w:rPr>
            </w:r>
            <w:r>
              <w:rPr>
                <w:noProof/>
                <w:webHidden/>
              </w:rPr>
              <w:fldChar w:fldCharType="separate"/>
            </w:r>
            <w:r>
              <w:rPr>
                <w:noProof/>
                <w:webHidden/>
              </w:rPr>
              <w:t>136</w:t>
            </w:r>
            <w:r>
              <w:rPr>
                <w:noProof/>
                <w:webHidden/>
              </w:rPr>
              <w:fldChar w:fldCharType="end"/>
            </w:r>
          </w:hyperlink>
        </w:p>
        <w:p w14:paraId="4864A4C4" w14:textId="34538F09"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2" w:history="1">
            <w:r w:rsidRPr="002D3829">
              <w:rPr>
                <w:rStyle w:val="Hyperlink"/>
                <w:noProof/>
              </w:rPr>
              <w:t xml:space="preserve">5.2.3 Mathematical modeling of the irradiation results at 300-450 </w:t>
            </w:r>
            <w:r w:rsidRPr="002D3829">
              <w:rPr>
                <w:rStyle w:val="Hyperlink"/>
                <w:rFonts w:ascii="Arial" w:hAnsi="Arial"/>
                <w:noProof/>
              </w:rPr>
              <w:t>°</w:t>
            </w:r>
            <w:r w:rsidRPr="002D3829">
              <w:rPr>
                <w:rStyle w:val="Hyperlink"/>
                <w:noProof/>
              </w:rPr>
              <w:t>C by Fe ions</w:t>
            </w:r>
            <w:r>
              <w:rPr>
                <w:noProof/>
                <w:webHidden/>
              </w:rPr>
              <w:tab/>
            </w:r>
            <w:r>
              <w:rPr>
                <w:noProof/>
                <w:webHidden/>
              </w:rPr>
              <w:fldChar w:fldCharType="begin"/>
            </w:r>
            <w:r>
              <w:rPr>
                <w:noProof/>
                <w:webHidden/>
              </w:rPr>
              <w:instrText xml:space="preserve"> PAGEREF _Toc127377052 \h </w:instrText>
            </w:r>
            <w:r>
              <w:rPr>
                <w:noProof/>
                <w:webHidden/>
              </w:rPr>
            </w:r>
            <w:r>
              <w:rPr>
                <w:noProof/>
                <w:webHidden/>
              </w:rPr>
              <w:fldChar w:fldCharType="separate"/>
            </w:r>
            <w:r>
              <w:rPr>
                <w:noProof/>
                <w:webHidden/>
              </w:rPr>
              <w:t>139</w:t>
            </w:r>
            <w:r>
              <w:rPr>
                <w:noProof/>
                <w:webHidden/>
              </w:rPr>
              <w:fldChar w:fldCharType="end"/>
            </w:r>
          </w:hyperlink>
        </w:p>
        <w:p w14:paraId="5811DE80" w14:textId="48EA524D"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53" w:history="1">
            <w:r w:rsidRPr="002D3829">
              <w:rPr>
                <w:rStyle w:val="Hyperlink"/>
                <w:rFonts w:cs="Times New Roman"/>
                <w:noProof/>
              </w:rPr>
              <w:t>5.3 Effect of implanted particle types</w:t>
            </w:r>
            <w:r>
              <w:rPr>
                <w:noProof/>
                <w:webHidden/>
              </w:rPr>
              <w:tab/>
            </w:r>
            <w:r>
              <w:rPr>
                <w:noProof/>
                <w:webHidden/>
              </w:rPr>
              <w:fldChar w:fldCharType="begin"/>
            </w:r>
            <w:r>
              <w:rPr>
                <w:noProof/>
                <w:webHidden/>
              </w:rPr>
              <w:instrText xml:space="preserve"> PAGEREF _Toc127377053 \h </w:instrText>
            </w:r>
            <w:r>
              <w:rPr>
                <w:noProof/>
                <w:webHidden/>
              </w:rPr>
            </w:r>
            <w:r>
              <w:rPr>
                <w:noProof/>
                <w:webHidden/>
              </w:rPr>
              <w:fldChar w:fldCharType="separate"/>
            </w:r>
            <w:r>
              <w:rPr>
                <w:noProof/>
                <w:webHidden/>
              </w:rPr>
              <w:t>153</w:t>
            </w:r>
            <w:r>
              <w:rPr>
                <w:noProof/>
                <w:webHidden/>
              </w:rPr>
              <w:fldChar w:fldCharType="end"/>
            </w:r>
          </w:hyperlink>
        </w:p>
        <w:p w14:paraId="4091B289" w14:textId="5BB40731"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54" w:history="1">
            <w:r w:rsidRPr="002D3829">
              <w:rPr>
                <w:rStyle w:val="Hyperlink"/>
                <w:rFonts w:cs="Times New Roman"/>
                <w:noProof/>
              </w:rPr>
              <w:t>5.4 Effect of surface and injected ions</w:t>
            </w:r>
            <w:r>
              <w:rPr>
                <w:noProof/>
                <w:webHidden/>
              </w:rPr>
              <w:tab/>
            </w:r>
            <w:r>
              <w:rPr>
                <w:noProof/>
                <w:webHidden/>
              </w:rPr>
              <w:fldChar w:fldCharType="begin"/>
            </w:r>
            <w:r>
              <w:rPr>
                <w:noProof/>
                <w:webHidden/>
              </w:rPr>
              <w:instrText xml:space="preserve"> PAGEREF _Toc127377054 \h </w:instrText>
            </w:r>
            <w:r>
              <w:rPr>
                <w:noProof/>
                <w:webHidden/>
              </w:rPr>
            </w:r>
            <w:r>
              <w:rPr>
                <w:noProof/>
                <w:webHidden/>
              </w:rPr>
              <w:fldChar w:fldCharType="separate"/>
            </w:r>
            <w:r>
              <w:rPr>
                <w:noProof/>
                <w:webHidden/>
              </w:rPr>
              <w:t>157</w:t>
            </w:r>
            <w:r>
              <w:rPr>
                <w:noProof/>
                <w:webHidden/>
              </w:rPr>
              <w:fldChar w:fldCharType="end"/>
            </w:r>
          </w:hyperlink>
        </w:p>
        <w:p w14:paraId="307B0A09" w14:textId="4086FC7C"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5" w:history="1">
            <w:r w:rsidRPr="002D3829">
              <w:rPr>
                <w:rStyle w:val="Hyperlink"/>
                <w:noProof/>
              </w:rPr>
              <w:t>5.4.1 Implication of α’ precipitates denuded zone</w:t>
            </w:r>
            <w:r>
              <w:rPr>
                <w:noProof/>
                <w:webHidden/>
              </w:rPr>
              <w:tab/>
            </w:r>
            <w:r>
              <w:rPr>
                <w:noProof/>
                <w:webHidden/>
              </w:rPr>
              <w:fldChar w:fldCharType="begin"/>
            </w:r>
            <w:r>
              <w:rPr>
                <w:noProof/>
                <w:webHidden/>
              </w:rPr>
              <w:instrText xml:space="preserve"> PAGEREF _Toc127377055 \h </w:instrText>
            </w:r>
            <w:r>
              <w:rPr>
                <w:noProof/>
                <w:webHidden/>
              </w:rPr>
            </w:r>
            <w:r>
              <w:rPr>
                <w:noProof/>
                <w:webHidden/>
              </w:rPr>
              <w:fldChar w:fldCharType="separate"/>
            </w:r>
            <w:r>
              <w:rPr>
                <w:noProof/>
                <w:webHidden/>
              </w:rPr>
              <w:t>157</w:t>
            </w:r>
            <w:r>
              <w:rPr>
                <w:noProof/>
                <w:webHidden/>
              </w:rPr>
              <w:fldChar w:fldCharType="end"/>
            </w:r>
          </w:hyperlink>
        </w:p>
        <w:p w14:paraId="7B3CD40E" w14:textId="27DC3D44"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6" w:history="1">
            <w:r w:rsidRPr="002D3829">
              <w:rPr>
                <w:rStyle w:val="Hyperlink"/>
                <w:noProof/>
              </w:rPr>
              <w:t>5.4.2 Accuracy of the depths measured by APT</w:t>
            </w:r>
            <w:r>
              <w:rPr>
                <w:noProof/>
                <w:webHidden/>
              </w:rPr>
              <w:tab/>
            </w:r>
            <w:r>
              <w:rPr>
                <w:noProof/>
                <w:webHidden/>
              </w:rPr>
              <w:fldChar w:fldCharType="begin"/>
            </w:r>
            <w:r>
              <w:rPr>
                <w:noProof/>
                <w:webHidden/>
              </w:rPr>
              <w:instrText xml:space="preserve"> PAGEREF _Toc127377056 \h </w:instrText>
            </w:r>
            <w:r>
              <w:rPr>
                <w:noProof/>
                <w:webHidden/>
              </w:rPr>
            </w:r>
            <w:r>
              <w:rPr>
                <w:noProof/>
                <w:webHidden/>
              </w:rPr>
              <w:fldChar w:fldCharType="separate"/>
            </w:r>
            <w:r>
              <w:rPr>
                <w:noProof/>
                <w:webHidden/>
              </w:rPr>
              <w:t>158</w:t>
            </w:r>
            <w:r>
              <w:rPr>
                <w:noProof/>
                <w:webHidden/>
              </w:rPr>
              <w:fldChar w:fldCharType="end"/>
            </w:r>
          </w:hyperlink>
        </w:p>
        <w:p w14:paraId="67A026A7" w14:textId="5C4470D2"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57" w:history="1">
            <w:r w:rsidRPr="002D3829">
              <w:rPr>
                <w:rStyle w:val="Hyperlink"/>
                <w:noProof/>
              </w:rPr>
              <w:t>5.4.3 Possible reasons for the precipitate suppression effect at peak-implant depths</w:t>
            </w:r>
            <w:r>
              <w:rPr>
                <w:noProof/>
                <w:webHidden/>
              </w:rPr>
              <w:tab/>
            </w:r>
            <w:r>
              <w:rPr>
                <w:noProof/>
                <w:webHidden/>
              </w:rPr>
              <w:fldChar w:fldCharType="begin"/>
            </w:r>
            <w:r>
              <w:rPr>
                <w:noProof/>
                <w:webHidden/>
              </w:rPr>
              <w:instrText xml:space="preserve"> PAGEREF _Toc127377057 \h </w:instrText>
            </w:r>
            <w:r>
              <w:rPr>
                <w:noProof/>
                <w:webHidden/>
              </w:rPr>
            </w:r>
            <w:r>
              <w:rPr>
                <w:noProof/>
                <w:webHidden/>
              </w:rPr>
              <w:fldChar w:fldCharType="separate"/>
            </w:r>
            <w:r>
              <w:rPr>
                <w:noProof/>
                <w:webHidden/>
              </w:rPr>
              <w:t>160</w:t>
            </w:r>
            <w:r>
              <w:rPr>
                <w:noProof/>
                <w:webHidden/>
              </w:rPr>
              <w:fldChar w:fldCharType="end"/>
            </w:r>
          </w:hyperlink>
        </w:p>
        <w:p w14:paraId="05F7C165" w14:textId="686740CD"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58" w:history="1">
            <w:r w:rsidRPr="002D3829">
              <w:rPr>
                <w:rStyle w:val="Hyperlink"/>
                <w:rFonts w:cs="Times New Roman"/>
                <w:noProof/>
              </w:rPr>
              <w:t>5.5 Effect of bulk Cr concentrations</w:t>
            </w:r>
            <w:r>
              <w:rPr>
                <w:noProof/>
                <w:webHidden/>
              </w:rPr>
              <w:tab/>
            </w:r>
            <w:r>
              <w:rPr>
                <w:noProof/>
                <w:webHidden/>
              </w:rPr>
              <w:fldChar w:fldCharType="begin"/>
            </w:r>
            <w:r>
              <w:rPr>
                <w:noProof/>
                <w:webHidden/>
              </w:rPr>
              <w:instrText xml:space="preserve"> PAGEREF _Toc127377058 \h </w:instrText>
            </w:r>
            <w:r>
              <w:rPr>
                <w:noProof/>
                <w:webHidden/>
              </w:rPr>
            </w:r>
            <w:r>
              <w:rPr>
                <w:noProof/>
                <w:webHidden/>
              </w:rPr>
              <w:fldChar w:fldCharType="separate"/>
            </w:r>
            <w:r>
              <w:rPr>
                <w:noProof/>
                <w:webHidden/>
              </w:rPr>
              <w:t>166</w:t>
            </w:r>
            <w:r>
              <w:rPr>
                <w:noProof/>
                <w:webHidden/>
              </w:rPr>
              <w:fldChar w:fldCharType="end"/>
            </w:r>
          </w:hyperlink>
        </w:p>
        <w:p w14:paraId="0CC2E250" w14:textId="518AF7BD"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59" w:history="1">
            <w:r w:rsidRPr="002D3829">
              <w:rPr>
                <w:rStyle w:val="Hyperlink"/>
                <w:rFonts w:cs="Times New Roman"/>
                <w:noProof/>
              </w:rPr>
              <w:t>5.6 Mechanisms of α’ precipitate formation</w:t>
            </w:r>
            <w:r>
              <w:rPr>
                <w:noProof/>
                <w:webHidden/>
              </w:rPr>
              <w:tab/>
            </w:r>
            <w:r>
              <w:rPr>
                <w:noProof/>
                <w:webHidden/>
              </w:rPr>
              <w:fldChar w:fldCharType="begin"/>
            </w:r>
            <w:r>
              <w:rPr>
                <w:noProof/>
                <w:webHidden/>
              </w:rPr>
              <w:instrText xml:space="preserve"> PAGEREF _Toc127377059 \h </w:instrText>
            </w:r>
            <w:r>
              <w:rPr>
                <w:noProof/>
                <w:webHidden/>
              </w:rPr>
            </w:r>
            <w:r>
              <w:rPr>
                <w:noProof/>
                <w:webHidden/>
              </w:rPr>
              <w:fldChar w:fldCharType="separate"/>
            </w:r>
            <w:r>
              <w:rPr>
                <w:noProof/>
                <w:webHidden/>
              </w:rPr>
              <w:t>168</w:t>
            </w:r>
            <w:r>
              <w:rPr>
                <w:noProof/>
                <w:webHidden/>
              </w:rPr>
              <w:fldChar w:fldCharType="end"/>
            </w:r>
          </w:hyperlink>
        </w:p>
        <w:p w14:paraId="2B70C765" w14:textId="6E97575E"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60" w:history="1">
            <w:r w:rsidRPr="002D3829">
              <w:rPr>
                <w:rStyle w:val="Hyperlink"/>
                <w:noProof/>
              </w:rPr>
              <w:t>5.6.1 Precipitate Cr concentrations and APT artifacts</w:t>
            </w:r>
            <w:r>
              <w:rPr>
                <w:noProof/>
                <w:webHidden/>
              </w:rPr>
              <w:tab/>
            </w:r>
            <w:r>
              <w:rPr>
                <w:noProof/>
                <w:webHidden/>
              </w:rPr>
              <w:fldChar w:fldCharType="begin"/>
            </w:r>
            <w:r>
              <w:rPr>
                <w:noProof/>
                <w:webHidden/>
              </w:rPr>
              <w:instrText xml:space="preserve"> PAGEREF _Toc127377060 \h </w:instrText>
            </w:r>
            <w:r>
              <w:rPr>
                <w:noProof/>
                <w:webHidden/>
              </w:rPr>
            </w:r>
            <w:r>
              <w:rPr>
                <w:noProof/>
                <w:webHidden/>
              </w:rPr>
              <w:fldChar w:fldCharType="separate"/>
            </w:r>
            <w:r>
              <w:rPr>
                <w:noProof/>
                <w:webHidden/>
              </w:rPr>
              <w:t>168</w:t>
            </w:r>
            <w:r>
              <w:rPr>
                <w:noProof/>
                <w:webHidden/>
              </w:rPr>
              <w:fldChar w:fldCharType="end"/>
            </w:r>
          </w:hyperlink>
        </w:p>
        <w:p w14:paraId="209E273D" w14:textId="0522D642"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61" w:history="1">
            <w:r w:rsidRPr="002D3829">
              <w:rPr>
                <w:rStyle w:val="Hyperlink"/>
                <w:noProof/>
              </w:rPr>
              <w:t>5.6.2 Radiation-enhanced α’ precipitation</w:t>
            </w:r>
            <w:r>
              <w:rPr>
                <w:noProof/>
                <w:webHidden/>
              </w:rPr>
              <w:tab/>
            </w:r>
            <w:r>
              <w:rPr>
                <w:noProof/>
                <w:webHidden/>
              </w:rPr>
              <w:fldChar w:fldCharType="begin"/>
            </w:r>
            <w:r>
              <w:rPr>
                <w:noProof/>
                <w:webHidden/>
              </w:rPr>
              <w:instrText xml:space="preserve"> PAGEREF _Toc127377061 \h </w:instrText>
            </w:r>
            <w:r>
              <w:rPr>
                <w:noProof/>
                <w:webHidden/>
              </w:rPr>
            </w:r>
            <w:r>
              <w:rPr>
                <w:noProof/>
                <w:webHidden/>
              </w:rPr>
              <w:fldChar w:fldCharType="separate"/>
            </w:r>
            <w:r>
              <w:rPr>
                <w:noProof/>
                <w:webHidden/>
              </w:rPr>
              <w:t>171</w:t>
            </w:r>
            <w:r>
              <w:rPr>
                <w:noProof/>
                <w:webHidden/>
              </w:rPr>
              <w:fldChar w:fldCharType="end"/>
            </w:r>
          </w:hyperlink>
        </w:p>
        <w:p w14:paraId="6E5415D1" w14:textId="214C0324"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62" w:history="1">
            <w:r w:rsidRPr="002D3829">
              <w:rPr>
                <w:rStyle w:val="Hyperlink"/>
                <w:noProof/>
              </w:rPr>
              <w:t>5.6.3 Radiation-induced α’ precipitation</w:t>
            </w:r>
            <w:r>
              <w:rPr>
                <w:noProof/>
                <w:webHidden/>
              </w:rPr>
              <w:tab/>
            </w:r>
            <w:r>
              <w:rPr>
                <w:noProof/>
                <w:webHidden/>
              </w:rPr>
              <w:fldChar w:fldCharType="begin"/>
            </w:r>
            <w:r>
              <w:rPr>
                <w:noProof/>
                <w:webHidden/>
              </w:rPr>
              <w:instrText xml:space="preserve"> PAGEREF _Toc127377062 \h </w:instrText>
            </w:r>
            <w:r>
              <w:rPr>
                <w:noProof/>
                <w:webHidden/>
              </w:rPr>
            </w:r>
            <w:r>
              <w:rPr>
                <w:noProof/>
                <w:webHidden/>
              </w:rPr>
              <w:fldChar w:fldCharType="separate"/>
            </w:r>
            <w:r>
              <w:rPr>
                <w:noProof/>
                <w:webHidden/>
              </w:rPr>
              <w:t>172</w:t>
            </w:r>
            <w:r>
              <w:rPr>
                <w:noProof/>
                <w:webHidden/>
              </w:rPr>
              <w:fldChar w:fldCharType="end"/>
            </w:r>
          </w:hyperlink>
        </w:p>
        <w:p w14:paraId="2AD5D7C8" w14:textId="41A10757" w:rsidR="00F35EEB" w:rsidRDefault="00F35EEB">
          <w:pPr>
            <w:pStyle w:val="TOC3"/>
            <w:tabs>
              <w:tab w:val="right" w:leader="dot" w:pos="8630"/>
            </w:tabs>
            <w:rPr>
              <w:rFonts w:asciiTheme="minorHAnsi" w:eastAsiaTheme="minorEastAsia" w:hAnsiTheme="minorHAnsi" w:cstheme="minorBidi"/>
              <w:noProof/>
              <w:sz w:val="22"/>
              <w:szCs w:val="22"/>
              <w:lang w:eastAsia="zh-CN"/>
            </w:rPr>
          </w:pPr>
          <w:hyperlink w:anchor="_Toc127377063" w:history="1">
            <w:r w:rsidRPr="002D3829">
              <w:rPr>
                <w:rStyle w:val="Hyperlink"/>
                <w:noProof/>
              </w:rPr>
              <w:t>5.6.4 Radiation-modified α’ precipitation</w:t>
            </w:r>
            <w:r>
              <w:rPr>
                <w:noProof/>
                <w:webHidden/>
              </w:rPr>
              <w:tab/>
            </w:r>
            <w:r>
              <w:rPr>
                <w:noProof/>
                <w:webHidden/>
              </w:rPr>
              <w:fldChar w:fldCharType="begin"/>
            </w:r>
            <w:r>
              <w:rPr>
                <w:noProof/>
                <w:webHidden/>
              </w:rPr>
              <w:instrText xml:space="preserve"> PAGEREF _Toc127377063 \h </w:instrText>
            </w:r>
            <w:r>
              <w:rPr>
                <w:noProof/>
                <w:webHidden/>
              </w:rPr>
            </w:r>
            <w:r>
              <w:rPr>
                <w:noProof/>
                <w:webHidden/>
              </w:rPr>
              <w:fldChar w:fldCharType="separate"/>
            </w:r>
            <w:r>
              <w:rPr>
                <w:noProof/>
                <w:webHidden/>
              </w:rPr>
              <w:t>172</w:t>
            </w:r>
            <w:r>
              <w:rPr>
                <w:noProof/>
                <w:webHidden/>
              </w:rPr>
              <w:fldChar w:fldCharType="end"/>
            </w:r>
          </w:hyperlink>
        </w:p>
        <w:p w14:paraId="68C3DA03" w14:textId="397ABEA0" w:rsidR="00F35EEB" w:rsidRDefault="00F35EEB">
          <w:pPr>
            <w:pStyle w:val="TOC1"/>
            <w:rPr>
              <w:rFonts w:asciiTheme="minorHAnsi" w:eastAsiaTheme="minorEastAsia" w:hAnsiTheme="minorHAnsi" w:cstheme="minorBidi"/>
              <w:noProof/>
              <w:sz w:val="22"/>
              <w:szCs w:val="22"/>
              <w:lang w:eastAsia="zh-CN"/>
            </w:rPr>
          </w:pPr>
          <w:hyperlink w:anchor="_Toc127377064" w:history="1">
            <w:r w:rsidRPr="002D3829">
              <w:rPr>
                <w:rStyle w:val="Hyperlink"/>
                <w:rFonts w:cs="Times New Roman"/>
                <w:noProof/>
              </w:rPr>
              <w:t>Chapter Six Conclusion</w:t>
            </w:r>
            <w:r>
              <w:rPr>
                <w:noProof/>
                <w:webHidden/>
              </w:rPr>
              <w:tab/>
            </w:r>
            <w:r>
              <w:rPr>
                <w:noProof/>
                <w:webHidden/>
              </w:rPr>
              <w:fldChar w:fldCharType="begin"/>
            </w:r>
            <w:r>
              <w:rPr>
                <w:noProof/>
                <w:webHidden/>
              </w:rPr>
              <w:instrText xml:space="preserve"> PAGEREF _Toc127377064 \h </w:instrText>
            </w:r>
            <w:r>
              <w:rPr>
                <w:noProof/>
                <w:webHidden/>
              </w:rPr>
            </w:r>
            <w:r>
              <w:rPr>
                <w:noProof/>
                <w:webHidden/>
              </w:rPr>
              <w:fldChar w:fldCharType="separate"/>
            </w:r>
            <w:r>
              <w:rPr>
                <w:noProof/>
                <w:webHidden/>
              </w:rPr>
              <w:t>175</w:t>
            </w:r>
            <w:r>
              <w:rPr>
                <w:noProof/>
                <w:webHidden/>
              </w:rPr>
              <w:fldChar w:fldCharType="end"/>
            </w:r>
          </w:hyperlink>
        </w:p>
        <w:p w14:paraId="3C8F946F" w14:textId="29BEEEED"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65" w:history="1">
            <w:r w:rsidRPr="002D3829">
              <w:rPr>
                <w:rStyle w:val="Hyperlink"/>
                <w:rFonts w:cs="Times New Roman"/>
                <w:noProof/>
              </w:rPr>
              <w:t xml:space="preserve">6.1 300-450 </w:t>
            </w:r>
            <w:r w:rsidRPr="002D3829">
              <w:rPr>
                <w:rStyle w:val="Hyperlink"/>
                <w:rFonts w:ascii="Arial" w:hAnsi="Arial"/>
                <w:noProof/>
              </w:rPr>
              <w:t>°</w:t>
            </w:r>
            <w:r w:rsidRPr="002D3829">
              <w:rPr>
                <w:rStyle w:val="Hyperlink"/>
                <w:rFonts w:cs="Times New Roman"/>
                <w:noProof/>
              </w:rPr>
              <w:t>C heavy ion irradiation</w:t>
            </w:r>
            <w:r>
              <w:rPr>
                <w:noProof/>
                <w:webHidden/>
              </w:rPr>
              <w:tab/>
            </w:r>
            <w:r>
              <w:rPr>
                <w:noProof/>
                <w:webHidden/>
              </w:rPr>
              <w:fldChar w:fldCharType="begin"/>
            </w:r>
            <w:r>
              <w:rPr>
                <w:noProof/>
                <w:webHidden/>
              </w:rPr>
              <w:instrText xml:space="preserve"> PAGEREF _Toc127377065 \h </w:instrText>
            </w:r>
            <w:r>
              <w:rPr>
                <w:noProof/>
                <w:webHidden/>
              </w:rPr>
            </w:r>
            <w:r>
              <w:rPr>
                <w:noProof/>
                <w:webHidden/>
              </w:rPr>
              <w:fldChar w:fldCharType="separate"/>
            </w:r>
            <w:r>
              <w:rPr>
                <w:noProof/>
                <w:webHidden/>
              </w:rPr>
              <w:t>175</w:t>
            </w:r>
            <w:r>
              <w:rPr>
                <w:noProof/>
                <w:webHidden/>
              </w:rPr>
              <w:fldChar w:fldCharType="end"/>
            </w:r>
          </w:hyperlink>
        </w:p>
        <w:p w14:paraId="6B3E3D04" w14:textId="452275C7"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66" w:history="1">
            <w:r w:rsidRPr="002D3829">
              <w:rPr>
                <w:rStyle w:val="Hyperlink"/>
                <w:rFonts w:cs="Times New Roman"/>
                <w:noProof/>
              </w:rPr>
              <w:t xml:space="preserve">6.2 250-450 </w:t>
            </w:r>
            <w:r w:rsidRPr="002D3829">
              <w:rPr>
                <w:rStyle w:val="Hyperlink"/>
                <w:rFonts w:ascii="Arial" w:hAnsi="Arial"/>
                <w:noProof/>
              </w:rPr>
              <w:t>°</w:t>
            </w:r>
            <w:r w:rsidRPr="002D3829">
              <w:rPr>
                <w:rStyle w:val="Hyperlink"/>
                <w:rFonts w:cs="Times New Roman"/>
                <w:noProof/>
              </w:rPr>
              <w:t xml:space="preserve">C proton irradiation and 450-500 </w:t>
            </w:r>
            <w:r w:rsidRPr="002D3829">
              <w:rPr>
                <w:rStyle w:val="Hyperlink"/>
                <w:rFonts w:ascii="Arial" w:hAnsi="Arial"/>
                <w:noProof/>
              </w:rPr>
              <w:t>°</w:t>
            </w:r>
            <w:r w:rsidRPr="002D3829">
              <w:rPr>
                <w:rStyle w:val="Hyperlink"/>
                <w:rFonts w:cs="Times New Roman"/>
                <w:noProof/>
              </w:rPr>
              <w:t>C thermal aging</w:t>
            </w:r>
            <w:r>
              <w:rPr>
                <w:noProof/>
                <w:webHidden/>
              </w:rPr>
              <w:tab/>
            </w:r>
            <w:r>
              <w:rPr>
                <w:noProof/>
                <w:webHidden/>
              </w:rPr>
              <w:fldChar w:fldCharType="begin"/>
            </w:r>
            <w:r>
              <w:rPr>
                <w:noProof/>
                <w:webHidden/>
              </w:rPr>
              <w:instrText xml:space="preserve"> PAGEREF _Toc127377066 \h </w:instrText>
            </w:r>
            <w:r>
              <w:rPr>
                <w:noProof/>
                <w:webHidden/>
              </w:rPr>
            </w:r>
            <w:r>
              <w:rPr>
                <w:noProof/>
                <w:webHidden/>
              </w:rPr>
              <w:fldChar w:fldCharType="separate"/>
            </w:r>
            <w:r>
              <w:rPr>
                <w:noProof/>
                <w:webHidden/>
              </w:rPr>
              <w:t>178</w:t>
            </w:r>
            <w:r>
              <w:rPr>
                <w:noProof/>
                <w:webHidden/>
              </w:rPr>
              <w:fldChar w:fldCharType="end"/>
            </w:r>
          </w:hyperlink>
        </w:p>
        <w:p w14:paraId="4DB7A25C" w14:textId="7C91C2C2"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67" w:history="1">
            <w:r w:rsidRPr="002D3829">
              <w:rPr>
                <w:rStyle w:val="Hyperlink"/>
                <w:rFonts w:cs="Times New Roman"/>
                <w:noProof/>
              </w:rPr>
              <w:t xml:space="preserve">6.3 -123 </w:t>
            </w:r>
            <w:r w:rsidRPr="002D3829">
              <w:rPr>
                <w:rStyle w:val="Hyperlink"/>
                <w:rFonts w:ascii="Arial" w:hAnsi="Arial"/>
                <w:noProof/>
              </w:rPr>
              <w:t>°</w:t>
            </w:r>
            <w:r w:rsidRPr="002D3829">
              <w:rPr>
                <w:rStyle w:val="Hyperlink"/>
                <w:rFonts w:cs="Times New Roman"/>
                <w:noProof/>
              </w:rPr>
              <w:t>C to R.T. heavy ion irradiation</w:t>
            </w:r>
            <w:r>
              <w:rPr>
                <w:noProof/>
                <w:webHidden/>
              </w:rPr>
              <w:tab/>
            </w:r>
            <w:r>
              <w:rPr>
                <w:noProof/>
                <w:webHidden/>
              </w:rPr>
              <w:fldChar w:fldCharType="begin"/>
            </w:r>
            <w:r>
              <w:rPr>
                <w:noProof/>
                <w:webHidden/>
              </w:rPr>
              <w:instrText xml:space="preserve"> PAGEREF _Toc127377067 \h </w:instrText>
            </w:r>
            <w:r>
              <w:rPr>
                <w:noProof/>
                <w:webHidden/>
              </w:rPr>
            </w:r>
            <w:r>
              <w:rPr>
                <w:noProof/>
                <w:webHidden/>
              </w:rPr>
              <w:fldChar w:fldCharType="separate"/>
            </w:r>
            <w:r>
              <w:rPr>
                <w:noProof/>
                <w:webHidden/>
              </w:rPr>
              <w:t>179</w:t>
            </w:r>
            <w:r>
              <w:rPr>
                <w:noProof/>
                <w:webHidden/>
              </w:rPr>
              <w:fldChar w:fldCharType="end"/>
            </w:r>
          </w:hyperlink>
        </w:p>
        <w:p w14:paraId="18DC9072" w14:textId="0EF3EF74" w:rsidR="00F35EEB" w:rsidRDefault="00F35EEB">
          <w:pPr>
            <w:pStyle w:val="TOC2"/>
            <w:tabs>
              <w:tab w:val="right" w:leader="dot" w:pos="8630"/>
            </w:tabs>
            <w:rPr>
              <w:rFonts w:asciiTheme="minorHAnsi" w:eastAsiaTheme="minorEastAsia" w:hAnsiTheme="minorHAnsi" w:cstheme="minorBidi"/>
              <w:noProof/>
              <w:sz w:val="22"/>
              <w:szCs w:val="22"/>
              <w:lang w:eastAsia="zh-CN"/>
            </w:rPr>
          </w:pPr>
          <w:hyperlink w:anchor="_Toc127377068" w:history="1">
            <w:r w:rsidRPr="002D3829">
              <w:rPr>
                <w:rStyle w:val="Hyperlink"/>
                <w:rFonts w:cs="Times New Roman"/>
                <w:noProof/>
              </w:rPr>
              <w:t>6.4 Recommendations for future work</w:t>
            </w:r>
            <w:r>
              <w:rPr>
                <w:noProof/>
                <w:webHidden/>
              </w:rPr>
              <w:tab/>
            </w:r>
            <w:r>
              <w:rPr>
                <w:noProof/>
                <w:webHidden/>
              </w:rPr>
              <w:fldChar w:fldCharType="begin"/>
            </w:r>
            <w:r>
              <w:rPr>
                <w:noProof/>
                <w:webHidden/>
              </w:rPr>
              <w:instrText xml:space="preserve"> PAGEREF _Toc127377068 \h </w:instrText>
            </w:r>
            <w:r>
              <w:rPr>
                <w:noProof/>
                <w:webHidden/>
              </w:rPr>
            </w:r>
            <w:r>
              <w:rPr>
                <w:noProof/>
                <w:webHidden/>
              </w:rPr>
              <w:fldChar w:fldCharType="separate"/>
            </w:r>
            <w:r>
              <w:rPr>
                <w:noProof/>
                <w:webHidden/>
              </w:rPr>
              <w:t>180</w:t>
            </w:r>
            <w:r>
              <w:rPr>
                <w:noProof/>
                <w:webHidden/>
              </w:rPr>
              <w:fldChar w:fldCharType="end"/>
            </w:r>
          </w:hyperlink>
        </w:p>
        <w:p w14:paraId="609E23E7" w14:textId="43B8192D" w:rsidR="00F35EEB" w:rsidRDefault="00F35EEB">
          <w:pPr>
            <w:pStyle w:val="TOC1"/>
            <w:rPr>
              <w:rFonts w:asciiTheme="minorHAnsi" w:eastAsiaTheme="minorEastAsia" w:hAnsiTheme="minorHAnsi" w:cstheme="minorBidi"/>
              <w:noProof/>
              <w:sz w:val="22"/>
              <w:szCs w:val="22"/>
              <w:lang w:eastAsia="zh-CN"/>
            </w:rPr>
          </w:pPr>
          <w:hyperlink w:anchor="_Toc127377069" w:history="1">
            <w:r w:rsidRPr="002D3829">
              <w:rPr>
                <w:rStyle w:val="Hyperlink"/>
                <w:rFonts w:cs="Times New Roman"/>
                <w:noProof/>
              </w:rPr>
              <w:t>List of References</w:t>
            </w:r>
            <w:r>
              <w:rPr>
                <w:noProof/>
                <w:webHidden/>
              </w:rPr>
              <w:tab/>
            </w:r>
            <w:r>
              <w:rPr>
                <w:noProof/>
                <w:webHidden/>
              </w:rPr>
              <w:fldChar w:fldCharType="begin"/>
            </w:r>
            <w:r>
              <w:rPr>
                <w:noProof/>
                <w:webHidden/>
              </w:rPr>
              <w:instrText xml:space="preserve"> PAGEREF _Toc127377069 \h </w:instrText>
            </w:r>
            <w:r>
              <w:rPr>
                <w:noProof/>
                <w:webHidden/>
              </w:rPr>
            </w:r>
            <w:r>
              <w:rPr>
                <w:noProof/>
                <w:webHidden/>
              </w:rPr>
              <w:fldChar w:fldCharType="separate"/>
            </w:r>
            <w:r>
              <w:rPr>
                <w:noProof/>
                <w:webHidden/>
              </w:rPr>
              <w:t>182</w:t>
            </w:r>
            <w:r>
              <w:rPr>
                <w:noProof/>
                <w:webHidden/>
              </w:rPr>
              <w:fldChar w:fldCharType="end"/>
            </w:r>
          </w:hyperlink>
        </w:p>
        <w:p w14:paraId="01D1C45A" w14:textId="2DD4417E" w:rsidR="00E91931" w:rsidRPr="00872297" w:rsidRDefault="00AD5771" w:rsidP="001F308E">
          <w:pPr>
            <w:spacing w:line="360" w:lineRule="auto"/>
            <w:rPr>
              <w:rFonts w:cs="Times New Roman"/>
            </w:rPr>
          </w:pPr>
          <w:r w:rsidRPr="00AD5771">
            <w:rPr>
              <w:rFonts w:cs="Times New Roman"/>
            </w:rPr>
            <w:fldChar w:fldCharType="end"/>
          </w:r>
        </w:p>
      </w:sdtContent>
    </w:sdt>
    <w:p w14:paraId="67665CD3" w14:textId="77777777" w:rsidR="003F7FED" w:rsidRPr="00872297" w:rsidRDefault="003F7FED" w:rsidP="001F308E">
      <w:pPr>
        <w:spacing w:line="360" w:lineRule="auto"/>
        <w:rPr>
          <w:rFonts w:cs="Times New Roman"/>
        </w:rPr>
      </w:pPr>
    </w:p>
    <w:p w14:paraId="5D040A55" w14:textId="77777777" w:rsidR="003F7FED" w:rsidRPr="007A7647" w:rsidRDefault="003F7FED" w:rsidP="001F308E">
      <w:pPr>
        <w:spacing w:line="360" w:lineRule="auto"/>
        <w:rPr>
          <w:rFonts w:cs="Times New Roman"/>
          <w:b/>
          <w:bCs/>
          <w:sz w:val="28"/>
          <w:szCs w:val="28"/>
        </w:rPr>
      </w:pPr>
      <w:r w:rsidRPr="007A7647">
        <w:rPr>
          <w:rFonts w:cs="Times New Roman"/>
          <w:b/>
          <w:bCs/>
        </w:rPr>
        <w:br w:type="page"/>
      </w:r>
    </w:p>
    <w:p w14:paraId="2D9854F8" w14:textId="1CB1673A" w:rsidR="00236E6D" w:rsidRPr="0061084A" w:rsidRDefault="00236E6D" w:rsidP="00CF531B">
      <w:pPr>
        <w:numPr>
          <w:ilvl w:val="12"/>
          <w:numId w:val="0"/>
        </w:numPr>
        <w:spacing w:line="360" w:lineRule="auto"/>
        <w:jc w:val="center"/>
        <w:rPr>
          <w:rFonts w:cs="Times New Roman"/>
        </w:rPr>
      </w:pPr>
      <w:r w:rsidRPr="0061084A">
        <w:rPr>
          <w:rFonts w:cs="Times New Roman"/>
          <w:b/>
          <w:bCs/>
          <w:sz w:val="28"/>
          <w:szCs w:val="28"/>
        </w:rPr>
        <w:lastRenderedPageBreak/>
        <w:t>LIST OF TABLES</w:t>
      </w:r>
    </w:p>
    <w:p w14:paraId="1C116FB9" w14:textId="20F046F7" w:rsidR="00DA76EA" w:rsidRDefault="00665C7E" w:rsidP="00DA76EA">
      <w:pPr>
        <w:pStyle w:val="TableofFigures"/>
        <w:tabs>
          <w:tab w:val="right" w:leader="dot" w:pos="8630"/>
        </w:tabs>
        <w:jc w:val="both"/>
        <w:rPr>
          <w:rFonts w:asciiTheme="minorHAnsi" w:eastAsiaTheme="minorEastAsia" w:hAnsiTheme="minorHAnsi" w:cstheme="minorBidi"/>
          <w:noProof/>
          <w:sz w:val="22"/>
          <w:szCs w:val="22"/>
          <w:lang w:eastAsia="zh-CN"/>
        </w:rPr>
      </w:pPr>
      <w:r w:rsidRPr="00D41193">
        <w:rPr>
          <w:rFonts w:cs="Times New Roman"/>
        </w:rPr>
        <w:fldChar w:fldCharType="begin"/>
      </w:r>
      <w:r w:rsidR="00236E6D" w:rsidRPr="00D41193">
        <w:rPr>
          <w:rFonts w:cs="Times New Roman"/>
        </w:rPr>
        <w:instrText xml:space="preserve"> TOC \h \z \c "Table" </w:instrText>
      </w:r>
      <w:r w:rsidRPr="00D41193">
        <w:rPr>
          <w:rFonts w:cs="Times New Roman"/>
        </w:rPr>
        <w:fldChar w:fldCharType="separate"/>
      </w:r>
      <w:hyperlink w:anchor="_Toc127377083" w:history="1">
        <w:r w:rsidR="00DA76EA" w:rsidRPr="00C3508C">
          <w:rPr>
            <w:rStyle w:val="Hyperlink"/>
            <w:noProof/>
          </w:rPr>
          <w:t>Table 2.1 Major precipitation in high-chromium steels after normalized-and-tempered, aged, creep-rupture tested and irradiated. Reproduced from Ref. [1].</w:t>
        </w:r>
        <w:r w:rsidR="00DA76EA">
          <w:rPr>
            <w:noProof/>
            <w:webHidden/>
          </w:rPr>
          <w:tab/>
        </w:r>
        <w:r w:rsidR="00DA76EA">
          <w:rPr>
            <w:noProof/>
            <w:webHidden/>
          </w:rPr>
          <w:fldChar w:fldCharType="begin"/>
        </w:r>
        <w:r w:rsidR="00DA76EA">
          <w:rPr>
            <w:noProof/>
            <w:webHidden/>
          </w:rPr>
          <w:instrText xml:space="preserve"> PAGEREF _Toc127377083 \h </w:instrText>
        </w:r>
        <w:r w:rsidR="00DA76EA">
          <w:rPr>
            <w:noProof/>
            <w:webHidden/>
          </w:rPr>
        </w:r>
        <w:r w:rsidR="00DA76EA">
          <w:rPr>
            <w:noProof/>
            <w:webHidden/>
          </w:rPr>
          <w:fldChar w:fldCharType="separate"/>
        </w:r>
        <w:r w:rsidR="00DA76EA">
          <w:rPr>
            <w:noProof/>
            <w:webHidden/>
          </w:rPr>
          <w:t>17</w:t>
        </w:r>
        <w:r w:rsidR="00DA76EA">
          <w:rPr>
            <w:noProof/>
            <w:webHidden/>
          </w:rPr>
          <w:fldChar w:fldCharType="end"/>
        </w:r>
      </w:hyperlink>
    </w:p>
    <w:p w14:paraId="63F7DCAE" w14:textId="1914142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4" w:history="1">
        <w:r w:rsidRPr="00C3508C">
          <w:rPr>
            <w:rStyle w:val="Hyperlink"/>
            <w:noProof/>
          </w:rPr>
          <w:t>Table 2.2 Results of Cu precipitates radii measured after irradiations in literature.</w:t>
        </w:r>
        <w:r>
          <w:rPr>
            <w:noProof/>
            <w:webHidden/>
          </w:rPr>
          <w:tab/>
        </w:r>
        <w:r>
          <w:rPr>
            <w:noProof/>
            <w:webHidden/>
          </w:rPr>
          <w:fldChar w:fldCharType="begin"/>
        </w:r>
        <w:r>
          <w:rPr>
            <w:noProof/>
            <w:webHidden/>
          </w:rPr>
          <w:instrText xml:space="preserve"> PAGEREF _Toc127377084 \h </w:instrText>
        </w:r>
        <w:r>
          <w:rPr>
            <w:noProof/>
            <w:webHidden/>
          </w:rPr>
        </w:r>
        <w:r>
          <w:rPr>
            <w:noProof/>
            <w:webHidden/>
          </w:rPr>
          <w:fldChar w:fldCharType="separate"/>
        </w:r>
        <w:r>
          <w:rPr>
            <w:noProof/>
            <w:webHidden/>
          </w:rPr>
          <w:t>41</w:t>
        </w:r>
        <w:r>
          <w:rPr>
            <w:noProof/>
            <w:webHidden/>
          </w:rPr>
          <w:fldChar w:fldCharType="end"/>
        </w:r>
      </w:hyperlink>
    </w:p>
    <w:p w14:paraId="36D9DC33" w14:textId="629E8FD0"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5" w:history="1">
        <w:r w:rsidRPr="00C3508C">
          <w:rPr>
            <w:rStyle w:val="Hyperlink"/>
            <w:noProof/>
          </w:rPr>
          <w:t>Table 3.1 Chemical compositions and grain sizes for the FeCr alloys.</w:t>
        </w:r>
        <w:r>
          <w:rPr>
            <w:noProof/>
            <w:webHidden/>
          </w:rPr>
          <w:tab/>
        </w:r>
        <w:r>
          <w:rPr>
            <w:noProof/>
            <w:webHidden/>
          </w:rPr>
          <w:fldChar w:fldCharType="begin"/>
        </w:r>
        <w:r>
          <w:rPr>
            <w:noProof/>
            <w:webHidden/>
          </w:rPr>
          <w:instrText xml:space="preserve"> PAGEREF _Toc127377085 \h </w:instrText>
        </w:r>
        <w:r>
          <w:rPr>
            <w:noProof/>
            <w:webHidden/>
          </w:rPr>
        </w:r>
        <w:r>
          <w:rPr>
            <w:noProof/>
            <w:webHidden/>
          </w:rPr>
          <w:fldChar w:fldCharType="separate"/>
        </w:r>
        <w:r>
          <w:rPr>
            <w:noProof/>
            <w:webHidden/>
          </w:rPr>
          <w:t>44</w:t>
        </w:r>
        <w:r>
          <w:rPr>
            <w:noProof/>
            <w:webHidden/>
          </w:rPr>
          <w:fldChar w:fldCharType="end"/>
        </w:r>
      </w:hyperlink>
    </w:p>
    <w:p w14:paraId="5EE153F6" w14:textId="4FBC7A5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6" w:history="1">
        <w:r w:rsidRPr="00C3508C">
          <w:rPr>
            <w:rStyle w:val="Hyperlink"/>
            <w:noProof/>
          </w:rPr>
          <w:t>Table 3.2 Aging conditions for FeCr and FeCu alloys conducted in this work.</w:t>
        </w:r>
        <w:r>
          <w:rPr>
            <w:noProof/>
            <w:webHidden/>
          </w:rPr>
          <w:tab/>
        </w:r>
        <w:r>
          <w:rPr>
            <w:noProof/>
            <w:webHidden/>
          </w:rPr>
          <w:fldChar w:fldCharType="begin"/>
        </w:r>
        <w:r>
          <w:rPr>
            <w:noProof/>
            <w:webHidden/>
          </w:rPr>
          <w:instrText xml:space="preserve"> PAGEREF _Toc127377086 \h </w:instrText>
        </w:r>
        <w:r>
          <w:rPr>
            <w:noProof/>
            <w:webHidden/>
          </w:rPr>
        </w:r>
        <w:r>
          <w:rPr>
            <w:noProof/>
            <w:webHidden/>
          </w:rPr>
          <w:fldChar w:fldCharType="separate"/>
        </w:r>
        <w:r>
          <w:rPr>
            <w:noProof/>
            <w:webHidden/>
          </w:rPr>
          <w:t>46</w:t>
        </w:r>
        <w:r>
          <w:rPr>
            <w:noProof/>
            <w:webHidden/>
          </w:rPr>
          <w:fldChar w:fldCharType="end"/>
        </w:r>
      </w:hyperlink>
    </w:p>
    <w:p w14:paraId="055EF07E" w14:textId="6EB27FC6"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7" w:history="1">
        <w:r w:rsidRPr="00C3508C">
          <w:rPr>
            <w:rStyle w:val="Hyperlink"/>
            <w:noProof/>
          </w:rPr>
          <w:t>Table 3.3 The matrix for high temperature heavy ion irradiation conditions. All materials were irradiated in a single sample holder for each condition. 0, 3, 5, 8, 10, 12, 14, and 18 stand for FeCr alloys with the corresponding weight percent of Cr content. H1, H3 and H9 represent the Fe-18Cr aged at 500 °C for 100, 300 and 900 hours.</w:t>
        </w:r>
        <w:r>
          <w:rPr>
            <w:noProof/>
            <w:webHidden/>
          </w:rPr>
          <w:tab/>
        </w:r>
        <w:r>
          <w:rPr>
            <w:noProof/>
            <w:webHidden/>
          </w:rPr>
          <w:fldChar w:fldCharType="begin"/>
        </w:r>
        <w:r>
          <w:rPr>
            <w:noProof/>
            <w:webHidden/>
          </w:rPr>
          <w:instrText xml:space="preserve"> PAGEREF _Toc127377087 \h </w:instrText>
        </w:r>
        <w:r>
          <w:rPr>
            <w:noProof/>
            <w:webHidden/>
          </w:rPr>
        </w:r>
        <w:r>
          <w:rPr>
            <w:noProof/>
            <w:webHidden/>
          </w:rPr>
          <w:fldChar w:fldCharType="separate"/>
        </w:r>
        <w:r>
          <w:rPr>
            <w:noProof/>
            <w:webHidden/>
          </w:rPr>
          <w:t>49</w:t>
        </w:r>
        <w:r>
          <w:rPr>
            <w:noProof/>
            <w:webHidden/>
          </w:rPr>
          <w:fldChar w:fldCharType="end"/>
        </w:r>
      </w:hyperlink>
    </w:p>
    <w:p w14:paraId="263CC95F" w14:textId="734A1F2E"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8" w:history="1">
        <w:r w:rsidRPr="00C3508C">
          <w:rPr>
            <w:rStyle w:val="Hyperlink"/>
            <w:noProof/>
          </w:rPr>
          <w:t>Table 3.4 The details of cryogenic to room temperature heavy ion irradiation conditions. All materials were irradiated in a single sample holder for each condition. Preirradiation heat treatment conditions are listed in the Materials column.</w:t>
        </w:r>
        <w:r>
          <w:rPr>
            <w:noProof/>
            <w:webHidden/>
          </w:rPr>
          <w:tab/>
        </w:r>
        <w:r>
          <w:rPr>
            <w:noProof/>
            <w:webHidden/>
          </w:rPr>
          <w:fldChar w:fldCharType="begin"/>
        </w:r>
        <w:r>
          <w:rPr>
            <w:noProof/>
            <w:webHidden/>
          </w:rPr>
          <w:instrText xml:space="preserve"> PAGEREF _Toc127377088 \h </w:instrText>
        </w:r>
        <w:r>
          <w:rPr>
            <w:noProof/>
            <w:webHidden/>
          </w:rPr>
        </w:r>
        <w:r>
          <w:rPr>
            <w:noProof/>
            <w:webHidden/>
          </w:rPr>
          <w:fldChar w:fldCharType="separate"/>
        </w:r>
        <w:r>
          <w:rPr>
            <w:noProof/>
            <w:webHidden/>
          </w:rPr>
          <w:t>51</w:t>
        </w:r>
        <w:r>
          <w:rPr>
            <w:noProof/>
            <w:webHidden/>
          </w:rPr>
          <w:fldChar w:fldCharType="end"/>
        </w:r>
      </w:hyperlink>
    </w:p>
    <w:p w14:paraId="050612D0" w14:textId="008E0A4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89" w:history="1">
        <w:r w:rsidRPr="00C3508C">
          <w:rPr>
            <w:rStyle w:val="Hyperlink"/>
            <w:noProof/>
          </w:rPr>
          <w:t>Table 3.5 Temperatures and specimens used in the 3 proton irradiations. The specimens before irradiations were in a solid solution state if not specified.</w:t>
        </w:r>
        <w:r>
          <w:rPr>
            <w:noProof/>
            <w:webHidden/>
          </w:rPr>
          <w:tab/>
        </w:r>
        <w:r>
          <w:rPr>
            <w:noProof/>
            <w:webHidden/>
          </w:rPr>
          <w:fldChar w:fldCharType="begin"/>
        </w:r>
        <w:r>
          <w:rPr>
            <w:noProof/>
            <w:webHidden/>
          </w:rPr>
          <w:instrText xml:space="preserve"> PAGEREF _Toc127377089 \h </w:instrText>
        </w:r>
        <w:r>
          <w:rPr>
            <w:noProof/>
            <w:webHidden/>
          </w:rPr>
        </w:r>
        <w:r>
          <w:rPr>
            <w:noProof/>
            <w:webHidden/>
          </w:rPr>
          <w:fldChar w:fldCharType="separate"/>
        </w:r>
        <w:r>
          <w:rPr>
            <w:noProof/>
            <w:webHidden/>
          </w:rPr>
          <w:t>54</w:t>
        </w:r>
        <w:r>
          <w:rPr>
            <w:noProof/>
            <w:webHidden/>
          </w:rPr>
          <w:fldChar w:fldCharType="end"/>
        </w:r>
      </w:hyperlink>
    </w:p>
    <w:p w14:paraId="550C6C1C" w14:textId="4201E2D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0" w:history="1">
        <w:r w:rsidRPr="00C3508C">
          <w:rPr>
            <w:rStyle w:val="Hyperlink"/>
            <w:noProof/>
          </w:rPr>
          <w:t>Table 4.1 The characteristics of α’ precipitates in Fe-18Cr irradiated at 10</w:t>
        </w:r>
        <w:r w:rsidRPr="00C3508C">
          <w:rPr>
            <w:rStyle w:val="Hyperlink"/>
            <w:noProof/>
            <w:vertAlign w:val="superscript"/>
          </w:rPr>
          <w:t>-4</w:t>
        </w:r>
        <w:r w:rsidRPr="00C3508C">
          <w:rPr>
            <w:rStyle w:val="Hyperlink"/>
            <w:noProof/>
          </w:rPr>
          <w:t xml:space="preserve"> dpa/s, 350 and 450 °C to 0.37 or 3.7 dpa. Data for the sample aged at 500 °C for 900 hours, as obtained from APT data analysis, is also presented.</w:t>
        </w:r>
        <w:r>
          <w:rPr>
            <w:noProof/>
            <w:webHidden/>
          </w:rPr>
          <w:tab/>
        </w:r>
        <w:r>
          <w:rPr>
            <w:noProof/>
            <w:webHidden/>
          </w:rPr>
          <w:fldChar w:fldCharType="begin"/>
        </w:r>
        <w:r>
          <w:rPr>
            <w:noProof/>
            <w:webHidden/>
          </w:rPr>
          <w:instrText xml:space="preserve"> PAGEREF _Toc127377090 \h </w:instrText>
        </w:r>
        <w:r>
          <w:rPr>
            <w:noProof/>
            <w:webHidden/>
          </w:rPr>
        </w:r>
        <w:r>
          <w:rPr>
            <w:noProof/>
            <w:webHidden/>
          </w:rPr>
          <w:fldChar w:fldCharType="separate"/>
        </w:r>
        <w:r>
          <w:rPr>
            <w:noProof/>
            <w:webHidden/>
          </w:rPr>
          <w:t>79</w:t>
        </w:r>
        <w:r>
          <w:rPr>
            <w:noProof/>
            <w:webHidden/>
          </w:rPr>
          <w:fldChar w:fldCharType="end"/>
        </w:r>
      </w:hyperlink>
    </w:p>
    <w:p w14:paraId="589C5100" w14:textId="4963CC6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1" w:history="1">
        <w:r w:rsidRPr="00C3508C">
          <w:rPr>
            <w:rStyle w:val="Hyperlink"/>
            <w:noProof/>
          </w:rPr>
          <w:t>Table 4.2 The characteristics of α’ precipitates in Fe-14Cr irradiated at 10</w:t>
        </w:r>
        <w:r w:rsidRPr="00C3508C">
          <w:rPr>
            <w:rStyle w:val="Hyperlink"/>
            <w:noProof/>
            <w:vertAlign w:val="superscript"/>
          </w:rPr>
          <w:t>-5</w:t>
        </w:r>
        <w:r w:rsidRPr="00C3508C">
          <w:rPr>
            <w:rStyle w:val="Hyperlink"/>
            <w:noProof/>
          </w:rPr>
          <w:t>-10</w:t>
        </w:r>
        <w:r w:rsidRPr="00C3508C">
          <w:rPr>
            <w:rStyle w:val="Hyperlink"/>
            <w:noProof/>
            <w:vertAlign w:val="superscript"/>
          </w:rPr>
          <w:t>-3</w:t>
        </w:r>
        <w:r w:rsidRPr="00C3508C">
          <w:rPr>
            <w:rStyle w:val="Hyperlink"/>
            <w:noProof/>
          </w:rPr>
          <w:t xml:space="preserve"> dpa/s, 300-450 °C to 0.37 or 3.7 dpa.</w:t>
        </w:r>
        <w:r>
          <w:rPr>
            <w:noProof/>
            <w:webHidden/>
          </w:rPr>
          <w:tab/>
        </w:r>
        <w:r>
          <w:rPr>
            <w:noProof/>
            <w:webHidden/>
          </w:rPr>
          <w:fldChar w:fldCharType="begin"/>
        </w:r>
        <w:r>
          <w:rPr>
            <w:noProof/>
            <w:webHidden/>
          </w:rPr>
          <w:instrText xml:space="preserve"> PAGEREF _Toc127377091 \h </w:instrText>
        </w:r>
        <w:r>
          <w:rPr>
            <w:noProof/>
            <w:webHidden/>
          </w:rPr>
        </w:r>
        <w:r>
          <w:rPr>
            <w:noProof/>
            <w:webHidden/>
          </w:rPr>
          <w:fldChar w:fldCharType="separate"/>
        </w:r>
        <w:r>
          <w:rPr>
            <w:noProof/>
            <w:webHidden/>
          </w:rPr>
          <w:t>92</w:t>
        </w:r>
        <w:r>
          <w:rPr>
            <w:noProof/>
            <w:webHidden/>
          </w:rPr>
          <w:fldChar w:fldCharType="end"/>
        </w:r>
      </w:hyperlink>
    </w:p>
    <w:p w14:paraId="7FDC5D3D" w14:textId="53EF0995"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2" w:history="1">
        <w:r w:rsidRPr="00C3508C">
          <w:rPr>
            <w:rStyle w:val="Hyperlink"/>
            <w:noProof/>
          </w:rPr>
          <w:t>Table 4.3 The characteristics of α’ precipitates in Fe-12Cr irradiated at 10</w:t>
        </w:r>
        <w:r w:rsidRPr="00C3508C">
          <w:rPr>
            <w:rStyle w:val="Hyperlink"/>
            <w:noProof/>
            <w:vertAlign w:val="superscript"/>
          </w:rPr>
          <w:t>-54</w:t>
        </w:r>
        <w:r w:rsidRPr="00C3508C">
          <w:rPr>
            <w:rStyle w:val="Hyperlink"/>
            <w:noProof/>
          </w:rPr>
          <w:t>10</w:t>
        </w:r>
        <w:r w:rsidRPr="00C3508C">
          <w:rPr>
            <w:rStyle w:val="Hyperlink"/>
            <w:noProof/>
            <w:vertAlign w:val="superscript"/>
          </w:rPr>
          <w:t>-3</w:t>
        </w:r>
        <w:r w:rsidRPr="00C3508C">
          <w:rPr>
            <w:rStyle w:val="Hyperlink"/>
            <w:noProof/>
          </w:rPr>
          <w:t xml:space="preserve"> dpa/s, 300 and 350 °C to 0.37 or 3.7 dpa.</w:t>
        </w:r>
        <w:r>
          <w:rPr>
            <w:noProof/>
            <w:webHidden/>
          </w:rPr>
          <w:tab/>
        </w:r>
        <w:r>
          <w:rPr>
            <w:noProof/>
            <w:webHidden/>
          </w:rPr>
          <w:fldChar w:fldCharType="begin"/>
        </w:r>
        <w:r>
          <w:rPr>
            <w:noProof/>
            <w:webHidden/>
          </w:rPr>
          <w:instrText xml:space="preserve"> PAGEREF _Toc127377092 \h </w:instrText>
        </w:r>
        <w:r>
          <w:rPr>
            <w:noProof/>
            <w:webHidden/>
          </w:rPr>
        </w:r>
        <w:r>
          <w:rPr>
            <w:noProof/>
            <w:webHidden/>
          </w:rPr>
          <w:fldChar w:fldCharType="separate"/>
        </w:r>
        <w:r>
          <w:rPr>
            <w:noProof/>
            <w:webHidden/>
          </w:rPr>
          <w:t>95</w:t>
        </w:r>
        <w:r>
          <w:rPr>
            <w:noProof/>
            <w:webHidden/>
          </w:rPr>
          <w:fldChar w:fldCharType="end"/>
        </w:r>
      </w:hyperlink>
    </w:p>
    <w:p w14:paraId="43F1F11C" w14:textId="6DB1BE8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3" w:history="1">
        <w:r w:rsidRPr="00C3508C">
          <w:rPr>
            <w:rStyle w:val="Hyperlink"/>
            <w:noProof/>
          </w:rPr>
          <w:t>Table 4.4 The characteristics of α’ precipitates in Fe-18Cr aged at 450-500 °C for 100-8760 hours.</w:t>
        </w:r>
        <w:r>
          <w:rPr>
            <w:noProof/>
            <w:webHidden/>
          </w:rPr>
          <w:tab/>
        </w:r>
        <w:r>
          <w:rPr>
            <w:noProof/>
            <w:webHidden/>
          </w:rPr>
          <w:fldChar w:fldCharType="begin"/>
        </w:r>
        <w:r>
          <w:rPr>
            <w:noProof/>
            <w:webHidden/>
          </w:rPr>
          <w:instrText xml:space="preserve"> PAGEREF _Toc127377093 \h </w:instrText>
        </w:r>
        <w:r>
          <w:rPr>
            <w:noProof/>
            <w:webHidden/>
          </w:rPr>
        </w:r>
        <w:r>
          <w:rPr>
            <w:noProof/>
            <w:webHidden/>
          </w:rPr>
          <w:fldChar w:fldCharType="separate"/>
        </w:r>
        <w:r>
          <w:rPr>
            <w:noProof/>
            <w:webHidden/>
          </w:rPr>
          <w:t>105</w:t>
        </w:r>
        <w:r>
          <w:rPr>
            <w:noProof/>
            <w:webHidden/>
          </w:rPr>
          <w:fldChar w:fldCharType="end"/>
        </w:r>
      </w:hyperlink>
    </w:p>
    <w:p w14:paraId="33BB9411" w14:textId="7D2155FE"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4" w:history="1">
        <w:r w:rsidRPr="00C3508C">
          <w:rPr>
            <w:rStyle w:val="Hyperlink"/>
            <w:noProof/>
          </w:rPr>
          <w:t>Table 5.1 Characteristics of α’ precipitates in Fe-18Cr irradiated by different particles. Fe and proton irradiation results are from this work. Neutron irradiation results are from [6].</w:t>
        </w:r>
        <w:r>
          <w:rPr>
            <w:noProof/>
            <w:webHidden/>
          </w:rPr>
          <w:tab/>
        </w:r>
        <w:r>
          <w:rPr>
            <w:noProof/>
            <w:webHidden/>
          </w:rPr>
          <w:fldChar w:fldCharType="begin"/>
        </w:r>
        <w:r>
          <w:rPr>
            <w:noProof/>
            <w:webHidden/>
          </w:rPr>
          <w:instrText xml:space="preserve"> PAGEREF _Toc127377094 \h </w:instrText>
        </w:r>
        <w:r>
          <w:rPr>
            <w:noProof/>
            <w:webHidden/>
          </w:rPr>
        </w:r>
        <w:r>
          <w:rPr>
            <w:noProof/>
            <w:webHidden/>
          </w:rPr>
          <w:fldChar w:fldCharType="separate"/>
        </w:r>
        <w:r>
          <w:rPr>
            <w:noProof/>
            <w:webHidden/>
          </w:rPr>
          <w:t>155</w:t>
        </w:r>
        <w:r>
          <w:rPr>
            <w:noProof/>
            <w:webHidden/>
          </w:rPr>
          <w:fldChar w:fldCharType="end"/>
        </w:r>
      </w:hyperlink>
    </w:p>
    <w:p w14:paraId="3E2C224C" w14:textId="3212CD18"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095" w:history="1">
        <w:r w:rsidRPr="00C3508C">
          <w:rPr>
            <w:rStyle w:val="Hyperlink"/>
            <w:noProof/>
          </w:rPr>
          <w:t>Table 5.2 Typical recoil energies and dose rates during irradiations by different particles.</w:t>
        </w:r>
        <w:r>
          <w:rPr>
            <w:noProof/>
            <w:webHidden/>
          </w:rPr>
          <w:tab/>
        </w:r>
        <w:r>
          <w:rPr>
            <w:noProof/>
            <w:webHidden/>
          </w:rPr>
          <w:fldChar w:fldCharType="begin"/>
        </w:r>
        <w:r>
          <w:rPr>
            <w:noProof/>
            <w:webHidden/>
          </w:rPr>
          <w:instrText xml:space="preserve"> PAGEREF _Toc127377095 \h </w:instrText>
        </w:r>
        <w:r>
          <w:rPr>
            <w:noProof/>
            <w:webHidden/>
          </w:rPr>
        </w:r>
        <w:r>
          <w:rPr>
            <w:noProof/>
            <w:webHidden/>
          </w:rPr>
          <w:fldChar w:fldCharType="separate"/>
        </w:r>
        <w:r>
          <w:rPr>
            <w:noProof/>
            <w:webHidden/>
          </w:rPr>
          <w:t>155</w:t>
        </w:r>
        <w:r>
          <w:rPr>
            <w:noProof/>
            <w:webHidden/>
          </w:rPr>
          <w:fldChar w:fldCharType="end"/>
        </w:r>
      </w:hyperlink>
    </w:p>
    <w:p w14:paraId="2A2E5308" w14:textId="3E2C9A72" w:rsidR="00236E6D" w:rsidRPr="0061084A" w:rsidRDefault="00665C7E" w:rsidP="00D0642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line="360" w:lineRule="auto"/>
        <w:ind w:left="8280" w:hanging="8280"/>
        <w:jc w:val="both"/>
        <w:rPr>
          <w:rFonts w:cs="Times New Roman"/>
        </w:rPr>
      </w:pPr>
      <w:r w:rsidRPr="00D41193">
        <w:rPr>
          <w:rFonts w:cs="Times New Roman"/>
        </w:rPr>
        <w:fldChar w:fldCharType="end"/>
      </w:r>
    </w:p>
    <w:p w14:paraId="4E3432B2" w14:textId="77777777" w:rsidR="00236E6D" w:rsidRPr="0061084A" w:rsidRDefault="00236E6D" w:rsidP="001F308E">
      <w:pPr>
        <w:spacing w:line="360" w:lineRule="auto"/>
        <w:rPr>
          <w:rFonts w:cs="Times New Roman"/>
        </w:rPr>
      </w:pPr>
    </w:p>
    <w:p w14:paraId="4389B9DF" w14:textId="77777777" w:rsidR="00236E6D" w:rsidRPr="0061084A" w:rsidRDefault="00236E6D" w:rsidP="001F308E">
      <w:pPr>
        <w:spacing w:line="360" w:lineRule="auto"/>
        <w:rPr>
          <w:rFonts w:cs="Times New Roman"/>
        </w:rPr>
      </w:pPr>
    </w:p>
    <w:p w14:paraId="15AC665F" w14:textId="77777777" w:rsidR="00236E6D" w:rsidRPr="0061084A" w:rsidRDefault="00236E6D" w:rsidP="001F308E">
      <w:pPr>
        <w:pStyle w:val="Level1"/>
        <w:tabs>
          <w:tab w:val="right" w:leader="dot" w:pos="8228"/>
        </w:tabs>
        <w:spacing w:line="360" w:lineRule="auto"/>
        <w:ind w:left="0"/>
        <w:rPr>
          <w:rFonts w:cs="Times New Roman"/>
          <w:b/>
          <w:bCs/>
          <w:sz w:val="28"/>
          <w:szCs w:val="28"/>
        </w:rPr>
      </w:pPr>
    </w:p>
    <w:p w14:paraId="4EEA7823" w14:textId="3EDF4810" w:rsidR="00236E6D" w:rsidRPr="0099058E" w:rsidRDefault="00236E6D" w:rsidP="0099058E">
      <w:pPr>
        <w:spacing w:line="360" w:lineRule="auto"/>
        <w:jc w:val="center"/>
        <w:rPr>
          <w:rFonts w:cs="Times New Roman"/>
          <w:b/>
        </w:rPr>
      </w:pPr>
      <w:r w:rsidRPr="0061084A">
        <w:rPr>
          <w:rFonts w:cs="Times New Roman"/>
        </w:rPr>
        <w:br w:type="page"/>
      </w:r>
      <w:r w:rsidRPr="0061084A">
        <w:rPr>
          <w:rFonts w:cs="Times New Roman"/>
          <w:b/>
          <w:sz w:val="28"/>
        </w:rPr>
        <w:lastRenderedPageBreak/>
        <w:t>LIST OF FIGURES</w:t>
      </w:r>
    </w:p>
    <w:p w14:paraId="6E166523" w14:textId="0A97582A" w:rsidR="00DA76EA" w:rsidRDefault="003637C6" w:rsidP="00DA76EA">
      <w:pPr>
        <w:pStyle w:val="TableofFigures"/>
        <w:tabs>
          <w:tab w:val="right" w:leader="dot" w:pos="8630"/>
        </w:tabs>
        <w:jc w:val="both"/>
        <w:rPr>
          <w:rFonts w:asciiTheme="minorHAnsi" w:eastAsiaTheme="minorEastAsia" w:hAnsiTheme="minorHAnsi" w:cstheme="minorBidi"/>
          <w:noProof/>
          <w:sz w:val="22"/>
          <w:szCs w:val="22"/>
          <w:lang w:eastAsia="zh-CN"/>
        </w:rPr>
      </w:pPr>
      <w:r w:rsidRPr="003435DC">
        <w:rPr>
          <w:rFonts w:cs="Times New Roman"/>
        </w:rPr>
        <w:fldChar w:fldCharType="begin"/>
      </w:r>
      <w:r w:rsidRPr="003435DC">
        <w:rPr>
          <w:rFonts w:cs="Times New Roman"/>
        </w:rPr>
        <w:instrText xml:space="preserve"> TOC \h \z \c "Figure" </w:instrText>
      </w:r>
      <w:r w:rsidRPr="003435DC">
        <w:rPr>
          <w:rFonts w:cs="Times New Roman"/>
        </w:rPr>
        <w:fldChar w:fldCharType="separate"/>
      </w:r>
      <w:hyperlink w:anchor="_Toc127377166" w:history="1">
        <w:r w:rsidR="00DA76EA" w:rsidRPr="00394F76">
          <w:rPr>
            <w:rStyle w:val="Hyperlink"/>
            <w:noProof/>
          </w:rPr>
          <w:t>Figure 1.1 (a) Decrease of impact strength for Fe18Cr after thermal aging at intermediate temperatures. (b) The change of yield stress (YS), ultimate tensile stress (UTS) and elongation as a function of aging time. (c) Atom map of Fe19Cr after thermal aging at 500 °C for 2008 hours shows the formation of α’ precipitates. Imaged volume is 10×10×50 nm</w:t>
        </w:r>
        <w:r w:rsidR="00DA76EA" w:rsidRPr="00394F76">
          <w:rPr>
            <w:rStyle w:val="Hyperlink"/>
            <w:noProof/>
            <w:vertAlign w:val="superscript"/>
          </w:rPr>
          <w:t>3</w:t>
        </w:r>
        <w:r w:rsidR="00DA76EA" w:rsidRPr="00394F76">
          <w:rPr>
            <w:rStyle w:val="Hyperlink"/>
            <w:noProof/>
          </w:rPr>
          <w:t>. Reproduced from [2-4] respectively.</w:t>
        </w:r>
        <w:r w:rsidR="00DA76EA">
          <w:rPr>
            <w:noProof/>
            <w:webHidden/>
          </w:rPr>
          <w:tab/>
        </w:r>
        <w:r w:rsidR="00DA76EA">
          <w:rPr>
            <w:noProof/>
            <w:webHidden/>
          </w:rPr>
          <w:fldChar w:fldCharType="begin"/>
        </w:r>
        <w:r w:rsidR="00DA76EA">
          <w:rPr>
            <w:noProof/>
            <w:webHidden/>
          </w:rPr>
          <w:instrText xml:space="preserve"> PAGEREF _Toc127377166 \h </w:instrText>
        </w:r>
        <w:r w:rsidR="00DA76EA">
          <w:rPr>
            <w:noProof/>
            <w:webHidden/>
          </w:rPr>
        </w:r>
        <w:r w:rsidR="00DA76EA">
          <w:rPr>
            <w:noProof/>
            <w:webHidden/>
          </w:rPr>
          <w:fldChar w:fldCharType="separate"/>
        </w:r>
        <w:r w:rsidR="00DA76EA">
          <w:rPr>
            <w:noProof/>
            <w:webHidden/>
          </w:rPr>
          <w:t>2</w:t>
        </w:r>
        <w:r w:rsidR="00DA76EA">
          <w:rPr>
            <w:noProof/>
            <w:webHidden/>
          </w:rPr>
          <w:fldChar w:fldCharType="end"/>
        </w:r>
      </w:hyperlink>
    </w:p>
    <w:p w14:paraId="6C32F4B6" w14:textId="362EB0E2"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67" w:history="1">
        <w:r w:rsidRPr="00394F76">
          <w:rPr>
            <w:rStyle w:val="Hyperlink"/>
            <w:noProof/>
          </w:rPr>
          <w:t>Figure 2.1 The dose and temperature requirements for the in-core structural materials operating in fusion and fission reactors. Reproduced from Ref. [11].</w:t>
        </w:r>
        <w:r>
          <w:rPr>
            <w:noProof/>
            <w:webHidden/>
          </w:rPr>
          <w:tab/>
        </w:r>
        <w:r>
          <w:rPr>
            <w:noProof/>
            <w:webHidden/>
          </w:rPr>
          <w:fldChar w:fldCharType="begin"/>
        </w:r>
        <w:r>
          <w:rPr>
            <w:noProof/>
            <w:webHidden/>
          </w:rPr>
          <w:instrText xml:space="preserve"> PAGEREF _Toc127377167 \h </w:instrText>
        </w:r>
        <w:r>
          <w:rPr>
            <w:noProof/>
            <w:webHidden/>
          </w:rPr>
        </w:r>
        <w:r>
          <w:rPr>
            <w:noProof/>
            <w:webHidden/>
          </w:rPr>
          <w:fldChar w:fldCharType="separate"/>
        </w:r>
        <w:r>
          <w:rPr>
            <w:noProof/>
            <w:webHidden/>
          </w:rPr>
          <w:t>6</w:t>
        </w:r>
        <w:r>
          <w:rPr>
            <w:noProof/>
            <w:webHidden/>
          </w:rPr>
          <w:fldChar w:fldCharType="end"/>
        </w:r>
      </w:hyperlink>
    </w:p>
    <w:p w14:paraId="79E2D3D6" w14:textId="7456A9D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68" w:history="1">
        <w:r w:rsidRPr="00394F76">
          <w:rPr>
            <w:rStyle w:val="Hyperlink"/>
            <w:noProof/>
          </w:rPr>
          <w:t>Figure 2.2 The effect of Cr content on the DBTT shift in reduced-activation FM steels after neutron irradiations at 365-410 °C, reproduced from Ref. [49].</w:t>
        </w:r>
        <w:r>
          <w:rPr>
            <w:noProof/>
            <w:webHidden/>
          </w:rPr>
          <w:tab/>
        </w:r>
        <w:r>
          <w:rPr>
            <w:noProof/>
            <w:webHidden/>
          </w:rPr>
          <w:fldChar w:fldCharType="begin"/>
        </w:r>
        <w:r>
          <w:rPr>
            <w:noProof/>
            <w:webHidden/>
          </w:rPr>
          <w:instrText xml:space="preserve"> PAGEREF _Toc127377168 \h </w:instrText>
        </w:r>
        <w:r>
          <w:rPr>
            <w:noProof/>
            <w:webHidden/>
          </w:rPr>
        </w:r>
        <w:r>
          <w:rPr>
            <w:noProof/>
            <w:webHidden/>
          </w:rPr>
          <w:fldChar w:fldCharType="separate"/>
        </w:r>
        <w:r>
          <w:rPr>
            <w:noProof/>
            <w:webHidden/>
          </w:rPr>
          <w:t>11</w:t>
        </w:r>
        <w:r>
          <w:rPr>
            <w:noProof/>
            <w:webHidden/>
          </w:rPr>
          <w:fldChar w:fldCharType="end"/>
        </w:r>
      </w:hyperlink>
    </w:p>
    <w:p w14:paraId="0DE5C456" w14:textId="63CBB0A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69" w:history="1">
        <w:r w:rsidRPr="00394F76">
          <w:rPr>
            <w:rStyle w:val="Hyperlink"/>
            <w:noProof/>
          </w:rPr>
          <w:t>Figure 2.3 Phase boundaries between α and α+α’ two-phase region predicted by (a) CALPHAD (legend is Andersson 1987) [58], modified by Bonny et al [65] and proposed by Xiong et al [62].</w:t>
        </w:r>
        <w:r>
          <w:rPr>
            <w:noProof/>
            <w:webHidden/>
          </w:rPr>
          <w:tab/>
        </w:r>
        <w:r>
          <w:rPr>
            <w:noProof/>
            <w:webHidden/>
          </w:rPr>
          <w:fldChar w:fldCharType="begin"/>
        </w:r>
        <w:r>
          <w:rPr>
            <w:noProof/>
            <w:webHidden/>
          </w:rPr>
          <w:instrText xml:space="preserve"> PAGEREF _Toc127377169 \h </w:instrText>
        </w:r>
        <w:r>
          <w:rPr>
            <w:noProof/>
            <w:webHidden/>
          </w:rPr>
        </w:r>
        <w:r>
          <w:rPr>
            <w:noProof/>
            <w:webHidden/>
          </w:rPr>
          <w:fldChar w:fldCharType="separate"/>
        </w:r>
        <w:r>
          <w:rPr>
            <w:noProof/>
            <w:webHidden/>
          </w:rPr>
          <w:t>14</w:t>
        </w:r>
        <w:r>
          <w:rPr>
            <w:noProof/>
            <w:webHidden/>
          </w:rPr>
          <w:fldChar w:fldCharType="end"/>
        </w:r>
      </w:hyperlink>
    </w:p>
    <w:p w14:paraId="42A9DA01" w14:textId="79594458"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0" w:history="1">
        <w:r w:rsidRPr="00394F76">
          <w:rPr>
            <w:rStyle w:val="Hyperlink"/>
            <w:noProof/>
          </w:rPr>
          <w:t>Figure 2.4 The diffusivity of single SIA in pure Fe and Fe-(0.2-15%)Cr as a function of temperature calculated from molecular dynamic simulation. Reproduced from Ref. [90].</w:t>
        </w:r>
        <w:r>
          <w:rPr>
            <w:noProof/>
            <w:webHidden/>
          </w:rPr>
          <w:tab/>
        </w:r>
        <w:r>
          <w:rPr>
            <w:noProof/>
            <w:webHidden/>
          </w:rPr>
          <w:fldChar w:fldCharType="begin"/>
        </w:r>
        <w:r>
          <w:rPr>
            <w:noProof/>
            <w:webHidden/>
          </w:rPr>
          <w:instrText xml:space="preserve"> PAGEREF _Toc127377170 \h </w:instrText>
        </w:r>
        <w:r>
          <w:rPr>
            <w:noProof/>
            <w:webHidden/>
          </w:rPr>
        </w:r>
        <w:r>
          <w:rPr>
            <w:noProof/>
            <w:webHidden/>
          </w:rPr>
          <w:fldChar w:fldCharType="separate"/>
        </w:r>
        <w:r>
          <w:rPr>
            <w:noProof/>
            <w:webHidden/>
          </w:rPr>
          <w:t>22</w:t>
        </w:r>
        <w:r>
          <w:rPr>
            <w:noProof/>
            <w:webHidden/>
          </w:rPr>
          <w:fldChar w:fldCharType="end"/>
        </w:r>
      </w:hyperlink>
    </w:p>
    <w:p w14:paraId="091D2C23" w14:textId="5BE63F88"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1" w:history="1">
        <w:r w:rsidRPr="00394F76">
          <w:rPr>
            <w:rStyle w:val="Hyperlink"/>
            <w:noProof/>
          </w:rPr>
          <w:t>Figure 2.5 Diffusion coefficients for a nickel-based alloy under thermal and irradiation conditions. D</w:t>
        </w:r>
        <w:r w:rsidRPr="00394F76">
          <w:rPr>
            <w:rStyle w:val="Hyperlink"/>
            <w:noProof/>
            <w:vertAlign w:val="subscript"/>
          </w:rPr>
          <w:t>rad</w:t>
        </w:r>
        <w:r w:rsidRPr="00394F76">
          <w:rPr>
            <w:rStyle w:val="Hyperlink"/>
            <w:noProof/>
          </w:rPr>
          <w:t xml:space="preserve"> is the radiation enhanced diffusion coefficient calculated from rate theory equations. D</w:t>
        </w:r>
        <w:r w:rsidRPr="00394F76">
          <w:rPr>
            <w:rStyle w:val="Hyperlink"/>
            <w:noProof/>
            <w:vertAlign w:val="subscript"/>
          </w:rPr>
          <w:t>th</w:t>
        </w:r>
        <w:r w:rsidRPr="00394F76">
          <w:rPr>
            <w:rStyle w:val="Hyperlink"/>
            <w:noProof/>
          </w:rPr>
          <w:t xml:space="preserve"> and D</w:t>
        </w:r>
        <w:r w:rsidRPr="00394F76">
          <w:rPr>
            <w:rStyle w:val="Hyperlink"/>
            <w:noProof/>
            <w:vertAlign w:val="subscript"/>
          </w:rPr>
          <w:t>m</w:t>
        </w:r>
        <w:r w:rsidRPr="00394F76">
          <w:rPr>
            <w:rStyle w:val="Hyperlink"/>
            <w:noProof/>
          </w:rPr>
          <w:t xml:space="preserve"> are diffusion coefficients from radiation mixing and thermal activations, respectively. p is sink annihilation probabilities. Reproduced from Ref. [93].</w:t>
        </w:r>
        <w:r>
          <w:rPr>
            <w:noProof/>
            <w:webHidden/>
          </w:rPr>
          <w:tab/>
        </w:r>
        <w:r>
          <w:rPr>
            <w:noProof/>
            <w:webHidden/>
          </w:rPr>
          <w:fldChar w:fldCharType="begin"/>
        </w:r>
        <w:r>
          <w:rPr>
            <w:noProof/>
            <w:webHidden/>
          </w:rPr>
          <w:instrText xml:space="preserve"> PAGEREF _Toc127377171 \h </w:instrText>
        </w:r>
        <w:r>
          <w:rPr>
            <w:noProof/>
            <w:webHidden/>
          </w:rPr>
        </w:r>
        <w:r>
          <w:rPr>
            <w:noProof/>
            <w:webHidden/>
          </w:rPr>
          <w:fldChar w:fldCharType="separate"/>
        </w:r>
        <w:r>
          <w:rPr>
            <w:noProof/>
            <w:webHidden/>
          </w:rPr>
          <w:t>22</w:t>
        </w:r>
        <w:r>
          <w:rPr>
            <w:noProof/>
            <w:webHidden/>
          </w:rPr>
          <w:fldChar w:fldCharType="end"/>
        </w:r>
      </w:hyperlink>
    </w:p>
    <w:p w14:paraId="3F32F10A" w14:textId="6F0503A4"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2" w:history="1">
        <w:r w:rsidRPr="00394F76">
          <w:rPr>
            <w:rStyle w:val="Hyperlink"/>
            <w:noProof/>
          </w:rPr>
          <w:t>Figure 2.6 The evolution of cluster size within the characteristic time to approach the equilibrium value. Reproduced from Ref. [103].</w:t>
        </w:r>
        <w:r>
          <w:rPr>
            <w:noProof/>
            <w:webHidden/>
          </w:rPr>
          <w:tab/>
        </w:r>
        <w:r>
          <w:rPr>
            <w:noProof/>
            <w:webHidden/>
          </w:rPr>
          <w:fldChar w:fldCharType="begin"/>
        </w:r>
        <w:r>
          <w:rPr>
            <w:noProof/>
            <w:webHidden/>
          </w:rPr>
          <w:instrText xml:space="preserve"> PAGEREF _Toc127377172 \h </w:instrText>
        </w:r>
        <w:r>
          <w:rPr>
            <w:noProof/>
            <w:webHidden/>
          </w:rPr>
        </w:r>
        <w:r>
          <w:rPr>
            <w:noProof/>
            <w:webHidden/>
          </w:rPr>
          <w:fldChar w:fldCharType="separate"/>
        </w:r>
        <w:r>
          <w:rPr>
            <w:noProof/>
            <w:webHidden/>
          </w:rPr>
          <w:t>29</w:t>
        </w:r>
        <w:r>
          <w:rPr>
            <w:noProof/>
            <w:webHidden/>
          </w:rPr>
          <w:fldChar w:fldCharType="end"/>
        </w:r>
      </w:hyperlink>
    </w:p>
    <w:p w14:paraId="2055DA8F" w14:textId="64028436"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3" w:history="1">
        <w:r w:rsidRPr="00394F76">
          <w:rPr>
            <w:rStyle w:val="Hyperlink"/>
            <w:noProof/>
          </w:rPr>
          <w:t>Figure 2.7 The presence/absence of α’ precipitates in FeCr alloys after neutron irradiation at different temperatures. The orange-colored symbols (ending with N in the legend) refer to the absence of precipitates while the green ones (ending with Y in the legend) refer to the observation of precipitates [5, 6, 33, 83, 84, 98, 108-123]. The phase boundary proposed by Bonny et al (dashed line) is included for comparison [61].</w:t>
        </w:r>
        <w:r>
          <w:rPr>
            <w:noProof/>
            <w:webHidden/>
          </w:rPr>
          <w:tab/>
        </w:r>
        <w:r>
          <w:rPr>
            <w:noProof/>
            <w:webHidden/>
          </w:rPr>
          <w:fldChar w:fldCharType="begin"/>
        </w:r>
        <w:r>
          <w:rPr>
            <w:noProof/>
            <w:webHidden/>
          </w:rPr>
          <w:instrText xml:space="preserve"> PAGEREF _Toc127377173 \h </w:instrText>
        </w:r>
        <w:r>
          <w:rPr>
            <w:noProof/>
            <w:webHidden/>
          </w:rPr>
        </w:r>
        <w:r>
          <w:rPr>
            <w:noProof/>
            <w:webHidden/>
          </w:rPr>
          <w:fldChar w:fldCharType="separate"/>
        </w:r>
        <w:r>
          <w:rPr>
            <w:noProof/>
            <w:webHidden/>
          </w:rPr>
          <w:t>32</w:t>
        </w:r>
        <w:r>
          <w:rPr>
            <w:noProof/>
            <w:webHidden/>
          </w:rPr>
          <w:fldChar w:fldCharType="end"/>
        </w:r>
      </w:hyperlink>
    </w:p>
    <w:p w14:paraId="18AE7632" w14:textId="2F91BBE8"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4" w:history="1">
        <w:r w:rsidRPr="00394F76">
          <w:rPr>
            <w:rStyle w:val="Hyperlink"/>
            <w:noProof/>
          </w:rPr>
          <w:t>Figure 2.8 The evolution of point defect concentration, irradiation damage rate and injected ions concentration with depth in nickel after irradiation with 14 MeV nickel ions. Reproduced from Ref. [128].</w:t>
        </w:r>
        <w:r>
          <w:rPr>
            <w:noProof/>
            <w:webHidden/>
          </w:rPr>
          <w:tab/>
        </w:r>
        <w:r>
          <w:rPr>
            <w:noProof/>
            <w:webHidden/>
          </w:rPr>
          <w:fldChar w:fldCharType="begin"/>
        </w:r>
        <w:r>
          <w:rPr>
            <w:noProof/>
            <w:webHidden/>
          </w:rPr>
          <w:instrText xml:space="preserve"> PAGEREF _Toc127377174 \h </w:instrText>
        </w:r>
        <w:r>
          <w:rPr>
            <w:noProof/>
            <w:webHidden/>
          </w:rPr>
        </w:r>
        <w:r>
          <w:rPr>
            <w:noProof/>
            <w:webHidden/>
          </w:rPr>
          <w:fldChar w:fldCharType="separate"/>
        </w:r>
        <w:r>
          <w:rPr>
            <w:noProof/>
            <w:webHidden/>
          </w:rPr>
          <w:t>36</w:t>
        </w:r>
        <w:r>
          <w:rPr>
            <w:noProof/>
            <w:webHidden/>
          </w:rPr>
          <w:fldChar w:fldCharType="end"/>
        </w:r>
      </w:hyperlink>
    </w:p>
    <w:p w14:paraId="77F91242" w14:textId="36026BD4"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5" w:history="1">
        <w:r w:rsidRPr="00394F76">
          <w:rPr>
            <w:rStyle w:val="Hyperlink"/>
            <w:noProof/>
          </w:rPr>
          <w:t>Figure 2.9 (a) the radii of Cu precipitates in Fe-(0.4-1.4)%Cu alloys after thermal aging for different time lengths. (b) The same radii datapoints are plotted as a function of aging time</w:t>
        </w:r>
        <w:r w:rsidRPr="00394F76">
          <w:rPr>
            <w:rStyle w:val="Hyperlink"/>
            <w:noProof/>
            <w:vertAlign w:val="superscript"/>
          </w:rPr>
          <w:t>1/3</w:t>
        </w:r>
        <w:r w:rsidRPr="00394F76">
          <w:rPr>
            <w:rStyle w:val="Hyperlink"/>
            <w:noProof/>
          </w:rPr>
          <w:t>, in which they can be linearly correlated. Datapoints are from Refs [134-145]</w:t>
        </w:r>
        <w:r>
          <w:rPr>
            <w:noProof/>
            <w:webHidden/>
          </w:rPr>
          <w:tab/>
        </w:r>
        <w:r>
          <w:rPr>
            <w:noProof/>
            <w:webHidden/>
          </w:rPr>
          <w:fldChar w:fldCharType="begin"/>
        </w:r>
        <w:r>
          <w:rPr>
            <w:noProof/>
            <w:webHidden/>
          </w:rPr>
          <w:instrText xml:space="preserve"> PAGEREF _Toc127377175 \h </w:instrText>
        </w:r>
        <w:r>
          <w:rPr>
            <w:noProof/>
            <w:webHidden/>
          </w:rPr>
        </w:r>
        <w:r>
          <w:rPr>
            <w:noProof/>
            <w:webHidden/>
          </w:rPr>
          <w:fldChar w:fldCharType="separate"/>
        </w:r>
        <w:r>
          <w:rPr>
            <w:noProof/>
            <w:webHidden/>
          </w:rPr>
          <w:t>39</w:t>
        </w:r>
        <w:r>
          <w:rPr>
            <w:noProof/>
            <w:webHidden/>
          </w:rPr>
          <w:fldChar w:fldCharType="end"/>
        </w:r>
      </w:hyperlink>
    </w:p>
    <w:p w14:paraId="293E73BA" w14:textId="4B3A9ACA"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6" w:history="1">
        <w:r w:rsidRPr="00394F76">
          <w:rPr>
            <w:rStyle w:val="Hyperlink"/>
            <w:noProof/>
          </w:rPr>
          <w:t>Figure 3.1 The arrangement of 3 accelerators located at MIBL. Only the Wolverine was used in this study. Reproduced from Ref. [151].</w:t>
        </w:r>
        <w:r>
          <w:rPr>
            <w:noProof/>
            <w:webHidden/>
          </w:rPr>
          <w:tab/>
        </w:r>
        <w:r>
          <w:rPr>
            <w:noProof/>
            <w:webHidden/>
          </w:rPr>
          <w:fldChar w:fldCharType="begin"/>
        </w:r>
        <w:r>
          <w:rPr>
            <w:noProof/>
            <w:webHidden/>
          </w:rPr>
          <w:instrText xml:space="preserve"> PAGEREF _Toc127377176 \h </w:instrText>
        </w:r>
        <w:r>
          <w:rPr>
            <w:noProof/>
            <w:webHidden/>
          </w:rPr>
        </w:r>
        <w:r>
          <w:rPr>
            <w:noProof/>
            <w:webHidden/>
          </w:rPr>
          <w:fldChar w:fldCharType="separate"/>
        </w:r>
        <w:r>
          <w:rPr>
            <w:noProof/>
            <w:webHidden/>
          </w:rPr>
          <w:t>46</w:t>
        </w:r>
        <w:r>
          <w:rPr>
            <w:noProof/>
            <w:webHidden/>
          </w:rPr>
          <w:fldChar w:fldCharType="end"/>
        </w:r>
      </w:hyperlink>
    </w:p>
    <w:p w14:paraId="5BEA62E3" w14:textId="1B299870"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7" w:history="1">
        <w:r w:rsidRPr="00394F76">
          <w:rPr>
            <w:rStyle w:val="Hyperlink"/>
            <w:noProof/>
          </w:rPr>
          <w:t>Figure 3.2 (a) specimens loaded on the stage for irradiations. (b) SRIM prediction of the depth-dependent displacement damage and injected ion concentration of pure Fe irradiated by 8 MeV Fe ions to 8.83x10</w:t>
        </w:r>
        <w:r w:rsidRPr="00394F76">
          <w:rPr>
            <w:rStyle w:val="Hyperlink"/>
            <w:noProof/>
            <w:vertAlign w:val="superscript"/>
          </w:rPr>
          <w:t>14</w:t>
        </w:r>
        <w:r w:rsidRPr="00394F76">
          <w:rPr>
            <w:rStyle w:val="Hyperlink"/>
            <w:noProof/>
          </w:rPr>
          <w:t xml:space="preserve"> ions/cm</w:t>
        </w:r>
        <w:r w:rsidRPr="00394F76">
          <w:rPr>
            <w:rStyle w:val="Hyperlink"/>
            <w:noProof/>
            <w:vertAlign w:val="superscript"/>
          </w:rPr>
          <w:t>2</w:t>
        </w:r>
        <w:r w:rsidRPr="00394F76">
          <w:rPr>
            <w:rStyle w:val="Hyperlink"/>
            <w:noProof/>
          </w:rPr>
          <w:t>, corresponding to the low fluence irradiation. Both values are 10 times higher for the high fluence irradiation. The analysis depth is marked by the gray-shadowed area.</w:t>
        </w:r>
        <w:r>
          <w:rPr>
            <w:noProof/>
            <w:webHidden/>
          </w:rPr>
          <w:tab/>
        </w:r>
        <w:r>
          <w:rPr>
            <w:noProof/>
            <w:webHidden/>
          </w:rPr>
          <w:fldChar w:fldCharType="begin"/>
        </w:r>
        <w:r>
          <w:rPr>
            <w:noProof/>
            <w:webHidden/>
          </w:rPr>
          <w:instrText xml:space="preserve"> PAGEREF _Toc127377177 \h </w:instrText>
        </w:r>
        <w:r>
          <w:rPr>
            <w:noProof/>
            <w:webHidden/>
          </w:rPr>
        </w:r>
        <w:r>
          <w:rPr>
            <w:noProof/>
            <w:webHidden/>
          </w:rPr>
          <w:fldChar w:fldCharType="separate"/>
        </w:r>
        <w:r>
          <w:rPr>
            <w:noProof/>
            <w:webHidden/>
          </w:rPr>
          <w:t>48</w:t>
        </w:r>
        <w:r>
          <w:rPr>
            <w:noProof/>
            <w:webHidden/>
          </w:rPr>
          <w:fldChar w:fldCharType="end"/>
        </w:r>
      </w:hyperlink>
    </w:p>
    <w:p w14:paraId="49E080C5" w14:textId="5B748AC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8" w:history="1">
        <w:r w:rsidRPr="00394F76">
          <w:rPr>
            <w:rStyle w:val="Hyperlink"/>
            <w:noProof/>
          </w:rPr>
          <w:t>Figure 3.3 (a) specimens loaded on the stage for irradiations. (b) SRIM prediction of the depth-dependent displacement damage and injected ion concentrations of pure Fe irradiated by 8 MeV Fe ions to mid-range doses of 0.1, 0.2 and 0.6 dpa.</w:t>
        </w:r>
        <w:r>
          <w:rPr>
            <w:noProof/>
            <w:webHidden/>
          </w:rPr>
          <w:tab/>
        </w:r>
        <w:r>
          <w:rPr>
            <w:noProof/>
            <w:webHidden/>
          </w:rPr>
          <w:fldChar w:fldCharType="begin"/>
        </w:r>
        <w:r>
          <w:rPr>
            <w:noProof/>
            <w:webHidden/>
          </w:rPr>
          <w:instrText xml:space="preserve"> PAGEREF _Toc127377178 \h </w:instrText>
        </w:r>
        <w:r>
          <w:rPr>
            <w:noProof/>
            <w:webHidden/>
          </w:rPr>
        </w:r>
        <w:r>
          <w:rPr>
            <w:noProof/>
            <w:webHidden/>
          </w:rPr>
          <w:fldChar w:fldCharType="separate"/>
        </w:r>
        <w:r>
          <w:rPr>
            <w:noProof/>
            <w:webHidden/>
          </w:rPr>
          <w:t>52</w:t>
        </w:r>
        <w:r>
          <w:rPr>
            <w:noProof/>
            <w:webHidden/>
          </w:rPr>
          <w:fldChar w:fldCharType="end"/>
        </w:r>
      </w:hyperlink>
    </w:p>
    <w:p w14:paraId="44B8EB65" w14:textId="36435D4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79" w:history="1">
        <w:r w:rsidRPr="00394F76">
          <w:rPr>
            <w:rStyle w:val="Hyperlink"/>
            <w:noProof/>
          </w:rPr>
          <w:t>Figure 3.4 SRIM prediction of the depth-dependent displacement damage of pure Fe irradiated by 800 keV proton to mid-range doses of 2 dpa.</w:t>
        </w:r>
        <w:r>
          <w:rPr>
            <w:noProof/>
            <w:webHidden/>
          </w:rPr>
          <w:tab/>
        </w:r>
        <w:r>
          <w:rPr>
            <w:noProof/>
            <w:webHidden/>
          </w:rPr>
          <w:fldChar w:fldCharType="begin"/>
        </w:r>
        <w:r>
          <w:rPr>
            <w:noProof/>
            <w:webHidden/>
          </w:rPr>
          <w:instrText xml:space="preserve"> PAGEREF _Toc127377179 \h </w:instrText>
        </w:r>
        <w:r>
          <w:rPr>
            <w:noProof/>
            <w:webHidden/>
          </w:rPr>
        </w:r>
        <w:r>
          <w:rPr>
            <w:noProof/>
            <w:webHidden/>
          </w:rPr>
          <w:fldChar w:fldCharType="separate"/>
        </w:r>
        <w:r>
          <w:rPr>
            <w:noProof/>
            <w:webHidden/>
          </w:rPr>
          <w:t>54</w:t>
        </w:r>
        <w:r>
          <w:rPr>
            <w:noProof/>
            <w:webHidden/>
          </w:rPr>
          <w:fldChar w:fldCharType="end"/>
        </w:r>
      </w:hyperlink>
    </w:p>
    <w:p w14:paraId="052B55C4" w14:textId="731E8B4C"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0" w:history="1">
        <w:r w:rsidRPr="00394F76">
          <w:rPr>
            <w:rStyle w:val="Hyperlink"/>
            <w:noProof/>
          </w:rPr>
          <w:t>Figure 3.5 Schematic drawing for the experimental setup of APT, reproduced from [153].</w:t>
        </w:r>
        <w:r>
          <w:rPr>
            <w:noProof/>
            <w:webHidden/>
          </w:rPr>
          <w:tab/>
        </w:r>
        <w:r>
          <w:rPr>
            <w:noProof/>
            <w:webHidden/>
          </w:rPr>
          <w:fldChar w:fldCharType="begin"/>
        </w:r>
        <w:r>
          <w:rPr>
            <w:noProof/>
            <w:webHidden/>
          </w:rPr>
          <w:instrText xml:space="preserve"> PAGEREF _Toc127377180 \h </w:instrText>
        </w:r>
        <w:r>
          <w:rPr>
            <w:noProof/>
            <w:webHidden/>
          </w:rPr>
        </w:r>
        <w:r>
          <w:rPr>
            <w:noProof/>
            <w:webHidden/>
          </w:rPr>
          <w:fldChar w:fldCharType="separate"/>
        </w:r>
        <w:r>
          <w:rPr>
            <w:noProof/>
            <w:webHidden/>
          </w:rPr>
          <w:t>56</w:t>
        </w:r>
        <w:r>
          <w:rPr>
            <w:noProof/>
            <w:webHidden/>
          </w:rPr>
          <w:fldChar w:fldCharType="end"/>
        </w:r>
      </w:hyperlink>
    </w:p>
    <w:p w14:paraId="6A85EC09" w14:textId="6AFCA8B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1" w:history="1">
        <w:r w:rsidRPr="00394F76">
          <w:rPr>
            <w:rStyle w:val="Hyperlink"/>
            <w:noProof/>
          </w:rPr>
          <w:t>Figure 3.6 Influence of the temperature and electric field on the evaporation of a specimen containing atom species A and B. A proper operation condition is presented in (a) while preferential evaporation occurs in (b). Reproduced from Ref. [70].</w:t>
        </w:r>
        <w:r>
          <w:rPr>
            <w:noProof/>
            <w:webHidden/>
          </w:rPr>
          <w:tab/>
        </w:r>
        <w:r>
          <w:rPr>
            <w:noProof/>
            <w:webHidden/>
          </w:rPr>
          <w:fldChar w:fldCharType="begin"/>
        </w:r>
        <w:r>
          <w:rPr>
            <w:noProof/>
            <w:webHidden/>
          </w:rPr>
          <w:instrText xml:space="preserve"> PAGEREF _Toc127377181 \h </w:instrText>
        </w:r>
        <w:r>
          <w:rPr>
            <w:noProof/>
            <w:webHidden/>
          </w:rPr>
        </w:r>
        <w:r>
          <w:rPr>
            <w:noProof/>
            <w:webHidden/>
          </w:rPr>
          <w:fldChar w:fldCharType="separate"/>
        </w:r>
        <w:r>
          <w:rPr>
            <w:noProof/>
            <w:webHidden/>
          </w:rPr>
          <w:t>58</w:t>
        </w:r>
        <w:r>
          <w:rPr>
            <w:noProof/>
            <w:webHidden/>
          </w:rPr>
          <w:fldChar w:fldCharType="end"/>
        </w:r>
      </w:hyperlink>
    </w:p>
    <w:p w14:paraId="2EBCF913" w14:textId="14FE71A4"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2" w:history="1">
        <w:r w:rsidRPr="00394F76">
          <w:rPr>
            <w:rStyle w:val="Hyperlink"/>
            <w:noProof/>
          </w:rPr>
          <w:t>Figure 3.7 The trajectory aberrations at the cluster-matrix interface and the resulting density change inside precipitates in the case of (a) a low-field precipitate and (b) a high-field precipitate. Reproduced from Ref. [153].</w:t>
        </w:r>
        <w:r>
          <w:rPr>
            <w:noProof/>
            <w:webHidden/>
          </w:rPr>
          <w:tab/>
        </w:r>
        <w:r>
          <w:rPr>
            <w:noProof/>
            <w:webHidden/>
          </w:rPr>
          <w:fldChar w:fldCharType="begin"/>
        </w:r>
        <w:r>
          <w:rPr>
            <w:noProof/>
            <w:webHidden/>
          </w:rPr>
          <w:instrText xml:space="preserve"> PAGEREF _Toc127377182 \h </w:instrText>
        </w:r>
        <w:r>
          <w:rPr>
            <w:noProof/>
            <w:webHidden/>
          </w:rPr>
        </w:r>
        <w:r>
          <w:rPr>
            <w:noProof/>
            <w:webHidden/>
          </w:rPr>
          <w:fldChar w:fldCharType="separate"/>
        </w:r>
        <w:r>
          <w:rPr>
            <w:noProof/>
            <w:webHidden/>
          </w:rPr>
          <w:t>58</w:t>
        </w:r>
        <w:r>
          <w:rPr>
            <w:noProof/>
            <w:webHidden/>
          </w:rPr>
          <w:fldChar w:fldCharType="end"/>
        </w:r>
      </w:hyperlink>
    </w:p>
    <w:p w14:paraId="22AC25A5" w14:textId="01DE1502"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3" w:history="1">
        <w:r w:rsidRPr="00394F76">
          <w:rPr>
            <w:rStyle w:val="Hyperlink"/>
            <w:noProof/>
          </w:rPr>
          <w:t>Figure 3.8 The mass spectrum of an APT dataset collected for the as-received Fe-18Cr specimen. The peak overlap at 27 Da is highlighted.</w:t>
        </w:r>
        <w:r>
          <w:rPr>
            <w:noProof/>
            <w:webHidden/>
          </w:rPr>
          <w:tab/>
        </w:r>
        <w:r>
          <w:rPr>
            <w:noProof/>
            <w:webHidden/>
          </w:rPr>
          <w:fldChar w:fldCharType="begin"/>
        </w:r>
        <w:r>
          <w:rPr>
            <w:noProof/>
            <w:webHidden/>
          </w:rPr>
          <w:instrText xml:space="preserve"> PAGEREF _Toc127377183 \h </w:instrText>
        </w:r>
        <w:r>
          <w:rPr>
            <w:noProof/>
            <w:webHidden/>
          </w:rPr>
        </w:r>
        <w:r>
          <w:rPr>
            <w:noProof/>
            <w:webHidden/>
          </w:rPr>
          <w:fldChar w:fldCharType="separate"/>
        </w:r>
        <w:r>
          <w:rPr>
            <w:noProof/>
            <w:webHidden/>
          </w:rPr>
          <w:t>60</w:t>
        </w:r>
        <w:r>
          <w:rPr>
            <w:noProof/>
            <w:webHidden/>
          </w:rPr>
          <w:fldChar w:fldCharType="end"/>
        </w:r>
      </w:hyperlink>
    </w:p>
    <w:p w14:paraId="412CF951" w14:textId="147E8F47"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4" w:history="1">
        <w:r w:rsidRPr="00394F76">
          <w:rPr>
            <w:rStyle w:val="Hyperlink"/>
            <w:noProof/>
          </w:rPr>
          <w:t>Figure 3.9 (a) an example of the detector event histogram in IVAS and (b) the spatial distribution map along the z-axis corresponding to the &lt;110&gt; pole region highlighted in (a).</w:t>
        </w:r>
        <w:r>
          <w:rPr>
            <w:noProof/>
            <w:webHidden/>
          </w:rPr>
          <w:tab/>
        </w:r>
        <w:r>
          <w:rPr>
            <w:noProof/>
            <w:webHidden/>
          </w:rPr>
          <w:fldChar w:fldCharType="begin"/>
        </w:r>
        <w:r>
          <w:rPr>
            <w:noProof/>
            <w:webHidden/>
          </w:rPr>
          <w:instrText xml:space="preserve"> PAGEREF _Toc127377184 \h </w:instrText>
        </w:r>
        <w:r>
          <w:rPr>
            <w:noProof/>
            <w:webHidden/>
          </w:rPr>
        </w:r>
        <w:r>
          <w:rPr>
            <w:noProof/>
            <w:webHidden/>
          </w:rPr>
          <w:fldChar w:fldCharType="separate"/>
        </w:r>
        <w:r>
          <w:rPr>
            <w:noProof/>
            <w:webHidden/>
          </w:rPr>
          <w:t>63</w:t>
        </w:r>
        <w:r>
          <w:rPr>
            <w:noProof/>
            <w:webHidden/>
          </w:rPr>
          <w:fldChar w:fldCharType="end"/>
        </w:r>
      </w:hyperlink>
    </w:p>
    <w:p w14:paraId="7565721D" w14:textId="17ED320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5" w:history="1">
        <w:r w:rsidRPr="00394F76">
          <w:rPr>
            <w:rStyle w:val="Hyperlink"/>
            <w:noProof/>
          </w:rPr>
          <w:t>Figure 3.10 The Cu atoms distribution in Al-1.7at. %Cu after (a) As-quenched, aged at 100 °C for (b) 2 hours and (c) 4 hours. (d) the corresponding frequency distribution of Cu concentration and (e) evolution of Pearson coefficient. Reproduced from Ref. [153].</w:t>
        </w:r>
        <w:r>
          <w:rPr>
            <w:noProof/>
            <w:webHidden/>
          </w:rPr>
          <w:tab/>
        </w:r>
        <w:r>
          <w:rPr>
            <w:noProof/>
            <w:webHidden/>
          </w:rPr>
          <w:fldChar w:fldCharType="begin"/>
        </w:r>
        <w:r>
          <w:rPr>
            <w:noProof/>
            <w:webHidden/>
          </w:rPr>
          <w:instrText xml:space="preserve"> PAGEREF _Toc127377185 \h </w:instrText>
        </w:r>
        <w:r>
          <w:rPr>
            <w:noProof/>
            <w:webHidden/>
          </w:rPr>
        </w:r>
        <w:r>
          <w:rPr>
            <w:noProof/>
            <w:webHidden/>
          </w:rPr>
          <w:fldChar w:fldCharType="separate"/>
        </w:r>
        <w:r>
          <w:rPr>
            <w:noProof/>
            <w:webHidden/>
          </w:rPr>
          <w:t>63</w:t>
        </w:r>
        <w:r>
          <w:rPr>
            <w:noProof/>
            <w:webHidden/>
          </w:rPr>
          <w:fldChar w:fldCharType="end"/>
        </w:r>
      </w:hyperlink>
    </w:p>
    <w:p w14:paraId="4FD7ACA2" w14:textId="0DB40AA5"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6" w:history="1">
        <w:r w:rsidRPr="00394F76">
          <w:rPr>
            <w:rStyle w:val="Hyperlink"/>
            <w:noProof/>
          </w:rPr>
          <w:t>Figure 3.11 Comparison of the standard error (s) of the Cr atoms distribution in an experimental dataset and the standard deviation (σ) of the binomial distribution for (a) Fe18Cr in as-received state and (b) Fe18Cr after ion irradiation at 450 °C, 10</w:t>
        </w:r>
        <w:r w:rsidRPr="00394F76">
          <w:rPr>
            <w:rStyle w:val="Hyperlink"/>
            <w:noProof/>
            <w:vertAlign w:val="superscript"/>
          </w:rPr>
          <w:t>-5</w:t>
        </w:r>
        <w:r w:rsidRPr="00394F76">
          <w:rPr>
            <w:rStyle w:val="Hyperlink"/>
            <w:noProof/>
          </w:rPr>
          <w:t xml:space="preserve"> dpa/s to 0.37 dpa.</w:t>
        </w:r>
        <w:r>
          <w:rPr>
            <w:noProof/>
            <w:webHidden/>
          </w:rPr>
          <w:tab/>
        </w:r>
        <w:r>
          <w:rPr>
            <w:noProof/>
            <w:webHidden/>
          </w:rPr>
          <w:fldChar w:fldCharType="begin"/>
        </w:r>
        <w:r>
          <w:rPr>
            <w:noProof/>
            <w:webHidden/>
          </w:rPr>
          <w:instrText xml:space="preserve"> PAGEREF _Toc127377186 \h </w:instrText>
        </w:r>
        <w:r>
          <w:rPr>
            <w:noProof/>
            <w:webHidden/>
          </w:rPr>
        </w:r>
        <w:r>
          <w:rPr>
            <w:noProof/>
            <w:webHidden/>
          </w:rPr>
          <w:fldChar w:fldCharType="separate"/>
        </w:r>
        <w:r>
          <w:rPr>
            <w:noProof/>
            <w:webHidden/>
          </w:rPr>
          <w:t>65</w:t>
        </w:r>
        <w:r>
          <w:rPr>
            <w:noProof/>
            <w:webHidden/>
          </w:rPr>
          <w:fldChar w:fldCharType="end"/>
        </w:r>
      </w:hyperlink>
    </w:p>
    <w:p w14:paraId="2006A47C" w14:textId="23F1851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7" w:history="1">
        <w:r w:rsidRPr="00394F76">
          <w:rPr>
            <w:rStyle w:val="Hyperlink"/>
            <w:noProof/>
          </w:rPr>
          <w:t>Figure 3.12 (a) the frequency distribution of Cr concentration in an as-received Fe18Cr dataset calculated with block sizes of 50-500 atoms, and (b) a zoom-in view of the right tails in (a).</w:t>
        </w:r>
        <w:r>
          <w:rPr>
            <w:noProof/>
            <w:webHidden/>
          </w:rPr>
          <w:tab/>
        </w:r>
        <w:r>
          <w:rPr>
            <w:noProof/>
            <w:webHidden/>
          </w:rPr>
          <w:fldChar w:fldCharType="begin"/>
        </w:r>
        <w:r>
          <w:rPr>
            <w:noProof/>
            <w:webHidden/>
          </w:rPr>
          <w:instrText xml:space="preserve"> PAGEREF _Toc127377187 \h </w:instrText>
        </w:r>
        <w:r>
          <w:rPr>
            <w:noProof/>
            <w:webHidden/>
          </w:rPr>
        </w:r>
        <w:r>
          <w:rPr>
            <w:noProof/>
            <w:webHidden/>
          </w:rPr>
          <w:fldChar w:fldCharType="separate"/>
        </w:r>
        <w:r>
          <w:rPr>
            <w:noProof/>
            <w:webHidden/>
          </w:rPr>
          <w:t>68</w:t>
        </w:r>
        <w:r>
          <w:rPr>
            <w:noProof/>
            <w:webHidden/>
          </w:rPr>
          <w:fldChar w:fldCharType="end"/>
        </w:r>
      </w:hyperlink>
    </w:p>
    <w:p w14:paraId="39E0F686" w14:textId="06191D22"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8" w:history="1">
        <w:r w:rsidRPr="00394F76">
          <w:rPr>
            <w:rStyle w:val="Hyperlink"/>
            <w:noProof/>
          </w:rPr>
          <w:t>Figure 3.13 The proxigram fitted by an empirical function to calculate the matrix and cluster core Cr concentration.</w:t>
        </w:r>
        <w:r>
          <w:rPr>
            <w:noProof/>
            <w:webHidden/>
          </w:rPr>
          <w:tab/>
        </w:r>
        <w:r>
          <w:rPr>
            <w:noProof/>
            <w:webHidden/>
          </w:rPr>
          <w:fldChar w:fldCharType="begin"/>
        </w:r>
        <w:r>
          <w:rPr>
            <w:noProof/>
            <w:webHidden/>
          </w:rPr>
          <w:instrText xml:space="preserve"> PAGEREF _Toc127377188 \h </w:instrText>
        </w:r>
        <w:r>
          <w:rPr>
            <w:noProof/>
            <w:webHidden/>
          </w:rPr>
        </w:r>
        <w:r>
          <w:rPr>
            <w:noProof/>
            <w:webHidden/>
          </w:rPr>
          <w:fldChar w:fldCharType="separate"/>
        </w:r>
        <w:r>
          <w:rPr>
            <w:noProof/>
            <w:webHidden/>
          </w:rPr>
          <w:t>70</w:t>
        </w:r>
        <w:r>
          <w:rPr>
            <w:noProof/>
            <w:webHidden/>
          </w:rPr>
          <w:fldChar w:fldCharType="end"/>
        </w:r>
      </w:hyperlink>
    </w:p>
    <w:p w14:paraId="065E457B" w14:textId="52A13820"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89" w:history="1">
        <w:r w:rsidRPr="00394F76">
          <w:rPr>
            <w:rStyle w:val="Hyperlink"/>
            <w:noProof/>
          </w:rPr>
          <w:t>Figure 4.1 The clustering coefficient for Fe18Cr irradiated to 0.37 dpa at different dose rates and temperatures.</w:t>
        </w:r>
        <w:r>
          <w:rPr>
            <w:noProof/>
            <w:webHidden/>
          </w:rPr>
          <w:tab/>
        </w:r>
        <w:r>
          <w:rPr>
            <w:noProof/>
            <w:webHidden/>
          </w:rPr>
          <w:fldChar w:fldCharType="begin"/>
        </w:r>
        <w:r>
          <w:rPr>
            <w:noProof/>
            <w:webHidden/>
          </w:rPr>
          <w:instrText xml:space="preserve"> PAGEREF _Toc127377189 \h </w:instrText>
        </w:r>
        <w:r>
          <w:rPr>
            <w:noProof/>
            <w:webHidden/>
          </w:rPr>
        </w:r>
        <w:r>
          <w:rPr>
            <w:noProof/>
            <w:webHidden/>
          </w:rPr>
          <w:fldChar w:fldCharType="separate"/>
        </w:r>
        <w:r>
          <w:rPr>
            <w:noProof/>
            <w:webHidden/>
          </w:rPr>
          <w:t>73</w:t>
        </w:r>
        <w:r>
          <w:rPr>
            <w:noProof/>
            <w:webHidden/>
          </w:rPr>
          <w:fldChar w:fldCharType="end"/>
        </w:r>
      </w:hyperlink>
    </w:p>
    <w:p w14:paraId="699C2825" w14:textId="0A060D3F"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0" w:history="1">
        <w:r w:rsidRPr="00394F76">
          <w:rPr>
            <w:rStyle w:val="Hyperlink"/>
            <w:noProof/>
          </w:rPr>
          <w:t>Figure 4.2 Cluster atom maps showing α’ precipitates in Fe-18Cr irradiated to 0.37 dpa. Sampled volume = 40×40×10 nm</w:t>
        </w:r>
        <w:r w:rsidRPr="00394F76">
          <w:rPr>
            <w:rStyle w:val="Hyperlink"/>
            <w:noProof/>
            <w:vertAlign w:val="superscript"/>
          </w:rPr>
          <w:t>3</w:t>
        </w:r>
        <w:r w:rsidRPr="00394F76">
          <w:rPr>
            <w:rStyle w:val="Hyperlink"/>
            <w:noProof/>
          </w:rPr>
          <w:t>. Clusters are indexed with different colors. All elements in the Cr-enriched clusters including both Fe and Cr atoms are shown.</w:t>
        </w:r>
        <w:r>
          <w:rPr>
            <w:noProof/>
            <w:webHidden/>
          </w:rPr>
          <w:tab/>
        </w:r>
        <w:r>
          <w:rPr>
            <w:noProof/>
            <w:webHidden/>
          </w:rPr>
          <w:fldChar w:fldCharType="begin"/>
        </w:r>
        <w:r>
          <w:rPr>
            <w:noProof/>
            <w:webHidden/>
          </w:rPr>
          <w:instrText xml:space="preserve"> PAGEREF _Toc127377190 \h </w:instrText>
        </w:r>
        <w:r>
          <w:rPr>
            <w:noProof/>
            <w:webHidden/>
          </w:rPr>
        </w:r>
        <w:r>
          <w:rPr>
            <w:noProof/>
            <w:webHidden/>
          </w:rPr>
          <w:fldChar w:fldCharType="separate"/>
        </w:r>
        <w:r>
          <w:rPr>
            <w:noProof/>
            <w:webHidden/>
          </w:rPr>
          <w:t>73</w:t>
        </w:r>
        <w:r>
          <w:rPr>
            <w:noProof/>
            <w:webHidden/>
          </w:rPr>
          <w:fldChar w:fldCharType="end"/>
        </w:r>
      </w:hyperlink>
    </w:p>
    <w:p w14:paraId="26BCF094" w14:textId="6F63DD87"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1" w:history="1">
        <w:r w:rsidRPr="00394F76">
          <w:rPr>
            <w:rStyle w:val="Hyperlink"/>
            <w:noProof/>
          </w:rPr>
          <w:t>Figure 4.3 The evolution of (a) radius, (b) number density and (c) volume fraction of α’ precipitates irradiated to 0.37 dpa at different temperatures and dose rates.</w:t>
        </w:r>
        <w:r>
          <w:rPr>
            <w:noProof/>
            <w:webHidden/>
          </w:rPr>
          <w:tab/>
        </w:r>
        <w:r>
          <w:rPr>
            <w:noProof/>
            <w:webHidden/>
          </w:rPr>
          <w:fldChar w:fldCharType="begin"/>
        </w:r>
        <w:r>
          <w:rPr>
            <w:noProof/>
            <w:webHidden/>
          </w:rPr>
          <w:instrText xml:space="preserve"> PAGEREF _Toc127377191 \h </w:instrText>
        </w:r>
        <w:r>
          <w:rPr>
            <w:noProof/>
            <w:webHidden/>
          </w:rPr>
        </w:r>
        <w:r>
          <w:rPr>
            <w:noProof/>
            <w:webHidden/>
          </w:rPr>
          <w:fldChar w:fldCharType="separate"/>
        </w:r>
        <w:r>
          <w:rPr>
            <w:noProof/>
            <w:webHidden/>
          </w:rPr>
          <w:t>75</w:t>
        </w:r>
        <w:r>
          <w:rPr>
            <w:noProof/>
            <w:webHidden/>
          </w:rPr>
          <w:fldChar w:fldCharType="end"/>
        </w:r>
      </w:hyperlink>
    </w:p>
    <w:p w14:paraId="39662F23" w14:textId="3CD0B05A"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2" w:history="1">
        <w:r w:rsidRPr="00394F76">
          <w:rPr>
            <w:rStyle w:val="Hyperlink"/>
            <w:noProof/>
          </w:rPr>
          <w:t>Figure 4.4 Proxigrams for Fe-18Cr irradiated at 450 °C and 3 dose rates to 0.37 dpa. The inset figure shows a zoomed-in view of the matrix side.</w:t>
        </w:r>
        <w:r>
          <w:rPr>
            <w:noProof/>
            <w:webHidden/>
          </w:rPr>
          <w:tab/>
        </w:r>
        <w:r>
          <w:rPr>
            <w:noProof/>
            <w:webHidden/>
          </w:rPr>
          <w:fldChar w:fldCharType="begin"/>
        </w:r>
        <w:r>
          <w:rPr>
            <w:noProof/>
            <w:webHidden/>
          </w:rPr>
          <w:instrText xml:space="preserve"> PAGEREF _Toc127377192 \h </w:instrText>
        </w:r>
        <w:r>
          <w:rPr>
            <w:noProof/>
            <w:webHidden/>
          </w:rPr>
        </w:r>
        <w:r>
          <w:rPr>
            <w:noProof/>
            <w:webHidden/>
          </w:rPr>
          <w:fldChar w:fldCharType="separate"/>
        </w:r>
        <w:r>
          <w:rPr>
            <w:noProof/>
            <w:webHidden/>
          </w:rPr>
          <w:t>77</w:t>
        </w:r>
        <w:r>
          <w:rPr>
            <w:noProof/>
            <w:webHidden/>
          </w:rPr>
          <w:fldChar w:fldCharType="end"/>
        </w:r>
      </w:hyperlink>
    </w:p>
    <w:p w14:paraId="202B3599" w14:textId="4363EE3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3" w:history="1">
        <w:r w:rsidRPr="00394F76">
          <w:rPr>
            <w:rStyle w:val="Hyperlink"/>
            <w:noProof/>
          </w:rPr>
          <w:t>Figure 4.5 The evolution of Cr concentration in (a) matrix and (b) cluster core for Fe-18Cr irradiated to 0.37 dpa at different temperatures and dose rates. The solubility limit in (a) and the equilibrium Cr content in (b) are reproduced from [61] and [65] respectively.</w:t>
        </w:r>
        <w:r>
          <w:rPr>
            <w:noProof/>
            <w:webHidden/>
          </w:rPr>
          <w:tab/>
        </w:r>
        <w:r>
          <w:rPr>
            <w:noProof/>
            <w:webHidden/>
          </w:rPr>
          <w:fldChar w:fldCharType="begin"/>
        </w:r>
        <w:r>
          <w:rPr>
            <w:noProof/>
            <w:webHidden/>
          </w:rPr>
          <w:instrText xml:space="preserve"> PAGEREF _Toc127377193 \h </w:instrText>
        </w:r>
        <w:r>
          <w:rPr>
            <w:noProof/>
            <w:webHidden/>
          </w:rPr>
        </w:r>
        <w:r>
          <w:rPr>
            <w:noProof/>
            <w:webHidden/>
          </w:rPr>
          <w:fldChar w:fldCharType="separate"/>
        </w:r>
        <w:r>
          <w:rPr>
            <w:noProof/>
            <w:webHidden/>
          </w:rPr>
          <w:t>77</w:t>
        </w:r>
        <w:r>
          <w:rPr>
            <w:noProof/>
            <w:webHidden/>
          </w:rPr>
          <w:fldChar w:fldCharType="end"/>
        </w:r>
      </w:hyperlink>
    </w:p>
    <w:p w14:paraId="34B3E6EE" w14:textId="573CD33C"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4" w:history="1">
        <w:r w:rsidRPr="00394F76">
          <w:rPr>
            <w:rStyle w:val="Hyperlink"/>
            <w:noProof/>
          </w:rPr>
          <w:t>Figure 4.6 APT reconstructions of Fe-18Cr samples irradiated at 10</w:t>
        </w:r>
        <w:r w:rsidRPr="00394F76">
          <w:rPr>
            <w:rStyle w:val="Hyperlink"/>
            <w:noProof/>
            <w:vertAlign w:val="superscript"/>
          </w:rPr>
          <w:t>-4</w:t>
        </w:r>
        <w:r w:rsidRPr="00394F76">
          <w:rPr>
            <w:rStyle w:val="Hyperlink"/>
            <w:noProof/>
          </w:rPr>
          <w:t xml:space="preserve"> dpa/s showing α’ precipitates. The irradiation temperature and final doses are overlaid. All elements in the Cr-enriched clusters including both Fe and Cr atoms are shown.</w:t>
        </w:r>
        <w:r>
          <w:rPr>
            <w:noProof/>
            <w:webHidden/>
          </w:rPr>
          <w:tab/>
        </w:r>
        <w:r>
          <w:rPr>
            <w:noProof/>
            <w:webHidden/>
          </w:rPr>
          <w:fldChar w:fldCharType="begin"/>
        </w:r>
        <w:r>
          <w:rPr>
            <w:noProof/>
            <w:webHidden/>
          </w:rPr>
          <w:instrText xml:space="preserve"> PAGEREF _Toc127377194 \h </w:instrText>
        </w:r>
        <w:r>
          <w:rPr>
            <w:noProof/>
            <w:webHidden/>
          </w:rPr>
        </w:r>
        <w:r>
          <w:rPr>
            <w:noProof/>
            <w:webHidden/>
          </w:rPr>
          <w:fldChar w:fldCharType="separate"/>
        </w:r>
        <w:r>
          <w:rPr>
            <w:noProof/>
            <w:webHidden/>
          </w:rPr>
          <w:t>79</w:t>
        </w:r>
        <w:r>
          <w:rPr>
            <w:noProof/>
            <w:webHidden/>
          </w:rPr>
          <w:fldChar w:fldCharType="end"/>
        </w:r>
      </w:hyperlink>
    </w:p>
    <w:p w14:paraId="74AF02B6" w14:textId="637711C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5" w:history="1">
        <w:r w:rsidRPr="00394F76">
          <w:rPr>
            <w:rStyle w:val="Hyperlink"/>
            <w:noProof/>
          </w:rPr>
          <w:t>Figure 4.7 Evolution of the Cr-enriched precipitate radii distribution after irradiation at (a) 350 °C, 10</w:t>
        </w:r>
        <w:r w:rsidRPr="00394F76">
          <w:rPr>
            <w:rStyle w:val="Hyperlink"/>
            <w:noProof/>
            <w:vertAlign w:val="superscript"/>
          </w:rPr>
          <w:t>-4</w:t>
        </w:r>
        <w:r w:rsidRPr="00394F76">
          <w:rPr>
            <w:rStyle w:val="Hyperlink"/>
            <w:noProof/>
          </w:rPr>
          <w:t xml:space="preserve"> dpa/s, and (b) 450 °C, 10</w:t>
        </w:r>
        <w:r w:rsidRPr="00394F76">
          <w:rPr>
            <w:rStyle w:val="Hyperlink"/>
            <w:noProof/>
            <w:vertAlign w:val="superscript"/>
          </w:rPr>
          <w:t>-4</w:t>
        </w:r>
        <w:r w:rsidRPr="00394F76">
          <w:rPr>
            <w:rStyle w:val="Hyperlink"/>
            <w:noProof/>
          </w:rPr>
          <w:t xml:space="preserve"> dpa/s. Final doses were 0.37 and 3.7 dpa.</w:t>
        </w:r>
        <w:r>
          <w:rPr>
            <w:noProof/>
            <w:webHidden/>
          </w:rPr>
          <w:tab/>
        </w:r>
        <w:r>
          <w:rPr>
            <w:noProof/>
            <w:webHidden/>
          </w:rPr>
          <w:fldChar w:fldCharType="begin"/>
        </w:r>
        <w:r>
          <w:rPr>
            <w:noProof/>
            <w:webHidden/>
          </w:rPr>
          <w:instrText xml:space="preserve"> PAGEREF _Toc127377195 \h </w:instrText>
        </w:r>
        <w:r>
          <w:rPr>
            <w:noProof/>
            <w:webHidden/>
          </w:rPr>
        </w:r>
        <w:r>
          <w:rPr>
            <w:noProof/>
            <w:webHidden/>
          </w:rPr>
          <w:fldChar w:fldCharType="separate"/>
        </w:r>
        <w:r>
          <w:rPr>
            <w:noProof/>
            <w:webHidden/>
          </w:rPr>
          <w:t>80</w:t>
        </w:r>
        <w:r>
          <w:rPr>
            <w:noProof/>
            <w:webHidden/>
          </w:rPr>
          <w:fldChar w:fldCharType="end"/>
        </w:r>
      </w:hyperlink>
    </w:p>
    <w:p w14:paraId="7908008B" w14:textId="43F4C52E"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6" w:history="1">
        <w:r w:rsidRPr="00394F76">
          <w:rPr>
            <w:rStyle w:val="Hyperlink"/>
            <w:noProof/>
          </w:rPr>
          <w:t>Figure 4.8 APT reconstructions showing α’ precipitation evolution in Fe-18Cr. (a) Sample aged at 500 °C for 900 hours.  Samples aged at 500 °C for 900 hours followed by ion irradiation at (b) 300 °C, (c) 350 °C and (d) 450 °C. (e) Unirradiated as-received material. Samples that were ion irradiated from the as-received state at (f) 300 °C, (g) 350 °C and (h) 450 °C. The dose rates and doses were10</w:t>
        </w:r>
        <w:r w:rsidRPr="00394F76">
          <w:rPr>
            <w:rStyle w:val="Hyperlink"/>
            <w:noProof/>
            <w:vertAlign w:val="superscript"/>
          </w:rPr>
          <w:t>-3</w:t>
        </w:r>
        <w:r w:rsidRPr="00394F76">
          <w:rPr>
            <w:rStyle w:val="Hyperlink"/>
            <w:noProof/>
          </w:rPr>
          <w:t xml:space="preserve"> dpa/s and 0.37 dpa for all the irradiated specimens.</w:t>
        </w:r>
        <w:r>
          <w:rPr>
            <w:noProof/>
            <w:webHidden/>
          </w:rPr>
          <w:tab/>
        </w:r>
        <w:r>
          <w:rPr>
            <w:noProof/>
            <w:webHidden/>
          </w:rPr>
          <w:fldChar w:fldCharType="begin"/>
        </w:r>
        <w:r>
          <w:rPr>
            <w:noProof/>
            <w:webHidden/>
          </w:rPr>
          <w:instrText xml:space="preserve"> PAGEREF _Toc127377196 \h </w:instrText>
        </w:r>
        <w:r>
          <w:rPr>
            <w:noProof/>
            <w:webHidden/>
          </w:rPr>
        </w:r>
        <w:r>
          <w:rPr>
            <w:noProof/>
            <w:webHidden/>
          </w:rPr>
          <w:fldChar w:fldCharType="separate"/>
        </w:r>
        <w:r>
          <w:rPr>
            <w:noProof/>
            <w:webHidden/>
          </w:rPr>
          <w:t>82</w:t>
        </w:r>
        <w:r>
          <w:rPr>
            <w:noProof/>
            <w:webHidden/>
          </w:rPr>
          <w:fldChar w:fldCharType="end"/>
        </w:r>
      </w:hyperlink>
    </w:p>
    <w:p w14:paraId="4309BB39" w14:textId="4C29CB57"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7" w:history="1">
        <w:r w:rsidRPr="00394F76">
          <w:rPr>
            <w:rStyle w:val="Hyperlink"/>
            <w:noProof/>
          </w:rPr>
          <w:t>Figure 4.9 Size distribution of α’ precipitates (a) after aging at 500 °C for 900 hours, (b) irradiation at 350 °C, 10</w:t>
        </w:r>
        <w:r w:rsidRPr="00394F76">
          <w:rPr>
            <w:rStyle w:val="Hyperlink"/>
            <w:noProof/>
            <w:vertAlign w:val="superscript"/>
          </w:rPr>
          <w:t>-3</w:t>
        </w:r>
        <w:r w:rsidRPr="00394F76">
          <w:rPr>
            <w:rStyle w:val="Hyperlink"/>
            <w:noProof/>
          </w:rPr>
          <w:t xml:space="preserve"> dpa/s to 0.37 dpa from aged and as-received state and (c) irradiation at 450 °C, 10</w:t>
        </w:r>
        <w:r w:rsidRPr="00394F76">
          <w:rPr>
            <w:rStyle w:val="Hyperlink"/>
            <w:noProof/>
            <w:vertAlign w:val="superscript"/>
          </w:rPr>
          <w:t>-3</w:t>
        </w:r>
        <w:r w:rsidRPr="00394F76">
          <w:rPr>
            <w:rStyle w:val="Hyperlink"/>
            <w:noProof/>
          </w:rPr>
          <w:t xml:space="preserve"> dpa/s to 0.37 dpa from aged and as-received state.</w:t>
        </w:r>
        <w:r>
          <w:rPr>
            <w:noProof/>
            <w:webHidden/>
          </w:rPr>
          <w:tab/>
        </w:r>
        <w:r>
          <w:rPr>
            <w:noProof/>
            <w:webHidden/>
          </w:rPr>
          <w:fldChar w:fldCharType="begin"/>
        </w:r>
        <w:r>
          <w:rPr>
            <w:noProof/>
            <w:webHidden/>
          </w:rPr>
          <w:instrText xml:space="preserve"> PAGEREF _Toc127377197 \h </w:instrText>
        </w:r>
        <w:r>
          <w:rPr>
            <w:noProof/>
            <w:webHidden/>
          </w:rPr>
        </w:r>
        <w:r>
          <w:rPr>
            <w:noProof/>
            <w:webHidden/>
          </w:rPr>
          <w:fldChar w:fldCharType="separate"/>
        </w:r>
        <w:r>
          <w:rPr>
            <w:noProof/>
            <w:webHidden/>
          </w:rPr>
          <w:t>84</w:t>
        </w:r>
        <w:r>
          <w:rPr>
            <w:noProof/>
            <w:webHidden/>
          </w:rPr>
          <w:fldChar w:fldCharType="end"/>
        </w:r>
      </w:hyperlink>
    </w:p>
    <w:p w14:paraId="676054BE" w14:textId="53E22428"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8" w:history="1">
        <w:r w:rsidRPr="00394F76">
          <w:rPr>
            <w:rStyle w:val="Hyperlink"/>
            <w:noProof/>
          </w:rPr>
          <w:t>Figure 4.10 Quantification of the α’ precipitates. Comparison of the (a) mean cluster radius, (b) number density, (c) volume fraction, (d) Cr concentration in precipitates and (e) matrix Cr concentration. The investigated samples were Fe-18Cr irradiated at 350 and 450 °C, 10</w:t>
        </w:r>
        <w:r w:rsidRPr="00394F76">
          <w:rPr>
            <w:rStyle w:val="Hyperlink"/>
            <w:noProof/>
            <w:vertAlign w:val="superscript"/>
          </w:rPr>
          <w:t>-3</w:t>
        </w:r>
        <w:r w:rsidRPr="00394F76">
          <w:rPr>
            <w:rStyle w:val="Hyperlink"/>
            <w:noProof/>
          </w:rPr>
          <w:t xml:space="preserve"> dpa/s to 0.37 dpa and Fe18Cr aged at 500 °C for 900 hours followed with irradiations at the same conditions. The shaded parts show parameters of α’ precipitates formed from thermal aging. The horizontal lines represent the average values, and the half heights of the regions stand for the standard deviation of multiple measurements.</w:t>
        </w:r>
        <w:r>
          <w:rPr>
            <w:noProof/>
            <w:webHidden/>
          </w:rPr>
          <w:tab/>
        </w:r>
        <w:r>
          <w:rPr>
            <w:noProof/>
            <w:webHidden/>
          </w:rPr>
          <w:fldChar w:fldCharType="begin"/>
        </w:r>
        <w:r>
          <w:rPr>
            <w:noProof/>
            <w:webHidden/>
          </w:rPr>
          <w:instrText xml:space="preserve"> PAGEREF _Toc127377198 \h </w:instrText>
        </w:r>
        <w:r>
          <w:rPr>
            <w:noProof/>
            <w:webHidden/>
          </w:rPr>
        </w:r>
        <w:r>
          <w:rPr>
            <w:noProof/>
            <w:webHidden/>
          </w:rPr>
          <w:fldChar w:fldCharType="separate"/>
        </w:r>
        <w:r>
          <w:rPr>
            <w:noProof/>
            <w:webHidden/>
          </w:rPr>
          <w:t>85</w:t>
        </w:r>
        <w:r>
          <w:rPr>
            <w:noProof/>
            <w:webHidden/>
          </w:rPr>
          <w:fldChar w:fldCharType="end"/>
        </w:r>
      </w:hyperlink>
    </w:p>
    <w:p w14:paraId="759FF176" w14:textId="3A872255"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199" w:history="1">
        <w:r w:rsidRPr="00394F76">
          <w:rPr>
            <w:rStyle w:val="Hyperlink"/>
            <w:noProof/>
          </w:rPr>
          <w:t>Figure 4.11 Reconstructions of needles taken from the surface depth of 3 specimens. α’ denuded zones are visible in the near-surface region. Local irradiation parameters are given above each reconstruction.</w:t>
        </w:r>
        <w:r>
          <w:rPr>
            <w:noProof/>
            <w:webHidden/>
          </w:rPr>
          <w:tab/>
        </w:r>
        <w:r>
          <w:rPr>
            <w:noProof/>
            <w:webHidden/>
          </w:rPr>
          <w:fldChar w:fldCharType="begin"/>
        </w:r>
        <w:r>
          <w:rPr>
            <w:noProof/>
            <w:webHidden/>
          </w:rPr>
          <w:instrText xml:space="preserve"> PAGEREF _Toc127377199 \h </w:instrText>
        </w:r>
        <w:r>
          <w:rPr>
            <w:noProof/>
            <w:webHidden/>
          </w:rPr>
        </w:r>
        <w:r>
          <w:rPr>
            <w:noProof/>
            <w:webHidden/>
          </w:rPr>
          <w:fldChar w:fldCharType="separate"/>
        </w:r>
        <w:r>
          <w:rPr>
            <w:noProof/>
            <w:webHidden/>
          </w:rPr>
          <w:t>88</w:t>
        </w:r>
        <w:r>
          <w:rPr>
            <w:noProof/>
            <w:webHidden/>
          </w:rPr>
          <w:fldChar w:fldCharType="end"/>
        </w:r>
      </w:hyperlink>
    </w:p>
    <w:p w14:paraId="13FF200D" w14:textId="2E1403BF"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0" w:history="1">
        <w:r w:rsidRPr="00394F76">
          <w:rPr>
            <w:rStyle w:val="Hyperlink"/>
            <w:noProof/>
          </w:rPr>
          <w:t>Figure 4.12 Cross-sections showing the distribution of α’ at different depths in Fe18Cr after irradiation at 350 °C to the low fluence. Imaged volume is 40×40×10 nm</w:t>
        </w:r>
        <w:r w:rsidRPr="00394F76">
          <w:rPr>
            <w:rStyle w:val="Hyperlink"/>
            <w:noProof/>
            <w:vertAlign w:val="superscript"/>
          </w:rPr>
          <w:t>3</w:t>
        </w:r>
        <w:r w:rsidRPr="00394F76">
          <w:rPr>
            <w:rStyle w:val="Hyperlink"/>
            <w:noProof/>
          </w:rPr>
          <w:t xml:space="preserve"> for each cross section. The local dose rate, dose and injected ion concentration are given above each cross-section.</w:t>
        </w:r>
        <w:r>
          <w:rPr>
            <w:noProof/>
            <w:webHidden/>
          </w:rPr>
          <w:tab/>
        </w:r>
        <w:r>
          <w:rPr>
            <w:noProof/>
            <w:webHidden/>
          </w:rPr>
          <w:fldChar w:fldCharType="begin"/>
        </w:r>
        <w:r>
          <w:rPr>
            <w:noProof/>
            <w:webHidden/>
          </w:rPr>
          <w:instrText xml:space="preserve"> PAGEREF _Toc127377200 \h </w:instrText>
        </w:r>
        <w:r>
          <w:rPr>
            <w:noProof/>
            <w:webHidden/>
          </w:rPr>
        </w:r>
        <w:r>
          <w:rPr>
            <w:noProof/>
            <w:webHidden/>
          </w:rPr>
          <w:fldChar w:fldCharType="separate"/>
        </w:r>
        <w:r>
          <w:rPr>
            <w:noProof/>
            <w:webHidden/>
          </w:rPr>
          <w:t>88</w:t>
        </w:r>
        <w:r>
          <w:rPr>
            <w:noProof/>
            <w:webHidden/>
          </w:rPr>
          <w:fldChar w:fldCharType="end"/>
        </w:r>
      </w:hyperlink>
    </w:p>
    <w:p w14:paraId="3D7D40A7" w14:textId="219ABE42"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1" w:history="1">
        <w:r w:rsidRPr="00394F76">
          <w:rPr>
            <w:rStyle w:val="Hyperlink"/>
            <w:noProof/>
          </w:rPr>
          <w:t>Figure 4.13 Cross-sections showing the distribution of α’ at different depths in Fe-18Cr after irradiation at 350 °C and 450 °C to the high fluences. Imaged volume is 40×40×10 nm</w:t>
        </w:r>
        <w:r w:rsidRPr="00394F76">
          <w:rPr>
            <w:rStyle w:val="Hyperlink"/>
            <w:noProof/>
            <w:vertAlign w:val="superscript"/>
          </w:rPr>
          <w:t>3</w:t>
        </w:r>
        <w:r w:rsidRPr="00394F76">
          <w:rPr>
            <w:rStyle w:val="Hyperlink"/>
            <w:noProof/>
          </w:rPr>
          <w:t>.</w:t>
        </w:r>
        <w:r>
          <w:rPr>
            <w:noProof/>
            <w:webHidden/>
          </w:rPr>
          <w:tab/>
        </w:r>
        <w:r>
          <w:rPr>
            <w:noProof/>
            <w:webHidden/>
          </w:rPr>
          <w:fldChar w:fldCharType="begin"/>
        </w:r>
        <w:r>
          <w:rPr>
            <w:noProof/>
            <w:webHidden/>
          </w:rPr>
          <w:instrText xml:space="preserve"> PAGEREF _Toc127377201 \h </w:instrText>
        </w:r>
        <w:r>
          <w:rPr>
            <w:noProof/>
            <w:webHidden/>
          </w:rPr>
        </w:r>
        <w:r>
          <w:rPr>
            <w:noProof/>
            <w:webHidden/>
          </w:rPr>
          <w:fldChar w:fldCharType="separate"/>
        </w:r>
        <w:r>
          <w:rPr>
            <w:noProof/>
            <w:webHidden/>
          </w:rPr>
          <w:t>89</w:t>
        </w:r>
        <w:r>
          <w:rPr>
            <w:noProof/>
            <w:webHidden/>
          </w:rPr>
          <w:fldChar w:fldCharType="end"/>
        </w:r>
      </w:hyperlink>
    </w:p>
    <w:p w14:paraId="09262DC6" w14:textId="0069453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2" w:history="1">
        <w:r w:rsidRPr="00394F76">
          <w:rPr>
            <w:rStyle w:val="Hyperlink"/>
            <w:noProof/>
          </w:rPr>
          <w:t>Figure 4.14 The evolution of (a) radius, (b) number density, (c) volume fraction, (d) Cr concentration in precipitates and (e) matrix with irradiation depth.</w:t>
        </w:r>
        <w:r>
          <w:rPr>
            <w:noProof/>
            <w:webHidden/>
          </w:rPr>
          <w:tab/>
        </w:r>
        <w:r>
          <w:rPr>
            <w:noProof/>
            <w:webHidden/>
          </w:rPr>
          <w:fldChar w:fldCharType="begin"/>
        </w:r>
        <w:r>
          <w:rPr>
            <w:noProof/>
            <w:webHidden/>
          </w:rPr>
          <w:instrText xml:space="preserve"> PAGEREF _Toc127377202 \h </w:instrText>
        </w:r>
        <w:r>
          <w:rPr>
            <w:noProof/>
            <w:webHidden/>
          </w:rPr>
        </w:r>
        <w:r>
          <w:rPr>
            <w:noProof/>
            <w:webHidden/>
          </w:rPr>
          <w:fldChar w:fldCharType="separate"/>
        </w:r>
        <w:r>
          <w:rPr>
            <w:noProof/>
            <w:webHidden/>
          </w:rPr>
          <w:t>90</w:t>
        </w:r>
        <w:r>
          <w:rPr>
            <w:noProof/>
            <w:webHidden/>
          </w:rPr>
          <w:fldChar w:fldCharType="end"/>
        </w:r>
      </w:hyperlink>
    </w:p>
    <w:p w14:paraId="18B6B603" w14:textId="459C825C"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3" w:history="1">
        <w:r w:rsidRPr="00394F76">
          <w:rPr>
            <w:rStyle w:val="Hyperlink"/>
            <w:noProof/>
          </w:rPr>
          <w:t>Figure 4.15 Cluster atom maps of Fe-14Cr irradiated to 0.37 dpa in sampled volumes of 40×40×10 nm</w:t>
        </w:r>
        <w:r w:rsidRPr="00394F76">
          <w:rPr>
            <w:rStyle w:val="Hyperlink"/>
            <w:noProof/>
            <w:vertAlign w:val="superscript"/>
          </w:rPr>
          <w:t>3</w:t>
        </w:r>
        <w:r w:rsidRPr="00394F76">
          <w:rPr>
            <w:rStyle w:val="Hyperlink"/>
            <w:noProof/>
          </w:rPr>
          <w:t>. Clusters are indexed with different colors. All elements including both Fe and Cr atoms are included.</w:t>
        </w:r>
        <w:r>
          <w:rPr>
            <w:noProof/>
            <w:webHidden/>
          </w:rPr>
          <w:tab/>
        </w:r>
        <w:r>
          <w:rPr>
            <w:noProof/>
            <w:webHidden/>
          </w:rPr>
          <w:fldChar w:fldCharType="begin"/>
        </w:r>
        <w:r>
          <w:rPr>
            <w:noProof/>
            <w:webHidden/>
          </w:rPr>
          <w:instrText xml:space="preserve"> PAGEREF _Toc127377203 \h </w:instrText>
        </w:r>
        <w:r>
          <w:rPr>
            <w:noProof/>
            <w:webHidden/>
          </w:rPr>
        </w:r>
        <w:r>
          <w:rPr>
            <w:noProof/>
            <w:webHidden/>
          </w:rPr>
          <w:fldChar w:fldCharType="separate"/>
        </w:r>
        <w:r>
          <w:rPr>
            <w:noProof/>
            <w:webHidden/>
          </w:rPr>
          <w:t>92</w:t>
        </w:r>
        <w:r>
          <w:rPr>
            <w:noProof/>
            <w:webHidden/>
          </w:rPr>
          <w:fldChar w:fldCharType="end"/>
        </w:r>
      </w:hyperlink>
    </w:p>
    <w:p w14:paraId="34714398" w14:textId="381FE07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4" w:history="1">
        <w:r w:rsidRPr="00394F76">
          <w:rPr>
            <w:rStyle w:val="Hyperlink"/>
            <w:noProof/>
          </w:rPr>
          <w:t>Figure 4.16 APT reconstruction for Fe-14Cr irradiated at 10</w:t>
        </w:r>
        <w:r w:rsidRPr="00394F76">
          <w:rPr>
            <w:rStyle w:val="Hyperlink"/>
            <w:noProof/>
            <w:vertAlign w:val="superscript"/>
          </w:rPr>
          <w:t>-4</w:t>
        </w:r>
        <w:r w:rsidRPr="00394F76">
          <w:rPr>
            <w:rStyle w:val="Hyperlink"/>
            <w:noProof/>
          </w:rPr>
          <w:t xml:space="preserve"> dpa/s to 3.7 dpa. The irradiation temperatures are presented above each reconstruction. All the particles indexed by different colors are α’ precipitates.</w:t>
        </w:r>
        <w:r>
          <w:rPr>
            <w:noProof/>
            <w:webHidden/>
          </w:rPr>
          <w:tab/>
        </w:r>
        <w:r>
          <w:rPr>
            <w:noProof/>
            <w:webHidden/>
          </w:rPr>
          <w:fldChar w:fldCharType="begin"/>
        </w:r>
        <w:r>
          <w:rPr>
            <w:noProof/>
            <w:webHidden/>
          </w:rPr>
          <w:instrText xml:space="preserve"> PAGEREF _Toc127377204 \h </w:instrText>
        </w:r>
        <w:r>
          <w:rPr>
            <w:noProof/>
            <w:webHidden/>
          </w:rPr>
        </w:r>
        <w:r>
          <w:rPr>
            <w:noProof/>
            <w:webHidden/>
          </w:rPr>
          <w:fldChar w:fldCharType="separate"/>
        </w:r>
        <w:r>
          <w:rPr>
            <w:noProof/>
            <w:webHidden/>
          </w:rPr>
          <w:t>94</w:t>
        </w:r>
        <w:r>
          <w:rPr>
            <w:noProof/>
            <w:webHidden/>
          </w:rPr>
          <w:fldChar w:fldCharType="end"/>
        </w:r>
      </w:hyperlink>
    </w:p>
    <w:p w14:paraId="783AE207" w14:textId="1B7A1DAF"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5" w:history="1">
        <w:r w:rsidRPr="00394F76">
          <w:rPr>
            <w:rStyle w:val="Hyperlink"/>
            <w:noProof/>
          </w:rPr>
          <w:t>Figure 4.17 APT reconstructions of Fe-12Cr alloys after irradiation at 5 conditions. The irradiation temperature, dose rate and final dose are presented above each reconstruction. All the particles indexed by different colors are α’ precipitates.</w:t>
        </w:r>
        <w:r>
          <w:rPr>
            <w:noProof/>
            <w:webHidden/>
          </w:rPr>
          <w:tab/>
        </w:r>
        <w:r>
          <w:rPr>
            <w:noProof/>
            <w:webHidden/>
          </w:rPr>
          <w:fldChar w:fldCharType="begin"/>
        </w:r>
        <w:r>
          <w:rPr>
            <w:noProof/>
            <w:webHidden/>
          </w:rPr>
          <w:instrText xml:space="preserve"> PAGEREF _Toc127377205 \h </w:instrText>
        </w:r>
        <w:r>
          <w:rPr>
            <w:noProof/>
            <w:webHidden/>
          </w:rPr>
        </w:r>
        <w:r>
          <w:rPr>
            <w:noProof/>
            <w:webHidden/>
          </w:rPr>
          <w:fldChar w:fldCharType="separate"/>
        </w:r>
        <w:r>
          <w:rPr>
            <w:noProof/>
            <w:webHidden/>
          </w:rPr>
          <w:t>95</w:t>
        </w:r>
        <w:r>
          <w:rPr>
            <w:noProof/>
            <w:webHidden/>
          </w:rPr>
          <w:fldChar w:fldCharType="end"/>
        </w:r>
      </w:hyperlink>
    </w:p>
    <w:p w14:paraId="05FE0F26" w14:textId="573DF204"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6" w:history="1">
        <w:r w:rsidRPr="00394F76">
          <w:rPr>
            <w:rStyle w:val="Hyperlink"/>
            <w:noProof/>
          </w:rPr>
          <w:t>Figure 4.18 (a) APT reconstruction for Fe10Cr irradiated at 10</w:t>
        </w:r>
        <w:r w:rsidRPr="00394F76">
          <w:rPr>
            <w:rStyle w:val="Hyperlink"/>
            <w:noProof/>
            <w:vertAlign w:val="superscript"/>
          </w:rPr>
          <w:t>-4</w:t>
        </w:r>
        <w:r w:rsidRPr="00394F76">
          <w:rPr>
            <w:rStyle w:val="Hyperlink"/>
            <w:noProof/>
          </w:rPr>
          <w:t xml:space="preserve"> dpa/s and 350 °C to 3.7 dpa. No </w:t>
        </w:r>
        <w:r w:rsidRPr="00394F76">
          <w:rPr>
            <w:rStyle w:val="Hyperlink"/>
            <w:noProof/>
            <w:lang w:val="el-GR"/>
          </w:rPr>
          <w:t>α</w:t>
        </w:r>
        <w:r w:rsidRPr="00394F76">
          <w:rPr>
            <w:rStyle w:val="Hyperlink"/>
            <w:noProof/>
          </w:rPr>
          <w:t>’ particles formed after irradiation. (b) Comparison between the standard deviations of the binomial distribution and the standard error of Cr atoms distribution in experimental datasets.</w:t>
        </w:r>
        <w:r>
          <w:rPr>
            <w:noProof/>
            <w:webHidden/>
          </w:rPr>
          <w:tab/>
        </w:r>
        <w:r>
          <w:rPr>
            <w:noProof/>
            <w:webHidden/>
          </w:rPr>
          <w:fldChar w:fldCharType="begin"/>
        </w:r>
        <w:r>
          <w:rPr>
            <w:noProof/>
            <w:webHidden/>
          </w:rPr>
          <w:instrText xml:space="preserve"> PAGEREF _Toc127377206 \h </w:instrText>
        </w:r>
        <w:r>
          <w:rPr>
            <w:noProof/>
            <w:webHidden/>
          </w:rPr>
        </w:r>
        <w:r>
          <w:rPr>
            <w:noProof/>
            <w:webHidden/>
          </w:rPr>
          <w:fldChar w:fldCharType="separate"/>
        </w:r>
        <w:r>
          <w:rPr>
            <w:noProof/>
            <w:webHidden/>
          </w:rPr>
          <w:t>97</w:t>
        </w:r>
        <w:r>
          <w:rPr>
            <w:noProof/>
            <w:webHidden/>
          </w:rPr>
          <w:fldChar w:fldCharType="end"/>
        </w:r>
      </w:hyperlink>
    </w:p>
    <w:p w14:paraId="7E97C7CB" w14:textId="4B6C627C"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7" w:history="1">
        <w:r w:rsidRPr="00394F76">
          <w:rPr>
            <w:rStyle w:val="Hyperlink"/>
            <w:noProof/>
          </w:rPr>
          <w:t xml:space="preserve">Figure 4.19 Cr atom maps of FeCr alloys irradiation by protons at 250, 350 and 450 </w:t>
        </w:r>
        <w:r w:rsidRPr="00394F76">
          <w:rPr>
            <w:rStyle w:val="Hyperlink"/>
            <w:rFonts w:ascii="Arial" w:hAnsi="Arial"/>
            <w:noProof/>
          </w:rPr>
          <w:t>°</w:t>
        </w:r>
        <w:r w:rsidRPr="00394F76">
          <w:rPr>
            <w:rStyle w:val="Hyperlink"/>
            <w:noProof/>
          </w:rPr>
          <w:t>C. The imaged volume for each condition is 40×40×10 nm</w:t>
        </w:r>
        <w:r w:rsidRPr="00394F76">
          <w:rPr>
            <w:rStyle w:val="Hyperlink"/>
            <w:noProof/>
            <w:vertAlign w:val="superscript"/>
          </w:rPr>
          <w:t>3</w:t>
        </w:r>
        <w:r w:rsidRPr="00394F76">
          <w:rPr>
            <w:rStyle w:val="Hyperlink"/>
            <w:noProof/>
          </w:rPr>
          <w:t>.</w:t>
        </w:r>
        <w:r>
          <w:rPr>
            <w:noProof/>
            <w:webHidden/>
          </w:rPr>
          <w:tab/>
        </w:r>
        <w:r>
          <w:rPr>
            <w:noProof/>
            <w:webHidden/>
          </w:rPr>
          <w:fldChar w:fldCharType="begin"/>
        </w:r>
        <w:r>
          <w:rPr>
            <w:noProof/>
            <w:webHidden/>
          </w:rPr>
          <w:instrText xml:space="preserve"> PAGEREF _Toc127377207 \h </w:instrText>
        </w:r>
        <w:r>
          <w:rPr>
            <w:noProof/>
            <w:webHidden/>
          </w:rPr>
        </w:r>
        <w:r>
          <w:rPr>
            <w:noProof/>
            <w:webHidden/>
          </w:rPr>
          <w:fldChar w:fldCharType="separate"/>
        </w:r>
        <w:r>
          <w:rPr>
            <w:noProof/>
            <w:webHidden/>
          </w:rPr>
          <w:t>97</w:t>
        </w:r>
        <w:r>
          <w:rPr>
            <w:noProof/>
            <w:webHidden/>
          </w:rPr>
          <w:fldChar w:fldCharType="end"/>
        </w:r>
      </w:hyperlink>
    </w:p>
    <w:p w14:paraId="1FD8B048" w14:textId="5721FA14"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8" w:history="1">
        <w:r w:rsidRPr="00394F76">
          <w:rPr>
            <w:rStyle w:val="Hyperlink"/>
            <w:noProof/>
          </w:rPr>
          <w:t>Figure 4.20 proxigrams of Fe18Cr alloy irradiation by protons at (a) 350 °C and (b) 450 °C to 2 dpa demonstrate the shift and change resulting from changes in threshold Cr concentration values. (c) and (d) are the zoom-in view of the matrix side in (a) and (b). Matrix Cr concentration depends on threshold values in (e) Fe18Cr and (f) Fe(5-10)Cr specimens. The dashed box in (e) and dashed circles in (f) point out the threshold Cr concentration values at which maximum numbers of clusters were detected.</w:t>
        </w:r>
        <w:r>
          <w:rPr>
            <w:noProof/>
            <w:webHidden/>
          </w:rPr>
          <w:tab/>
        </w:r>
        <w:r>
          <w:rPr>
            <w:noProof/>
            <w:webHidden/>
          </w:rPr>
          <w:fldChar w:fldCharType="begin"/>
        </w:r>
        <w:r>
          <w:rPr>
            <w:noProof/>
            <w:webHidden/>
          </w:rPr>
          <w:instrText xml:space="preserve"> PAGEREF _Toc127377208 \h </w:instrText>
        </w:r>
        <w:r>
          <w:rPr>
            <w:noProof/>
            <w:webHidden/>
          </w:rPr>
        </w:r>
        <w:r>
          <w:rPr>
            <w:noProof/>
            <w:webHidden/>
          </w:rPr>
          <w:fldChar w:fldCharType="separate"/>
        </w:r>
        <w:r>
          <w:rPr>
            <w:noProof/>
            <w:webHidden/>
          </w:rPr>
          <w:t>99</w:t>
        </w:r>
        <w:r>
          <w:rPr>
            <w:noProof/>
            <w:webHidden/>
          </w:rPr>
          <w:fldChar w:fldCharType="end"/>
        </w:r>
      </w:hyperlink>
    </w:p>
    <w:p w14:paraId="56EF859C" w14:textId="0F195AF7"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09" w:history="1">
        <w:r w:rsidRPr="00394F76">
          <w:rPr>
            <w:rStyle w:val="Hyperlink"/>
            <w:noProof/>
          </w:rPr>
          <w:t>Figure 4.21 The evolution of (a) radius, (b) number density, (c) Cr at the core of precipitates, (d) Cr concentrations in matrix and (e) volume fraction of α’ formed after proton irradiations at 250-450 °C to final doses of 2-18 dpa. Shadowed regions indicate results from Fe-18Cr specimens. Two specimens were pre-aged at 475 °C for 900 hours before proton irradiations.</w:t>
        </w:r>
        <w:r>
          <w:rPr>
            <w:noProof/>
            <w:webHidden/>
          </w:rPr>
          <w:tab/>
        </w:r>
        <w:r>
          <w:rPr>
            <w:noProof/>
            <w:webHidden/>
          </w:rPr>
          <w:fldChar w:fldCharType="begin"/>
        </w:r>
        <w:r>
          <w:rPr>
            <w:noProof/>
            <w:webHidden/>
          </w:rPr>
          <w:instrText xml:space="preserve"> PAGEREF _Toc127377209 \h </w:instrText>
        </w:r>
        <w:r>
          <w:rPr>
            <w:noProof/>
            <w:webHidden/>
          </w:rPr>
        </w:r>
        <w:r>
          <w:rPr>
            <w:noProof/>
            <w:webHidden/>
          </w:rPr>
          <w:fldChar w:fldCharType="separate"/>
        </w:r>
        <w:r>
          <w:rPr>
            <w:noProof/>
            <w:webHidden/>
          </w:rPr>
          <w:t>101</w:t>
        </w:r>
        <w:r>
          <w:rPr>
            <w:noProof/>
            <w:webHidden/>
          </w:rPr>
          <w:fldChar w:fldCharType="end"/>
        </w:r>
      </w:hyperlink>
    </w:p>
    <w:p w14:paraId="3DE58824" w14:textId="4F7575D2"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0" w:history="1">
        <w:r w:rsidRPr="00394F76">
          <w:rPr>
            <w:rStyle w:val="Hyperlink"/>
            <w:noProof/>
          </w:rPr>
          <w:t>Figure 4.22 Vickers hardness of FeCr alloys in as-received and aged states.</w:t>
        </w:r>
        <w:r>
          <w:rPr>
            <w:noProof/>
            <w:webHidden/>
          </w:rPr>
          <w:tab/>
        </w:r>
        <w:r>
          <w:rPr>
            <w:noProof/>
            <w:webHidden/>
          </w:rPr>
          <w:fldChar w:fldCharType="begin"/>
        </w:r>
        <w:r>
          <w:rPr>
            <w:noProof/>
            <w:webHidden/>
          </w:rPr>
          <w:instrText xml:space="preserve"> PAGEREF _Toc127377210 \h </w:instrText>
        </w:r>
        <w:r>
          <w:rPr>
            <w:noProof/>
            <w:webHidden/>
          </w:rPr>
        </w:r>
        <w:r>
          <w:rPr>
            <w:noProof/>
            <w:webHidden/>
          </w:rPr>
          <w:fldChar w:fldCharType="separate"/>
        </w:r>
        <w:r>
          <w:rPr>
            <w:noProof/>
            <w:webHidden/>
          </w:rPr>
          <w:t>103</w:t>
        </w:r>
        <w:r>
          <w:rPr>
            <w:noProof/>
            <w:webHidden/>
          </w:rPr>
          <w:fldChar w:fldCharType="end"/>
        </w:r>
      </w:hyperlink>
    </w:p>
    <w:p w14:paraId="29A49815" w14:textId="500CAC6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1" w:history="1">
        <w:r w:rsidRPr="00394F76">
          <w:rPr>
            <w:rStyle w:val="Hyperlink"/>
            <w:noProof/>
          </w:rPr>
          <w:t>Figure 4.23 (a-c) Cr atoms distribution in Fe-18Cr alloys after thermal aging at the indicated temperatures and times. (d) Proxigrams showing the change of Cr concentration crossing 30% at.% Cr iso-concentration interfaces in the 3 aged specimens. (d) The dependence of measured matrix Cr concentrations as a function of threshold values at interface.</w:t>
        </w:r>
        <w:r>
          <w:rPr>
            <w:noProof/>
            <w:webHidden/>
          </w:rPr>
          <w:tab/>
        </w:r>
        <w:r>
          <w:rPr>
            <w:noProof/>
            <w:webHidden/>
          </w:rPr>
          <w:fldChar w:fldCharType="begin"/>
        </w:r>
        <w:r>
          <w:rPr>
            <w:noProof/>
            <w:webHidden/>
          </w:rPr>
          <w:instrText xml:space="preserve"> PAGEREF _Toc127377211 \h </w:instrText>
        </w:r>
        <w:r>
          <w:rPr>
            <w:noProof/>
            <w:webHidden/>
          </w:rPr>
        </w:r>
        <w:r>
          <w:rPr>
            <w:noProof/>
            <w:webHidden/>
          </w:rPr>
          <w:fldChar w:fldCharType="separate"/>
        </w:r>
        <w:r>
          <w:rPr>
            <w:noProof/>
            <w:webHidden/>
          </w:rPr>
          <w:t>104</w:t>
        </w:r>
        <w:r>
          <w:rPr>
            <w:noProof/>
            <w:webHidden/>
          </w:rPr>
          <w:fldChar w:fldCharType="end"/>
        </w:r>
      </w:hyperlink>
    </w:p>
    <w:p w14:paraId="2A6B30A7" w14:textId="4CFDB870"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2" w:history="1">
        <w:r w:rsidRPr="00394F76">
          <w:rPr>
            <w:rStyle w:val="Hyperlink"/>
            <w:noProof/>
          </w:rPr>
          <w:t>Figure 4.24 APT reconstructions showing the distribution of (a, b) Cu atoms in FeCu alloys and (c, d) Cr atoms in Fe-18Cr specimens after thermal aging at indicated temperatures and times.</w:t>
        </w:r>
        <w:r>
          <w:rPr>
            <w:noProof/>
            <w:webHidden/>
          </w:rPr>
          <w:tab/>
        </w:r>
        <w:r>
          <w:rPr>
            <w:noProof/>
            <w:webHidden/>
          </w:rPr>
          <w:fldChar w:fldCharType="begin"/>
        </w:r>
        <w:r>
          <w:rPr>
            <w:noProof/>
            <w:webHidden/>
          </w:rPr>
          <w:instrText xml:space="preserve"> PAGEREF _Toc127377212 \h </w:instrText>
        </w:r>
        <w:r>
          <w:rPr>
            <w:noProof/>
            <w:webHidden/>
          </w:rPr>
        </w:r>
        <w:r>
          <w:rPr>
            <w:noProof/>
            <w:webHidden/>
          </w:rPr>
          <w:fldChar w:fldCharType="separate"/>
        </w:r>
        <w:r>
          <w:rPr>
            <w:noProof/>
            <w:webHidden/>
          </w:rPr>
          <w:t>107</w:t>
        </w:r>
        <w:r>
          <w:rPr>
            <w:noProof/>
            <w:webHidden/>
          </w:rPr>
          <w:fldChar w:fldCharType="end"/>
        </w:r>
      </w:hyperlink>
    </w:p>
    <w:p w14:paraId="6D363408" w14:textId="04C932E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3" w:history="1">
        <w:r w:rsidRPr="00394F76">
          <w:rPr>
            <w:rStyle w:val="Hyperlink"/>
            <w:noProof/>
          </w:rPr>
          <w:t xml:space="preserve">Figure 4.25 APT reconstructions showing the distribution of Cu atoms in FeCu alloys (a-d) after aging at 500 °C for 1.5h + irradiation at -123 </w:t>
        </w:r>
        <w:r w:rsidRPr="00394F76">
          <w:rPr>
            <w:rStyle w:val="Hyperlink"/>
            <w:rFonts w:ascii="Arial" w:hAnsi="Arial"/>
            <w:noProof/>
          </w:rPr>
          <w:t>°</w:t>
        </w:r>
        <w:r w:rsidRPr="00394F76">
          <w:rPr>
            <w:rStyle w:val="Hyperlink"/>
            <w:noProof/>
          </w:rPr>
          <w:t>C -  room temperature to 0.1-0.6 dpa and (f-i) after aging at 500 °C for 10h + irradiation at the same conditions. Cu atom map in the as-received state is given in (e) for comparison.</w:t>
        </w:r>
        <w:r>
          <w:rPr>
            <w:noProof/>
            <w:webHidden/>
          </w:rPr>
          <w:tab/>
        </w:r>
        <w:r>
          <w:rPr>
            <w:noProof/>
            <w:webHidden/>
          </w:rPr>
          <w:fldChar w:fldCharType="begin"/>
        </w:r>
        <w:r>
          <w:rPr>
            <w:noProof/>
            <w:webHidden/>
          </w:rPr>
          <w:instrText xml:space="preserve"> PAGEREF _Toc127377213 \h </w:instrText>
        </w:r>
        <w:r>
          <w:rPr>
            <w:noProof/>
            <w:webHidden/>
          </w:rPr>
        </w:r>
        <w:r>
          <w:rPr>
            <w:noProof/>
            <w:webHidden/>
          </w:rPr>
          <w:fldChar w:fldCharType="separate"/>
        </w:r>
        <w:r>
          <w:rPr>
            <w:noProof/>
            <w:webHidden/>
          </w:rPr>
          <w:t>107</w:t>
        </w:r>
        <w:r>
          <w:rPr>
            <w:noProof/>
            <w:webHidden/>
          </w:rPr>
          <w:fldChar w:fldCharType="end"/>
        </w:r>
      </w:hyperlink>
    </w:p>
    <w:p w14:paraId="53770E0B" w14:textId="14A66E1F"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4" w:history="1">
        <w:r w:rsidRPr="00394F76">
          <w:rPr>
            <w:rStyle w:val="Hyperlink"/>
            <w:noProof/>
          </w:rPr>
          <w:t>Figure 4.26 The evolution of (a) number density, (b) radius, (c) volume fraction, (d) precipitate core Cu concentrations and (e) matrix Cu concentration in FeCu alloys irradiated to 0.1-0.6 dpa.</w:t>
        </w:r>
        <w:r>
          <w:rPr>
            <w:noProof/>
            <w:webHidden/>
          </w:rPr>
          <w:tab/>
        </w:r>
        <w:r>
          <w:rPr>
            <w:noProof/>
            <w:webHidden/>
          </w:rPr>
          <w:fldChar w:fldCharType="begin"/>
        </w:r>
        <w:r>
          <w:rPr>
            <w:noProof/>
            <w:webHidden/>
          </w:rPr>
          <w:instrText xml:space="preserve"> PAGEREF _Toc127377214 \h </w:instrText>
        </w:r>
        <w:r>
          <w:rPr>
            <w:noProof/>
            <w:webHidden/>
          </w:rPr>
        </w:r>
        <w:r>
          <w:rPr>
            <w:noProof/>
            <w:webHidden/>
          </w:rPr>
          <w:fldChar w:fldCharType="separate"/>
        </w:r>
        <w:r>
          <w:rPr>
            <w:noProof/>
            <w:webHidden/>
          </w:rPr>
          <w:t>109</w:t>
        </w:r>
        <w:r>
          <w:rPr>
            <w:noProof/>
            <w:webHidden/>
          </w:rPr>
          <w:fldChar w:fldCharType="end"/>
        </w:r>
      </w:hyperlink>
    </w:p>
    <w:p w14:paraId="19628EA5" w14:textId="2A6C259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5" w:history="1">
        <w:r w:rsidRPr="00394F76">
          <w:rPr>
            <w:rStyle w:val="Hyperlink"/>
            <w:noProof/>
          </w:rPr>
          <w:t>Figure 4.27 (a) Size distribution of Cu precipitate and (b) change of precipitate Cu concentration as a function of precipitate sizes in FeCu alloys after aged at 500 °C for 1.5 hours and aged followed by irradiations to 0.1-0.6 dpa. (c) and (d) are similar plots to (a) and (b) respectively. The specimens were aged at 500 °C for 10 hours followed by irradiation under the same conditions.</w:t>
        </w:r>
        <w:r>
          <w:rPr>
            <w:noProof/>
            <w:webHidden/>
          </w:rPr>
          <w:tab/>
        </w:r>
        <w:r>
          <w:rPr>
            <w:noProof/>
            <w:webHidden/>
          </w:rPr>
          <w:fldChar w:fldCharType="begin"/>
        </w:r>
        <w:r>
          <w:rPr>
            <w:noProof/>
            <w:webHidden/>
          </w:rPr>
          <w:instrText xml:space="preserve"> PAGEREF _Toc127377215 \h </w:instrText>
        </w:r>
        <w:r>
          <w:rPr>
            <w:noProof/>
            <w:webHidden/>
          </w:rPr>
        </w:r>
        <w:r>
          <w:rPr>
            <w:noProof/>
            <w:webHidden/>
          </w:rPr>
          <w:fldChar w:fldCharType="separate"/>
        </w:r>
        <w:r>
          <w:rPr>
            <w:noProof/>
            <w:webHidden/>
          </w:rPr>
          <w:t>110</w:t>
        </w:r>
        <w:r>
          <w:rPr>
            <w:noProof/>
            <w:webHidden/>
          </w:rPr>
          <w:fldChar w:fldCharType="end"/>
        </w:r>
      </w:hyperlink>
    </w:p>
    <w:p w14:paraId="750710D4" w14:textId="1A0FDC5A"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6" w:history="1">
        <w:r w:rsidRPr="00394F76">
          <w:rPr>
            <w:rStyle w:val="Hyperlink"/>
            <w:noProof/>
          </w:rPr>
          <w:t xml:space="preserve">Figure 4.28 APT reconstructions showing the distribution of Cr atoms in Fe-18Cr alloys (a-d) after aging at 475 °C for 100h + irradiation at -123 </w:t>
        </w:r>
        <w:r w:rsidRPr="00394F76">
          <w:rPr>
            <w:rStyle w:val="Hyperlink"/>
            <w:rFonts w:ascii="Arial" w:hAnsi="Arial"/>
            <w:noProof/>
          </w:rPr>
          <w:t>°</w:t>
        </w:r>
        <w:r w:rsidRPr="00394F76">
          <w:rPr>
            <w:rStyle w:val="Hyperlink"/>
            <w:noProof/>
          </w:rPr>
          <w:t>C to RT to 0.1-0.6 dpa. For better visualization, Cr-rich clusters filtered by our algorithms are presented below each Cr atom map in (f-j). (k-n) Cr atom distribution after aging at 475 °C for 10h + irradiation at the same conditions. Cr atom map in the as-received state is given in (e) for comparison.</w:t>
        </w:r>
        <w:r>
          <w:rPr>
            <w:noProof/>
            <w:webHidden/>
          </w:rPr>
          <w:tab/>
        </w:r>
        <w:r>
          <w:rPr>
            <w:noProof/>
            <w:webHidden/>
          </w:rPr>
          <w:fldChar w:fldCharType="begin"/>
        </w:r>
        <w:r>
          <w:rPr>
            <w:noProof/>
            <w:webHidden/>
          </w:rPr>
          <w:instrText xml:space="preserve"> PAGEREF _Toc127377216 \h </w:instrText>
        </w:r>
        <w:r>
          <w:rPr>
            <w:noProof/>
            <w:webHidden/>
          </w:rPr>
        </w:r>
        <w:r>
          <w:rPr>
            <w:noProof/>
            <w:webHidden/>
          </w:rPr>
          <w:fldChar w:fldCharType="separate"/>
        </w:r>
        <w:r>
          <w:rPr>
            <w:noProof/>
            <w:webHidden/>
          </w:rPr>
          <w:t>112</w:t>
        </w:r>
        <w:r>
          <w:rPr>
            <w:noProof/>
            <w:webHidden/>
          </w:rPr>
          <w:fldChar w:fldCharType="end"/>
        </w:r>
      </w:hyperlink>
    </w:p>
    <w:p w14:paraId="2B1D7A65" w14:textId="20DBC486"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7" w:history="1">
        <w:r w:rsidRPr="00394F76">
          <w:rPr>
            <w:rStyle w:val="Hyperlink"/>
            <w:noProof/>
          </w:rPr>
          <w:t>Figure 4.29 The evolution of (a) number density, (b) radius, (c) volume fraction and (d) precipitate core Cr concentrations of α’ precipitates in Fe-18Cr alloys irradiated to 0.1-0.6 dpa.</w:t>
        </w:r>
        <w:r>
          <w:rPr>
            <w:noProof/>
            <w:webHidden/>
          </w:rPr>
          <w:tab/>
        </w:r>
        <w:r>
          <w:rPr>
            <w:noProof/>
            <w:webHidden/>
          </w:rPr>
          <w:fldChar w:fldCharType="begin"/>
        </w:r>
        <w:r>
          <w:rPr>
            <w:noProof/>
            <w:webHidden/>
          </w:rPr>
          <w:instrText xml:space="preserve"> PAGEREF _Toc127377217 \h </w:instrText>
        </w:r>
        <w:r>
          <w:rPr>
            <w:noProof/>
            <w:webHidden/>
          </w:rPr>
        </w:r>
        <w:r>
          <w:rPr>
            <w:noProof/>
            <w:webHidden/>
          </w:rPr>
          <w:fldChar w:fldCharType="separate"/>
        </w:r>
        <w:r>
          <w:rPr>
            <w:noProof/>
            <w:webHidden/>
          </w:rPr>
          <w:t>113</w:t>
        </w:r>
        <w:r>
          <w:rPr>
            <w:noProof/>
            <w:webHidden/>
          </w:rPr>
          <w:fldChar w:fldCharType="end"/>
        </w:r>
      </w:hyperlink>
    </w:p>
    <w:p w14:paraId="24ED4564" w14:textId="4956EC26"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8" w:history="1">
        <w:r w:rsidRPr="00394F76">
          <w:rPr>
            <w:rStyle w:val="Hyperlink"/>
            <w:noProof/>
          </w:rPr>
          <w:t>Figure 4.30 (a) Size distribution of Cr precipitate and (b) change of precipitate Cr concentration as a function of precipitate sizes in Fe-18Cr alloys after aged at 475 °C for 100 hours and aged followed by irradiations to 0.1-0.6 dpa. (c) and (d) are similar plots to (a) and (b) respectively. The specimens were aged at 475 °C for 900 hours followed by irradiation at the same conditions.</w:t>
        </w:r>
        <w:r>
          <w:rPr>
            <w:noProof/>
            <w:webHidden/>
          </w:rPr>
          <w:tab/>
        </w:r>
        <w:r>
          <w:rPr>
            <w:noProof/>
            <w:webHidden/>
          </w:rPr>
          <w:fldChar w:fldCharType="begin"/>
        </w:r>
        <w:r>
          <w:rPr>
            <w:noProof/>
            <w:webHidden/>
          </w:rPr>
          <w:instrText xml:space="preserve"> PAGEREF _Toc127377218 \h </w:instrText>
        </w:r>
        <w:r>
          <w:rPr>
            <w:noProof/>
            <w:webHidden/>
          </w:rPr>
        </w:r>
        <w:r>
          <w:rPr>
            <w:noProof/>
            <w:webHidden/>
          </w:rPr>
          <w:fldChar w:fldCharType="separate"/>
        </w:r>
        <w:r>
          <w:rPr>
            <w:noProof/>
            <w:webHidden/>
          </w:rPr>
          <w:t>115</w:t>
        </w:r>
        <w:r>
          <w:rPr>
            <w:noProof/>
            <w:webHidden/>
          </w:rPr>
          <w:fldChar w:fldCharType="end"/>
        </w:r>
      </w:hyperlink>
    </w:p>
    <w:p w14:paraId="3D8BD8DB" w14:textId="71113CAC"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19" w:history="1">
        <w:r w:rsidRPr="00394F76">
          <w:rPr>
            <w:rStyle w:val="Hyperlink"/>
            <w:noProof/>
          </w:rPr>
          <w:t>Figure 4.31 Tenth order nearest neighbor distribution of Cr atoms in APT datasets. The specimens are Fe-18Cr aged at 475 °C for 100 or 900 hours, and Fe-18Cr aged + irradiation to 0.1-0.6 dpa.</w:t>
        </w:r>
        <w:r>
          <w:rPr>
            <w:noProof/>
            <w:webHidden/>
          </w:rPr>
          <w:tab/>
        </w:r>
        <w:r>
          <w:rPr>
            <w:noProof/>
            <w:webHidden/>
          </w:rPr>
          <w:fldChar w:fldCharType="begin"/>
        </w:r>
        <w:r>
          <w:rPr>
            <w:noProof/>
            <w:webHidden/>
          </w:rPr>
          <w:instrText xml:space="preserve"> PAGEREF _Toc127377219 \h </w:instrText>
        </w:r>
        <w:r>
          <w:rPr>
            <w:noProof/>
            <w:webHidden/>
          </w:rPr>
        </w:r>
        <w:r>
          <w:rPr>
            <w:noProof/>
            <w:webHidden/>
          </w:rPr>
          <w:fldChar w:fldCharType="separate"/>
        </w:r>
        <w:r>
          <w:rPr>
            <w:noProof/>
            <w:webHidden/>
          </w:rPr>
          <w:t>116</w:t>
        </w:r>
        <w:r>
          <w:rPr>
            <w:noProof/>
            <w:webHidden/>
          </w:rPr>
          <w:fldChar w:fldCharType="end"/>
        </w:r>
      </w:hyperlink>
    </w:p>
    <w:p w14:paraId="390B26FF" w14:textId="46DBA343"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0" w:history="1">
        <w:r w:rsidRPr="00394F76">
          <w:rPr>
            <w:rStyle w:val="Hyperlink"/>
            <w:noProof/>
          </w:rPr>
          <w:t>Figure 5.1 A comparison of measured matrix Cr concentrations in FeCr alloys after thermal aging [4, 66], electron [67] or proton irradiations with available phase boundaries [58, 61, 62] in literature. The bulk compositions of alloys without α’ are also included.</w:t>
        </w:r>
        <w:r>
          <w:rPr>
            <w:noProof/>
            <w:webHidden/>
          </w:rPr>
          <w:tab/>
        </w:r>
        <w:r>
          <w:rPr>
            <w:noProof/>
            <w:webHidden/>
          </w:rPr>
          <w:fldChar w:fldCharType="begin"/>
        </w:r>
        <w:r>
          <w:rPr>
            <w:noProof/>
            <w:webHidden/>
          </w:rPr>
          <w:instrText xml:space="preserve"> PAGEREF _Toc127377220 \h </w:instrText>
        </w:r>
        <w:r>
          <w:rPr>
            <w:noProof/>
            <w:webHidden/>
          </w:rPr>
        </w:r>
        <w:r>
          <w:rPr>
            <w:noProof/>
            <w:webHidden/>
          </w:rPr>
          <w:fldChar w:fldCharType="separate"/>
        </w:r>
        <w:r>
          <w:rPr>
            <w:noProof/>
            <w:webHidden/>
          </w:rPr>
          <w:t>120</w:t>
        </w:r>
        <w:r>
          <w:rPr>
            <w:noProof/>
            <w:webHidden/>
          </w:rPr>
          <w:fldChar w:fldCharType="end"/>
        </w:r>
      </w:hyperlink>
    </w:p>
    <w:p w14:paraId="7BE3CB84" w14:textId="13D13BE5"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1" w:history="1">
        <w:r w:rsidRPr="00394F76">
          <w:rPr>
            <w:rStyle w:val="Hyperlink"/>
            <w:noProof/>
          </w:rPr>
          <w:t>Figure 5.2</w:t>
        </w:r>
        <w:r w:rsidRPr="00394F76">
          <w:rPr>
            <w:rStyle w:val="Hyperlink"/>
            <w:rFonts w:cs="Times New Roman"/>
            <w:noProof/>
          </w:rPr>
          <w:t xml:space="preserve"> Reconstructions showing the distribution of C, Fe atoms and the α’ precipitates highlighted by 25% Cr iso-concentration interface in (a) Fe-5Cr, (b) Fe-8Cr, (c) Fe-10Cr irradiation at 250 °C and (d) Fe-10Cr irradiation at 350 °C. The agglomerated precipitates are marked by dashed circles. (e) Proxigrams calculated from part of precipitates shown in (a)-(d).</w:t>
        </w:r>
        <w:r>
          <w:rPr>
            <w:noProof/>
            <w:webHidden/>
          </w:rPr>
          <w:tab/>
        </w:r>
        <w:r>
          <w:rPr>
            <w:noProof/>
            <w:webHidden/>
          </w:rPr>
          <w:fldChar w:fldCharType="begin"/>
        </w:r>
        <w:r>
          <w:rPr>
            <w:noProof/>
            <w:webHidden/>
          </w:rPr>
          <w:instrText xml:space="preserve"> PAGEREF _Toc127377221 \h </w:instrText>
        </w:r>
        <w:r>
          <w:rPr>
            <w:noProof/>
            <w:webHidden/>
          </w:rPr>
        </w:r>
        <w:r>
          <w:rPr>
            <w:noProof/>
            <w:webHidden/>
          </w:rPr>
          <w:fldChar w:fldCharType="separate"/>
        </w:r>
        <w:r>
          <w:rPr>
            <w:noProof/>
            <w:webHidden/>
          </w:rPr>
          <w:t>122</w:t>
        </w:r>
        <w:r>
          <w:rPr>
            <w:noProof/>
            <w:webHidden/>
          </w:rPr>
          <w:fldChar w:fldCharType="end"/>
        </w:r>
      </w:hyperlink>
    </w:p>
    <w:p w14:paraId="6D0380B6" w14:textId="157A587F"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2" w:history="1">
        <w:r w:rsidRPr="00394F76">
          <w:rPr>
            <w:rStyle w:val="Hyperlink"/>
            <w:noProof/>
          </w:rPr>
          <w:t xml:space="preserve">Figure 5.3 (a) STEM bright field image of an Fe-5Cr irradiation by protons at 250 </w:t>
        </w:r>
        <w:r w:rsidRPr="00394F76">
          <w:rPr>
            <w:rStyle w:val="Hyperlink"/>
            <w:rFonts w:ascii="Arial" w:hAnsi="Arial"/>
            <w:noProof/>
          </w:rPr>
          <w:t>°</w:t>
        </w:r>
        <w:r w:rsidRPr="00394F76">
          <w:rPr>
            <w:rStyle w:val="Hyperlink"/>
            <w:noProof/>
          </w:rPr>
          <w:t>C to 2 dpa. EDS mapping showing the distribution of Fe+Cr, Cr alone and Fe alone are given in (b-d).</w:t>
        </w:r>
        <w:r>
          <w:rPr>
            <w:noProof/>
            <w:webHidden/>
          </w:rPr>
          <w:tab/>
        </w:r>
        <w:r>
          <w:rPr>
            <w:noProof/>
            <w:webHidden/>
          </w:rPr>
          <w:fldChar w:fldCharType="begin"/>
        </w:r>
        <w:r>
          <w:rPr>
            <w:noProof/>
            <w:webHidden/>
          </w:rPr>
          <w:instrText xml:space="preserve"> PAGEREF _Toc127377222 \h </w:instrText>
        </w:r>
        <w:r>
          <w:rPr>
            <w:noProof/>
            <w:webHidden/>
          </w:rPr>
        </w:r>
        <w:r>
          <w:rPr>
            <w:noProof/>
            <w:webHidden/>
          </w:rPr>
          <w:fldChar w:fldCharType="separate"/>
        </w:r>
        <w:r>
          <w:rPr>
            <w:noProof/>
            <w:webHidden/>
          </w:rPr>
          <w:t>124</w:t>
        </w:r>
        <w:r>
          <w:rPr>
            <w:noProof/>
            <w:webHidden/>
          </w:rPr>
          <w:fldChar w:fldCharType="end"/>
        </w:r>
      </w:hyperlink>
    </w:p>
    <w:p w14:paraId="3A6DA667" w14:textId="64C9483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3" w:history="1">
        <w:r w:rsidRPr="00394F76">
          <w:rPr>
            <w:rStyle w:val="Hyperlink"/>
            <w:noProof/>
          </w:rPr>
          <w:t xml:space="preserve">Figure 5.4 Comparison of (a) radius, (b) number density and (c) Cr concentration of </w:t>
        </w:r>
        <w:r w:rsidRPr="00394F76">
          <w:rPr>
            <w:rStyle w:val="Hyperlink"/>
            <w:noProof/>
            <w:lang w:val="el-GR"/>
          </w:rPr>
          <w:t>α</w:t>
        </w:r>
        <w:r w:rsidRPr="00394F76">
          <w:rPr>
            <w:rStyle w:val="Hyperlink"/>
            <w:noProof/>
          </w:rPr>
          <w:t>’ precipitates in Fe(15-19)Cr after ion (10</w:t>
        </w:r>
        <w:r w:rsidRPr="00394F76">
          <w:rPr>
            <w:rStyle w:val="Hyperlink"/>
            <w:noProof/>
            <w:vertAlign w:val="superscript"/>
          </w:rPr>
          <w:t>-5</w:t>
        </w:r>
        <w:r w:rsidRPr="00394F76">
          <w:rPr>
            <w:rStyle w:val="Hyperlink"/>
            <w:noProof/>
          </w:rPr>
          <w:t xml:space="preserve"> to 10</w:t>
        </w:r>
        <w:r w:rsidRPr="00394F76">
          <w:rPr>
            <w:rStyle w:val="Hyperlink"/>
            <w:noProof/>
            <w:vertAlign w:val="superscript"/>
          </w:rPr>
          <w:t>-3</w:t>
        </w:r>
        <w:r w:rsidRPr="00394F76">
          <w:rPr>
            <w:rStyle w:val="Hyperlink"/>
            <w:noProof/>
          </w:rPr>
          <w:t xml:space="preserve"> dpa/s) and neutron (~3x10</w:t>
        </w:r>
        <w:r w:rsidRPr="00394F76">
          <w:rPr>
            <w:rStyle w:val="Hyperlink"/>
            <w:noProof/>
            <w:vertAlign w:val="superscript"/>
          </w:rPr>
          <w:t>-7</w:t>
        </w:r>
        <w:r w:rsidRPr="00394F76">
          <w:rPr>
            <w:rStyle w:val="Hyperlink"/>
            <w:rFonts w:hint="eastAsia"/>
            <w:noProof/>
          </w:rPr>
          <w:t xml:space="preserve"> dpa/s) irradiation up to 7 dpa. The irradiations performed at temperatures </w:t>
        </w:r>
        <w:r w:rsidRPr="00394F76">
          <w:rPr>
            <w:rStyle w:val="Hyperlink"/>
            <w:rFonts w:hint="eastAsia"/>
            <w:noProof/>
          </w:rPr>
          <w:t>≥</w:t>
        </w:r>
        <w:r w:rsidRPr="00394F76">
          <w:rPr>
            <w:rStyle w:val="Hyperlink"/>
            <w:rFonts w:hint="eastAsia"/>
            <w:noProof/>
          </w:rPr>
          <w:t xml:space="preserve"> 450 </w:t>
        </w:r>
        <w:r w:rsidRPr="00394F76">
          <w:rPr>
            <w:rStyle w:val="Hyperlink"/>
            <w:rFonts w:hint="eastAsia"/>
            <w:noProof/>
          </w:rPr>
          <w:t>°</w:t>
        </w:r>
        <w:r w:rsidRPr="00394F76">
          <w:rPr>
            <w:rStyle w:val="Hyperlink"/>
            <w:rFonts w:hint="eastAsia"/>
            <w:noProof/>
          </w:rPr>
          <w:t xml:space="preserve">C are presented with red symbols, 320-350 </w:t>
        </w:r>
        <w:r w:rsidRPr="00394F76">
          <w:rPr>
            <w:rStyle w:val="Hyperlink"/>
            <w:rFonts w:hint="eastAsia"/>
            <w:noProof/>
          </w:rPr>
          <w:t>°</w:t>
        </w:r>
        <w:r w:rsidRPr="00394F76">
          <w:rPr>
            <w:rStyle w:val="Hyperlink"/>
            <w:rFonts w:hint="eastAsia"/>
            <w:noProof/>
          </w:rPr>
          <w:t xml:space="preserve">C with </w:t>
        </w:r>
        <w:r w:rsidRPr="00394F76">
          <w:rPr>
            <w:rStyle w:val="Hyperlink"/>
            <w:noProof/>
          </w:rPr>
          <w:t>green, and around 300 °C with blue symbols. Open symbols denote results from literature while solid symbols are from this work.</w:t>
        </w:r>
        <w:r>
          <w:rPr>
            <w:noProof/>
            <w:webHidden/>
          </w:rPr>
          <w:tab/>
        </w:r>
        <w:r>
          <w:rPr>
            <w:noProof/>
            <w:webHidden/>
          </w:rPr>
          <w:fldChar w:fldCharType="begin"/>
        </w:r>
        <w:r>
          <w:rPr>
            <w:noProof/>
            <w:webHidden/>
          </w:rPr>
          <w:instrText xml:space="preserve"> PAGEREF _Toc127377223 \h </w:instrText>
        </w:r>
        <w:r>
          <w:rPr>
            <w:noProof/>
            <w:webHidden/>
          </w:rPr>
        </w:r>
        <w:r>
          <w:rPr>
            <w:noProof/>
            <w:webHidden/>
          </w:rPr>
          <w:fldChar w:fldCharType="separate"/>
        </w:r>
        <w:r>
          <w:rPr>
            <w:noProof/>
            <w:webHidden/>
          </w:rPr>
          <w:t>127</w:t>
        </w:r>
        <w:r>
          <w:rPr>
            <w:noProof/>
            <w:webHidden/>
          </w:rPr>
          <w:fldChar w:fldCharType="end"/>
        </w:r>
      </w:hyperlink>
    </w:p>
    <w:p w14:paraId="1B9580A2" w14:textId="014C1529"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4" w:history="1">
        <w:r w:rsidRPr="00394F76">
          <w:rPr>
            <w:rStyle w:val="Hyperlink"/>
            <w:noProof/>
          </w:rPr>
          <w:t xml:space="preserve">Figure 5.5 Summary of (a) radius, (b) number density and (c) Cr concentration of </w:t>
        </w:r>
        <w:r w:rsidRPr="00394F76">
          <w:rPr>
            <w:rStyle w:val="Hyperlink"/>
            <w:noProof/>
            <w:lang w:val="el-GR"/>
          </w:rPr>
          <w:t>α</w:t>
        </w:r>
        <w:r w:rsidRPr="00394F76">
          <w:rPr>
            <w:rStyle w:val="Hyperlink"/>
            <w:noProof/>
          </w:rPr>
          <w:t>’ precipitates in Fe(15-19)Cr after ion, neutron, proton or electron irradiations up to 7 dpa, and thermal aging at 450-500 °C for 900-8760 hours as a function of temperature. The 4 shadowed region in each plot indicate the location of the treatments in 4 different categories as pointed out by the text.</w:t>
        </w:r>
        <w:r>
          <w:rPr>
            <w:noProof/>
            <w:webHidden/>
          </w:rPr>
          <w:tab/>
        </w:r>
        <w:r>
          <w:rPr>
            <w:noProof/>
            <w:webHidden/>
          </w:rPr>
          <w:fldChar w:fldCharType="begin"/>
        </w:r>
        <w:r>
          <w:rPr>
            <w:noProof/>
            <w:webHidden/>
          </w:rPr>
          <w:instrText xml:space="preserve"> PAGEREF _Toc127377224 \h </w:instrText>
        </w:r>
        <w:r>
          <w:rPr>
            <w:noProof/>
            <w:webHidden/>
          </w:rPr>
        </w:r>
        <w:r>
          <w:rPr>
            <w:noProof/>
            <w:webHidden/>
          </w:rPr>
          <w:fldChar w:fldCharType="separate"/>
        </w:r>
        <w:r>
          <w:rPr>
            <w:noProof/>
            <w:webHidden/>
          </w:rPr>
          <w:t>134</w:t>
        </w:r>
        <w:r>
          <w:rPr>
            <w:noProof/>
            <w:webHidden/>
          </w:rPr>
          <w:fldChar w:fldCharType="end"/>
        </w:r>
      </w:hyperlink>
    </w:p>
    <w:p w14:paraId="517477B4" w14:textId="154F266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5" w:history="1">
        <w:r w:rsidRPr="00394F76">
          <w:rPr>
            <w:rStyle w:val="Hyperlink"/>
            <w:noProof/>
          </w:rPr>
          <w:t xml:space="preserve">Figure 5.6 Summary of (a) radius, (b) number density and (c) Cr concentration of </w:t>
        </w:r>
        <w:r w:rsidRPr="00394F76">
          <w:rPr>
            <w:rStyle w:val="Hyperlink"/>
            <w:noProof/>
            <w:lang w:val="el-GR"/>
          </w:rPr>
          <w:t>α</w:t>
        </w:r>
        <w:r w:rsidRPr="00394F76">
          <w:rPr>
            <w:rStyle w:val="Hyperlink"/>
            <w:noProof/>
          </w:rPr>
          <w:t>’ precipitates in Fe(15-19)Cr after ion, neutron, proton or electron irradiations up to 7 dpa, and thermal aging at 450-500 °C for 900-8760 hours as a function of dose rate. The 4 shadowed region in each plot indicate the location of the treatments in 4 different categories as pointed out by the text.</w:t>
        </w:r>
        <w:r>
          <w:rPr>
            <w:noProof/>
            <w:webHidden/>
          </w:rPr>
          <w:tab/>
        </w:r>
        <w:r>
          <w:rPr>
            <w:noProof/>
            <w:webHidden/>
          </w:rPr>
          <w:fldChar w:fldCharType="begin"/>
        </w:r>
        <w:r>
          <w:rPr>
            <w:noProof/>
            <w:webHidden/>
          </w:rPr>
          <w:instrText xml:space="preserve"> PAGEREF _Toc127377225 \h </w:instrText>
        </w:r>
        <w:r>
          <w:rPr>
            <w:noProof/>
            <w:webHidden/>
          </w:rPr>
        </w:r>
        <w:r>
          <w:rPr>
            <w:noProof/>
            <w:webHidden/>
          </w:rPr>
          <w:fldChar w:fldCharType="separate"/>
        </w:r>
        <w:r>
          <w:rPr>
            <w:noProof/>
            <w:webHidden/>
          </w:rPr>
          <w:t>137</w:t>
        </w:r>
        <w:r>
          <w:rPr>
            <w:noProof/>
            <w:webHidden/>
          </w:rPr>
          <w:fldChar w:fldCharType="end"/>
        </w:r>
      </w:hyperlink>
    </w:p>
    <w:p w14:paraId="7C211EB6" w14:textId="7E3DDF7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6" w:history="1">
        <w:r w:rsidRPr="00394F76">
          <w:rPr>
            <w:rStyle w:val="Hyperlink"/>
            <w:noProof/>
          </w:rPr>
          <w:t>Figure 5.7 Comparison between radii measured with APT (filled symbols) and calculated with the modified NHM model (open symbols) for α’ precipitates formed in Fe-(10-18)Cr after proton or electron irradiations. The legends with EXP denote experimentally measured values from the current study and Tissot et al. [67]. The legends with MODEL denote calculated values from the modified NHM model.</w:t>
        </w:r>
        <w:r>
          <w:rPr>
            <w:noProof/>
            <w:webHidden/>
          </w:rPr>
          <w:tab/>
        </w:r>
        <w:r>
          <w:rPr>
            <w:noProof/>
            <w:webHidden/>
          </w:rPr>
          <w:fldChar w:fldCharType="begin"/>
        </w:r>
        <w:r>
          <w:rPr>
            <w:noProof/>
            <w:webHidden/>
          </w:rPr>
          <w:instrText xml:space="preserve"> PAGEREF _Toc127377226 \h </w:instrText>
        </w:r>
        <w:r>
          <w:rPr>
            <w:noProof/>
            <w:webHidden/>
          </w:rPr>
        </w:r>
        <w:r>
          <w:rPr>
            <w:noProof/>
            <w:webHidden/>
          </w:rPr>
          <w:fldChar w:fldCharType="separate"/>
        </w:r>
        <w:r>
          <w:rPr>
            <w:noProof/>
            <w:webHidden/>
          </w:rPr>
          <w:t>143</w:t>
        </w:r>
        <w:r>
          <w:rPr>
            <w:noProof/>
            <w:webHidden/>
          </w:rPr>
          <w:fldChar w:fldCharType="end"/>
        </w:r>
      </w:hyperlink>
    </w:p>
    <w:p w14:paraId="1DA422A8" w14:textId="65E18F8A"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7" w:history="1">
        <w:r w:rsidRPr="00394F76">
          <w:rPr>
            <w:rStyle w:val="Hyperlink"/>
            <w:noProof/>
          </w:rPr>
          <w:t>Figure 5.8 Comparison between radii measured with APT (filled symbols) and calculated with the modified NHM model (open symbols) for α’ precipitates formed in Fe-18Cr after 8 MeV Fe irradiation at 300-450 °C. The legends with EXP denote experimentally measured values from the current study and Tissot et al. [7]. The legends with MODEL denote calculated values from the modified NHM model.</w:t>
        </w:r>
        <w:r>
          <w:rPr>
            <w:noProof/>
            <w:webHidden/>
          </w:rPr>
          <w:tab/>
        </w:r>
        <w:r>
          <w:rPr>
            <w:noProof/>
            <w:webHidden/>
          </w:rPr>
          <w:fldChar w:fldCharType="begin"/>
        </w:r>
        <w:r>
          <w:rPr>
            <w:noProof/>
            <w:webHidden/>
          </w:rPr>
          <w:instrText xml:space="preserve"> PAGEREF _Toc127377227 \h </w:instrText>
        </w:r>
        <w:r>
          <w:rPr>
            <w:noProof/>
            <w:webHidden/>
          </w:rPr>
        </w:r>
        <w:r>
          <w:rPr>
            <w:noProof/>
            <w:webHidden/>
          </w:rPr>
          <w:fldChar w:fldCharType="separate"/>
        </w:r>
        <w:r>
          <w:rPr>
            <w:noProof/>
            <w:webHidden/>
          </w:rPr>
          <w:t>146</w:t>
        </w:r>
        <w:r>
          <w:rPr>
            <w:noProof/>
            <w:webHidden/>
          </w:rPr>
          <w:fldChar w:fldCharType="end"/>
        </w:r>
      </w:hyperlink>
    </w:p>
    <w:p w14:paraId="3CD2484B" w14:textId="4633B52A"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8" w:history="1">
        <w:r w:rsidRPr="00394F76">
          <w:rPr>
            <w:rStyle w:val="Hyperlink"/>
            <w:noProof/>
          </w:rPr>
          <w:t>Figure 5.9 Comparison between radii measured with APT (filled symbols) and calculated with the modified NHM model (open symbols) for α’ precipitates formed in Fe-12Cr and Fe-14Cr after 8 MeV Fe irradiation. The legends with EXP denote experimentally measured values and the ones with MODEL denote calculated values from the modified NHM model. The shadowed region indicates the good agreements at the lower dose rates (10</w:t>
        </w:r>
        <w:r w:rsidRPr="00394F76">
          <w:rPr>
            <w:rStyle w:val="Hyperlink"/>
            <w:noProof/>
            <w:vertAlign w:val="superscript"/>
          </w:rPr>
          <w:t>-5</w:t>
        </w:r>
        <w:r w:rsidRPr="00394F76">
          <w:rPr>
            <w:rStyle w:val="Hyperlink"/>
            <w:noProof/>
          </w:rPr>
          <w:t>-10</w:t>
        </w:r>
        <w:r w:rsidRPr="00394F76">
          <w:rPr>
            <w:rStyle w:val="Hyperlink"/>
            <w:noProof/>
            <w:vertAlign w:val="superscript"/>
          </w:rPr>
          <w:t>-4</w:t>
        </w:r>
        <w:r w:rsidRPr="00394F76">
          <w:rPr>
            <w:rStyle w:val="Hyperlink"/>
            <w:noProof/>
          </w:rPr>
          <w:t xml:space="preserve"> dpa/s).</w:t>
        </w:r>
        <w:r>
          <w:rPr>
            <w:noProof/>
            <w:webHidden/>
          </w:rPr>
          <w:tab/>
        </w:r>
        <w:r>
          <w:rPr>
            <w:noProof/>
            <w:webHidden/>
          </w:rPr>
          <w:fldChar w:fldCharType="begin"/>
        </w:r>
        <w:r>
          <w:rPr>
            <w:noProof/>
            <w:webHidden/>
          </w:rPr>
          <w:instrText xml:space="preserve"> PAGEREF _Toc127377228 \h </w:instrText>
        </w:r>
        <w:r>
          <w:rPr>
            <w:noProof/>
            <w:webHidden/>
          </w:rPr>
        </w:r>
        <w:r>
          <w:rPr>
            <w:noProof/>
            <w:webHidden/>
          </w:rPr>
          <w:fldChar w:fldCharType="separate"/>
        </w:r>
        <w:r>
          <w:rPr>
            <w:noProof/>
            <w:webHidden/>
          </w:rPr>
          <w:t>148</w:t>
        </w:r>
        <w:r>
          <w:rPr>
            <w:noProof/>
            <w:webHidden/>
          </w:rPr>
          <w:fldChar w:fldCharType="end"/>
        </w:r>
      </w:hyperlink>
    </w:p>
    <w:p w14:paraId="6A2C471A" w14:textId="05A4A35E"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29" w:history="1">
        <w:r w:rsidRPr="00394F76">
          <w:rPr>
            <w:rStyle w:val="Hyperlink"/>
            <w:noProof/>
          </w:rPr>
          <w:t>Figure 5.10 Comparison between the evolution of α’ precipitate radii with dose predicted with modified NHM model (curves) and the experimental measurements (isolated data points) for heavy ion irradiation at (a) 300-450 °C and (b) cryogenic to room temperature [7].</w:t>
        </w:r>
        <w:r>
          <w:rPr>
            <w:noProof/>
            <w:webHidden/>
          </w:rPr>
          <w:tab/>
        </w:r>
        <w:r>
          <w:rPr>
            <w:noProof/>
            <w:webHidden/>
          </w:rPr>
          <w:fldChar w:fldCharType="begin"/>
        </w:r>
        <w:r>
          <w:rPr>
            <w:noProof/>
            <w:webHidden/>
          </w:rPr>
          <w:instrText xml:space="preserve"> PAGEREF _Toc127377229 \h </w:instrText>
        </w:r>
        <w:r>
          <w:rPr>
            <w:noProof/>
            <w:webHidden/>
          </w:rPr>
        </w:r>
        <w:r>
          <w:rPr>
            <w:noProof/>
            <w:webHidden/>
          </w:rPr>
          <w:fldChar w:fldCharType="separate"/>
        </w:r>
        <w:r>
          <w:rPr>
            <w:noProof/>
            <w:webHidden/>
          </w:rPr>
          <w:t>151</w:t>
        </w:r>
        <w:r>
          <w:rPr>
            <w:noProof/>
            <w:webHidden/>
          </w:rPr>
          <w:fldChar w:fldCharType="end"/>
        </w:r>
      </w:hyperlink>
    </w:p>
    <w:p w14:paraId="3FB092D4" w14:textId="25A3E4BE"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0" w:history="1">
        <w:r w:rsidRPr="00394F76">
          <w:rPr>
            <w:rStyle w:val="Hyperlink"/>
            <w:noProof/>
          </w:rPr>
          <w:t xml:space="preserve">Figure 5.11 Comparison between the evolution of α’ precipitate radii with dose predicted with modified NHM model (curves) and the experimental measurements (isolated </w:t>
        </w:r>
        <w:r w:rsidRPr="00394F76">
          <w:rPr>
            <w:rStyle w:val="Hyperlink"/>
            <w:noProof/>
          </w:rPr>
          <w:lastRenderedPageBreak/>
          <w:t>data points) for (a) proton/electron and (b) neutron irradiation conditions [5, 6, 67].</w:t>
        </w:r>
        <w:r>
          <w:rPr>
            <w:noProof/>
            <w:webHidden/>
          </w:rPr>
          <w:tab/>
        </w:r>
        <w:r>
          <w:rPr>
            <w:noProof/>
            <w:webHidden/>
          </w:rPr>
          <w:fldChar w:fldCharType="begin"/>
        </w:r>
        <w:r>
          <w:rPr>
            <w:noProof/>
            <w:webHidden/>
          </w:rPr>
          <w:instrText xml:space="preserve"> PAGEREF _Toc127377230 \h </w:instrText>
        </w:r>
        <w:r>
          <w:rPr>
            <w:noProof/>
            <w:webHidden/>
          </w:rPr>
        </w:r>
        <w:r>
          <w:rPr>
            <w:noProof/>
            <w:webHidden/>
          </w:rPr>
          <w:fldChar w:fldCharType="separate"/>
        </w:r>
        <w:r>
          <w:rPr>
            <w:noProof/>
            <w:webHidden/>
          </w:rPr>
          <w:t>152</w:t>
        </w:r>
        <w:r>
          <w:rPr>
            <w:noProof/>
            <w:webHidden/>
          </w:rPr>
          <w:fldChar w:fldCharType="end"/>
        </w:r>
      </w:hyperlink>
    </w:p>
    <w:p w14:paraId="73FD9572" w14:textId="7011C7E1"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1" w:history="1">
        <w:r w:rsidRPr="00394F76">
          <w:rPr>
            <w:rStyle w:val="Hyperlink"/>
            <w:noProof/>
          </w:rPr>
          <w:t xml:space="preserve">Figure 5.12 STEM-EDS scanning results showing the distribution of Fe and Cr atoms at indicated depths in Fe-18Cr irradiated at 450 </w:t>
        </w:r>
        <w:r w:rsidRPr="00394F76">
          <w:rPr>
            <w:rStyle w:val="Hyperlink"/>
            <w:rFonts w:ascii="Arial" w:hAnsi="Arial"/>
            <w:noProof/>
          </w:rPr>
          <w:t>°</w:t>
        </w:r>
        <w:r w:rsidRPr="00394F76">
          <w:rPr>
            <w:rStyle w:val="Hyperlink"/>
            <w:noProof/>
          </w:rPr>
          <w:t>C, mid-range dose 3.7 dpa.</w:t>
        </w:r>
        <w:r>
          <w:rPr>
            <w:noProof/>
            <w:webHidden/>
          </w:rPr>
          <w:tab/>
        </w:r>
        <w:r>
          <w:rPr>
            <w:noProof/>
            <w:webHidden/>
          </w:rPr>
          <w:fldChar w:fldCharType="begin"/>
        </w:r>
        <w:r>
          <w:rPr>
            <w:noProof/>
            <w:webHidden/>
          </w:rPr>
          <w:instrText xml:space="preserve"> PAGEREF _Toc127377231 \h </w:instrText>
        </w:r>
        <w:r>
          <w:rPr>
            <w:noProof/>
            <w:webHidden/>
          </w:rPr>
        </w:r>
        <w:r>
          <w:rPr>
            <w:noProof/>
            <w:webHidden/>
          </w:rPr>
          <w:fldChar w:fldCharType="separate"/>
        </w:r>
        <w:r>
          <w:rPr>
            <w:noProof/>
            <w:webHidden/>
          </w:rPr>
          <w:t>159</w:t>
        </w:r>
        <w:r>
          <w:rPr>
            <w:noProof/>
            <w:webHidden/>
          </w:rPr>
          <w:fldChar w:fldCharType="end"/>
        </w:r>
      </w:hyperlink>
    </w:p>
    <w:p w14:paraId="625B2CB9" w14:textId="6B98FFED"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2" w:history="1">
        <w:r w:rsidRPr="00394F76">
          <w:rPr>
            <w:rStyle w:val="Hyperlink"/>
            <w:noProof/>
          </w:rPr>
          <w:t>Figure 5.13 (a) The steady state vacancy concentrations calculated from rate theory equations and (b) the zoom-in version of (a) for sink strengths of 10</w:t>
        </w:r>
        <w:r w:rsidRPr="00394F76">
          <w:rPr>
            <w:rStyle w:val="Hyperlink"/>
            <w:noProof/>
            <w:vertAlign w:val="superscript"/>
          </w:rPr>
          <w:t>11</w:t>
        </w:r>
        <w:r w:rsidRPr="00394F76">
          <w:rPr>
            <w:rStyle w:val="Hyperlink"/>
            <w:noProof/>
          </w:rPr>
          <w:t>-10</w:t>
        </w:r>
        <w:r w:rsidRPr="00394F76">
          <w:rPr>
            <w:rStyle w:val="Hyperlink"/>
            <w:noProof/>
            <w:vertAlign w:val="superscript"/>
          </w:rPr>
          <w:t>14</w:t>
        </w:r>
        <w:r w:rsidRPr="00394F76">
          <w:rPr>
            <w:rStyle w:val="Hyperlink"/>
            <w:noProof/>
          </w:rPr>
          <w:t>/m</w:t>
        </w:r>
        <w:r w:rsidRPr="00394F76">
          <w:rPr>
            <w:rStyle w:val="Hyperlink"/>
            <w:noProof/>
            <w:vertAlign w:val="superscript"/>
          </w:rPr>
          <w:t>2</w:t>
        </w:r>
        <w:r w:rsidRPr="00394F76">
          <w:rPr>
            <w:rStyle w:val="Hyperlink"/>
            <w:noProof/>
          </w:rPr>
          <w:t xml:space="preserve"> to show the effect of additional recombination with injected ions more clearly.</w:t>
        </w:r>
        <w:r>
          <w:rPr>
            <w:noProof/>
            <w:webHidden/>
          </w:rPr>
          <w:tab/>
        </w:r>
        <w:r>
          <w:rPr>
            <w:noProof/>
            <w:webHidden/>
          </w:rPr>
          <w:fldChar w:fldCharType="begin"/>
        </w:r>
        <w:r>
          <w:rPr>
            <w:noProof/>
            <w:webHidden/>
          </w:rPr>
          <w:instrText xml:space="preserve"> PAGEREF _Toc127377232 \h </w:instrText>
        </w:r>
        <w:r>
          <w:rPr>
            <w:noProof/>
            <w:webHidden/>
          </w:rPr>
        </w:r>
        <w:r>
          <w:rPr>
            <w:noProof/>
            <w:webHidden/>
          </w:rPr>
          <w:fldChar w:fldCharType="separate"/>
        </w:r>
        <w:r>
          <w:rPr>
            <w:noProof/>
            <w:webHidden/>
          </w:rPr>
          <w:t>163</w:t>
        </w:r>
        <w:r>
          <w:rPr>
            <w:noProof/>
            <w:webHidden/>
          </w:rPr>
          <w:fldChar w:fldCharType="end"/>
        </w:r>
      </w:hyperlink>
    </w:p>
    <w:p w14:paraId="5ECFAE37" w14:textId="647287B0"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3" w:history="1">
        <w:r w:rsidRPr="00394F76">
          <w:rPr>
            <w:rStyle w:val="Hyperlink"/>
            <w:noProof/>
          </w:rPr>
          <w:t>Figure 5.14. (a-c) STEM images taken along [001] directions show the distribution of dislocation lines and loops. (d-j) Mass spectrums in the range of 5 to 24.5 Da exported from APT datasets collected for needles extracted from different depths of the 3 specimens. The depth and irradiation conditions are listed on the figure. The dashed rectangle in (f) highlights the presence of the peak at 19 Da.</w:t>
        </w:r>
        <w:r>
          <w:rPr>
            <w:noProof/>
            <w:webHidden/>
          </w:rPr>
          <w:tab/>
        </w:r>
        <w:r>
          <w:rPr>
            <w:noProof/>
            <w:webHidden/>
          </w:rPr>
          <w:fldChar w:fldCharType="begin"/>
        </w:r>
        <w:r>
          <w:rPr>
            <w:noProof/>
            <w:webHidden/>
          </w:rPr>
          <w:instrText xml:space="preserve"> PAGEREF _Toc127377233 \h </w:instrText>
        </w:r>
        <w:r>
          <w:rPr>
            <w:noProof/>
            <w:webHidden/>
          </w:rPr>
        </w:r>
        <w:r>
          <w:rPr>
            <w:noProof/>
            <w:webHidden/>
          </w:rPr>
          <w:fldChar w:fldCharType="separate"/>
        </w:r>
        <w:r>
          <w:rPr>
            <w:noProof/>
            <w:webHidden/>
          </w:rPr>
          <w:t>165</w:t>
        </w:r>
        <w:r>
          <w:rPr>
            <w:noProof/>
            <w:webHidden/>
          </w:rPr>
          <w:fldChar w:fldCharType="end"/>
        </w:r>
      </w:hyperlink>
    </w:p>
    <w:p w14:paraId="605B5B3B" w14:textId="69EABB97"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4" w:history="1">
        <w:r w:rsidRPr="00394F76">
          <w:rPr>
            <w:rStyle w:val="Hyperlink"/>
            <w:noProof/>
          </w:rPr>
          <w:t>Figure 5.15 The comparison between experimental observed α’ formation/dissolution with the phase boundaries available in the literature [58, 61]</w:t>
        </w:r>
        <w:r>
          <w:rPr>
            <w:noProof/>
            <w:webHidden/>
          </w:rPr>
          <w:tab/>
        </w:r>
        <w:r>
          <w:rPr>
            <w:noProof/>
            <w:webHidden/>
          </w:rPr>
          <w:fldChar w:fldCharType="begin"/>
        </w:r>
        <w:r>
          <w:rPr>
            <w:noProof/>
            <w:webHidden/>
          </w:rPr>
          <w:instrText xml:space="preserve"> PAGEREF _Toc127377234 \h </w:instrText>
        </w:r>
        <w:r>
          <w:rPr>
            <w:noProof/>
            <w:webHidden/>
          </w:rPr>
        </w:r>
        <w:r>
          <w:rPr>
            <w:noProof/>
            <w:webHidden/>
          </w:rPr>
          <w:fldChar w:fldCharType="separate"/>
        </w:r>
        <w:r>
          <w:rPr>
            <w:noProof/>
            <w:webHidden/>
          </w:rPr>
          <w:t>167</w:t>
        </w:r>
        <w:r>
          <w:rPr>
            <w:noProof/>
            <w:webHidden/>
          </w:rPr>
          <w:fldChar w:fldCharType="end"/>
        </w:r>
      </w:hyperlink>
    </w:p>
    <w:p w14:paraId="2BC7CBD0" w14:textId="18AA91FB" w:rsidR="00DA76EA" w:rsidRDefault="00DA76EA" w:rsidP="00DA76EA">
      <w:pPr>
        <w:pStyle w:val="TableofFigures"/>
        <w:tabs>
          <w:tab w:val="right" w:leader="dot" w:pos="8630"/>
        </w:tabs>
        <w:jc w:val="both"/>
        <w:rPr>
          <w:rFonts w:asciiTheme="minorHAnsi" w:eastAsiaTheme="minorEastAsia" w:hAnsiTheme="minorHAnsi" w:cstheme="minorBidi"/>
          <w:noProof/>
          <w:sz w:val="22"/>
          <w:szCs w:val="22"/>
          <w:lang w:eastAsia="zh-CN"/>
        </w:rPr>
      </w:pPr>
      <w:hyperlink w:anchor="_Toc127377235" w:history="1">
        <w:r w:rsidRPr="00394F76">
          <w:rPr>
            <w:rStyle w:val="Hyperlink"/>
            <w:noProof/>
          </w:rPr>
          <w:t>Figure 5.16 Particle size dependence quantified by APT of (a) Cr concentration and (b) atomic density in the core of α’ precipitates that formed in Fe-18Cr at six conditions. Conditions are listed in the legend.</w:t>
        </w:r>
        <w:r>
          <w:rPr>
            <w:noProof/>
            <w:webHidden/>
          </w:rPr>
          <w:tab/>
        </w:r>
        <w:r>
          <w:rPr>
            <w:noProof/>
            <w:webHidden/>
          </w:rPr>
          <w:fldChar w:fldCharType="begin"/>
        </w:r>
        <w:r>
          <w:rPr>
            <w:noProof/>
            <w:webHidden/>
          </w:rPr>
          <w:instrText xml:space="preserve"> PAGEREF _Toc127377235 \h </w:instrText>
        </w:r>
        <w:r>
          <w:rPr>
            <w:noProof/>
            <w:webHidden/>
          </w:rPr>
        </w:r>
        <w:r>
          <w:rPr>
            <w:noProof/>
            <w:webHidden/>
          </w:rPr>
          <w:fldChar w:fldCharType="separate"/>
        </w:r>
        <w:r>
          <w:rPr>
            <w:noProof/>
            <w:webHidden/>
          </w:rPr>
          <w:t>169</w:t>
        </w:r>
        <w:r>
          <w:rPr>
            <w:noProof/>
            <w:webHidden/>
          </w:rPr>
          <w:fldChar w:fldCharType="end"/>
        </w:r>
      </w:hyperlink>
    </w:p>
    <w:p w14:paraId="3BD4E827" w14:textId="2AE2BB30" w:rsidR="003C1575" w:rsidRPr="0061084A" w:rsidRDefault="003637C6" w:rsidP="00DA76EA">
      <w:pPr>
        <w:numPr>
          <w:ilvl w:val="12"/>
          <w:numId w:val="0"/>
        </w:numPr>
        <w:spacing w:before="120" w:line="360" w:lineRule="auto"/>
        <w:jc w:val="both"/>
        <w:rPr>
          <w:rFonts w:cs="Times New Roman"/>
        </w:rPr>
        <w:sectPr w:rsidR="003C1575" w:rsidRPr="0061084A"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3435DC">
        <w:rPr>
          <w:rFonts w:cs="Times New Roman"/>
        </w:rPr>
        <w:fldChar w:fldCharType="end"/>
      </w:r>
    </w:p>
    <w:p w14:paraId="71DAE660" w14:textId="74315CE7" w:rsidR="00236E6D" w:rsidRPr="0061084A" w:rsidRDefault="00965FBD" w:rsidP="001F308E">
      <w:pPr>
        <w:pStyle w:val="Heading1"/>
        <w:rPr>
          <w:rFonts w:cs="Times New Roman"/>
        </w:rPr>
      </w:pPr>
      <w:bookmarkStart w:id="0" w:name="_Toc420995890"/>
      <w:bookmarkStart w:id="1" w:name="_Toc422997477"/>
      <w:r w:rsidRPr="0061084A">
        <w:rPr>
          <w:rFonts w:cs="Times New Roman"/>
        </w:rPr>
        <w:lastRenderedPageBreak/>
        <w:br/>
      </w:r>
      <w:bookmarkStart w:id="2" w:name="_Toc427156460"/>
      <w:bookmarkStart w:id="3" w:name="_Toc127376974"/>
      <w:r w:rsidR="00EE334C" w:rsidRPr="0061084A">
        <w:rPr>
          <w:rFonts w:cs="Times New Roman"/>
        </w:rPr>
        <w:t>Introduction</w:t>
      </w:r>
      <w:bookmarkEnd w:id="0"/>
      <w:bookmarkEnd w:id="1"/>
      <w:bookmarkEnd w:id="2"/>
      <w:r w:rsidR="004D4E27">
        <w:rPr>
          <w:rFonts w:cs="Times New Roman"/>
        </w:rPr>
        <w:t xml:space="preserve"> and motivation</w:t>
      </w:r>
      <w:bookmarkEnd w:id="3"/>
    </w:p>
    <w:p w14:paraId="2BBA2E7A" w14:textId="794B433C" w:rsidR="004132CC" w:rsidRDefault="00697837" w:rsidP="00F52E48">
      <w:pPr>
        <w:numPr>
          <w:ilvl w:val="12"/>
          <w:numId w:val="0"/>
        </w:numPr>
        <w:spacing w:line="360" w:lineRule="auto"/>
        <w:ind w:firstLine="720"/>
        <w:jc w:val="both"/>
        <w:rPr>
          <w:rFonts w:cs="Times New Roman"/>
        </w:rPr>
      </w:pPr>
      <w:r>
        <w:rPr>
          <w:rFonts w:cs="Times New Roman"/>
        </w:rPr>
        <w:t>High Cr Ferritic-Martensitic steels are promising structural materials for potential use as the fuel pin cladding and wrapper material in fast fission reactors and the blanket and first wall structure in fusion reactors</w:t>
      </w:r>
      <w:r w:rsidR="008A58BD">
        <w:rPr>
          <w:rFonts w:cs="Times New Roman"/>
        </w:rPr>
        <w:t xml:space="preserve">. They have </w:t>
      </w:r>
      <w:r w:rsidR="00225F75">
        <w:rPr>
          <w:rFonts w:cs="Times New Roman"/>
        </w:rPr>
        <w:t>numerous</w:t>
      </w:r>
      <w:r w:rsidR="008A58BD">
        <w:rPr>
          <w:rFonts w:cs="Times New Roman"/>
        </w:rPr>
        <w:t xml:space="preserve"> </w:t>
      </w:r>
      <w:r w:rsidR="00225F75">
        <w:rPr>
          <w:rFonts w:cs="Times New Roman"/>
        </w:rPr>
        <w:t xml:space="preserve">attractive </w:t>
      </w:r>
      <w:r w:rsidR="008A58BD">
        <w:rPr>
          <w:rFonts w:cs="Times New Roman"/>
        </w:rPr>
        <w:t>properties including</w:t>
      </w:r>
      <w:r>
        <w:rPr>
          <w:rFonts w:cs="Times New Roman"/>
        </w:rPr>
        <w:t xml:space="preserve"> good void swelling resistance, high creep-rupture strengths, good corrosion and oxidation resistance, high thermal conductivity, and good weldability and formability </w:t>
      </w:r>
      <w:r>
        <w:rPr>
          <w:rFonts w:cs="Times New Roman"/>
        </w:rPr>
        <w:fldChar w:fldCharType="begin"/>
      </w:r>
      <w:r w:rsidR="00AC31AF">
        <w:rPr>
          <w:rFonts w:cs="Times New Roman"/>
        </w:rP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Pr>
          <w:rFonts w:cs="Times New Roman"/>
        </w:rPr>
        <w:fldChar w:fldCharType="separate"/>
      </w:r>
      <w:r>
        <w:rPr>
          <w:rFonts w:cs="Times New Roman"/>
          <w:noProof/>
        </w:rPr>
        <w:t>[1]</w:t>
      </w:r>
      <w:r>
        <w:rPr>
          <w:rFonts w:cs="Times New Roman"/>
        </w:rPr>
        <w:fldChar w:fldCharType="end"/>
      </w:r>
      <w:r>
        <w:rPr>
          <w:rFonts w:cs="Times New Roman"/>
        </w:rPr>
        <w:t>.</w:t>
      </w:r>
      <w:r w:rsidR="00DB4313">
        <w:rPr>
          <w:rFonts w:cs="Times New Roman"/>
        </w:rPr>
        <w:t xml:space="preserve"> </w:t>
      </w:r>
    </w:p>
    <w:p w14:paraId="58030738" w14:textId="41C1BA43" w:rsidR="004132CC" w:rsidRDefault="00DB4313" w:rsidP="00F52E48">
      <w:pPr>
        <w:numPr>
          <w:ilvl w:val="12"/>
          <w:numId w:val="0"/>
        </w:numPr>
        <w:spacing w:line="360" w:lineRule="auto"/>
        <w:ind w:firstLine="720"/>
        <w:jc w:val="both"/>
        <w:rPr>
          <w:rFonts w:cs="Times New Roman"/>
        </w:rPr>
      </w:pPr>
      <w:r>
        <w:rPr>
          <w:rFonts w:cs="Times New Roman"/>
        </w:rPr>
        <w:t>A particularly severe problem limiting their applications is the well-known ‘475 °</w:t>
      </w:r>
      <w:r w:rsidR="00EE11AD">
        <w:rPr>
          <w:rFonts w:cs="Times New Roman"/>
        </w:rPr>
        <w:t xml:space="preserve">C </w:t>
      </w:r>
      <w:r>
        <w:rPr>
          <w:rFonts w:cs="Times New Roman"/>
        </w:rPr>
        <w:t>embrittlement’ phenomenon after neutron irradiation or long</w:t>
      </w:r>
      <w:r w:rsidR="00B0285F">
        <w:rPr>
          <w:rFonts w:cs="Times New Roman"/>
        </w:rPr>
        <w:t>-</w:t>
      </w:r>
      <w:r>
        <w:rPr>
          <w:rFonts w:cs="Times New Roman"/>
        </w:rPr>
        <w:t xml:space="preserve">time thermal aging at </w:t>
      </w:r>
      <w:r w:rsidRPr="00833BA5">
        <w:rPr>
          <w:rFonts w:cs="Times New Roman"/>
        </w:rPr>
        <w:t>intermediate temperatures</w:t>
      </w:r>
      <w:r w:rsidR="00CC7E09">
        <w:rPr>
          <w:rFonts w:cs="Times New Roman"/>
        </w:rPr>
        <w:t xml:space="preserve"> </w:t>
      </w:r>
      <w:r w:rsidR="00AC31AF">
        <w:rPr>
          <w:rFonts w:cs="Times New Roman"/>
        </w:rPr>
        <w:fldChar w:fldCharType="begin">
          <w:fldData xml:space="preserve">PEVuZE5vdGU+PENpdGU+PEF1dGhvcj5Hcm9ibmVyPC9BdXRob3I+PFllYXI+MTk3MzwvWWVhcj48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</w:fldData>
        </w:fldChar>
      </w:r>
      <w:r w:rsidR="00B0285F">
        <w:rPr>
          <w:rFonts w:cs="Times New Roman"/>
        </w:rPr>
        <w:instrText xml:space="preserve"> ADDIN EN.CITE </w:instrText>
      </w:r>
      <w:r w:rsidR="00B0285F">
        <w:rPr>
          <w:rFonts w:cs="Times New Roman"/>
        </w:rPr>
        <w:fldChar w:fldCharType="begin">
          <w:fldData xml:space="preserve">PEVuZE5vdGU+PENpdGU+PEF1dGhvcj5Hcm9ibmVyPC9BdXRob3I+PFllYXI+MTk3MzwvWWVhcj48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</w:fldData>
        </w:fldChar>
      </w:r>
      <w:r w:rsidR="00B0285F">
        <w:rPr>
          <w:rFonts w:cs="Times New Roman"/>
        </w:rPr>
        <w:instrText xml:space="preserve"> ADDIN EN.CITE.DATA </w:instrText>
      </w:r>
      <w:r w:rsidR="00B0285F">
        <w:rPr>
          <w:rFonts w:cs="Times New Roman"/>
        </w:rPr>
      </w:r>
      <w:r w:rsidR="00B0285F">
        <w:rPr>
          <w:rFonts w:cs="Times New Roman"/>
        </w:rPr>
        <w:fldChar w:fldCharType="end"/>
      </w:r>
      <w:r w:rsidR="00AC31AF">
        <w:rPr>
          <w:rFonts w:cs="Times New Roman"/>
        </w:rPr>
      </w:r>
      <w:r w:rsidR="00AC31AF">
        <w:rPr>
          <w:rFonts w:cs="Times New Roman"/>
        </w:rPr>
        <w:fldChar w:fldCharType="separate"/>
      </w:r>
      <w:r w:rsidR="00B0285F">
        <w:rPr>
          <w:rFonts w:cs="Times New Roman"/>
          <w:noProof/>
        </w:rPr>
        <w:t>[2-4]</w:t>
      </w:r>
      <w:r w:rsidR="00AC31AF">
        <w:rPr>
          <w:rFonts w:cs="Times New Roman"/>
        </w:rPr>
        <w:fldChar w:fldCharType="end"/>
      </w:r>
      <w:r w:rsidRPr="00833BA5">
        <w:rPr>
          <w:rFonts w:cs="Times New Roman"/>
        </w:rPr>
        <w:t>.</w:t>
      </w:r>
      <w:r w:rsidR="00362BCC" w:rsidRPr="00833BA5">
        <w:rPr>
          <w:rFonts w:cs="Times New Roman"/>
        </w:rPr>
        <w:t xml:space="preserve"> Th</w:t>
      </w:r>
      <w:r w:rsidR="0026712A" w:rsidRPr="00833BA5">
        <w:rPr>
          <w:rFonts w:cs="Times New Roman"/>
        </w:rPr>
        <w:t>e</w:t>
      </w:r>
      <w:r w:rsidR="00362BCC" w:rsidRPr="00833BA5">
        <w:rPr>
          <w:rFonts w:cs="Times New Roman"/>
        </w:rPr>
        <w:t xml:space="preserve"> degradation </w:t>
      </w:r>
      <w:r w:rsidR="0026712A" w:rsidRPr="00833BA5">
        <w:rPr>
          <w:rFonts w:cs="Times New Roman"/>
        </w:rPr>
        <w:t xml:space="preserve">of mechanical properties </w:t>
      </w:r>
      <w:r w:rsidR="004111E8" w:rsidRPr="00833BA5">
        <w:rPr>
          <w:rFonts w:cs="Times New Roman"/>
        </w:rPr>
        <w:t>was</w:t>
      </w:r>
      <w:r w:rsidR="00CE50F1" w:rsidRPr="00833BA5">
        <w:rPr>
          <w:rFonts w:cs="Times New Roman"/>
        </w:rPr>
        <w:t xml:space="preserve"> generally </w:t>
      </w:r>
      <w:r w:rsidR="006517CE">
        <w:rPr>
          <w:rFonts w:cs="Times New Roman"/>
        </w:rPr>
        <w:t>associated with a</w:t>
      </w:r>
      <w:r w:rsidR="00CE50F1" w:rsidRPr="00833BA5">
        <w:rPr>
          <w:rFonts w:cs="Times New Roman"/>
        </w:rPr>
        <w:t xml:space="preserve"> decrease </w:t>
      </w:r>
      <w:r w:rsidR="006517CE">
        <w:rPr>
          <w:rFonts w:cs="Times New Roman"/>
        </w:rPr>
        <w:t>in</w:t>
      </w:r>
      <w:r w:rsidR="006517CE" w:rsidRPr="00833BA5">
        <w:rPr>
          <w:rFonts w:cs="Times New Roman"/>
        </w:rPr>
        <w:t xml:space="preserve"> </w:t>
      </w:r>
      <w:r w:rsidR="00CE50F1" w:rsidRPr="00833BA5">
        <w:rPr>
          <w:rFonts w:cs="Times New Roman"/>
        </w:rPr>
        <w:t xml:space="preserve">impact strength as shown in </w:t>
      </w:r>
      <w:r w:rsidR="00833BA5" w:rsidRPr="00833BA5">
        <w:rPr>
          <w:rFonts w:cs="Times New Roman"/>
        </w:rPr>
        <w:fldChar w:fldCharType="begin"/>
      </w:r>
      <w:r w:rsidR="00833BA5" w:rsidRPr="00833BA5">
        <w:rPr>
          <w:rFonts w:cs="Times New Roman"/>
        </w:rPr>
        <w:instrText xml:space="preserve"> REF _Ref63955294 \h </w:instrText>
      </w:r>
      <w:r w:rsidR="00833BA5">
        <w:rPr>
          <w:rFonts w:cs="Times New Roman"/>
        </w:rPr>
        <w:instrText xml:space="preserve"> \* MERGEFORMAT </w:instrText>
      </w:r>
      <w:r w:rsidR="00833BA5" w:rsidRPr="00833BA5">
        <w:rPr>
          <w:rFonts w:cs="Times New Roman"/>
        </w:rPr>
      </w:r>
      <w:r w:rsidR="00833BA5" w:rsidRPr="00833BA5">
        <w:rPr>
          <w:rFonts w:cs="Times New Roman"/>
        </w:rPr>
        <w:fldChar w:fldCharType="separate"/>
      </w:r>
      <w:r w:rsidR="0013323D" w:rsidRPr="0013323D">
        <w:rPr>
          <w:rFonts w:cs="Times New Roman"/>
        </w:rPr>
        <w:t xml:space="preserve">Figure </w:t>
      </w:r>
      <w:r w:rsidR="0013323D" w:rsidRPr="0013323D">
        <w:rPr>
          <w:rFonts w:cs="Times New Roman"/>
          <w:noProof/>
        </w:rPr>
        <w:t>1.1</w:t>
      </w:r>
      <w:r w:rsidR="00833BA5" w:rsidRPr="00833BA5">
        <w:rPr>
          <w:rFonts w:cs="Times New Roman"/>
        </w:rPr>
        <w:fldChar w:fldCharType="end"/>
      </w:r>
      <w:r w:rsidR="00CE50F1" w:rsidRPr="00833BA5">
        <w:rPr>
          <w:rFonts w:cs="Times New Roman"/>
        </w:rPr>
        <w:t xml:space="preserve">(a), </w:t>
      </w:r>
      <w:r w:rsidR="006517CE">
        <w:rPr>
          <w:rFonts w:cs="Times New Roman"/>
        </w:rPr>
        <w:t>an</w:t>
      </w:r>
      <w:r w:rsidR="006517CE" w:rsidRPr="00833BA5">
        <w:rPr>
          <w:rFonts w:cs="Times New Roman"/>
        </w:rPr>
        <w:t xml:space="preserve"> </w:t>
      </w:r>
      <w:r w:rsidR="00FD3A46" w:rsidRPr="00833BA5">
        <w:rPr>
          <w:rFonts w:cs="Times New Roman"/>
        </w:rPr>
        <w:t xml:space="preserve">increase of yield strength and ultimate tensile strength accompanied </w:t>
      </w:r>
      <w:r w:rsidR="00B300A0">
        <w:rPr>
          <w:rFonts w:cs="Times New Roman"/>
        </w:rPr>
        <w:t>by</w:t>
      </w:r>
      <w:r w:rsidR="00FD3A46" w:rsidRPr="00833BA5">
        <w:rPr>
          <w:rFonts w:cs="Times New Roman"/>
        </w:rPr>
        <w:t xml:space="preserve"> the decrease </w:t>
      </w:r>
      <w:r w:rsidR="00514789" w:rsidRPr="00833BA5">
        <w:rPr>
          <w:rFonts w:cs="Times New Roman"/>
        </w:rPr>
        <w:t xml:space="preserve">of uniform elongation in </w:t>
      </w:r>
      <w:r w:rsidR="00833BA5" w:rsidRPr="00833BA5">
        <w:rPr>
          <w:rFonts w:cs="Times New Roman"/>
        </w:rPr>
        <w:fldChar w:fldCharType="begin"/>
      </w:r>
      <w:r w:rsidR="00833BA5" w:rsidRPr="00833BA5">
        <w:rPr>
          <w:rFonts w:cs="Times New Roman"/>
        </w:rPr>
        <w:instrText xml:space="preserve"> REF _Ref63955294 \h </w:instrText>
      </w:r>
      <w:r w:rsidR="00833BA5">
        <w:rPr>
          <w:rFonts w:cs="Times New Roman"/>
        </w:rPr>
        <w:instrText xml:space="preserve"> \* MERGEFORMAT </w:instrText>
      </w:r>
      <w:r w:rsidR="00833BA5" w:rsidRPr="00833BA5">
        <w:rPr>
          <w:rFonts w:cs="Times New Roman"/>
        </w:rPr>
      </w:r>
      <w:r w:rsidR="00833BA5" w:rsidRPr="00833BA5">
        <w:rPr>
          <w:rFonts w:cs="Times New Roman"/>
        </w:rPr>
        <w:fldChar w:fldCharType="separate"/>
      </w:r>
      <w:r w:rsidR="0013323D" w:rsidRPr="0013323D">
        <w:rPr>
          <w:rFonts w:cs="Times New Roman"/>
        </w:rPr>
        <w:t xml:space="preserve">Figure </w:t>
      </w:r>
      <w:r w:rsidR="0013323D" w:rsidRPr="0013323D">
        <w:rPr>
          <w:rFonts w:cs="Times New Roman"/>
          <w:noProof/>
        </w:rPr>
        <w:t>1.1</w:t>
      </w:r>
      <w:r w:rsidR="00833BA5" w:rsidRPr="00833BA5">
        <w:rPr>
          <w:rFonts w:cs="Times New Roman"/>
        </w:rPr>
        <w:fldChar w:fldCharType="end"/>
      </w:r>
      <w:r w:rsidR="00514789" w:rsidRPr="00833BA5">
        <w:rPr>
          <w:rFonts w:cs="Times New Roman"/>
        </w:rPr>
        <w:t xml:space="preserve">(b), </w:t>
      </w:r>
      <w:r w:rsidR="00DE6FB3" w:rsidRPr="00833BA5">
        <w:rPr>
          <w:rFonts w:cs="Times New Roman"/>
        </w:rPr>
        <w:t>and</w:t>
      </w:r>
      <w:r w:rsidR="00514789" w:rsidRPr="00833BA5">
        <w:rPr>
          <w:rFonts w:cs="Times New Roman"/>
        </w:rPr>
        <w:t xml:space="preserve"> </w:t>
      </w:r>
      <w:r w:rsidR="006517CE">
        <w:rPr>
          <w:rFonts w:cs="Times New Roman"/>
        </w:rPr>
        <w:t>an</w:t>
      </w:r>
      <w:r w:rsidR="006517CE" w:rsidRPr="00833BA5">
        <w:rPr>
          <w:rFonts w:cs="Times New Roman"/>
        </w:rPr>
        <w:t xml:space="preserve"> </w:t>
      </w:r>
      <w:r w:rsidR="00514789" w:rsidRPr="00833BA5">
        <w:rPr>
          <w:rFonts w:cs="Times New Roman"/>
        </w:rPr>
        <w:t xml:space="preserve">increase of </w:t>
      </w:r>
      <w:r w:rsidR="004132CC" w:rsidRPr="00833BA5">
        <w:rPr>
          <w:rFonts w:cs="Times New Roman"/>
        </w:rPr>
        <w:t>ductile to brittle transition temperature</w:t>
      </w:r>
      <w:r w:rsidR="00B300A0">
        <w:rPr>
          <w:rFonts w:cs="Times New Roman"/>
        </w:rPr>
        <w:t xml:space="preserve"> (DBTT)</w:t>
      </w:r>
      <w:r w:rsidR="004132CC" w:rsidRPr="00833BA5">
        <w:rPr>
          <w:rFonts w:cs="Times New Roman"/>
        </w:rPr>
        <w:t>.</w:t>
      </w:r>
      <w:r w:rsidR="00246DA0" w:rsidRPr="00833BA5">
        <w:rPr>
          <w:rFonts w:cs="Times New Roman"/>
        </w:rPr>
        <w:t xml:space="preserve"> This phenomenon </w:t>
      </w:r>
      <w:r w:rsidR="00C87741" w:rsidRPr="00833BA5">
        <w:rPr>
          <w:rFonts w:cs="Times New Roman"/>
        </w:rPr>
        <w:t xml:space="preserve">was </w:t>
      </w:r>
      <w:r w:rsidR="00246DA0" w:rsidRPr="00833BA5">
        <w:rPr>
          <w:rFonts w:cs="Times New Roman"/>
        </w:rPr>
        <w:t>known to be</w:t>
      </w:r>
      <w:r w:rsidR="00C87741" w:rsidRPr="00833BA5">
        <w:rPr>
          <w:rFonts w:cs="Times New Roman"/>
        </w:rPr>
        <w:t xml:space="preserve"> related to the formation of Cr-enriched α’ precipitates</w:t>
      </w:r>
      <w:r w:rsidR="00BF7174" w:rsidRPr="00833BA5">
        <w:rPr>
          <w:rFonts w:cs="Times New Roman"/>
        </w:rPr>
        <w:t>, which can be seen from the</w:t>
      </w:r>
      <w:r w:rsidR="0062799A">
        <w:rPr>
          <w:rFonts w:cs="Times New Roman"/>
        </w:rPr>
        <w:t xml:space="preserve"> atom probe tomography</w:t>
      </w:r>
      <w:r w:rsidR="00BF7174" w:rsidRPr="00833BA5">
        <w:rPr>
          <w:rFonts w:cs="Times New Roman"/>
        </w:rPr>
        <w:t xml:space="preserve"> </w:t>
      </w:r>
      <w:r w:rsidR="0062799A">
        <w:rPr>
          <w:rFonts w:cs="Times New Roman"/>
        </w:rPr>
        <w:t>(</w:t>
      </w:r>
      <w:r w:rsidR="00BF7174" w:rsidRPr="00833BA5">
        <w:rPr>
          <w:rFonts w:cs="Times New Roman"/>
        </w:rPr>
        <w:t>APT</w:t>
      </w:r>
      <w:r w:rsidR="0062799A">
        <w:rPr>
          <w:rFonts w:cs="Times New Roman"/>
        </w:rPr>
        <w:t>)</w:t>
      </w:r>
      <w:r w:rsidR="00BF7174" w:rsidRPr="00833BA5">
        <w:rPr>
          <w:rFonts w:cs="Times New Roman"/>
        </w:rPr>
        <w:t xml:space="preserve"> results shown in </w:t>
      </w:r>
      <w:r w:rsidR="00833BA5" w:rsidRPr="00833BA5">
        <w:rPr>
          <w:rFonts w:cs="Times New Roman"/>
        </w:rPr>
        <w:fldChar w:fldCharType="begin"/>
      </w:r>
      <w:r w:rsidR="00833BA5" w:rsidRPr="00833BA5">
        <w:rPr>
          <w:rFonts w:cs="Times New Roman"/>
        </w:rPr>
        <w:instrText xml:space="preserve"> REF _Ref63955294 \h </w:instrText>
      </w:r>
      <w:r w:rsidR="00833BA5">
        <w:rPr>
          <w:rFonts w:cs="Times New Roman"/>
        </w:rPr>
        <w:instrText xml:space="preserve"> \* MERGEFORMAT </w:instrText>
      </w:r>
      <w:r w:rsidR="00833BA5" w:rsidRPr="00833BA5">
        <w:rPr>
          <w:rFonts w:cs="Times New Roman"/>
        </w:rPr>
      </w:r>
      <w:r w:rsidR="00833BA5" w:rsidRPr="00833BA5">
        <w:rPr>
          <w:rFonts w:cs="Times New Roman"/>
        </w:rPr>
        <w:fldChar w:fldCharType="separate"/>
      </w:r>
      <w:r w:rsidR="0013323D" w:rsidRPr="0013323D">
        <w:rPr>
          <w:rFonts w:cs="Times New Roman"/>
        </w:rPr>
        <w:t xml:space="preserve">Figure </w:t>
      </w:r>
      <w:r w:rsidR="0013323D" w:rsidRPr="0013323D">
        <w:rPr>
          <w:rFonts w:cs="Times New Roman"/>
          <w:noProof/>
        </w:rPr>
        <w:t>1.1</w:t>
      </w:r>
      <w:r w:rsidR="00833BA5" w:rsidRPr="00833BA5">
        <w:rPr>
          <w:rFonts w:cs="Times New Roman"/>
        </w:rPr>
        <w:fldChar w:fldCharType="end"/>
      </w:r>
      <w:r w:rsidR="00BF7174" w:rsidRPr="00833BA5">
        <w:rPr>
          <w:rFonts w:cs="Times New Roman"/>
        </w:rPr>
        <w:t>(c)</w:t>
      </w:r>
      <w:r w:rsidR="00C87741" w:rsidRPr="00833BA5">
        <w:rPr>
          <w:rFonts w:cs="Times New Roman"/>
        </w:rPr>
        <w:t xml:space="preserve">. </w:t>
      </w:r>
    </w:p>
    <w:p w14:paraId="17D80F3F" w14:textId="77777777" w:rsidR="007E5A29" w:rsidRDefault="007E5A29" w:rsidP="007E5A29">
      <w:pPr>
        <w:numPr>
          <w:ilvl w:val="12"/>
          <w:numId w:val="0"/>
        </w:numPr>
        <w:spacing w:line="360" w:lineRule="auto"/>
        <w:ind w:firstLine="720"/>
        <w:jc w:val="both"/>
        <w:rPr>
          <w:rFonts w:cs="Times New Roman"/>
        </w:rPr>
      </w:pPr>
      <w:r>
        <w:rPr>
          <w:rFonts w:cs="Times New Roman"/>
        </w:rPr>
        <w:t xml:space="preserve">Although α’ precipitation has been extensively studied in previous years, several unresolved issues remain such as the discrepancy in precipitation behavior under heavy ion vs. neutron irradiations. In recent years, ion irradiations are becoming more and more popular due to the relatively low cost, short time to achieve high irradiation dose, and because the irradiation temperatures, dose rates and doses can be easily and precisely monitored and controlled. Unlike neutron irradiations or thermal aging, which usually give well-formed α’ precipitates </w:t>
      </w:r>
      <w:r>
        <w:rPr>
          <w:rFonts w:cs="Times New Roman"/>
        </w:rPr>
        <w:fldChar w:fldCharType="begin">
          <w:fldData xml:space="preserve">PEVuZE5vdGU+PENpdGU+PEF1dGhvcj5CYWNoaGF2PC9BdXRob3I+PFllYXI+MjAxNDwvWWVhcj48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</w:fldData>
        </w:fldChar>
      </w:r>
      <w:r>
        <w:rPr>
          <w:rFonts w:cs="Times New Roman"/>
        </w:rPr>
        <w:instrText xml:space="preserve"> ADDIN EN.CITE </w:instrText>
      </w:r>
      <w:r>
        <w:rPr>
          <w:rFonts w:cs="Times New Roman"/>
        </w:rPr>
        <w:fldChar w:fldCharType="begin">
          <w:fldData xml:space="preserve">PEVuZE5vdGU+PENpdGU+PEF1dGhvcj5CYWNoaGF2PC9BdXRob3I+PFllYXI+MjAxNDwvWWVhcj48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[5, 6]</w:t>
      </w:r>
      <w:r>
        <w:rPr>
          <w:rFonts w:cs="Times New Roman"/>
        </w:rPr>
        <w:fldChar w:fldCharType="end"/>
      </w:r>
      <w:r>
        <w:rPr>
          <w:rFonts w:cs="Times New Roman"/>
        </w:rPr>
        <w:t xml:space="preserve">, large discrepancies exist regarding the α’ precipitation behavior during ion irradiations. The precipitates were observed in some studies </w:t>
      </w:r>
      <w:r>
        <w:rPr>
          <w:rFonts w:cs="Times New Roman"/>
        </w:rPr>
        <w:fldChar w:fldCharType="begin">
          <w:fldData xml:space="preserve">PEVuZE5vdGU+PENpdGU+PEF1dGhvcj5UaXNzb3Q8L0F1dGhvcj48WWVhcj4yMDE2PC9ZZWFyPjxS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</w:fldData>
        </w:fldChar>
      </w:r>
      <w:r>
        <w:rPr>
          <w:rFonts w:cs="Times New Roman"/>
        </w:rPr>
        <w:instrText xml:space="preserve"> ADDIN EN.CITE </w:instrText>
      </w:r>
      <w:r>
        <w:rPr>
          <w:rFonts w:cs="Times New Roman"/>
        </w:rPr>
        <w:fldChar w:fldCharType="begin">
          <w:fldData xml:space="preserve">PEVuZE5vdGU+PENpdGU+PEF1dGhvcj5UaXNzb3Q8L0F1dGhvcj48WWVhcj4yMDE2PC9ZZWFyPjxS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[7-9]</w:t>
      </w:r>
      <w:r>
        <w:rPr>
          <w:rFonts w:cs="Times New Roman"/>
        </w:rPr>
        <w:fldChar w:fldCharType="end"/>
      </w:r>
      <w:r>
        <w:rPr>
          <w:rFonts w:cs="Times New Roman"/>
        </w:rPr>
        <w:t xml:space="preserve"> but not in others </w:t>
      </w:r>
      <w:r>
        <w:rPr>
          <w:rFonts w:cs="Times New Roman"/>
        </w:rPr>
        <w:fldChar w:fldCharType="begin"/>
      </w:r>
      <w:r>
        <w:rPr>
          <w:rFonts w:cs="Times New Roman"/>
        </w:rPr>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rPr>
          <w:rFonts w:cs="Times New Roman"/>
        </w:rPr>
        <w:fldChar w:fldCharType="separate"/>
      </w:r>
      <w:r>
        <w:rPr>
          <w:rFonts w:cs="Times New Roman"/>
          <w:noProof/>
        </w:rPr>
        <w:t>[10]</w:t>
      </w:r>
      <w:r>
        <w:rPr>
          <w:rFonts w:cs="Times New Roman"/>
        </w:rPr>
        <w:fldChar w:fldCharType="end"/>
      </w:r>
      <w:r>
        <w:rPr>
          <w:rFonts w:cs="Times New Roman"/>
        </w:rPr>
        <w:t xml:space="preserve">, which are </w:t>
      </w:r>
      <w:r w:rsidRPr="00D234D1">
        <w:rPr>
          <w:rFonts w:cs="Times New Roman"/>
        </w:rPr>
        <w:t>attributable to a competition between radiation enhanced diffusion (which promotes the formation of α’) and radiation mixing/ballistic dissolution processes associated with energetic displacement cascades (which suppresses α’ formation).</w:t>
      </w:r>
      <w:r>
        <w:rPr>
          <w:rFonts w:cs="Times New Roman"/>
        </w:rPr>
        <w:t xml:space="preserve"> One point to note is that not all reported observations of α’ precipitates are fully developed to have the equilibrium </w:t>
      </w:r>
      <w:r>
        <w:rPr>
          <w:rFonts w:cs="Times New Roman" w:hint="eastAsia"/>
        </w:rPr>
        <w:t>C</w:t>
      </w:r>
      <w:r>
        <w:rPr>
          <w:rFonts w:cs="Times New Roman"/>
        </w:rPr>
        <w:t xml:space="preserve">r content, which makes the claim that </w:t>
      </w:r>
      <w:r w:rsidRPr="00D234D1">
        <w:rPr>
          <w:rFonts w:cs="Times New Roman"/>
        </w:rPr>
        <w:t>α’</w:t>
      </w:r>
      <w:r>
        <w:rPr>
          <w:rFonts w:cs="Times New Roman"/>
        </w:rPr>
        <w:t xml:space="preserve"> forms via a radiation enhanced precipitation mechanism questionable. The relatively shallow depth of</w:t>
      </w:r>
    </w:p>
    <w:p w14:paraId="1D2EA455" w14:textId="77777777" w:rsidR="007E5A29" w:rsidRDefault="007E5A29" w:rsidP="007E5A29">
      <w:pPr>
        <w:numPr>
          <w:ilvl w:val="12"/>
          <w:numId w:val="0"/>
        </w:numPr>
        <w:spacing w:line="360" w:lineRule="auto"/>
        <w:jc w:val="center"/>
        <w:rPr>
          <w:rFonts w:cs="Times New Roman"/>
        </w:rPr>
      </w:pPr>
      <w:r>
        <w:rPr>
          <w:rFonts w:cs="Times New Roman"/>
          <w:noProof/>
        </w:rPr>
        <w:lastRenderedPageBreak/>
        <w:drawing>
          <wp:inline distT="0" distB="0" distL="0" distR="0" wp14:anchorId="730356AE" wp14:editId="62213B02">
            <wp:extent cx="4528868" cy="2480226"/>
            <wp:effectExtent l="0" t="0" r="5080" b="0"/>
            <wp:docPr id="47" name="Picture 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53535" cy="2493735"/>
                    </a:xfrm>
                    <a:prstGeom prst="rect">
                      <a:avLst/>
                    </a:prstGeom>
                    <a:noFill/>
                  </pic:spPr>
                </pic:pic>
              </a:graphicData>
            </a:graphic>
          </wp:inline>
        </w:drawing>
      </w:r>
    </w:p>
    <w:p w14:paraId="2163215B" w14:textId="77777777" w:rsidR="007E5A29" w:rsidRDefault="007E5A29" w:rsidP="007E5A29">
      <w:pPr>
        <w:pStyle w:val="Caption"/>
      </w:pPr>
      <w:bookmarkStart w:id="4" w:name="_Toc127377166"/>
      <w:r>
        <w:t xml:space="preserve">Figure </w:t>
      </w:r>
      <w:r>
        <w:fldChar w:fldCharType="begin"/>
      </w:r>
      <w:r>
        <w:instrText xml:space="preserve"> STYLEREF 1 \s </w:instrText>
      </w:r>
      <w:r>
        <w:fldChar w:fldCharType="separate"/>
      </w:r>
      <w:r>
        <w:rPr>
          <w:noProof/>
        </w:rPr>
        <w:t>1</w:t>
      </w:r>
      <w:r>
        <w:rPr>
          <w:noProof/>
        </w:rPr>
        <w:fldChar w:fldCharType="end"/>
      </w:r>
      <w:r>
        <w:t>.</w:t>
      </w:r>
      <w:r>
        <w:fldChar w:fldCharType="begin"/>
      </w:r>
      <w:r>
        <w:instrText xml:space="preserve"> SEQ Figure \* ARABIC \s 1 </w:instrText>
      </w:r>
      <w:r>
        <w:fldChar w:fldCharType="separate"/>
      </w:r>
      <w:r>
        <w:rPr>
          <w:noProof/>
        </w:rPr>
        <w:t>1</w:t>
      </w:r>
      <w:r>
        <w:rPr>
          <w:noProof/>
        </w:rPr>
        <w:fldChar w:fldCharType="end"/>
      </w:r>
      <w:r>
        <w:t xml:space="preserve"> </w:t>
      </w:r>
      <w:r w:rsidRPr="00B529F9">
        <w:t xml:space="preserve">(a) Decrease of impact strength for Fe18Cr after thermal aging at intermediate temperatures. (b) The change of yield stress (YS), ultimate tensile stress (UTS) and elongation as a function of aging time. (c) Atom map of Fe19Cr after thermal aging at 500 °C for 2008 hours shows the formation of α’ precipitates. </w:t>
      </w:r>
      <w:r>
        <w:t>Imaged volume is 10×10×50 nm</w:t>
      </w:r>
      <w:r w:rsidRPr="008A245C">
        <w:rPr>
          <w:vertAlign w:val="superscript"/>
        </w:rPr>
        <w:t>3</w:t>
      </w:r>
      <w:r>
        <w:t xml:space="preserve">. </w:t>
      </w:r>
      <w:r w:rsidRPr="00B529F9">
        <w:t xml:space="preserve">Reproduced from </w:t>
      </w:r>
      <w:r w:rsidRPr="00B529F9">
        <w:fldChar w:fldCharType="begin">
          <w:fldData xml:space="preserve">PEVuZE5vdGU+PENpdGU+PEF1dGhvcj5Hcm9ibmVyPC9BdXRob3I+PFllYXI+MTk3MzwvWWVhcj48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</w:fldData>
        </w:fldChar>
      </w:r>
      <w:r>
        <w:instrText xml:space="preserve"> ADDIN EN.CITE </w:instrText>
      </w:r>
      <w:r>
        <w:fldChar w:fldCharType="begin">
          <w:fldData xml:space="preserve">PEVuZE5vdGU+PENpdGU+PEF1dGhvcj5Hcm9ibmVyPC9BdXRob3I+PFllYXI+MTk3MzwvWWVhcj48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</w:fldData>
        </w:fldChar>
      </w:r>
      <w:r>
        <w:instrText xml:space="preserve"> ADDIN EN.CITE.DATA </w:instrText>
      </w:r>
      <w:r>
        <w:fldChar w:fldCharType="end"/>
      </w:r>
      <w:r w:rsidRPr="00B529F9">
        <w:fldChar w:fldCharType="separate"/>
      </w:r>
      <w:r w:rsidRPr="00B529F9">
        <w:rPr>
          <w:noProof/>
        </w:rPr>
        <w:t>[2-4]</w:t>
      </w:r>
      <w:r w:rsidRPr="00B529F9">
        <w:fldChar w:fldCharType="end"/>
      </w:r>
      <w:r w:rsidRPr="00B529F9">
        <w:t xml:space="preserve"> respectively.</w:t>
      </w:r>
      <w:bookmarkEnd w:id="4"/>
    </w:p>
    <w:p w14:paraId="28097E66" w14:textId="77777777" w:rsidR="007E5A29" w:rsidRDefault="007E5A29">
      <w:pPr>
        <w:rPr>
          <w:rFonts w:cs="Times New Roman"/>
        </w:rPr>
      </w:pPr>
      <w:r>
        <w:rPr>
          <w:rFonts w:cs="Times New Roman"/>
        </w:rPr>
        <w:br w:type="page"/>
      </w:r>
    </w:p>
    <w:p w14:paraId="6FA19FF9" w14:textId="22066F38" w:rsidR="00F5133D" w:rsidRPr="007E5A29" w:rsidRDefault="007E5A29" w:rsidP="007E5A29">
      <w:pPr>
        <w:numPr>
          <w:ilvl w:val="12"/>
          <w:numId w:val="0"/>
        </w:numPr>
        <w:spacing w:line="360" w:lineRule="auto"/>
        <w:jc w:val="both"/>
        <w:rPr>
          <w:rFonts w:cs="Times New Roman"/>
        </w:rPr>
      </w:pPr>
      <w:r>
        <w:rPr>
          <w:rFonts w:cs="Times New Roman"/>
        </w:rPr>
        <w:lastRenderedPageBreak/>
        <w:t xml:space="preserve">the damaged region and introduction of injected ions, which are characteristic of most ion irradiation studies, also generate potential artifacts that may suppress </w:t>
      </w:r>
      <w:r w:rsidRPr="00D234D1">
        <w:rPr>
          <w:rFonts w:cs="Times New Roman"/>
        </w:rPr>
        <w:t>α’</w:t>
      </w:r>
      <w:r>
        <w:rPr>
          <w:rFonts w:cs="Times New Roman"/>
        </w:rPr>
        <w:t xml:space="preserve"> formation. Besides, the Cr concentration in the investigated specimen (Cr supersaturation relative to the solvus concentration) will also influence this precipitation process by providing strong to weak/zero thermodynamic driving force for α/α’ phase separation. Currently, the association between </w:t>
      </w:r>
      <w:r w:rsidRPr="00D234D1">
        <w:rPr>
          <w:rFonts w:cs="Times New Roman"/>
        </w:rPr>
        <w:t>α’</w:t>
      </w:r>
      <w:r>
        <w:rPr>
          <w:rFonts w:cs="Times New Roman"/>
        </w:rPr>
        <w:t xml:space="preserve"> precipitates and dislocation loops is also unclear.  </w:t>
      </w:r>
    </w:p>
    <w:p w14:paraId="7F70B986" w14:textId="5826644E" w:rsidR="00F94465" w:rsidRDefault="00E74A10" w:rsidP="00F52E48">
      <w:pPr>
        <w:numPr>
          <w:ilvl w:val="12"/>
          <w:numId w:val="0"/>
        </w:numPr>
        <w:spacing w:line="360" w:lineRule="auto"/>
        <w:ind w:firstLine="720"/>
        <w:jc w:val="both"/>
        <w:rPr>
          <w:rFonts w:cs="Times New Roman"/>
        </w:rPr>
      </w:pPr>
      <w:r>
        <w:rPr>
          <w:rFonts w:cs="Times New Roman"/>
        </w:rPr>
        <w:t xml:space="preserve">Although α’ precipitation has been extensively studied in previous years, several unresolved issues remain such as the discrepancy in precipitation behavior under </w:t>
      </w:r>
      <w:r w:rsidR="00F37E59">
        <w:rPr>
          <w:rFonts w:cs="Times New Roman"/>
        </w:rPr>
        <w:t xml:space="preserve">heavy </w:t>
      </w:r>
      <w:r>
        <w:rPr>
          <w:rFonts w:cs="Times New Roman"/>
        </w:rPr>
        <w:t xml:space="preserve">ion </w:t>
      </w:r>
      <w:r w:rsidR="00F37E59">
        <w:rPr>
          <w:rFonts w:cs="Times New Roman"/>
        </w:rPr>
        <w:t xml:space="preserve">vs. neutron </w:t>
      </w:r>
      <w:r>
        <w:rPr>
          <w:rFonts w:cs="Times New Roman"/>
        </w:rPr>
        <w:t>irradiations</w:t>
      </w:r>
      <w:r w:rsidR="00283519">
        <w:rPr>
          <w:rFonts w:cs="Times New Roman"/>
        </w:rPr>
        <w:t xml:space="preserve">. </w:t>
      </w:r>
      <w:r w:rsidR="007B3A7F">
        <w:rPr>
          <w:rFonts w:cs="Times New Roman"/>
        </w:rPr>
        <w:t>In recent year</w:t>
      </w:r>
      <w:r w:rsidR="00B300A0">
        <w:rPr>
          <w:rFonts w:cs="Times New Roman"/>
        </w:rPr>
        <w:t>s</w:t>
      </w:r>
      <w:r w:rsidR="007B3A7F">
        <w:rPr>
          <w:rFonts w:cs="Times New Roman"/>
        </w:rPr>
        <w:t xml:space="preserve">, </w:t>
      </w:r>
      <w:r w:rsidR="00F37E59">
        <w:rPr>
          <w:rFonts w:cs="Times New Roman"/>
        </w:rPr>
        <w:t xml:space="preserve">ion irradiations </w:t>
      </w:r>
      <w:r w:rsidR="007B3A7F">
        <w:rPr>
          <w:rFonts w:cs="Times New Roman"/>
        </w:rPr>
        <w:t>are becoming more and more popular due to the relative</w:t>
      </w:r>
      <w:r w:rsidR="007452F0">
        <w:rPr>
          <w:rFonts w:cs="Times New Roman"/>
        </w:rPr>
        <w:t>ly</w:t>
      </w:r>
      <w:r w:rsidR="007B3A7F">
        <w:rPr>
          <w:rFonts w:cs="Times New Roman"/>
        </w:rPr>
        <w:t xml:space="preserve"> low cost</w:t>
      </w:r>
      <w:r w:rsidR="00F37E59">
        <w:rPr>
          <w:rFonts w:cs="Times New Roman"/>
        </w:rPr>
        <w:t>,</w:t>
      </w:r>
      <w:r w:rsidR="007452F0">
        <w:rPr>
          <w:rFonts w:cs="Times New Roman"/>
        </w:rPr>
        <w:t xml:space="preserve"> </w:t>
      </w:r>
      <w:r w:rsidR="007B3A7F">
        <w:rPr>
          <w:rFonts w:cs="Times New Roman"/>
        </w:rPr>
        <w:t xml:space="preserve">short time </w:t>
      </w:r>
      <w:r w:rsidR="00387A65">
        <w:rPr>
          <w:rFonts w:cs="Times New Roman"/>
        </w:rPr>
        <w:t>to achieve high irradiation dose</w:t>
      </w:r>
      <w:r w:rsidR="00215AE1">
        <w:rPr>
          <w:rFonts w:cs="Times New Roman"/>
        </w:rPr>
        <w:t>, and</w:t>
      </w:r>
      <w:r w:rsidR="00EE7E1C">
        <w:rPr>
          <w:rFonts w:cs="Times New Roman"/>
        </w:rPr>
        <w:t xml:space="preserve"> </w:t>
      </w:r>
      <w:r w:rsidR="00F37E59">
        <w:rPr>
          <w:rFonts w:cs="Times New Roman"/>
        </w:rPr>
        <w:t xml:space="preserve">because </w:t>
      </w:r>
      <w:r w:rsidR="00EE7E1C">
        <w:rPr>
          <w:rFonts w:cs="Times New Roman"/>
        </w:rPr>
        <w:t xml:space="preserve">the irradiation temperatures, dose rates and doses </w:t>
      </w:r>
      <w:r w:rsidR="007112F6">
        <w:rPr>
          <w:rFonts w:cs="Times New Roman"/>
        </w:rPr>
        <w:t>can</w:t>
      </w:r>
      <w:r w:rsidR="00EE7E1C">
        <w:rPr>
          <w:rFonts w:cs="Times New Roman"/>
        </w:rPr>
        <w:t xml:space="preserve"> be </w:t>
      </w:r>
      <w:r w:rsidR="007112F6">
        <w:rPr>
          <w:rFonts w:cs="Times New Roman"/>
        </w:rPr>
        <w:t xml:space="preserve">easily and precisely </w:t>
      </w:r>
      <w:r w:rsidR="00574B1A">
        <w:rPr>
          <w:rFonts w:cs="Times New Roman"/>
        </w:rPr>
        <w:t xml:space="preserve">monitored and </w:t>
      </w:r>
      <w:r w:rsidR="00EE7E1C">
        <w:rPr>
          <w:rFonts w:cs="Times New Roman"/>
        </w:rPr>
        <w:t>controlled</w:t>
      </w:r>
      <w:r w:rsidR="00AE44C9">
        <w:rPr>
          <w:rFonts w:cs="Times New Roman"/>
        </w:rPr>
        <w:t xml:space="preserve">. </w:t>
      </w:r>
      <w:r w:rsidR="00574B1A">
        <w:rPr>
          <w:rFonts w:cs="Times New Roman"/>
        </w:rPr>
        <w:t>Unlike neutron irradiations or thermal aging</w:t>
      </w:r>
      <w:r w:rsidR="00D82E7D">
        <w:rPr>
          <w:rFonts w:cs="Times New Roman"/>
        </w:rPr>
        <w:t>, which</w:t>
      </w:r>
      <w:r w:rsidR="00574B1A">
        <w:rPr>
          <w:rFonts w:cs="Times New Roman"/>
        </w:rPr>
        <w:t xml:space="preserve"> usually give well-formed α’ precipitates</w:t>
      </w:r>
      <w:r w:rsidR="00791F70">
        <w:rPr>
          <w:rFonts w:cs="Times New Roman"/>
        </w:rPr>
        <w:t xml:space="preserve"> </w:t>
      </w:r>
      <w:r w:rsidR="0033279F">
        <w:rPr>
          <w:rFonts w:cs="Times New Roman"/>
        </w:rPr>
        <w:fldChar w:fldCharType="begin">
          <w:fldData xml:space="preserve">PEVuZE5vdGU+PENpdGU+PEF1dGhvcj5CYWNoaGF2PC9BdXRob3I+PFllYXI+MjAxNDwvWWVhcj48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</w:fldData>
        </w:fldChar>
      </w:r>
      <w:r w:rsidR="0033279F">
        <w:rPr>
          <w:rFonts w:cs="Times New Roman"/>
        </w:rPr>
        <w:instrText xml:space="preserve"> ADDIN EN.CITE </w:instrText>
      </w:r>
      <w:r w:rsidR="0033279F">
        <w:rPr>
          <w:rFonts w:cs="Times New Roman"/>
        </w:rPr>
        <w:fldChar w:fldCharType="begin">
          <w:fldData xml:space="preserve">PEVuZE5vdGU+PENpdGU+PEF1dGhvcj5CYWNoaGF2PC9BdXRob3I+PFllYXI+MjAxNDwvWWVhcj48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</w:fldData>
        </w:fldChar>
      </w:r>
      <w:r w:rsidR="0033279F">
        <w:rPr>
          <w:rFonts w:cs="Times New Roman"/>
        </w:rPr>
        <w:instrText xml:space="preserve"> ADDIN EN.CITE.DATA </w:instrText>
      </w:r>
      <w:r w:rsidR="0033279F">
        <w:rPr>
          <w:rFonts w:cs="Times New Roman"/>
        </w:rPr>
      </w:r>
      <w:r w:rsidR="0033279F">
        <w:rPr>
          <w:rFonts w:cs="Times New Roman"/>
        </w:rPr>
        <w:fldChar w:fldCharType="end"/>
      </w:r>
      <w:r w:rsidR="0033279F">
        <w:rPr>
          <w:rFonts w:cs="Times New Roman"/>
        </w:rPr>
      </w:r>
      <w:r w:rsidR="0033279F">
        <w:rPr>
          <w:rFonts w:cs="Times New Roman"/>
        </w:rPr>
        <w:fldChar w:fldCharType="separate"/>
      </w:r>
      <w:r w:rsidR="0033279F">
        <w:rPr>
          <w:rFonts w:cs="Times New Roman"/>
          <w:noProof/>
        </w:rPr>
        <w:t>[5, 6]</w:t>
      </w:r>
      <w:r w:rsidR="0033279F">
        <w:rPr>
          <w:rFonts w:cs="Times New Roman"/>
        </w:rPr>
        <w:fldChar w:fldCharType="end"/>
      </w:r>
      <w:r w:rsidR="00F37E59">
        <w:rPr>
          <w:rFonts w:cs="Times New Roman"/>
        </w:rPr>
        <w:t>, l</w:t>
      </w:r>
      <w:r w:rsidR="007452F0">
        <w:rPr>
          <w:rFonts w:cs="Times New Roman"/>
        </w:rPr>
        <w:t>arge discrepancies exist</w:t>
      </w:r>
      <w:r w:rsidR="00AE44C9">
        <w:rPr>
          <w:rFonts w:cs="Times New Roman"/>
        </w:rPr>
        <w:t xml:space="preserve"> regarding the α’ precipitation behavior during ion irradiation</w:t>
      </w:r>
      <w:r w:rsidR="00A60A6D">
        <w:rPr>
          <w:rFonts w:cs="Times New Roman"/>
        </w:rPr>
        <w:t>s</w:t>
      </w:r>
      <w:r w:rsidR="00AE44C9">
        <w:rPr>
          <w:rFonts w:cs="Times New Roman"/>
        </w:rPr>
        <w:t xml:space="preserve">. </w:t>
      </w:r>
      <w:r w:rsidR="00011CBE">
        <w:rPr>
          <w:rFonts w:cs="Times New Roman"/>
        </w:rPr>
        <w:t xml:space="preserve">The precipitates were observed in some studies </w:t>
      </w:r>
      <w:r w:rsidR="00282F57">
        <w:rPr>
          <w:rFonts w:cs="Times New Roman"/>
        </w:rPr>
        <w:fldChar w:fldCharType="begin">
          <w:fldData xml:space="preserve">PEVuZE5vdGU+PENpdGU+PEF1dGhvcj5UaXNzb3Q8L0F1dGhvcj48WWVhcj4yMDE2PC9ZZWFyPjxS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</w:fldData>
        </w:fldChar>
      </w:r>
      <w:r w:rsidR="00AC7C59">
        <w:rPr>
          <w:rFonts w:cs="Times New Roman"/>
        </w:rPr>
        <w:instrText xml:space="preserve"> ADDIN EN.CITE </w:instrText>
      </w:r>
      <w:r w:rsidR="00AC7C59">
        <w:rPr>
          <w:rFonts w:cs="Times New Roman"/>
        </w:rPr>
        <w:fldChar w:fldCharType="begin">
          <w:fldData xml:space="preserve">PEVuZE5vdGU+PENpdGU+PEF1dGhvcj5UaXNzb3Q8L0F1dGhvcj48WWVhcj4yMDE2PC9ZZWFyPjxS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</w:fldData>
        </w:fldChar>
      </w:r>
      <w:r w:rsidR="00AC7C59">
        <w:rPr>
          <w:rFonts w:cs="Times New Roman"/>
        </w:rPr>
        <w:instrText xml:space="preserve"> ADDIN EN.CITE.DATA </w:instrText>
      </w:r>
      <w:r w:rsidR="00AC7C59">
        <w:rPr>
          <w:rFonts w:cs="Times New Roman"/>
        </w:rPr>
      </w:r>
      <w:r w:rsidR="00AC7C59">
        <w:rPr>
          <w:rFonts w:cs="Times New Roman"/>
        </w:rPr>
        <w:fldChar w:fldCharType="end"/>
      </w:r>
      <w:r w:rsidR="00282F57">
        <w:rPr>
          <w:rFonts w:cs="Times New Roman"/>
        </w:rPr>
      </w:r>
      <w:r w:rsidR="00282F57">
        <w:rPr>
          <w:rFonts w:cs="Times New Roman"/>
        </w:rPr>
        <w:fldChar w:fldCharType="separate"/>
      </w:r>
      <w:r w:rsidR="00AC7C59">
        <w:rPr>
          <w:rFonts w:cs="Times New Roman"/>
          <w:noProof/>
        </w:rPr>
        <w:t>[7-9]</w:t>
      </w:r>
      <w:r w:rsidR="00282F57">
        <w:rPr>
          <w:rFonts w:cs="Times New Roman"/>
        </w:rPr>
        <w:fldChar w:fldCharType="end"/>
      </w:r>
      <w:r w:rsidR="0033279F">
        <w:rPr>
          <w:rFonts w:cs="Times New Roman"/>
        </w:rPr>
        <w:t xml:space="preserve"> </w:t>
      </w:r>
      <w:r w:rsidR="00011CBE">
        <w:rPr>
          <w:rFonts w:cs="Times New Roman"/>
        </w:rPr>
        <w:t>but not in others</w:t>
      </w:r>
      <w:r w:rsidR="00AC7C59">
        <w:rPr>
          <w:rFonts w:cs="Times New Roman"/>
        </w:rPr>
        <w:t xml:space="preserve"> </w:t>
      </w:r>
      <w:r w:rsidR="00E02FC0">
        <w:rPr>
          <w:rFonts w:cs="Times New Roman"/>
        </w:rPr>
        <w:fldChar w:fldCharType="begin"/>
      </w:r>
      <w:r w:rsidR="00E02FC0">
        <w:rPr>
          <w:rFonts w:cs="Times New Roman"/>
        </w:rPr>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rsidR="00E02FC0">
        <w:rPr>
          <w:rFonts w:cs="Times New Roman"/>
        </w:rPr>
        <w:fldChar w:fldCharType="separate"/>
      </w:r>
      <w:r w:rsidR="00E02FC0">
        <w:rPr>
          <w:rFonts w:cs="Times New Roman"/>
          <w:noProof/>
        </w:rPr>
        <w:t>[10]</w:t>
      </w:r>
      <w:r w:rsidR="00E02FC0">
        <w:rPr>
          <w:rFonts w:cs="Times New Roman"/>
        </w:rPr>
        <w:fldChar w:fldCharType="end"/>
      </w:r>
      <w:r w:rsidR="00085BB3">
        <w:rPr>
          <w:rFonts w:cs="Times New Roman"/>
        </w:rPr>
        <w:t>, which are</w:t>
      </w:r>
      <w:r w:rsidR="00D234D1">
        <w:rPr>
          <w:rFonts w:cs="Times New Roman"/>
        </w:rPr>
        <w:t xml:space="preserve"> </w:t>
      </w:r>
      <w:r w:rsidR="00D234D1" w:rsidRPr="00D234D1">
        <w:rPr>
          <w:rFonts w:cs="Times New Roman"/>
        </w:rPr>
        <w:t>attributable to a competition between radiation enhanced diffusion (which promotes the formation of α’) and radiation mixing/ballistic dissolution processes associated with energetic displacement cascades (which suppresses α’ formation).</w:t>
      </w:r>
      <w:r w:rsidR="00BD69C9">
        <w:rPr>
          <w:rFonts w:cs="Times New Roman"/>
        </w:rPr>
        <w:t xml:space="preserve"> </w:t>
      </w:r>
      <w:r w:rsidR="00836D96">
        <w:rPr>
          <w:rFonts w:cs="Times New Roman"/>
        </w:rPr>
        <w:t>One point to note is that not all</w:t>
      </w:r>
      <w:r w:rsidR="000248F9">
        <w:rPr>
          <w:rFonts w:cs="Times New Roman"/>
        </w:rPr>
        <w:t xml:space="preserve"> reported observations of</w:t>
      </w:r>
      <w:r w:rsidR="00836D96">
        <w:rPr>
          <w:rFonts w:cs="Times New Roman"/>
        </w:rPr>
        <w:t xml:space="preserve"> α’ precipitates are fully developed to have the equilibrium </w:t>
      </w:r>
      <w:r w:rsidR="00836D96">
        <w:rPr>
          <w:rFonts w:cs="Times New Roman" w:hint="eastAsia"/>
        </w:rPr>
        <w:t>C</w:t>
      </w:r>
      <w:r w:rsidR="00836D96">
        <w:rPr>
          <w:rFonts w:cs="Times New Roman"/>
        </w:rPr>
        <w:t xml:space="preserve">r content, which makes the claim that </w:t>
      </w:r>
      <w:r w:rsidR="00836D96" w:rsidRPr="00D234D1">
        <w:rPr>
          <w:rFonts w:cs="Times New Roman"/>
        </w:rPr>
        <w:t>α’</w:t>
      </w:r>
      <w:r w:rsidR="00836D96">
        <w:rPr>
          <w:rFonts w:cs="Times New Roman"/>
        </w:rPr>
        <w:t xml:space="preserve"> forms </w:t>
      </w:r>
      <w:r w:rsidR="000248F9">
        <w:rPr>
          <w:rFonts w:cs="Times New Roman"/>
        </w:rPr>
        <w:t xml:space="preserve">via </w:t>
      </w:r>
      <w:r w:rsidR="00836D96">
        <w:rPr>
          <w:rFonts w:cs="Times New Roman"/>
        </w:rPr>
        <w:t xml:space="preserve">a radiation enhanced precipitation mechanism questionable. </w:t>
      </w:r>
      <w:r w:rsidR="00C07D11">
        <w:rPr>
          <w:rFonts w:cs="Times New Roman"/>
        </w:rPr>
        <w:t>The relative</w:t>
      </w:r>
      <w:r w:rsidR="007452F0">
        <w:rPr>
          <w:rFonts w:cs="Times New Roman"/>
        </w:rPr>
        <w:t>ly</w:t>
      </w:r>
      <w:r w:rsidR="00C07D11">
        <w:rPr>
          <w:rFonts w:cs="Times New Roman"/>
        </w:rPr>
        <w:t xml:space="preserve"> shallow depth of </w:t>
      </w:r>
      <w:r w:rsidR="00450016">
        <w:rPr>
          <w:rFonts w:cs="Times New Roman"/>
        </w:rPr>
        <w:t xml:space="preserve">the </w:t>
      </w:r>
      <w:r w:rsidR="00C07D11">
        <w:rPr>
          <w:rFonts w:cs="Times New Roman"/>
        </w:rPr>
        <w:t xml:space="preserve">damaged region and introduction of </w:t>
      </w:r>
      <w:r w:rsidR="002B198A">
        <w:rPr>
          <w:rFonts w:cs="Times New Roman"/>
        </w:rPr>
        <w:t xml:space="preserve">injected ions, which are characteristic </w:t>
      </w:r>
      <w:r w:rsidR="007452F0">
        <w:rPr>
          <w:rFonts w:cs="Times New Roman"/>
        </w:rPr>
        <w:t>of</w:t>
      </w:r>
      <w:r w:rsidR="002B198A">
        <w:rPr>
          <w:rFonts w:cs="Times New Roman"/>
        </w:rPr>
        <w:t xml:space="preserve"> most ion irradiation studies</w:t>
      </w:r>
      <w:r w:rsidR="0097355F">
        <w:rPr>
          <w:rFonts w:cs="Times New Roman"/>
        </w:rPr>
        <w:t xml:space="preserve">, also generate potential artifacts that </w:t>
      </w:r>
      <w:r w:rsidR="000248F9">
        <w:rPr>
          <w:rFonts w:cs="Times New Roman"/>
        </w:rPr>
        <w:t xml:space="preserve">may </w:t>
      </w:r>
      <w:r w:rsidR="0097355F">
        <w:rPr>
          <w:rFonts w:cs="Times New Roman"/>
        </w:rPr>
        <w:t xml:space="preserve">suppress </w:t>
      </w:r>
      <w:r w:rsidR="0097355F" w:rsidRPr="00D234D1">
        <w:rPr>
          <w:rFonts w:cs="Times New Roman"/>
        </w:rPr>
        <w:t>α’</w:t>
      </w:r>
      <w:r w:rsidR="0097355F">
        <w:rPr>
          <w:rFonts w:cs="Times New Roman"/>
        </w:rPr>
        <w:t xml:space="preserve"> formation.</w:t>
      </w:r>
      <w:r w:rsidR="00DC6C73">
        <w:rPr>
          <w:rFonts w:cs="Times New Roman"/>
        </w:rPr>
        <w:t xml:space="preserve"> </w:t>
      </w:r>
      <w:r w:rsidR="00FD69A4">
        <w:rPr>
          <w:rFonts w:cs="Times New Roman"/>
        </w:rPr>
        <w:t xml:space="preserve">Besides, the Cr concentration in the </w:t>
      </w:r>
      <w:r w:rsidR="000248F9">
        <w:rPr>
          <w:rFonts w:cs="Times New Roman"/>
        </w:rPr>
        <w:t xml:space="preserve">investigated </w:t>
      </w:r>
      <w:r w:rsidR="00FD69A4">
        <w:rPr>
          <w:rFonts w:cs="Times New Roman"/>
        </w:rPr>
        <w:t xml:space="preserve">specimen </w:t>
      </w:r>
      <w:r w:rsidR="000248F9">
        <w:rPr>
          <w:rFonts w:cs="Times New Roman"/>
        </w:rPr>
        <w:t xml:space="preserve">(Cr supersaturation relative to the solvus concentration) </w:t>
      </w:r>
      <w:r w:rsidR="00FD69A4">
        <w:rPr>
          <w:rFonts w:cs="Times New Roman"/>
        </w:rPr>
        <w:t xml:space="preserve">will also </w:t>
      </w:r>
      <w:r w:rsidR="001B5AF6">
        <w:rPr>
          <w:rFonts w:cs="Times New Roman"/>
        </w:rPr>
        <w:t xml:space="preserve">influence this precipitation process by providing strong to </w:t>
      </w:r>
      <w:r w:rsidR="000248F9">
        <w:rPr>
          <w:rFonts w:cs="Times New Roman"/>
        </w:rPr>
        <w:t xml:space="preserve">weak/zero </w:t>
      </w:r>
      <w:r w:rsidR="001B5AF6">
        <w:rPr>
          <w:rFonts w:cs="Times New Roman"/>
        </w:rPr>
        <w:t>thermodynamic driving force for α/α’ phase sep</w:t>
      </w:r>
      <w:r w:rsidR="00D72A21">
        <w:rPr>
          <w:rFonts w:cs="Times New Roman"/>
        </w:rPr>
        <w:t>a</w:t>
      </w:r>
      <w:r w:rsidR="001B5AF6">
        <w:rPr>
          <w:rFonts w:cs="Times New Roman"/>
        </w:rPr>
        <w:t>ration</w:t>
      </w:r>
      <w:r w:rsidR="00C07D11">
        <w:rPr>
          <w:rFonts w:cs="Times New Roman"/>
        </w:rPr>
        <w:t>.</w:t>
      </w:r>
      <w:r w:rsidR="001B5AF6">
        <w:rPr>
          <w:rFonts w:cs="Times New Roman"/>
        </w:rPr>
        <w:t xml:space="preserve"> </w:t>
      </w:r>
      <w:r w:rsidR="000248F9">
        <w:rPr>
          <w:rFonts w:cs="Times New Roman"/>
        </w:rPr>
        <w:t>Currently</w:t>
      </w:r>
      <w:r w:rsidR="007452F0">
        <w:rPr>
          <w:rFonts w:cs="Times New Roman"/>
        </w:rPr>
        <w:t xml:space="preserve">, the association between </w:t>
      </w:r>
      <w:r w:rsidR="007452F0" w:rsidRPr="00D234D1">
        <w:rPr>
          <w:rFonts w:cs="Times New Roman"/>
        </w:rPr>
        <w:t>α’</w:t>
      </w:r>
      <w:r w:rsidR="007452F0">
        <w:rPr>
          <w:rFonts w:cs="Times New Roman"/>
        </w:rPr>
        <w:t xml:space="preserve"> precipitates and dislocation loops is also unclear.  </w:t>
      </w:r>
    </w:p>
    <w:p w14:paraId="6E4F1811" w14:textId="54E7AA4E" w:rsidR="009441FD" w:rsidRPr="009441FD" w:rsidRDefault="009441FD" w:rsidP="009441FD">
      <w:pPr>
        <w:numPr>
          <w:ilvl w:val="12"/>
          <w:numId w:val="0"/>
        </w:numPr>
        <w:spacing w:line="360" w:lineRule="auto"/>
        <w:ind w:firstLine="720"/>
        <w:jc w:val="both"/>
        <w:rPr>
          <w:rFonts w:cs="Times New Roman"/>
        </w:rPr>
      </w:pPr>
      <w:r w:rsidRPr="009441FD">
        <w:rPr>
          <w:rFonts w:cs="Times New Roman"/>
        </w:rPr>
        <w:t>With all these unsolved questions, in general it is currently not possible to quantify the critical condition (the low</w:t>
      </w:r>
      <w:r w:rsidR="005D0EF9">
        <w:rPr>
          <w:rFonts w:cs="Times New Roman"/>
        </w:rPr>
        <w:t>er</w:t>
      </w:r>
      <w:r w:rsidRPr="009441FD">
        <w:rPr>
          <w:rFonts w:cs="Times New Roman"/>
        </w:rPr>
        <w:t xml:space="preserve"> bound of temperature and upper bound of dose rate) for α’ formation or dissolution under ion irradiations and to determine the difference between the ion </w:t>
      </w:r>
      <w:r w:rsidR="005D0EF9" w:rsidRPr="009441FD">
        <w:rPr>
          <w:rFonts w:cs="Times New Roman"/>
        </w:rPr>
        <w:t>irradiation</w:t>
      </w:r>
      <w:r w:rsidR="005D0EF9">
        <w:rPr>
          <w:rFonts w:cs="Times New Roman"/>
        </w:rPr>
        <w:t>-</w:t>
      </w:r>
      <w:r w:rsidRPr="009441FD">
        <w:rPr>
          <w:rFonts w:cs="Times New Roman"/>
        </w:rPr>
        <w:t xml:space="preserve">controlled steady states and the phase </w:t>
      </w:r>
      <w:r w:rsidR="005D0EF9" w:rsidRPr="009441FD">
        <w:rPr>
          <w:rFonts w:cs="Times New Roman"/>
        </w:rPr>
        <w:t>diagram</w:t>
      </w:r>
      <w:r w:rsidR="005D0EF9">
        <w:rPr>
          <w:rFonts w:cs="Times New Roman"/>
        </w:rPr>
        <w:t>-</w:t>
      </w:r>
      <w:r w:rsidRPr="009441FD">
        <w:rPr>
          <w:rFonts w:cs="Times New Roman"/>
        </w:rPr>
        <w:t xml:space="preserve">controlled thermal </w:t>
      </w:r>
      <w:r w:rsidRPr="009441FD">
        <w:rPr>
          <w:rFonts w:cs="Times New Roman"/>
        </w:rPr>
        <w:lastRenderedPageBreak/>
        <w:t xml:space="preserve">equilibrium states. Wide variances exist in the bulk Cr content, impurity atom content, temperature, injected ion type and energy, knock-on atom spectrum, dose rate and dose among different studies, which makes it difficult to directly compare the results from different researchers. </w:t>
      </w:r>
    </w:p>
    <w:p w14:paraId="280A6706" w14:textId="45C9EF1E" w:rsidR="009441FD" w:rsidRPr="00F973E6" w:rsidRDefault="009441FD" w:rsidP="00F973E6">
      <w:pPr>
        <w:numPr>
          <w:ilvl w:val="12"/>
          <w:numId w:val="0"/>
        </w:numPr>
        <w:spacing w:line="360" w:lineRule="auto"/>
        <w:ind w:firstLine="720"/>
        <w:jc w:val="both"/>
        <w:rPr>
          <w:rFonts w:cs="Times New Roman"/>
        </w:rPr>
      </w:pPr>
      <w:r w:rsidRPr="009441FD">
        <w:rPr>
          <w:rFonts w:cs="Times New Roman"/>
        </w:rPr>
        <w:t>In this study, we performed a systematic study of heavy ion irradiations over</w:t>
      </w:r>
      <w:r w:rsidR="002C2AFE">
        <w:rPr>
          <w:rFonts w:cs="Times New Roman"/>
        </w:rPr>
        <w:t xml:space="preserve"> a wide range of conditions</w:t>
      </w:r>
      <w:r w:rsidRPr="009441FD">
        <w:rPr>
          <w:rFonts w:cs="Times New Roman"/>
        </w:rPr>
        <w:t xml:space="preserve"> </w:t>
      </w:r>
      <w:r w:rsidR="002C2AFE">
        <w:rPr>
          <w:rFonts w:cs="Times New Roman"/>
        </w:rPr>
        <w:t>(</w:t>
      </w:r>
      <w:r w:rsidRPr="009441FD">
        <w:rPr>
          <w:rFonts w:cs="Times New Roman"/>
        </w:rPr>
        <w:t>-123 to 450 °C, 10</w:t>
      </w:r>
      <w:r w:rsidRPr="009441FD">
        <w:rPr>
          <w:rFonts w:cs="Times New Roman"/>
          <w:vertAlign w:val="superscript"/>
        </w:rPr>
        <w:t>-5</w:t>
      </w:r>
      <w:r w:rsidRPr="009441FD">
        <w:rPr>
          <w:rFonts w:cs="Times New Roman"/>
        </w:rPr>
        <w:t>-10</w:t>
      </w:r>
      <w:r w:rsidRPr="009441FD">
        <w:rPr>
          <w:rFonts w:cs="Times New Roman"/>
          <w:vertAlign w:val="superscript"/>
        </w:rPr>
        <w:t>-3</w:t>
      </w:r>
      <w:r w:rsidRPr="009441FD">
        <w:rPr>
          <w:rFonts w:cs="Times New Roman"/>
        </w:rPr>
        <w:t xml:space="preserve"> dpa/s and 0.1-0.6 dpa</w:t>
      </w:r>
      <w:r w:rsidR="002C2AFE">
        <w:rPr>
          <w:rFonts w:cs="Times New Roman"/>
        </w:rPr>
        <w:t>)</w:t>
      </w:r>
      <w:r w:rsidRPr="009441FD">
        <w:rPr>
          <w:rFonts w:cs="Times New Roman"/>
        </w:rPr>
        <w:t xml:space="preserve"> on high purity Fe-(10-18)% Cr samples</w:t>
      </w:r>
      <w:r w:rsidR="000472C1">
        <w:rPr>
          <w:rFonts w:cs="Times New Roman"/>
        </w:rPr>
        <w:t>. These heavy ion irradiations were supplemented by</w:t>
      </w:r>
      <w:r w:rsidR="000472C1" w:rsidRPr="009441FD">
        <w:rPr>
          <w:rFonts w:cs="Times New Roman"/>
        </w:rPr>
        <w:t xml:space="preserve"> </w:t>
      </w:r>
      <w:r w:rsidRPr="009441FD">
        <w:rPr>
          <w:rFonts w:cs="Times New Roman"/>
        </w:rPr>
        <w:t>proton irradiations at 250-450 °C, 2×10</w:t>
      </w:r>
      <w:r w:rsidRPr="009441FD">
        <w:rPr>
          <w:rFonts w:cs="Times New Roman"/>
          <w:vertAlign w:val="superscript"/>
        </w:rPr>
        <w:t>-5</w:t>
      </w:r>
      <w:r w:rsidRPr="009441FD">
        <w:rPr>
          <w:rFonts w:cs="Times New Roman"/>
        </w:rPr>
        <w:t xml:space="preserve"> dpa/s and 2 dpa on the similar Fe-(5-18)Cr samples</w:t>
      </w:r>
      <w:r w:rsidR="000472C1">
        <w:rPr>
          <w:rFonts w:cs="Times New Roman"/>
        </w:rPr>
        <w:t xml:space="preserve"> in order to investigate effects of primary knock-on energy (ballistic dissolution and mixing) on </w:t>
      </w:r>
      <w:r w:rsidR="000472C1" w:rsidRPr="009441FD">
        <w:rPr>
          <w:rFonts w:cs="Times New Roman"/>
        </w:rPr>
        <w:t xml:space="preserve">α’ </w:t>
      </w:r>
      <w:r w:rsidR="000472C1">
        <w:rPr>
          <w:rFonts w:cs="Times New Roman"/>
        </w:rPr>
        <w:t>stability</w:t>
      </w:r>
      <w:r w:rsidRPr="009441FD">
        <w:rPr>
          <w:rFonts w:cs="Times New Roman"/>
        </w:rPr>
        <w:t xml:space="preserve">. </w:t>
      </w:r>
      <w:r w:rsidR="000472C1">
        <w:rPr>
          <w:rFonts w:cs="Times New Roman"/>
        </w:rPr>
        <w:t>A limited number of complementary irradiations were also performed on Fe-</w:t>
      </w:r>
      <w:r w:rsidR="000472C1">
        <w:t>0.7 at. %</w:t>
      </w:r>
      <w:r w:rsidR="000472C1">
        <w:rPr>
          <w:rFonts w:cs="Times New Roman"/>
        </w:rPr>
        <w:t>Cu in order to compare precipitate evolution in another well-studied Fe-base binary alloy system that forms nanoscale precipitates</w:t>
      </w:r>
      <w:r w:rsidR="005540F0">
        <w:rPr>
          <w:rFonts w:cs="Times New Roman"/>
        </w:rPr>
        <w:t xml:space="preserve"> under thermal aging and irradiation. </w:t>
      </w:r>
      <w:r w:rsidRPr="009441FD">
        <w:rPr>
          <w:rFonts w:cs="Times New Roman"/>
        </w:rPr>
        <w:t xml:space="preserve">Solute distributions and cluster formations are identified and quantified mainly by </w:t>
      </w:r>
      <w:r w:rsidR="00F973E6">
        <w:rPr>
          <w:rFonts w:cs="Times New Roman"/>
        </w:rPr>
        <w:t xml:space="preserve">the </w:t>
      </w:r>
      <w:r w:rsidRPr="009441FD">
        <w:rPr>
          <w:rFonts w:cs="Times New Roman"/>
        </w:rPr>
        <w:t xml:space="preserve">APT technique. </w:t>
      </w:r>
      <w:r w:rsidRPr="009441FD">
        <w:t xml:space="preserve">The objective is to </w:t>
      </w:r>
      <w:r w:rsidR="005540F0">
        <w:t>investigate</w:t>
      </w:r>
      <w:r w:rsidR="005540F0" w:rsidRPr="009441FD">
        <w:t xml:space="preserve"> </w:t>
      </w:r>
      <w:r w:rsidRPr="009441FD">
        <w:t xml:space="preserve">5 major </w:t>
      </w:r>
      <w:r w:rsidR="005540F0">
        <w:t>phenomena</w:t>
      </w:r>
      <w:r w:rsidRPr="009441FD">
        <w:t xml:space="preserve">:  </w:t>
      </w:r>
    </w:p>
    <w:p w14:paraId="321F1571" w14:textId="59321984" w:rsidR="009441FD" w:rsidRPr="009441FD" w:rsidRDefault="00F973E6" w:rsidP="00075D41">
      <w:pPr>
        <w:pStyle w:val="ListParagraph"/>
        <w:numPr>
          <w:ilvl w:val="0"/>
          <w:numId w:val="7"/>
        </w:numPr>
      </w:pPr>
      <w:r>
        <w:t xml:space="preserve"> </w:t>
      </w:r>
      <w:r w:rsidR="009441FD" w:rsidRPr="009441FD">
        <w:t xml:space="preserve">Effect of </w:t>
      </w:r>
      <w:r w:rsidR="00045D77">
        <w:t>d</w:t>
      </w:r>
      <w:r w:rsidR="009441FD" w:rsidRPr="009441FD">
        <w:t>ose rate and temperature on α’ formation in Fe18Cr</w:t>
      </w:r>
    </w:p>
    <w:p w14:paraId="6D8655BB" w14:textId="5D0A9366" w:rsidR="009441FD" w:rsidRPr="009441FD" w:rsidRDefault="00F973E6" w:rsidP="00075D41">
      <w:pPr>
        <w:pStyle w:val="ListParagraph"/>
        <w:numPr>
          <w:ilvl w:val="0"/>
          <w:numId w:val="7"/>
        </w:numPr>
      </w:pPr>
      <w:r>
        <w:t xml:space="preserve"> </w:t>
      </w:r>
      <w:r w:rsidR="009441FD" w:rsidRPr="009441FD">
        <w:t>Effect of surface and injected ions on α’ formation in Fe18Cr</w:t>
      </w:r>
    </w:p>
    <w:p w14:paraId="5593E44A" w14:textId="79C58A31" w:rsidR="009441FD" w:rsidRPr="009441FD" w:rsidRDefault="00F973E6" w:rsidP="00075D41">
      <w:pPr>
        <w:pStyle w:val="ListParagraph"/>
        <w:numPr>
          <w:ilvl w:val="0"/>
          <w:numId w:val="7"/>
        </w:numPr>
      </w:pPr>
      <w:r>
        <w:t xml:space="preserve"> </w:t>
      </w:r>
      <w:r w:rsidR="009441FD" w:rsidRPr="009441FD">
        <w:t>Effect of bulk Cr concentration on α’ formation in Fe(10-18)Cr</w:t>
      </w:r>
    </w:p>
    <w:p w14:paraId="25A9C061" w14:textId="7BB9D59F" w:rsidR="009441FD" w:rsidRPr="009441FD" w:rsidRDefault="00F973E6" w:rsidP="00075D41">
      <w:pPr>
        <w:pStyle w:val="ListParagraph"/>
        <w:numPr>
          <w:ilvl w:val="0"/>
          <w:numId w:val="7"/>
        </w:numPr>
      </w:pPr>
      <w:r>
        <w:t xml:space="preserve"> </w:t>
      </w:r>
      <w:r w:rsidR="009441FD" w:rsidRPr="009441FD">
        <w:t xml:space="preserve">Using proton irradiation and thermal aging to determine </w:t>
      </w:r>
      <w:r>
        <w:t xml:space="preserve">the </w:t>
      </w:r>
      <w:r w:rsidR="009441FD" w:rsidRPr="009441FD">
        <w:t xml:space="preserve">phase boundary </w:t>
      </w:r>
    </w:p>
    <w:p w14:paraId="7C460660" w14:textId="32C2A326" w:rsidR="009441FD" w:rsidRPr="009441FD" w:rsidRDefault="00F973E6" w:rsidP="00075D41">
      <w:pPr>
        <w:pStyle w:val="ListParagraph"/>
        <w:numPr>
          <w:ilvl w:val="0"/>
          <w:numId w:val="7"/>
        </w:numPr>
      </w:pPr>
      <w:r>
        <w:t xml:space="preserve"> </w:t>
      </w:r>
      <w:r w:rsidR="005540F0">
        <w:t>Quantitative comparison of b</w:t>
      </w:r>
      <w:r w:rsidR="005540F0" w:rsidRPr="009441FD">
        <w:t xml:space="preserve">allistic </w:t>
      </w:r>
      <w:r w:rsidR="009441FD" w:rsidRPr="009441FD">
        <w:t xml:space="preserve">dissolution </w:t>
      </w:r>
      <w:r w:rsidR="005540F0">
        <w:t xml:space="preserve">behavior </w:t>
      </w:r>
      <w:r w:rsidR="009441FD" w:rsidRPr="009441FD">
        <w:t xml:space="preserve">of Cr and Cu precipitates </w:t>
      </w:r>
      <w:r w:rsidR="005540F0">
        <w:t>for</w:t>
      </w:r>
      <w:r w:rsidR="005540F0" w:rsidRPr="009441FD">
        <w:t xml:space="preserve"> </w:t>
      </w:r>
      <w:r w:rsidR="009441FD" w:rsidRPr="009441FD">
        <w:t xml:space="preserve">low temperature heavy ion irradiations. </w:t>
      </w:r>
    </w:p>
    <w:p w14:paraId="0AD37C2A" w14:textId="77777777" w:rsidR="009441FD" w:rsidRDefault="009441FD" w:rsidP="00F52E48">
      <w:pPr>
        <w:numPr>
          <w:ilvl w:val="12"/>
          <w:numId w:val="0"/>
        </w:numPr>
        <w:spacing w:line="360" w:lineRule="auto"/>
        <w:ind w:firstLine="720"/>
        <w:jc w:val="both"/>
        <w:rPr>
          <w:rFonts w:cs="Times New Roman"/>
        </w:rPr>
      </w:pPr>
    </w:p>
    <w:p w14:paraId="3C8357DD" w14:textId="77777777" w:rsidR="00F91263" w:rsidRDefault="00F91263" w:rsidP="00DB4313">
      <w:pPr>
        <w:numPr>
          <w:ilvl w:val="12"/>
          <w:numId w:val="0"/>
        </w:numPr>
        <w:spacing w:line="360" w:lineRule="auto"/>
        <w:jc w:val="both"/>
        <w:rPr>
          <w:rFonts w:cs="Times New Roman"/>
        </w:rPr>
      </w:pPr>
    </w:p>
    <w:p w14:paraId="384F6130" w14:textId="0738C810" w:rsidR="00DB4313" w:rsidRPr="0061084A" w:rsidRDefault="00514789" w:rsidP="00DB4313">
      <w:pPr>
        <w:numPr>
          <w:ilvl w:val="12"/>
          <w:numId w:val="0"/>
        </w:numPr>
        <w:spacing w:line="360" w:lineRule="auto"/>
        <w:jc w:val="both"/>
        <w:rPr>
          <w:rFonts w:cs="Times New Roman"/>
        </w:rPr>
      </w:pPr>
      <w:r>
        <w:rPr>
          <w:rFonts w:cs="Times New Roman"/>
        </w:rPr>
        <w:t xml:space="preserve"> </w:t>
      </w:r>
    </w:p>
    <w:p w14:paraId="3C70BA2D" w14:textId="77777777" w:rsidR="00236E6D" w:rsidRPr="0061084A" w:rsidRDefault="00236E6D" w:rsidP="001F308E">
      <w:pPr>
        <w:numPr>
          <w:ilvl w:val="12"/>
          <w:numId w:val="0"/>
        </w:numPr>
        <w:spacing w:line="360" w:lineRule="auto"/>
        <w:rPr>
          <w:rFonts w:cs="Times New Roman"/>
        </w:rPr>
      </w:pPr>
    </w:p>
    <w:p w14:paraId="46200CCB" w14:textId="2C1AAB53" w:rsidR="005F2B0B" w:rsidRPr="0061084A" w:rsidRDefault="005F2B0B" w:rsidP="00894E69">
      <w:pPr>
        <w:numPr>
          <w:ilvl w:val="12"/>
          <w:numId w:val="0"/>
        </w:numPr>
        <w:spacing w:line="360" w:lineRule="auto"/>
        <w:rPr>
          <w:rFonts w:cs="Times New Roman"/>
        </w:rPr>
      </w:pPr>
      <w:r w:rsidRPr="0061084A">
        <w:rPr>
          <w:rFonts w:cs="Times New Roman"/>
        </w:rPr>
        <w:br w:type="page"/>
      </w:r>
    </w:p>
    <w:p w14:paraId="56979C6A" w14:textId="5C24407E" w:rsidR="00236E6D" w:rsidRPr="0061084A" w:rsidRDefault="00965FBD" w:rsidP="001F308E">
      <w:pPr>
        <w:pStyle w:val="Heading1"/>
        <w:rPr>
          <w:rFonts w:cs="Times New Roman"/>
        </w:rPr>
      </w:pPr>
      <w:bookmarkStart w:id="5" w:name="_Toc420995896"/>
      <w:bookmarkStart w:id="6" w:name="_Toc422997483"/>
      <w:r w:rsidRPr="0061084A">
        <w:rPr>
          <w:rFonts w:cs="Times New Roman"/>
        </w:rPr>
        <w:lastRenderedPageBreak/>
        <w:br/>
      </w:r>
      <w:bookmarkStart w:id="7" w:name="_Toc427156466"/>
      <w:bookmarkStart w:id="8" w:name="_Toc127376975"/>
      <w:r w:rsidR="003D63DF" w:rsidRPr="0061084A">
        <w:rPr>
          <w:rFonts w:cs="Times New Roman"/>
        </w:rPr>
        <w:t>Literature Review</w:t>
      </w:r>
      <w:bookmarkEnd w:id="5"/>
      <w:bookmarkEnd w:id="6"/>
      <w:bookmarkEnd w:id="7"/>
      <w:bookmarkEnd w:id="8"/>
    </w:p>
    <w:p w14:paraId="188887B3" w14:textId="21B64BA6" w:rsidR="00236E6D" w:rsidRPr="0061084A" w:rsidRDefault="00236E6D" w:rsidP="001F308E">
      <w:pPr>
        <w:numPr>
          <w:ilvl w:val="12"/>
          <w:numId w:val="0"/>
        </w:numPr>
        <w:spacing w:line="360" w:lineRule="auto"/>
        <w:rPr>
          <w:rFonts w:cs="Times New Roman"/>
        </w:rPr>
      </w:pPr>
      <w:r w:rsidRPr="0061084A">
        <w:rPr>
          <w:rFonts w:cs="Times New Roman"/>
          <w:sz w:val="32"/>
          <w:szCs w:val="32"/>
        </w:rPr>
        <w:tab/>
      </w:r>
      <w:r w:rsidRPr="0061084A">
        <w:rPr>
          <w:rFonts w:cs="Times New Roman"/>
          <w:sz w:val="32"/>
          <w:szCs w:val="32"/>
        </w:rPr>
        <w:tab/>
      </w:r>
      <w:r w:rsidRPr="0061084A">
        <w:rPr>
          <w:rFonts w:cs="Times New Roman"/>
          <w:sz w:val="32"/>
          <w:szCs w:val="32"/>
        </w:rPr>
        <w:tab/>
      </w:r>
    </w:p>
    <w:p w14:paraId="3539E1A3" w14:textId="03C6ED99" w:rsidR="005D10CA" w:rsidRPr="0061084A" w:rsidRDefault="00E738D0" w:rsidP="005D10CA">
      <w:pPr>
        <w:pStyle w:val="Heading2"/>
        <w:spacing w:line="360" w:lineRule="auto"/>
        <w:rPr>
          <w:rFonts w:cs="Times New Roman"/>
        </w:rPr>
      </w:pPr>
      <w:bookmarkStart w:id="9" w:name="_Toc127376976"/>
      <w:r w:rsidRPr="0061084A">
        <w:rPr>
          <w:rFonts w:cs="Times New Roman"/>
        </w:rPr>
        <w:t>2.1 Radiation damage in FeCr alloys</w:t>
      </w:r>
      <w:bookmarkEnd w:id="9"/>
    </w:p>
    <w:p w14:paraId="19DA03B6" w14:textId="6FF9AC2A" w:rsidR="00236E6D" w:rsidRDefault="00045C8B" w:rsidP="0099058E">
      <w:pPr>
        <w:pStyle w:val="StyleJustifiedFirstline05Linespacing15lines"/>
      </w:pPr>
      <w:r w:rsidRPr="0061084A">
        <w:t xml:space="preserve">FeCr-based steels have been considered for </w:t>
      </w:r>
      <w:r w:rsidR="002519BF">
        <w:t xml:space="preserve">in-reactor </w:t>
      </w:r>
      <w:r w:rsidR="00ED5B38" w:rsidRPr="0061084A">
        <w:t xml:space="preserve">nuclear applications since </w:t>
      </w:r>
      <w:r w:rsidR="00BC0327">
        <w:t xml:space="preserve">the </w:t>
      </w:r>
      <w:r w:rsidR="00ED5B38" w:rsidRPr="0061084A">
        <w:t>1970s</w:t>
      </w:r>
      <w:r w:rsidR="003073AC" w:rsidRPr="0061084A">
        <w:t xml:space="preserve"> due to the</w:t>
      </w:r>
      <w:r w:rsidR="005C2CFC" w:rsidRPr="0061084A">
        <w:t>ir</w:t>
      </w:r>
      <w:r w:rsidR="003073AC" w:rsidRPr="0061084A">
        <w:t xml:space="preserve"> </w:t>
      </w:r>
      <w:r w:rsidR="00DC7392" w:rsidRPr="0061084A">
        <w:t>supreme void-swelling resistance</w:t>
      </w:r>
      <w:r w:rsidR="002519BF">
        <w:t xml:space="preserve"> and overall favorable mechanical properties combined with extensive industrial fabrication experience</w:t>
      </w:r>
      <w:r w:rsidR="00DC7392" w:rsidRPr="0061084A">
        <w:t xml:space="preserve">. </w:t>
      </w:r>
      <w:r w:rsidR="00717A3B" w:rsidRPr="0061084A">
        <w:t xml:space="preserve">The in-reactor </w:t>
      </w:r>
      <w:r w:rsidR="008208D0" w:rsidRPr="0061084A">
        <w:t xml:space="preserve">environment requires structural materials to </w:t>
      </w:r>
      <w:r w:rsidR="00466094" w:rsidRPr="0061084A">
        <w:t xml:space="preserve">maintain dimensional stability and </w:t>
      </w:r>
      <w:r w:rsidR="004D620D" w:rsidRPr="0061084A">
        <w:t xml:space="preserve">mechanical </w:t>
      </w:r>
      <w:r w:rsidR="00F53793" w:rsidRPr="0061084A">
        <w:t xml:space="preserve">property </w:t>
      </w:r>
      <w:r w:rsidR="004D620D" w:rsidRPr="0061084A">
        <w:t>integrity</w:t>
      </w:r>
      <w:r w:rsidR="008208D0" w:rsidRPr="0061084A">
        <w:t xml:space="preserve"> </w:t>
      </w:r>
      <w:r w:rsidR="00E45380">
        <w:t>over a long service time.</w:t>
      </w:r>
      <w:r w:rsidR="00031D76">
        <w:t xml:space="preserve"> I</w:t>
      </w:r>
      <w:r w:rsidR="00C86EC1" w:rsidRPr="0061084A">
        <w:t xml:space="preserve">rradiation damage is caused by the displacement of lattice atoms from their equilibrium positions and the creation of impurity atoms in solid or gas states. </w:t>
      </w:r>
      <w:r w:rsidR="006D086D" w:rsidRPr="0061084A">
        <w:t xml:space="preserve">The damages in </w:t>
      </w:r>
      <w:r w:rsidR="000D2D12">
        <w:t>ferritic-martensitic (</w:t>
      </w:r>
      <w:r w:rsidR="006D086D" w:rsidRPr="0061084A">
        <w:t>FM</w:t>
      </w:r>
      <w:r w:rsidR="000D2D12">
        <w:t>)</w:t>
      </w:r>
      <w:r w:rsidR="006D086D" w:rsidRPr="0061084A">
        <w:t xml:space="preserve"> steels are </w:t>
      </w:r>
      <w:r w:rsidR="001D6628">
        <w:t xml:space="preserve">mainly </w:t>
      </w:r>
      <w:r w:rsidR="006D086D" w:rsidRPr="0061084A">
        <w:t>manifested as void swelling, irradiation creep, radiation hardening and embrittlement, and fracture toughness</w:t>
      </w:r>
      <w:r w:rsidR="00E12AC1">
        <w:t xml:space="preserve"> decr</w:t>
      </w:r>
      <w:r w:rsidR="00B6623B">
        <w:t>ease</w:t>
      </w:r>
      <w:r w:rsidR="00031D76">
        <w:t xml:space="preserve">, in which </w:t>
      </w:r>
      <w:r w:rsidR="00EF20CF">
        <w:t xml:space="preserve">generally </w:t>
      </w:r>
      <w:r w:rsidR="00031D76">
        <w:t>t</w:t>
      </w:r>
      <w:r w:rsidR="000F2F78" w:rsidRPr="0061084A">
        <w:t xml:space="preserve">he </w:t>
      </w:r>
      <w:r w:rsidR="008A595D">
        <w:t>most severe</w:t>
      </w:r>
      <w:r w:rsidR="000F2F78" w:rsidRPr="0061084A">
        <w:t xml:space="preserve"> problem </w:t>
      </w:r>
      <w:r w:rsidR="00EF20CF">
        <w:t>lim</w:t>
      </w:r>
      <w:r w:rsidR="00EF20CF" w:rsidRPr="0061084A">
        <w:t xml:space="preserve">iting </w:t>
      </w:r>
      <w:r w:rsidR="008A595D">
        <w:t>their</w:t>
      </w:r>
      <w:r w:rsidR="000F2F78" w:rsidRPr="0061084A">
        <w:t xml:space="preserve"> application is the irradiation induced/enhanced </w:t>
      </w:r>
      <w:r w:rsidR="005C2CFC" w:rsidRPr="0061084A">
        <w:t xml:space="preserve">embrittlement and hardening. </w:t>
      </w:r>
    </w:p>
    <w:p w14:paraId="6F1C4563" w14:textId="77777777" w:rsidR="00CC7A3C" w:rsidRPr="0061084A" w:rsidRDefault="00CC7A3C" w:rsidP="0099058E">
      <w:pPr>
        <w:pStyle w:val="StyleJustifiedFirstline05Linespacing15lines"/>
        <w:rPr>
          <w:b/>
          <w:bCs/>
          <w:i/>
          <w:iCs/>
        </w:rPr>
      </w:pPr>
    </w:p>
    <w:p w14:paraId="60DDC523" w14:textId="60A5A96E" w:rsidR="00236E6D" w:rsidRPr="0061084A" w:rsidRDefault="00E738D0" w:rsidP="00D167A2">
      <w:pPr>
        <w:pStyle w:val="Heading3"/>
      </w:pPr>
      <w:bookmarkStart w:id="10" w:name="_Toc127376977"/>
      <w:r w:rsidRPr="0061084A">
        <w:t>2.1.1 The history of using FeCr alloys as nuclear materials</w:t>
      </w:r>
      <w:bookmarkEnd w:id="10"/>
      <w:r w:rsidR="003E36FD" w:rsidRPr="0061084A">
        <w:t xml:space="preserve">  </w:t>
      </w:r>
    </w:p>
    <w:p w14:paraId="467CF0B0" w14:textId="7494A419" w:rsidR="004C5C25" w:rsidRPr="0061084A" w:rsidRDefault="00874D0E" w:rsidP="00F52E48">
      <w:pPr>
        <w:spacing w:line="360" w:lineRule="auto"/>
        <w:ind w:firstLine="720"/>
        <w:jc w:val="both"/>
        <w:rPr>
          <w:rFonts w:cs="Times New Roman"/>
        </w:rPr>
      </w:pPr>
      <w:r w:rsidRPr="0061084A">
        <w:rPr>
          <w:rFonts w:cs="Times New Roman"/>
        </w:rPr>
        <w:t>Fast fission and fusion reactors require structural materials to operate and sustain at extre</w:t>
      </w:r>
      <w:r w:rsidR="00963CF7" w:rsidRPr="0061084A">
        <w:rPr>
          <w:rFonts w:cs="Times New Roman"/>
        </w:rPr>
        <w:t>me conditions including high temperature</w:t>
      </w:r>
      <w:r w:rsidR="0049033A">
        <w:rPr>
          <w:rFonts w:cs="Times New Roman"/>
        </w:rPr>
        <w:t>s</w:t>
      </w:r>
      <w:r w:rsidR="00963CF7" w:rsidRPr="0061084A">
        <w:rPr>
          <w:rFonts w:cs="Times New Roman"/>
        </w:rPr>
        <w:t xml:space="preserve"> and radiation damage</w:t>
      </w:r>
      <w:r w:rsidR="0099245B" w:rsidRPr="0061084A">
        <w:rPr>
          <w:rFonts w:cs="Times New Roman"/>
        </w:rPr>
        <w:t xml:space="preserve"> to high fluence</w:t>
      </w:r>
      <w:r w:rsidR="0049033A">
        <w:rPr>
          <w:rFonts w:cs="Times New Roman"/>
        </w:rPr>
        <w:t>s</w:t>
      </w:r>
      <w:r w:rsidR="009A3C3A">
        <w:rPr>
          <w:rFonts w:cs="Times New Roman"/>
        </w:rPr>
        <w:t>, the typical ranges of which</w:t>
      </w:r>
      <w:r w:rsidR="0099245B" w:rsidRPr="0061084A">
        <w:rPr>
          <w:rFonts w:cs="Times New Roman"/>
        </w:rPr>
        <w:t xml:space="preserve"> a</w:t>
      </w:r>
      <w:r w:rsidR="009A3C3A">
        <w:rPr>
          <w:rFonts w:cs="Times New Roman"/>
        </w:rPr>
        <w:t>re</w:t>
      </w:r>
      <w:r w:rsidR="0099245B" w:rsidRPr="0061084A">
        <w:rPr>
          <w:rFonts w:cs="Times New Roman"/>
        </w:rPr>
        <w:t xml:space="preserve"> </w:t>
      </w:r>
      <w:r w:rsidR="0099245B" w:rsidRPr="00C35C1E">
        <w:rPr>
          <w:rFonts w:cs="Times New Roman"/>
        </w:rPr>
        <w:t>given in</w:t>
      </w:r>
      <w:r w:rsidR="00EF4CD5" w:rsidRPr="00C35C1E">
        <w:rPr>
          <w:rFonts w:cs="Times New Roman"/>
        </w:rPr>
        <w:t xml:space="preserve"> </w:t>
      </w:r>
      <w:r w:rsidR="00C35C1E" w:rsidRPr="00C35C1E">
        <w:rPr>
          <w:rFonts w:cs="Times New Roman"/>
        </w:rPr>
        <w:fldChar w:fldCharType="begin"/>
      </w:r>
      <w:r w:rsidR="00C35C1E" w:rsidRPr="00C35C1E">
        <w:rPr>
          <w:rFonts w:cs="Times New Roman"/>
        </w:rPr>
        <w:instrText xml:space="preserve"> REF _Ref64296215 \h </w:instrText>
      </w:r>
      <w:r w:rsidR="00C35C1E">
        <w:rPr>
          <w:rFonts w:cs="Times New Roman"/>
        </w:rPr>
        <w:instrText xml:space="preserve"> \* MERGEFORMAT </w:instrText>
      </w:r>
      <w:r w:rsidR="00C35C1E" w:rsidRPr="00C35C1E">
        <w:rPr>
          <w:rFonts w:cs="Times New Roman"/>
        </w:rPr>
      </w:r>
      <w:r w:rsidR="00C35C1E" w:rsidRPr="00C35C1E">
        <w:rPr>
          <w:rFonts w:cs="Times New Roman"/>
        </w:rPr>
        <w:fldChar w:fldCharType="separate"/>
      </w:r>
      <w:r w:rsidR="0013323D" w:rsidRPr="0013323D">
        <w:rPr>
          <w:rFonts w:cs="Times New Roman"/>
        </w:rPr>
        <w:t xml:space="preserve">Figure </w:t>
      </w:r>
      <w:r w:rsidR="0013323D" w:rsidRPr="0013323D">
        <w:rPr>
          <w:rFonts w:cs="Times New Roman"/>
          <w:noProof/>
        </w:rPr>
        <w:t>2.1</w:t>
      </w:r>
      <w:r w:rsidR="00C35C1E" w:rsidRPr="00C35C1E">
        <w:rPr>
          <w:rFonts w:cs="Times New Roman"/>
        </w:rPr>
        <w:fldChar w:fldCharType="end"/>
      </w:r>
      <w:r w:rsidR="009954E7">
        <w:rPr>
          <w:rFonts w:cs="Times New Roman"/>
        </w:rPr>
        <w:t xml:space="preserve"> </w:t>
      </w:r>
      <w:r w:rsidR="009954E7">
        <w:rPr>
          <w:rFonts w:cs="Times New Roman"/>
        </w:rPr>
        <w:fldChar w:fldCharType="begin"/>
      </w:r>
      <w:r w:rsidR="009954E7">
        <w:rPr>
          <w:rFonts w:cs="Times New Roman"/>
        </w:rPr>
        <w:instrText xml:space="preserve"> ADDIN EN.CITE &lt;EndNote&gt;&lt;Cite&gt;&lt;Author&gt;Zinkle&lt;/Author&gt;&lt;Year&gt;2013&lt;/Year&gt;&lt;RecNum&gt;59&lt;/RecNum&gt;&lt;DisplayText&gt;[11]&lt;/DisplayText&gt;&lt;record&gt;&lt;rec-number&gt;59&lt;/rec-number&gt;&lt;foreign-keys&gt;&lt;key app="EN" db-id="05052tp2owzs2qezrt1ve9tja9f25rw2xfas" timestamp="1668460868" guid="d7587786-c902-4f8a-8633-c83571447e8b"&gt;59&lt;/key&gt;&lt;/foreign-keys&gt;&lt;ref-type name="Journal Article"&gt;17&lt;/ref-type&gt;&lt;contributors&gt;&lt;authors&gt;&lt;author&gt;Zinkle, S. J.&lt;/author&gt;&lt;author&gt;Was, G. S.&lt;/author&gt;&lt;/authors&gt;&lt;/contributors&gt;&lt;titles&gt;&lt;title&gt;Materials challenges in nuclear energy&lt;/title&gt;&lt;secondary-title&gt;Acta Materialia&lt;/secondary-title&gt;&lt;/titles&gt;&lt;periodical&gt;&lt;full-title&gt;Acta Materialia&lt;/full-title&gt;&lt;/periodical&gt;&lt;pages&gt;735-758&lt;/pages&gt;&lt;volume&gt;61&lt;/volume&gt;&lt;number&gt;3&lt;/number&gt;&lt;section&gt;735&lt;/section&gt;&lt;dates&gt;&lt;year&gt;2013&lt;/year&gt;&lt;/dates&gt;&lt;isbn&gt;13596454&lt;/isbn&gt;&lt;urls&gt;&lt;/urls&gt;&lt;electronic-resource-num&gt;10.1016/j.actamat.2012.11.004&lt;/electronic-resource-num&gt;&lt;/record&gt;&lt;/Cite&gt;&lt;/EndNote&gt;</w:instrText>
      </w:r>
      <w:r w:rsidR="009954E7">
        <w:rPr>
          <w:rFonts w:cs="Times New Roman"/>
        </w:rPr>
        <w:fldChar w:fldCharType="separate"/>
      </w:r>
      <w:r w:rsidR="009954E7">
        <w:rPr>
          <w:rFonts w:cs="Times New Roman"/>
          <w:noProof/>
        </w:rPr>
        <w:t>[11]</w:t>
      </w:r>
      <w:r w:rsidR="009954E7">
        <w:rPr>
          <w:rFonts w:cs="Times New Roman"/>
        </w:rPr>
        <w:fldChar w:fldCharType="end"/>
      </w:r>
      <w:r w:rsidR="00963CF7" w:rsidRPr="00C35C1E">
        <w:rPr>
          <w:rFonts w:cs="Times New Roman"/>
        </w:rPr>
        <w:t xml:space="preserve">. </w:t>
      </w:r>
      <w:r w:rsidR="00FE0C71" w:rsidRPr="00C35C1E">
        <w:rPr>
          <w:rFonts w:cs="Times New Roman"/>
        </w:rPr>
        <w:t xml:space="preserve">The major difference </w:t>
      </w:r>
      <w:r w:rsidR="009A3C3A">
        <w:rPr>
          <w:rFonts w:cs="Times New Roman"/>
        </w:rPr>
        <w:t>betwee</w:t>
      </w:r>
      <w:r w:rsidR="00FE0C71" w:rsidRPr="00C35C1E">
        <w:rPr>
          <w:rFonts w:cs="Times New Roman"/>
        </w:rPr>
        <w:t>n the</w:t>
      </w:r>
      <w:r w:rsidR="00963CF7" w:rsidRPr="00C35C1E">
        <w:rPr>
          <w:rFonts w:cs="Times New Roman"/>
        </w:rPr>
        <w:t xml:space="preserve">se two types of </w:t>
      </w:r>
      <w:r w:rsidR="00FE0C71" w:rsidRPr="00C35C1E">
        <w:rPr>
          <w:rFonts w:cs="Times New Roman"/>
        </w:rPr>
        <w:t xml:space="preserve">environments is </w:t>
      </w:r>
      <w:r w:rsidR="00922896" w:rsidRPr="00C35C1E">
        <w:rPr>
          <w:rFonts w:cs="Times New Roman"/>
        </w:rPr>
        <w:t>the</w:t>
      </w:r>
      <w:r w:rsidR="00FE0C71" w:rsidRPr="00C35C1E">
        <w:rPr>
          <w:rFonts w:cs="Times New Roman"/>
        </w:rPr>
        <w:t xml:space="preserve"> neutron</w:t>
      </w:r>
      <w:r w:rsidR="00FE0C71" w:rsidRPr="0061084A">
        <w:rPr>
          <w:rFonts w:cs="Times New Roman"/>
        </w:rPr>
        <w:t xml:space="preserve"> energy</w:t>
      </w:r>
      <w:r w:rsidR="00B70E1C">
        <w:rPr>
          <w:rFonts w:cs="Times New Roman"/>
        </w:rPr>
        <w:t xml:space="preserve"> spectrum</w:t>
      </w:r>
      <w:r w:rsidR="00922896" w:rsidRPr="0061084A">
        <w:rPr>
          <w:rFonts w:cs="Times New Roman"/>
        </w:rPr>
        <w:t xml:space="preserve">: </w:t>
      </w:r>
      <w:r w:rsidR="00FE0C71" w:rsidRPr="0061084A">
        <w:rPr>
          <w:rFonts w:cs="Times New Roman"/>
        </w:rPr>
        <w:t>neutron</w:t>
      </w:r>
      <w:r w:rsidR="00922896" w:rsidRPr="0061084A">
        <w:rPr>
          <w:rFonts w:cs="Times New Roman"/>
        </w:rPr>
        <w:t>s</w:t>
      </w:r>
      <w:r w:rsidR="00FE0C71" w:rsidRPr="0061084A">
        <w:rPr>
          <w:rFonts w:cs="Times New Roman"/>
        </w:rPr>
        <w:t xml:space="preserve"> </w:t>
      </w:r>
      <w:r w:rsidR="00C94B07">
        <w:rPr>
          <w:rFonts w:cs="Times New Roman"/>
        </w:rPr>
        <w:t>are created with</w:t>
      </w:r>
      <w:r w:rsidR="00C94B07" w:rsidRPr="0061084A">
        <w:rPr>
          <w:rFonts w:cs="Times New Roman"/>
        </w:rPr>
        <w:t xml:space="preserve"> </w:t>
      </w:r>
      <w:r w:rsidR="00CB4D87" w:rsidRPr="0061084A">
        <w:rPr>
          <w:rFonts w:cs="Times New Roman"/>
        </w:rPr>
        <w:t xml:space="preserve">an average kinetic energy of about </w:t>
      </w:r>
      <w:r w:rsidR="00C94B07">
        <w:rPr>
          <w:rFonts w:cs="Times New Roman"/>
        </w:rPr>
        <w:t>1-</w:t>
      </w:r>
      <w:r w:rsidR="00CB4D87" w:rsidRPr="0061084A">
        <w:rPr>
          <w:rFonts w:cs="Times New Roman"/>
        </w:rPr>
        <w:t xml:space="preserve">2 MeV </w:t>
      </w:r>
      <w:r w:rsidR="00832DE4" w:rsidRPr="0061084A">
        <w:rPr>
          <w:rFonts w:cs="Times New Roman"/>
        </w:rPr>
        <w:t xml:space="preserve">for </w:t>
      </w:r>
      <w:r w:rsidR="00FE0C71" w:rsidRPr="0061084A">
        <w:rPr>
          <w:rFonts w:cs="Times New Roman"/>
        </w:rPr>
        <w:t xml:space="preserve">fission </w:t>
      </w:r>
      <w:r w:rsidR="00832DE4" w:rsidRPr="0061084A">
        <w:rPr>
          <w:rFonts w:cs="Times New Roman"/>
        </w:rPr>
        <w:t>and</w:t>
      </w:r>
      <w:r w:rsidR="00FE0C71" w:rsidRPr="0061084A">
        <w:rPr>
          <w:rFonts w:cs="Times New Roman"/>
        </w:rPr>
        <w:t xml:space="preserve"> 14.1 MeV for </w:t>
      </w:r>
      <w:r w:rsidR="00C94B07">
        <w:rPr>
          <w:rFonts w:cs="Times New Roman"/>
        </w:rPr>
        <w:t xml:space="preserve">D-T </w:t>
      </w:r>
      <w:r w:rsidR="00FE0C71" w:rsidRPr="0061084A">
        <w:rPr>
          <w:rFonts w:cs="Times New Roman"/>
        </w:rPr>
        <w:t>fusion</w:t>
      </w:r>
      <w:r w:rsidR="00832DE4" w:rsidRPr="0061084A">
        <w:rPr>
          <w:rFonts w:cs="Times New Roman"/>
        </w:rPr>
        <w:t>.</w:t>
      </w:r>
      <w:r w:rsidR="00C22A5F" w:rsidRPr="0061084A">
        <w:rPr>
          <w:rFonts w:cs="Times New Roman"/>
        </w:rPr>
        <w:t xml:space="preserve"> </w:t>
      </w:r>
      <w:r w:rsidR="00963CF7" w:rsidRPr="0061084A">
        <w:rPr>
          <w:rFonts w:cs="Times New Roman"/>
        </w:rPr>
        <w:t xml:space="preserve">FM </w:t>
      </w:r>
      <w:r w:rsidR="00044EB6" w:rsidRPr="0061084A">
        <w:rPr>
          <w:rFonts w:cs="Times New Roman"/>
        </w:rPr>
        <w:t xml:space="preserve">steels, SiC/SiC composites and </w:t>
      </w:r>
      <w:r w:rsidR="00E5003E">
        <w:rPr>
          <w:rFonts w:cs="Times New Roman"/>
        </w:rPr>
        <w:t>v</w:t>
      </w:r>
      <w:r w:rsidR="00E5003E" w:rsidRPr="0061084A">
        <w:rPr>
          <w:rFonts w:cs="Times New Roman"/>
        </w:rPr>
        <w:t xml:space="preserve">anadium </w:t>
      </w:r>
      <w:r w:rsidR="00044EB6" w:rsidRPr="0061084A">
        <w:rPr>
          <w:rFonts w:cs="Times New Roman"/>
        </w:rPr>
        <w:t xml:space="preserve">alloys are the </w:t>
      </w:r>
      <w:r w:rsidR="000D2D12">
        <w:rPr>
          <w:rFonts w:cs="Times New Roman"/>
        </w:rPr>
        <w:t>most</w:t>
      </w:r>
      <w:r w:rsidR="000D2D12" w:rsidRPr="0061084A">
        <w:rPr>
          <w:rFonts w:cs="Times New Roman"/>
        </w:rPr>
        <w:t xml:space="preserve"> </w:t>
      </w:r>
      <w:r w:rsidR="0037552F" w:rsidRPr="0061084A">
        <w:rPr>
          <w:rFonts w:cs="Times New Roman"/>
        </w:rPr>
        <w:t>promising</w:t>
      </w:r>
      <w:r w:rsidR="00C41593" w:rsidRPr="0061084A">
        <w:rPr>
          <w:rFonts w:cs="Times New Roman"/>
        </w:rPr>
        <w:t xml:space="preserve"> </w:t>
      </w:r>
      <w:r w:rsidR="00044EB6" w:rsidRPr="0061084A">
        <w:rPr>
          <w:rFonts w:cs="Times New Roman"/>
        </w:rPr>
        <w:t>structural materials</w:t>
      </w:r>
      <w:r w:rsidR="000D2D12">
        <w:rPr>
          <w:rFonts w:cs="Times New Roman"/>
        </w:rPr>
        <w:t xml:space="preserve"> for fusion energy applications</w:t>
      </w:r>
      <w:r w:rsidR="009954E7">
        <w:rPr>
          <w:rFonts w:cs="Times New Roman"/>
        </w:rPr>
        <w:t xml:space="preserve"> </w:t>
      </w:r>
      <w:r w:rsidR="009E5281">
        <w:rPr>
          <w:rFonts w:cs="Times New Roman"/>
        </w:rPr>
        <w:fldChar w:fldCharType="begin"/>
      </w:r>
      <w:r w:rsidR="00D02120">
        <w:rPr>
          <w:rFonts w:cs="Times New Roman"/>
        </w:rPr>
        <w:instrText xml:space="preserve"> ADDIN EN.CITE &lt;EndNote&gt;&lt;Cite&gt;&lt;Author&gt;Bloom&lt;/Author&gt;&lt;Year&gt;1984&lt;/Year&gt;&lt;RecNum&gt;489&lt;/RecNum&gt;&lt;DisplayText&gt;[12, 13]&lt;/DisplayText&gt;&lt;record&gt;&lt;rec-number&gt;489&lt;/rec-number&gt;&lt;foreign-keys&gt;&lt;key app="EN" db-id="05052tp2owzs2qezrt1ve9tja9f25rw2xfas" timestamp="1671577914" guid="e005f8a4-0d88-4900-b43b-d62958237abf"&gt;489&lt;/key&gt;&lt;/foreign-keys&gt;&lt;ref-type name="Journal Article"&gt;17&lt;/ref-type&gt;&lt;contributors&gt;&lt;authors&gt;&lt;author&gt;Bloom, EE&lt;/author&gt;&lt;author&gt;Conn, RW&lt;/author&gt;&lt;author&gt;Davis, JW&lt;/author&gt;&lt;author&gt;Gold, RE&lt;/author&gt;&lt;author&gt;Little, R&lt;/author&gt;&lt;author&gt;Schultz, KR&lt;/author&gt;&lt;author&gt;Smith, DL&lt;/author&gt;&lt;author&gt;Wiffen, FW&lt;/author&gt;&lt;/authors&gt;&lt;/contributors&gt;&lt;titles&gt;&lt;title&gt;Low activation materials for fusion applications&lt;/title&gt;&lt;secondary-title&gt;Journal of Nuclear Materials&lt;/secondary-title&gt;&lt;/titles&gt;&lt;periodical&gt;&lt;full-title&gt;Journal of Nuclear Materials&lt;/full-title&gt;&lt;/periodical&gt;&lt;pages&gt;17-26&lt;/pages&gt;&lt;volume&gt;122&lt;/volume&gt;&lt;number&gt;1-3&lt;/number&gt;&lt;dates&gt;&lt;year&gt;1984&lt;/year&gt;&lt;/dates&gt;&lt;isbn&gt;0022-3115&lt;/isbn&gt;&lt;urls&gt;&lt;/urls&gt;&lt;/record&gt;&lt;/Cite&gt;&lt;Cite&gt;&lt;Author&gt;Bloom&lt;/Author&gt;&lt;Year&gt;2004&lt;/Year&gt;&lt;RecNum&gt;490&lt;/RecNum&gt;&lt;record&gt;&lt;rec-number&gt;490&lt;/rec-number&gt;&lt;foreign-keys&gt;&lt;key app="EN" db-id="05052tp2owzs2qezrt1ve9tja9f25rw2xfas" timestamp="1671577977" guid="5b223bda-fc7a-4cb5-86e2-0d1fac449003"&gt;490&lt;/key&gt;&lt;/foreign-keys&gt;&lt;ref-type name="Journal Article"&gt;17&lt;/ref-type&gt;&lt;contributors&gt;&lt;authors&gt;&lt;author&gt;Bloom, EE&lt;/author&gt;&lt;author&gt;Zinkle, SJ&lt;/author&gt;&lt;author&gt;Wiffen, FW&lt;/author&gt;&lt;/authors&gt;&lt;/contributors&gt;&lt;titles&gt;&lt;title&gt;Materials to deliver the promise of fusion power–progress and challenges&lt;/title&gt;&lt;secondary-title&gt;Journal of nuclear materials&lt;/secondary-title&gt;&lt;/titles&gt;&lt;periodical&gt;&lt;full-title&gt;Journal of Nuclear Materials&lt;/full-title&gt;&lt;/periodical&gt;&lt;pages&gt;12-19&lt;/pages&gt;&lt;volume&gt;329&lt;/volume&gt;&lt;dates&gt;&lt;year&gt;2004&lt;/year&gt;&lt;/dates&gt;&lt;isbn&gt;0022-3115&lt;/isbn&gt;&lt;urls&gt;&lt;/urls&gt;&lt;/record&gt;&lt;/Cite&gt;&lt;/EndNote&gt;</w:instrText>
      </w:r>
      <w:r w:rsidR="009E5281">
        <w:rPr>
          <w:rFonts w:cs="Times New Roman"/>
        </w:rPr>
        <w:fldChar w:fldCharType="separate"/>
      </w:r>
      <w:r w:rsidR="00CB1B1D">
        <w:rPr>
          <w:rFonts w:cs="Times New Roman"/>
          <w:noProof/>
        </w:rPr>
        <w:t>[12, 13]</w:t>
      </w:r>
      <w:r w:rsidR="009E5281">
        <w:rPr>
          <w:rFonts w:cs="Times New Roman"/>
        </w:rPr>
        <w:fldChar w:fldCharType="end"/>
      </w:r>
      <w:r w:rsidR="00044EB6" w:rsidRPr="0061084A">
        <w:rPr>
          <w:rFonts w:cs="Times New Roman"/>
        </w:rPr>
        <w:t xml:space="preserve">. </w:t>
      </w:r>
      <w:r w:rsidR="00573660" w:rsidRPr="0061084A">
        <w:rPr>
          <w:rFonts w:cs="Times New Roman"/>
        </w:rPr>
        <w:t xml:space="preserve">Compared to </w:t>
      </w:r>
      <w:r w:rsidR="000D2D12">
        <w:rPr>
          <w:rFonts w:cs="Times New Roman"/>
        </w:rPr>
        <w:t>alternative structural materials</w:t>
      </w:r>
      <w:r w:rsidR="00573660" w:rsidRPr="0061084A">
        <w:rPr>
          <w:rFonts w:cs="Times New Roman"/>
        </w:rPr>
        <w:t xml:space="preserve">, </w:t>
      </w:r>
      <w:r w:rsidR="007B4EA7" w:rsidRPr="0061084A">
        <w:rPr>
          <w:rFonts w:cs="Times New Roman"/>
        </w:rPr>
        <w:t xml:space="preserve">FM steels have </w:t>
      </w:r>
      <w:r w:rsidR="00FD6D75" w:rsidRPr="0061084A">
        <w:rPr>
          <w:rFonts w:cs="Times New Roman"/>
        </w:rPr>
        <w:t xml:space="preserve">high void swelling resistance, thermal stress resistance, adequate creep strength up to 600 °C, </w:t>
      </w:r>
      <w:r w:rsidR="000D2D12">
        <w:rPr>
          <w:rFonts w:cs="Times New Roman"/>
        </w:rPr>
        <w:t xml:space="preserve">good fabricability and </w:t>
      </w:r>
      <w:r w:rsidR="00FD6D75" w:rsidRPr="0061084A">
        <w:rPr>
          <w:rFonts w:cs="Times New Roman"/>
        </w:rPr>
        <w:t xml:space="preserve">weldability, rich </w:t>
      </w:r>
      <w:r w:rsidR="000D2D12">
        <w:rPr>
          <w:rFonts w:cs="Times New Roman"/>
        </w:rPr>
        <w:t xml:space="preserve">industrial </w:t>
      </w:r>
      <w:r w:rsidR="00FD6D75" w:rsidRPr="0061084A">
        <w:rPr>
          <w:rFonts w:cs="Times New Roman"/>
        </w:rPr>
        <w:t>experience of being used for massive structure</w:t>
      </w:r>
      <w:r w:rsidR="003D0423">
        <w:rPr>
          <w:rFonts w:cs="Times New Roman"/>
        </w:rPr>
        <w:t>s</w:t>
      </w:r>
      <w:r w:rsidR="00FD6D75" w:rsidRPr="0061084A">
        <w:rPr>
          <w:rFonts w:cs="Times New Roman"/>
        </w:rPr>
        <w:t xml:space="preserve"> and </w:t>
      </w:r>
      <w:r w:rsidR="003E3F3A" w:rsidRPr="0061084A">
        <w:rPr>
          <w:rFonts w:cs="Times New Roman"/>
        </w:rPr>
        <w:t>well exist</w:t>
      </w:r>
      <w:r w:rsidR="003D0423">
        <w:rPr>
          <w:rFonts w:cs="Times New Roman"/>
        </w:rPr>
        <w:t>ing</w:t>
      </w:r>
      <w:r w:rsidR="003E3F3A" w:rsidRPr="0061084A">
        <w:rPr>
          <w:rFonts w:cs="Times New Roman"/>
        </w:rPr>
        <w:t xml:space="preserve"> </w:t>
      </w:r>
      <w:r w:rsidR="00FD6D75" w:rsidRPr="0061084A">
        <w:rPr>
          <w:rFonts w:cs="Times New Roman"/>
        </w:rPr>
        <w:t>production and fabrication technologies</w:t>
      </w:r>
      <w:r w:rsidR="00F44CF6" w:rsidRPr="0061084A">
        <w:rPr>
          <w:rFonts w:cs="Times New Roman"/>
        </w:rPr>
        <w:t xml:space="preserve"> </w:t>
      </w:r>
      <w:r w:rsidR="00C9780C" w:rsidRPr="0061084A">
        <w:rPr>
          <w:rFonts w:cs="Times New Roman"/>
        </w:rPr>
        <w:fldChar w:fldCharType="begin"/>
      </w:r>
      <w:r w:rsidR="00AC31AF">
        <w:rPr>
          <w:rFonts w:cs="Times New Roman"/>
        </w:rP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00C9780C" w:rsidRPr="0061084A">
        <w:rPr>
          <w:rFonts w:cs="Times New Roman"/>
        </w:rPr>
        <w:fldChar w:fldCharType="separate"/>
      </w:r>
      <w:r w:rsidR="00C9780C" w:rsidRPr="0061084A">
        <w:rPr>
          <w:rFonts w:cs="Times New Roman"/>
          <w:noProof/>
        </w:rPr>
        <w:t>[1]</w:t>
      </w:r>
      <w:r w:rsidR="00C9780C" w:rsidRPr="0061084A">
        <w:rPr>
          <w:rFonts w:cs="Times New Roman"/>
        </w:rPr>
        <w:fldChar w:fldCharType="end"/>
      </w:r>
      <w:r w:rsidR="00FD6D75" w:rsidRPr="0061084A">
        <w:rPr>
          <w:rFonts w:cs="Times New Roman"/>
        </w:rPr>
        <w:t>.</w:t>
      </w:r>
    </w:p>
    <w:p w14:paraId="5B064E8C" w14:textId="77777777" w:rsidR="007E5A29" w:rsidRDefault="005D10CA" w:rsidP="00F52E48">
      <w:pPr>
        <w:spacing w:line="360" w:lineRule="auto"/>
        <w:ind w:firstLine="720"/>
        <w:jc w:val="both"/>
        <w:rPr>
          <w:rFonts w:cs="Times New Roman"/>
        </w:rPr>
      </w:pPr>
      <w:r w:rsidRPr="0061084A">
        <w:rPr>
          <w:rFonts w:cs="Times New Roman"/>
        </w:rPr>
        <w:t xml:space="preserve">The development of 9-12% Cr steels originated in 1912 for the application </w:t>
      </w:r>
      <w:r w:rsidR="00070458">
        <w:rPr>
          <w:rFonts w:cs="Times New Roman"/>
        </w:rPr>
        <w:t>of</w:t>
      </w:r>
      <w:r w:rsidRPr="0061084A">
        <w:rPr>
          <w:rFonts w:cs="Times New Roman"/>
        </w:rPr>
        <w:t xml:space="preserve"> steam turbine blades</w:t>
      </w:r>
      <w:r w:rsidR="00CB1B1D">
        <w:rPr>
          <w:rFonts w:cs="Times New Roman"/>
        </w:rPr>
        <w:t xml:space="preserve"> </w:t>
      </w:r>
      <w:r w:rsidR="00A057EB">
        <w:rPr>
          <w:rFonts w:cs="Times New Roman"/>
        </w:rPr>
        <w:fldChar w:fldCharType="begin"/>
      </w:r>
      <w:r w:rsidR="00AE60DB">
        <w:rPr>
          <w:rFonts w:cs="Times New Roman"/>
        </w:rPr>
        <w:instrText xml:space="preserve"> ADDIN EN.CITE &lt;EndNote&gt;&lt;Cite&gt;&lt;Author&gt;Klueh&lt;/Author&gt;&lt;Year&gt;2001&lt;/Year&gt;&lt;RecNum&gt;142&lt;/RecNum&gt;&lt;DisplayText&gt;[1, 14]&lt;/DisplayText&gt;&lt;record&gt;&lt;rec-number&gt;142&lt;/rec-number&gt;&lt;foreign-keys&gt;&lt;key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PA&lt;/publisher&gt;&lt;urls&gt;&lt;/urls&gt;&lt;/record&gt;&lt;/Cite&gt;&lt;Cite&gt;&lt;Author&gt;Viswanathan&lt;/Author&gt;&lt;Year&gt;1999&lt;/Year&gt;&lt;RecNum&gt;120&lt;/RecNum&gt;&lt;record&gt;&lt;rec-number&gt;120&lt;/rec-number&gt;&lt;foreign-keys&gt;&lt;key app="EN" db-id="05052tp2owzs2qezrt1ve9tja9f25rw2xfas" timestamp="1668460993" guid="0129ce16-bff6-4811-8682-7130968a502e"&gt;120&lt;/key&gt;&lt;/foreign-keys&gt;&lt;ref-type name="Report"&gt;27&lt;/ref-type&gt;&lt;contributors&gt;&lt;authors&gt;&lt;author&gt;Viswanathan, Ramaswamy&lt;/author&gt;&lt;author&gt;Nutting, Jack&lt;/author&gt;&lt;/authors&gt;&lt;/contributors&gt;&lt;titles&gt;&lt;title&gt;Advanced heat resistant steels for power generation&lt;/title&gt;&lt;/titles&gt;&lt;dates&gt;&lt;year&gt;1999&lt;/year&gt;&lt;/dates&gt;&lt;pub-location&gt;United Kingdom&lt;/pub-location&gt;&lt;publisher&gt;IOM Communications&lt;/publisher&gt;&lt;isbn&gt;1861250797&lt;/isbn&gt;&lt;urls&gt;&lt;/urls&gt;&lt;/record&gt;&lt;/Cite&gt;&lt;/EndNote&gt;</w:instrText>
      </w:r>
      <w:r w:rsidR="00A057EB">
        <w:rPr>
          <w:rFonts w:cs="Times New Roman"/>
        </w:rPr>
        <w:fldChar w:fldCharType="separate"/>
      </w:r>
      <w:r w:rsidR="00173395">
        <w:rPr>
          <w:rFonts w:cs="Times New Roman"/>
          <w:noProof/>
        </w:rPr>
        <w:t>[1, 14]</w:t>
      </w:r>
      <w:r w:rsidR="00A057EB">
        <w:rPr>
          <w:rFonts w:cs="Times New Roman"/>
        </w:rPr>
        <w:fldChar w:fldCharType="end"/>
      </w:r>
      <w:r w:rsidRPr="0061084A">
        <w:rPr>
          <w:rFonts w:cs="Times New Roman"/>
        </w:rPr>
        <w:t>. The additions of Mo, W, Nb, V, N</w:t>
      </w:r>
      <w:r w:rsidR="00070458">
        <w:rPr>
          <w:rFonts w:cs="Times New Roman"/>
        </w:rPr>
        <w:t>,</w:t>
      </w:r>
      <w:r w:rsidRPr="0061084A">
        <w:rPr>
          <w:rFonts w:cs="Times New Roman"/>
        </w:rPr>
        <w:t xml:space="preserve"> and </w:t>
      </w:r>
      <w:r w:rsidR="003D0423">
        <w:rPr>
          <w:rFonts w:cs="Times New Roman"/>
        </w:rPr>
        <w:t xml:space="preserve">the </w:t>
      </w:r>
      <w:r w:rsidRPr="0061084A">
        <w:rPr>
          <w:rFonts w:cs="Times New Roman"/>
        </w:rPr>
        <w:t xml:space="preserve">reduction of C elements </w:t>
      </w:r>
    </w:p>
    <w:p w14:paraId="17DAB940" w14:textId="77777777" w:rsidR="007E5A29" w:rsidRPr="0061084A" w:rsidRDefault="007E5A29" w:rsidP="007E5A29">
      <w:pPr>
        <w:spacing w:line="360" w:lineRule="auto"/>
        <w:jc w:val="center"/>
        <w:rPr>
          <w:rFonts w:cs="Times New Roman"/>
        </w:rPr>
      </w:pPr>
      <w:r w:rsidRPr="0061084A">
        <w:rPr>
          <w:rFonts w:cs="Times New Roman"/>
          <w:noProof/>
        </w:rPr>
        <w:lastRenderedPageBreak/>
        <w:drawing>
          <wp:inline distT="0" distB="0" distL="0" distR="0" wp14:anchorId="00CF6EBE" wp14:editId="30D81C35">
            <wp:extent cx="4114800" cy="2848708"/>
            <wp:effectExtent l="0" t="0" r="0" b="8890"/>
            <wp:docPr id="56" name="Picture 56"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5035D4.tmp"/>
                    <pic:cNvPicPr/>
                  </pic:nvPicPr>
                  <pic:blipFill>
                    <a:blip r:embed="rId15">
                      <a:extLst>
                        <a:ext uri="{28A0092B-C50C-407E-A947-70E740481C1C}">
                          <a14:useLocalDpi xmlns:a14="http://schemas.microsoft.com/office/drawing/2010/main" val="0"/>
                        </a:ext>
                      </a:extLst>
                    </a:blip>
                    <a:stretch>
                      <a:fillRect/>
                    </a:stretch>
                  </pic:blipFill>
                  <pic:spPr>
                    <a:xfrm>
                      <a:off x="0" y="0"/>
                      <a:ext cx="4130733" cy="2859738"/>
                    </a:xfrm>
                    <a:prstGeom prst="rect">
                      <a:avLst/>
                    </a:prstGeom>
                  </pic:spPr>
                </pic:pic>
              </a:graphicData>
            </a:graphic>
          </wp:inline>
        </w:drawing>
      </w:r>
    </w:p>
    <w:p w14:paraId="3D019575" w14:textId="77777777" w:rsidR="007E5A29" w:rsidRPr="0061084A" w:rsidRDefault="007E5A29" w:rsidP="007E5A29">
      <w:pPr>
        <w:pStyle w:val="Caption"/>
      </w:pPr>
      <w:bookmarkStart w:id="11" w:name="_Toc127377167"/>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1</w:t>
      </w:r>
      <w:r>
        <w:rPr>
          <w:noProof/>
        </w:rPr>
        <w:fldChar w:fldCharType="end"/>
      </w:r>
      <w:r>
        <w:t xml:space="preserve"> T</w:t>
      </w:r>
      <w:r w:rsidRPr="0061084A">
        <w:t>he dose and temperature requirements for the in-core structural materials operating in fusion and fission reactors</w:t>
      </w:r>
      <w:r>
        <w:t>. Reproduced from Ref.</w:t>
      </w:r>
      <w:r w:rsidRPr="0061084A">
        <w:t xml:space="preserve"> </w:t>
      </w:r>
      <w:r w:rsidRPr="0061084A">
        <w:fldChar w:fldCharType="begin"/>
      </w:r>
      <w:r>
        <w:instrText xml:space="preserve"> ADDIN EN.CITE &lt;EndNote&gt;&lt;Cite&gt;&lt;Author&gt;Zinkle&lt;/Author&gt;&lt;Year&gt;2013&lt;/Year&gt;&lt;RecNum&gt;59&lt;/RecNum&gt;&lt;DisplayText&gt;[11]&lt;/DisplayText&gt;&lt;record&gt;&lt;rec-number&gt;59&lt;/rec-number&gt;&lt;foreign-keys&gt;&lt;key app="EN" db-id="05052tp2owzs2qezrt1ve9tja9f25rw2xfas" timestamp="1668460868" guid="d7587786-c902-4f8a-8633-c83571447e8b"&gt;59&lt;/key&gt;&lt;/foreign-keys&gt;&lt;ref-type name="Journal Article"&gt;17&lt;/ref-type&gt;&lt;contributors&gt;&lt;authors&gt;&lt;author&gt;Zinkle, S. J.&lt;/author&gt;&lt;author&gt;Was, G. S.&lt;/author&gt;&lt;/authors&gt;&lt;/contributors&gt;&lt;titles&gt;&lt;title&gt;Materials challenges in nuclear energy&lt;/title&gt;&lt;secondary-title&gt;Acta Materialia&lt;/secondary-title&gt;&lt;/titles&gt;&lt;periodical&gt;&lt;full-title&gt;Acta Materialia&lt;/full-title&gt;&lt;/periodical&gt;&lt;pages&gt;735-758&lt;/pages&gt;&lt;volume&gt;61&lt;/volume&gt;&lt;number&gt;3&lt;/number&gt;&lt;section&gt;735&lt;/section&gt;&lt;dates&gt;&lt;year&gt;2013&lt;/year&gt;&lt;/dates&gt;&lt;isbn&gt;13596454&lt;/isbn&gt;&lt;urls&gt;&lt;/urls&gt;&lt;electronic-resource-num&gt;10.1016/j.actamat.2012.11.004&lt;/electronic-resource-num&gt;&lt;/record&gt;&lt;/Cite&gt;&lt;/EndNote&gt;</w:instrText>
      </w:r>
      <w:r w:rsidRPr="0061084A">
        <w:fldChar w:fldCharType="separate"/>
      </w:r>
      <w:r>
        <w:rPr>
          <w:noProof/>
        </w:rPr>
        <w:t>[11]</w:t>
      </w:r>
      <w:r w:rsidRPr="0061084A">
        <w:fldChar w:fldCharType="end"/>
      </w:r>
      <w:r w:rsidRPr="0061084A">
        <w:t>.</w:t>
      </w:r>
      <w:bookmarkEnd w:id="11"/>
      <w:r w:rsidRPr="0061084A">
        <w:t xml:space="preserve"> </w:t>
      </w:r>
    </w:p>
    <w:p w14:paraId="4E41DD63" w14:textId="77777777" w:rsidR="007E5A29" w:rsidRDefault="007E5A29">
      <w:pPr>
        <w:rPr>
          <w:rFonts w:cs="Times New Roman"/>
        </w:rPr>
      </w:pPr>
      <w:r>
        <w:rPr>
          <w:rFonts w:cs="Times New Roman"/>
        </w:rPr>
        <w:br w:type="page"/>
      </w:r>
    </w:p>
    <w:p w14:paraId="5B45079F" w14:textId="7DCE7695" w:rsidR="003A159B" w:rsidRPr="0061084A" w:rsidRDefault="005D10CA" w:rsidP="007E5A29">
      <w:pPr>
        <w:spacing w:line="360" w:lineRule="auto"/>
        <w:jc w:val="both"/>
        <w:rPr>
          <w:rFonts w:cs="Times New Roman"/>
        </w:rPr>
      </w:pPr>
      <w:r w:rsidRPr="0061084A">
        <w:rPr>
          <w:rFonts w:cs="Times New Roman"/>
        </w:rPr>
        <w:lastRenderedPageBreak/>
        <w:t xml:space="preserve">greatly increased the </w:t>
      </w:r>
      <w:r w:rsidR="00E5003E">
        <w:rPr>
          <w:rFonts w:cs="Times New Roman"/>
        </w:rPr>
        <w:t xml:space="preserve">high-temperature </w:t>
      </w:r>
      <w:r w:rsidRPr="0061084A">
        <w:rPr>
          <w:rFonts w:cs="Times New Roman"/>
        </w:rPr>
        <w:t xml:space="preserve">creep-rupture strength of these steels from 35 MPa and 180 MPa </w:t>
      </w:r>
      <w:r w:rsidR="004C5C25" w:rsidRPr="0061084A">
        <w:rPr>
          <w:rFonts w:cs="Times New Roman"/>
        </w:rPr>
        <w:fldChar w:fldCharType="begin"/>
      </w:r>
      <w:r w:rsidR="00AE60DB">
        <w:rPr>
          <w:rFonts w:cs="Times New Roman"/>
        </w:rPr>
        <w:instrText xml:space="preserve"> ADDIN EN.CITE &lt;EndNote&gt;&lt;Cite&gt;&lt;Author&gt;Viswanathan&lt;/Author&gt;&lt;Year&gt;1999&lt;/Year&gt;&lt;RecNum&gt;120&lt;/RecNum&gt;&lt;DisplayText&gt;[14]&lt;/DisplayText&gt;&lt;record&gt;&lt;rec-number&gt;120&lt;/rec-number&gt;&lt;foreign-keys&gt;&lt;key app="EN" db-id="05052tp2owzs2qezrt1ve9tja9f25rw2xfas" timestamp="1668460993" guid="0129ce16-bff6-4811-8682-7130968a502e"&gt;120&lt;/key&gt;&lt;/foreign-keys&gt;&lt;ref-type name="Report"&gt;27&lt;/ref-type&gt;&lt;contributors&gt;&lt;authors&gt;&lt;author&gt;Viswanathan, Ramaswamy&lt;/author&gt;&lt;author&gt;Nutting, Jack&lt;/author&gt;&lt;/authors&gt;&lt;/contributors&gt;&lt;titles&gt;&lt;title&gt;Advanced heat resistant steels for power generation&lt;/title&gt;&lt;/titles&gt;&lt;dates&gt;&lt;year&gt;1999&lt;/year&gt;&lt;/dates&gt;&lt;pub-location&gt;United Kingdom&lt;/pub-location&gt;&lt;publisher&gt;IOM Communications&lt;/publisher&gt;&lt;isbn&gt;1861250797&lt;/isbn&gt;&lt;urls&gt;&lt;/urls&gt;&lt;/record&gt;&lt;/Cite&gt;&lt;/EndNote&gt;</w:instrText>
      </w:r>
      <w:r w:rsidR="004C5C25" w:rsidRPr="0061084A">
        <w:rPr>
          <w:rFonts w:cs="Times New Roman"/>
        </w:rPr>
        <w:fldChar w:fldCharType="separate"/>
      </w:r>
      <w:r w:rsidR="00CB1B1D">
        <w:rPr>
          <w:rFonts w:cs="Times New Roman"/>
          <w:noProof/>
        </w:rPr>
        <w:t>[14]</w:t>
      </w:r>
      <w:r w:rsidR="004C5C25" w:rsidRPr="0061084A">
        <w:rPr>
          <w:rFonts w:cs="Times New Roman"/>
        </w:rPr>
        <w:fldChar w:fldCharType="end"/>
      </w:r>
      <w:r w:rsidRPr="0061084A">
        <w:rPr>
          <w:rFonts w:cs="Times New Roman"/>
        </w:rPr>
        <w:t xml:space="preserve">. </w:t>
      </w:r>
    </w:p>
    <w:p w14:paraId="0CE4D869" w14:textId="4AD2BA88" w:rsidR="00E8790A" w:rsidRPr="0061084A" w:rsidRDefault="00E8790A" w:rsidP="00F52E48">
      <w:pPr>
        <w:spacing w:line="360" w:lineRule="auto"/>
        <w:ind w:firstLine="720"/>
        <w:jc w:val="both"/>
        <w:rPr>
          <w:rFonts w:cs="Times New Roman"/>
        </w:rPr>
      </w:pPr>
      <w:r w:rsidRPr="0061084A">
        <w:rPr>
          <w:rFonts w:cs="Times New Roman"/>
        </w:rPr>
        <w:t xml:space="preserve">The commercial Cr-Mo </w:t>
      </w:r>
      <w:r w:rsidR="0078090B">
        <w:rPr>
          <w:rFonts w:cs="Times New Roman"/>
        </w:rPr>
        <w:t>f</w:t>
      </w:r>
      <w:r w:rsidR="0078090B" w:rsidRPr="0061084A">
        <w:rPr>
          <w:rFonts w:cs="Times New Roman"/>
        </w:rPr>
        <w:t>erritic</w:t>
      </w:r>
      <w:r w:rsidRPr="0061084A">
        <w:rPr>
          <w:rFonts w:cs="Times New Roman"/>
        </w:rPr>
        <w:t>-</w:t>
      </w:r>
      <w:r w:rsidR="0078090B">
        <w:rPr>
          <w:rFonts w:cs="Times New Roman"/>
        </w:rPr>
        <w:t>m</w:t>
      </w:r>
      <w:r w:rsidR="0078090B" w:rsidRPr="0061084A">
        <w:rPr>
          <w:rFonts w:cs="Times New Roman"/>
        </w:rPr>
        <w:t xml:space="preserve">artensitic </w:t>
      </w:r>
      <w:r w:rsidRPr="0061084A">
        <w:rPr>
          <w:rFonts w:cs="Times New Roman"/>
        </w:rPr>
        <w:t xml:space="preserve">steels were first considered for fast fission reactor applications in the early 1970s and </w:t>
      </w:r>
      <w:r w:rsidR="0078090B">
        <w:rPr>
          <w:rFonts w:cs="Times New Roman"/>
        </w:rPr>
        <w:t xml:space="preserve">for </w:t>
      </w:r>
      <w:r w:rsidRPr="0061084A">
        <w:rPr>
          <w:rFonts w:cs="Times New Roman"/>
        </w:rPr>
        <w:t xml:space="preserve">fusion reactor applications in the late 1970s. Before that, austenitic stainless steels were the primary candidates, but they suffer from </w:t>
      </w:r>
      <w:r w:rsidR="008571B5">
        <w:rPr>
          <w:rFonts w:cs="Times New Roman"/>
        </w:rPr>
        <w:t>a</w:t>
      </w:r>
      <w:r w:rsidRPr="0061084A">
        <w:rPr>
          <w:rFonts w:cs="Times New Roman"/>
        </w:rPr>
        <w:t xml:space="preserve"> high </w:t>
      </w:r>
      <w:r w:rsidR="0078090B">
        <w:rPr>
          <w:rFonts w:cs="Times New Roman"/>
        </w:rPr>
        <w:t xml:space="preserve">void </w:t>
      </w:r>
      <w:r w:rsidRPr="0061084A">
        <w:rPr>
          <w:rFonts w:cs="Times New Roman"/>
        </w:rPr>
        <w:t>swelling rate, low thermal conductivity</w:t>
      </w:r>
      <w:r w:rsidR="008571B5">
        <w:rPr>
          <w:rFonts w:cs="Times New Roman"/>
        </w:rPr>
        <w:t>,</w:t>
      </w:r>
      <w:r w:rsidRPr="0061084A">
        <w:rPr>
          <w:rFonts w:cs="Times New Roman"/>
        </w:rPr>
        <w:t xml:space="preserve"> and high thermal expansion coefficient, which results in high thermal stress. For FM steels, their coolant compatibility and elevated temperature strength limit their application for fission </w:t>
      </w:r>
      <w:r w:rsidR="005E54B2">
        <w:rPr>
          <w:rFonts w:cs="Times New Roman"/>
        </w:rPr>
        <w:t>technolog</w:t>
      </w:r>
      <w:r w:rsidR="007F7FA3">
        <w:rPr>
          <w:rFonts w:cs="Times New Roman"/>
        </w:rPr>
        <w:t>ies</w:t>
      </w:r>
      <w:r w:rsidR="005E54B2">
        <w:rPr>
          <w:rFonts w:cs="Times New Roman"/>
        </w:rPr>
        <w:t xml:space="preserve"> </w:t>
      </w:r>
      <w:r w:rsidRPr="0061084A">
        <w:rPr>
          <w:rFonts w:cs="Times New Roman"/>
        </w:rPr>
        <w:t xml:space="preserve">and the possible ferromagnetic interactions </w:t>
      </w:r>
      <w:r w:rsidR="0078090B">
        <w:rPr>
          <w:rFonts w:cs="Times New Roman"/>
        </w:rPr>
        <w:t>may lim</w:t>
      </w:r>
      <w:r w:rsidR="0078090B" w:rsidRPr="0061084A">
        <w:rPr>
          <w:rFonts w:cs="Times New Roman"/>
        </w:rPr>
        <w:t xml:space="preserve">it </w:t>
      </w:r>
      <w:r w:rsidRPr="0061084A">
        <w:rPr>
          <w:rFonts w:cs="Times New Roman"/>
        </w:rPr>
        <w:t>their fusion application</w:t>
      </w:r>
      <w:r w:rsidR="007F7FA3">
        <w:rPr>
          <w:rFonts w:cs="Times New Roman"/>
        </w:rPr>
        <w:t>s</w:t>
      </w:r>
      <w:r w:rsidRPr="0061084A">
        <w:rPr>
          <w:rFonts w:cs="Times New Roman"/>
        </w:rPr>
        <w:t xml:space="preserve">. After it was revealed that the ferromagnetic problem could be solved by </w:t>
      </w:r>
      <w:r w:rsidR="003D0423">
        <w:rPr>
          <w:rFonts w:cs="Times New Roman"/>
        </w:rPr>
        <w:t>reasonable</w:t>
      </w:r>
      <w:r w:rsidRPr="0061084A">
        <w:rPr>
          <w:rFonts w:cs="Times New Roman"/>
        </w:rPr>
        <w:t xml:space="preserve"> reactor design and the</w:t>
      </w:r>
      <w:r w:rsidR="007F7FA3">
        <w:rPr>
          <w:rFonts w:cs="Times New Roman"/>
        </w:rPr>
        <w:t>y ha</w:t>
      </w:r>
      <w:r w:rsidR="00445D8F">
        <w:rPr>
          <w:rFonts w:cs="Times New Roman"/>
        </w:rPr>
        <w:t>ve</w:t>
      </w:r>
      <w:r w:rsidRPr="0061084A">
        <w:rPr>
          <w:rFonts w:cs="Times New Roman"/>
        </w:rPr>
        <w:t xml:space="preserve"> superior swelling resistance compared to austenitic steel, these FM steels bec</w:t>
      </w:r>
      <w:r w:rsidR="007F7FA3">
        <w:rPr>
          <w:rFonts w:cs="Times New Roman"/>
        </w:rPr>
        <w:t>a</w:t>
      </w:r>
      <w:r w:rsidRPr="0061084A">
        <w:rPr>
          <w:rFonts w:cs="Times New Roman"/>
        </w:rPr>
        <w:t>me of great interest</w:t>
      </w:r>
      <w:r w:rsidR="005E4000">
        <w:rPr>
          <w:rFonts w:cs="Times New Roman"/>
        </w:rPr>
        <w:t xml:space="preserve"> </w:t>
      </w:r>
      <w:r w:rsidR="005E4000">
        <w:rPr>
          <w:rFonts w:cs="Times New Roman"/>
        </w:rPr>
        <w:fldChar w:fldCharType="begin"/>
      </w:r>
      <w:r w:rsidR="00D02120">
        <w:rPr>
          <w:rFonts w:cs="Times New Roman"/>
        </w:rPr>
        <w:instrText xml:space="preserve"> ADDIN EN.CITE &lt;EndNote&gt;&lt;Cite&gt;&lt;Author&gt;Kawashima&lt;/Author&gt;&lt;Year&gt;2001&lt;/Year&gt;&lt;RecNum&gt;491&lt;/RecNum&gt;&lt;DisplayText&gt;[15]&lt;/DisplayText&gt;&lt;record&gt;&lt;rec-number&gt;491&lt;/rec-number&gt;&lt;foreign-keys&gt;&lt;key app="EN" db-id="05052tp2owzs2qezrt1ve9tja9f25rw2xfas" timestamp="1671578226" guid="5076c36b-8e59-45d5-bcd9-2031827f7418"&gt;491&lt;/key&gt;&lt;/foreign-keys&gt;&lt;ref-type name="Journal Article"&gt;17&lt;/ref-type&gt;&lt;contributors&gt;&lt;authors&gt;&lt;author&gt;Kawashima, H&lt;/author&gt;&lt;author&gt;Sato, M&lt;/author&gt;&lt;author&gt;Tsuzuki, K&lt;/author&gt;&lt;author&gt;Miura, Y&lt;/author&gt;&lt;author&gt;Isei, N&lt;/author&gt;&lt;author&gt;Kimura, H&lt;/author&gt;&lt;author&gt;Nakayama, T&lt;/author&gt;&lt;author&gt;Abe, M&lt;/author&gt;&lt;author&gt;Darrow, DS&lt;/author&gt;&lt;author&gt;JFT-2M group&lt;/author&gt;&lt;/authors&gt;&lt;/contributors&gt;&lt;titles&gt;&lt;title&gt;Demonstration of ripple reduction by ferritic steel board insertion in JFT-2M&lt;/title&gt;&lt;secondary-title&gt;Nuclear fusion&lt;/secondary-title&gt;&lt;/titles&gt;&lt;periodical&gt;&lt;full-title&gt;Nuclear fusion&lt;/full-title&gt;&lt;/periodical&gt;&lt;pages&gt;257&lt;/pages&gt;&lt;volume&gt;41&lt;/volume&gt;&lt;number&gt;3&lt;/number&gt;&lt;dates&gt;&lt;year&gt;2001&lt;/year&gt;&lt;/dates&gt;&lt;isbn&gt;0029-5515&lt;/isbn&gt;&lt;urls&gt;&lt;/urls&gt;&lt;/record&gt;&lt;/Cite&gt;&lt;/EndNote&gt;</w:instrText>
      </w:r>
      <w:r w:rsidR="005E4000">
        <w:rPr>
          <w:rFonts w:cs="Times New Roman"/>
        </w:rPr>
        <w:fldChar w:fldCharType="separate"/>
      </w:r>
      <w:r w:rsidR="005E4000">
        <w:rPr>
          <w:rFonts w:cs="Times New Roman"/>
          <w:noProof/>
        </w:rPr>
        <w:t>[15]</w:t>
      </w:r>
      <w:r w:rsidR="005E4000">
        <w:rPr>
          <w:rFonts w:cs="Times New Roman"/>
        </w:rPr>
        <w:fldChar w:fldCharType="end"/>
      </w:r>
      <w:r w:rsidRPr="0061084A">
        <w:rPr>
          <w:rFonts w:cs="Times New Roman"/>
        </w:rPr>
        <w:t xml:space="preserve">. </w:t>
      </w:r>
      <w:r w:rsidR="003D0423">
        <w:rPr>
          <w:rFonts w:cs="Times New Roman"/>
        </w:rPr>
        <w:t xml:space="preserve">However, </w:t>
      </w:r>
      <w:r w:rsidR="0078090B">
        <w:rPr>
          <w:rFonts w:cs="Times New Roman"/>
        </w:rPr>
        <w:t>two</w:t>
      </w:r>
      <w:r w:rsidR="0078090B" w:rsidRPr="002E3DB2">
        <w:rPr>
          <w:rFonts w:cs="Times New Roman"/>
        </w:rPr>
        <w:t xml:space="preserve"> </w:t>
      </w:r>
      <w:r w:rsidR="003D0423">
        <w:rPr>
          <w:rFonts w:cs="Times New Roman"/>
        </w:rPr>
        <w:t xml:space="preserve">major </w:t>
      </w:r>
      <w:r w:rsidR="00A54076" w:rsidRPr="002E3DB2">
        <w:rPr>
          <w:rFonts w:cs="Times New Roman"/>
        </w:rPr>
        <w:t>limit</w:t>
      </w:r>
      <w:r w:rsidR="003D0423">
        <w:rPr>
          <w:rFonts w:cs="Times New Roman"/>
        </w:rPr>
        <w:t>ations</w:t>
      </w:r>
      <w:r w:rsidR="00A54076" w:rsidRPr="002E3DB2">
        <w:rPr>
          <w:rFonts w:cs="Times New Roman"/>
        </w:rPr>
        <w:t xml:space="preserve"> of FM steels </w:t>
      </w:r>
      <w:r w:rsidR="003D0423">
        <w:rPr>
          <w:rFonts w:cs="Times New Roman"/>
        </w:rPr>
        <w:t>are</w:t>
      </w:r>
      <w:r w:rsidR="00A54076" w:rsidRPr="002E3DB2">
        <w:rPr>
          <w:rFonts w:cs="Times New Roman"/>
        </w:rPr>
        <w:t xml:space="preserve"> that they exhibit a ductile to brittle transition at a certain temperature and the well-known 475 °C embrittlement behavior </w:t>
      </w:r>
      <w:r w:rsidR="00A54076">
        <w:rPr>
          <w:rFonts w:cs="Times New Roman"/>
        </w:rPr>
        <w:fldChar w:fldCharType="begin"/>
      </w:r>
      <w:r w:rsidR="00A54076">
        <w:rPr>
          <w:rFonts w:cs="Times New Roman"/>
        </w:rPr>
        <w:instrText xml:space="preserve"> ADDIN EN.CITE &lt;EndNote&gt;&lt;Cite&gt;&lt;Author&gt;Grobner&lt;/Author&gt;&lt;Year&gt;1973&lt;/Year&gt;&lt;RecNum&gt;188&lt;/RecNum&gt;&lt;DisplayText&gt;[2]&lt;/DisplayText&gt;&lt;record&gt;&lt;rec-number&gt;188&lt;/rec-number&gt;&lt;foreign-keys&gt;&lt;key app="EN" db-id="0wrr5pwxhs52vre0fpavf5e7a5x0rxdxwdea" timestamp="1599683920"&gt;188&lt;/key&gt;&lt;/foreign-keys&gt;&lt;ref-type name="Journal Article"&gt;17&lt;/ref-type&gt;&lt;contributors&gt;&lt;authors&gt;&lt;author&gt;Grobner, PJ&lt;/author&gt;&lt;/authors&gt;&lt;/contributors&gt;&lt;titles&gt;&lt;title&gt;The 885 F (475 C) embrittlement of ferritic stainless steels&lt;/title&gt;&lt;secondary-title&gt;Metallurgical Transactions&lt;/secondary-title&gt;&lt;/titles&gt;&lt;pages&gt;251-260&lt;/pages&gt;&lt;volume&gt;4&lt;/volume&gt;&lt;number&gt;1&lt;/number&gt;&lt;dates&gt;&lt;year&gt;1973&lt;/year&gt;&lt;/dates&gt;&lt;isbn&gt;0360-2133&lt;/isbn&gt;&lt;urls&gt;&lt;/urls&gt;&lt;/record&gt;&lt;/Cite&gt;&lt;/EndNote&gt;</w:instrText>
      </w:r>
      <w:r w:rsidR="00A54076">
        <w:rPr>
          <w:rFonts w:cs="Times New Roman"/>
        </w:rPr>
        <w:fldChar w:fldCharType="separate"/>
      </w:r>
      <w:r w:rsidR="00A54076">
        <w:rPr>
          <w:rFonts w:cs="Times New Roman"/>
          <w:noProof/>
        </w:rPr>
        <w:t>[2]</w:t>
      </w:r>
      <w:r w:rsidR="00A54076">
        <w:rPr>
          <w:rFonts w:cs="Times New Roman"/>
        </w:rPr>
        <w:fldChar w:fldCharType="end"/>
      </w:r>
      <w:r w:rsidR="00A54076" w:rsidRPr="002E3DB2">
        <w:rPr>
          <w:rFonts w:cs="Times New Roman"/>
        </w:rPr>
        <w:t>.</w:t>
      </w:r>
      <w:r w:rsidR="0078090B">
        <w:rPr>
          <w:rFonts w:cs="Times New Roman"/>
        </w:rPr>
        <w:t xml:space="preserve"> </w:t>
      </w:r>
      <w:r w:rsidR="00106FA2">
        <w:rPr>
          <w:rFonts w:cs="Times New Roman"/>
        </w:rPr>
        <w:t>Both</w:t>
      </w:r>
      <w:r w:rsidR="0078090B">
        <w:rPr>
          <w:rFonts w:cs="Times New Roman"/>
        </w:rPr>
        <w:t xml:space="preserve"> phenomena may limit the low temperature operating limit for FM steels. </w:t>
      </w:r>
    </w:p>
    <w:p w14:paraId="2D46BDDC" w14:textId="1DE56555" w:rsidR="006F3129" w:rsidRPr="0061084A" w:rsidRDefault="006F3129" w:rsidP="00F52E48">
      <w:pPr>
        <w:spacing w:line="360" w:lineRule="auto"/>
        <w:ind w:firstLine="720"/>
        <w:jc w:val="both"/>
        <w:rPr>
          <w:rFonts w:cs="Times New Roman"/>
        </w:rPr>
      </w:pPr>
      <w:r w:rsidRPr="0061084A">
        <w:rPr>
          <w:rFonts w:cs="Times New Roman"/>
        </w:rPr>
        <w:t xml:space="preserve">For </w:t>
      </w:r>
      <w:r w:rsidR="001809C9">
        <w:rPr>
          <w:rFonts w:cs="Times New Roman"/>
        </w:rPr>
        <w:t xml:space="preserve">next-generation </w:t>
      </w:r>
      <w:r w:rsidRPr="0061084A">
        <w:rPr>
          <w:rFonts w:cs="Times New Roman"/>
        </w:rPr>
        <w:t>fission reactors, many wrought FM steels have been considered as wrapper materials</w:t>
      </w:r>
      <w:r w:rsidR="009377F0" w:rsidRPr="0061084A">
        <w:rPr>
          <w:rFonts w:cs="Times New Roman"/>
        </w:rPr>
        <w:t xml:space="preserve">, which </w:t>
      </w:r>
      <w:r w:rsidRPr="0061084A">
        <w:rPr>
          <w:rFonts w:cs="Times New Roman"/>
        </w:rPr>
        <w:t>operate at 400-560 °C</w:t>
      </w:r>
      <w:r w:rsidR="00D23559" w:rsidRPr="0061084A">
        <w:rPr>
          <w:rFonts w:cs="Times New Roman"/>
        </w:rPr>
        <w:t xml:space="preserve"> </w:t>
      </w:r>
      <w:r w:rsidR="00D23559" w:rsidRPr="0061084A">
        <w:rPr>
          <w:rFonts w:cs="Times New Roman"/>
        </w:rPr>
        <w:fldChar w:fldCharType="begin"/>
      </w:r>
      <w:r w:rsidR="005E4000">
        <w:rPr>
          <w:rFonts w:cs="Times New Roman"/>
        </w:rPr>
        <w:instrText xml:space="preserve"> ADDIN EN.CITE &lt;EndNote&gt;&lt;Cite&gt;&lt;Author&gt;C. Brown&lt;/Author&gt;&lt;Year&gt;1991&lt;/Year&gt;&lt;RecNum&gt;125&lt;/RecNum&gt;&lt;DisplayText&gt;[16]&lt;/DisplayText&gt;&lt;record&gt;&lt;rec-number&gt;125&lt;/rec-number&gt;&lt;foreign-keys&gt;&lt;key app="EN" db-id="05052tp2owzs2qezrt1ve9tja9f25rw2xfas" timestamp="1668460993" guid="2cea5a50-1d5b-483f-855e-2607d50a62cf"&gt;125&lt;/key&gt;&lt;/foreign-keys&gt;&lt;ref-type name="Journal Article"&gt;17&lt;/ref-type&gt;&lt;contributors&gt;&lt;authors&gt;&lt;author&gt;C. Brown, V. Levy, J. L. Seran, K. Ehrlich, R. J. C. Roger, and H. Bergmann&lt;/author&gt;&lt;/authors&gt;&lt;/contributors&gt;&lt;titles&gt;&lt;secondary-title&gt;Fast Reactors and Related Fuel Cycles&lt;/secondary-title&gt;&lt;/titles&gt;&lt;periodical&gt;&lt;full-title&gt;Fast Reactors and Related Fuel Cycles&lt;/full-title&gt;&lt;/periodical&gt;&lt;volume&gt;1, Paper 7.5&lt;/volume&gt;&lt;dates&gt;&lt;year&gt;1991&lt;/year&gt;&lt;/dates&gt;&lt;urls&gt;&lt;/urls&gt;&lt;/record&gt;&lt;/Cite&gt;&lt;/EndNote&gt;</w:instrText>
      </w:r>
      <w:r w:rsidR="00D23559" w:rsidRPr="0061084A">
        <w:rPr>
          <w:rFonts w:cs="Times New Roman"/>
        </w:rPr>
        <w:fldChar w:fldCharType="separate"/>
      </w:r>
      <w:r w:rsidR="005E4000">
        <w:rPr>
          <w:rFonts w:cs="Times New Roman"/>
          <w:noProof/>
        </w:rPr>
        <w:t>[16]</w:t>
      </w:r>
      <w:r w:rsidR="00D23559" w:rsidRPr="0061084A">
        <w:rPr>
          <w:rFonts w:cs="Times New Roman"/>
        </w:rPr>
        <w:fldChar w:fldCharType="end"/>
      </w:r>
      <w:r w:rsidR="00E23C91" w:rsidRPr="0061084A">
        <w:rPr>
          <w:rFonts w:cs="Times New Roman"/>
        </w:rPr>
        <w:t xml:space="preserve">. </w:t>
      </w:r>
      <w:r w:rsidRPr="0061084A">
        <w:rPr>
          <w:rFonts w:cs="Times New Roman"/>
        </w:rPr>
        <w:t>In order to increase the</w:t>
      </w:r>
      <w:r w:rsidR="008810E9">
        <w:rPr>
          <w:rFonts w:cs="Times New Roman"/>
        </w:rPr>
        <w:t>ir</w:t>
      </w:r>
      <w:r w:rsidRPr="0061084A">
        <w:rPr>
          <w:rFonts w:cs="Times New Roman"/>
        </w:rPr>
        <w:t xml:space="preserve"> toughness, several attempts have been conducted: ensuring a fully martensitic structure without δ-ferrite</w:t>
      </w:r>
      <w:r w:rsidR="00280B82">
        <w:rPr>
          <w:rFonts w:cs="Times New Roman"/>
        </w:rPr>
        <w:t>,</w:t>
      </w:r>
      <w:r w:rsidR="00C76F5C">
        <w:rPr>
          <w:rFonts w:cs="Times New Roman"/>
        </w:rPr>
        <w:t xml:space="preserve"> </w:t>
      </w:r>
      <w:r w:rsidRPr="0061084A">
        <w:rPr>
          <w:rFonts w:cs="Times New Roman"/>
        </w:rPr>
        <w:t>limiting the N content to a maximum of 0.01%</w:t>
      </w:r>
      <w:r w:rsidR="006361AB">
        <w:rPr>
          <w:rFonts w:cs="Times New Roman"/>
        </w:rPr>
        <w:t>,</w:t>
      </w:r>
      <w:r w:rsidRPr="0061084A">
        <w:rPr>
          <w:rFonts w:cs="Times New Roman"/>
        </w:rPr>
        <w:t xml:space="preserve"> and refin</w:t>
      </w:r>
      <w:r w:rsidR="003D0423">
        <w:rPr>
          <w:rFonts w:cs="Times New Roman"/>
        </w:rPr>
        <w:t>ing</w:t>
      </w:r>
      <w:r w:rsidRPr="0061084A">
        <w:rPr>
          <w:rFonts w:cs="Times New Roman"/>
        </w:rPr>
        <w:t xml:space="preserve"> the grain size of prior austenite.</w:t>
      </w:r>
      <w:r w:rsidR="00A012EA" w:rsidRPr="0061084A">
        <w:rPr>
          <w:rFonts w:cs="Times New Roman"/>
        </w:rPr>
        <w:t xml:space="preserve"> For fusion reactors, the potential uses of FM steels are </w:t>
      </w:r>
      <w:r w:rsidR="001809C9">
        <w:rPr>
          <w:rFonts w:cs="Times New Roman"/>
        </w:rPr>
        <w:t xml:space="preserve">as the structural material for </w:t>
      </w:r>
      <w:r w:rsidR="00A012EA" w:rsidRPr="0061084A">
        <w:rPr>
          <w:rFonts w:cs="Times New Roman"/>
        </w:rPr>
        <w:t>the first wall and tritium breeding blanket components. The</w:t>
      </w:r>
      <w:r w:rsidR="00332EF4" w:rsidRPr="0061084A">
        <w:rPr>
          <w:rFonts w:cs="Times New Roman"/>
        </w:rPr>
        <w:t xml:space="preserve">y are required to </w:t>
      </w:r>
      <w:r w:rsidR="00FD1819" w:rsidRPr="0061084A">
        <w:rPr>
          <w:rFonts w:cs="Times New Roman"/>
        </w:rPr>
        <w:t xml:space="preserve">sustain </w:t>
      </w:r>
      <w:r w:rsidR="001809C9">
        <w:rPr>
          <w:rFonts w:cs="Times New Roman"/>
        </w:rPr>
        <w:t xml:space="preserve">good performance </w:t>
      </w:r>
      <w:r w:rsidR="00FD1819" w:rsidRPr="0061084A">
        <w:rPr>
          <w:rFonts w:cs="Times New Roman"/>
        </w:rPr>
        <w:t xml:space="preserve">under </w:t>
      </w:r>
      <w:r w:rsidR="00A012EA" w:rsidRPr="0061084A">
        <w:rPr>
          <w:rFonts w:cs="Times New Roman"/>
        </w:rPr>
        <w:t xml:space="preserve">electromagnetic and mechanical loading, thermal stress, high-energy neutron fluxes, </w:t>
      </w:r>
      <w:r w:rsidR="003D0423">
        <w:rPr>
          <w:rFonts w:cs="Times New Roman"/>
        </w:rPr>
        <w:t xml:space="preserve">and </w:t>
      </w:r>
      <w:r w:rsidR="00A012EA" w:rsidRPr="0061084A">
        <w:rPr>
          <w:rFonts w:cs="Times New Roman"/>
        </w:rPr>
        <w:t>bombardment with the ions or atoms from the plasma.</w:t>
      </w:r>
      <w:r w:rsidR="005B616D">
        <w:rPr>
          <w:rFonts w:cs="Times New Roman"/>
        </w:rPr>
        <w:t xml:space="preserve"> </w:t>
      </w:r>
    </w:p>
    <w:p w14:paraId="308CB109" w14:textId="2A9DEB79" w:rsidR="00CC7A3C" w:rsidRPr="0061084A" w:rsidRDefault="00FD1819" w:rsidP="00922786">
      <w:pPr>
        <w:spacing w:line="360" w:lineRule="auto"/>
        <w:ind w:firstLine="720"/>
        <w:jc w:val="both"/>
        <w:rPr>
          <w:rFonts w:cs="Times New Roman"/>
        </w:rPr>
      </w:pPr>
      <w:r w:rsidRPr="0061084A">
        <w:rPr>
          <w:rFonts w:cs="Times New Roman"/>
        </w:rPr>
        <w:t xml:space="preserve">The </w:t>
      </w:r>
      <w:r w:rsidR="00D716B3" w:rsidRPr="0061084A">
        <w:rPr>
          <w:rFonts w:cs="Times New Roman"/>
        </w:rPr>
        <w:t>reduced</w:t>
      </w:r>
      <w:r w:rsidR="007807E7" w:rsidRPr="0061084A">
        <w:rPr>
          <w:rFonts w:cs="Times New Roman"/>
        </w:rPr>
        <w:t xml:space="preserve"> activation</w:t>
      </w:r>
      <w:r w:rsidR="003F1DA3" w:rsidRPr="0061084A">
        <w:rPr>
          <w:rFonts w:cs="Times New Roman"/>
        </w:rPr>
        <w:t xml:space="preserve"> </w:t>
      </w:r>
      <w:r w:rsidR="007D2884">
        <w:rPr>
          <w:rFonts w:cs="Times New Roman"/>
        </w:rPr>
        <w:t xml:space="preserve">FM steels </w:t>
      </w:r>
      <w:r w:rsidR="003F1DA3" w:rsidRPr="0061084A">
        <w:rPr>
          <w:rFonts w:cs="Times New Roman"/>
        </w:rPr>
        <w:t>(</w:t>
      </w:r>
      <w:r w:rsidR="00D716B3" w:rsidRPr="0061084A">
        <w:rPr>
          <w:rFonts w:cs="Times New Roman"/>
        </w:rPr>
        <w:t>R</w:t>
      </w:r>
      <w:r w:rsidR="003F1DA3" w:rsidRPr="0061084A">
        <w:rPr>
          <w:rFonts w:cs="Times New Roman"/>
        </w:rPr>
        <w:t>AFM) and</w:t>
      </w:r>
      <w:r w:rsidR="007807E7" w:rsidRPr="0061084A">
        <w:rPr>
          <w:rFonts w:cs="Times New Roman"/>
        </w:rPr>
        <w:t xml:space="preserve"> oxide dispersion </w:t>
      </w:r>
      <w:r w:rsidR="003F1DA3" w:rsidRPr="0061084A">
        <w:rPr>
          <w:rFonts w:cs="Times New Roman"/>
        </w:rPr>
        <w:t xml:space="preserve">strengthening (ODS) FM steels are </w:t>
      </w:r>
      <w:r w:rsidRPr="0061084A">
        <w:rPr>
          <w:rFonts w:cs="Times New Roman"/>
        </w:rPr>
        <w:t xml:space="preserve">two </w:t>
      </w:r>
      <w:r w:rsidR="003F1DA3" w:rsidRPr="0061084A">
        <w:rPr>
          <w:rFonts w:cs="Times New Roman"/>
        </w:rPr>
        <w:t xml:space="preserve">important </w:t>
      </w:r>
      <w:r w:rsidRPr="0061084A">
        <w:rPr>
          <w:rFonts w:cs="Times New Roman"/>
        </w:rPr>
        <w:t>variants</w:t>
      </w:r>
      <w:r w:rsidR="00D716B3" w:rsidRPr="0061084A">
        <w:rPr>
          <w:rFonts w:cs="Times New Roman"/>
        </w:rPr>
        <w:t xml:space="preserve"> of conventional FM steels</w:t>
      </w:r>
      <w:r w:rsidR="003F1DA3" w:rsidRPr="0061084A">
        <w:rPr>
          <w:rFonts w:cs="Times New Roman"/>
        </w:rPr>
        <w:t xml:space="preserve">. The </w:t>
      </w:r>
      <w:r w:rsidR="00D716B3" w:rsidRPr="0061084A">
        <w:rPr>
          <w:rFonts w:cs="Times New Roman"/>
        </w:rPr>
        <w:t>R</w:t>
      </w:r>
      <w:r w:rsidR="003F1DA3" w:rsidRPr="0061084A">
        <w:rPr>
          <w:rFonts w:cs="Times New Roman"/>
        </w:rPr>
        <w:t>AFMs aim</w:t>
      </w:r>
      <w:r w:rsidR="00802A8A">
        <w:rPr>
          <w:rFonts w:cs="Times New Roman"/>
        </w:rPr>
        <w:t>ed</w:t>
      </w:r>
      <w:r w:rsidR="003F1DA3" w:rsidRPr="0061084A">
        <w:rPr>
          <w:rFonts w:cs="Times New Roman"/>
        </w:rPr>
        <w:t xml:space="preserve"> at reducing the time for the radioactivity to decay </w:t>
      </w:r>
      <w:r w:rsidR="00FD01BF" w:rsidRPr="0061084A">
        <w:rPr>
          <w:rFonts w:cs="Times New Roman"/>
        </w:rPr>
        <w:t xml:space="preserve">by </w:t>
      </w:r>
      <w:r w:rsidR="009A0546" w:rsidRPr="0061084A">
        <w:rPr>
          <w:rFonts w:cs="Times New Roman"/>
        </w:rPr>
        <w:t>eliminating or minimizing Nb, Cu, Ni, Mo and N</w:t>
      </w:r>
      <w:r w:rsidR="00EE174D" w:rsidRPr="0061084A">
        <w:rPr>
          <w:rFonts w:cs="Times New Roman"/>
        </w:rPr>
        <w:t xml:space="preserve"> </w:t>
      </w:r>
      <w:r w:rsidR="00553E8B" w:rsidRPr="0061084A">
        <w:rPr>
          <w:rFonts w:cs="Times New Roman"/>
        </w:rPr>
        <w:fldChar w:fldCharType="begin"/>
      </w:r>
      <w:r w:rsidR="009E5281">
        <w:rPr>
          <w:rFonts w:cs="Times New Roman"/>
        </w:rPr>
        <w:instrText xml:space="preserve"> ADDIN EN.CITE &lt;EndNote&gt;&lt;Cite&gt;&lt;Author&gt;Bloom&lt;/Author&gt;&lt;Year&gt;1984&lt;/Year&gt;&lt;RecNum&gt;164&lt;/RecNum&gt;&lt;DisplayText&gt;[12]&lt;/DisplayText&gt;&lt;record&gt;&lt;rec-number&gt;164&lt;/rec-number&gt;&lt;foreign-keys&gt;&lt;key app="EN" db-id="05052tp2owzs2qezrt1ve9tja9f25rw2xfas" timestamp="1668461000" guid="ff33d7bd-5b7a-4acd-93c9-7374f991423a"&gt;164&lt;/key&gt;&lt;/foreign-keys&gt;&lt;ref-type name="Journal Article"&gt;17&lt;/ref-type&gt;&lt;contributors&gt;&lt;authors&gt;&lt;author&gt;Bloom, EE&lt;/author&gt;&lt;author&gt;Conn, RW&lt;/author&gt;&lt;author&gt;Davis, JW&lt;/author&gt;&lt;author&gt;Gold, RE&lt;/author&gt;&lt;author&gt;Little, R&lt;/author&gt;&lt;author&gt;Schultz, KR&lt;/author&gt;&lt;author&gt;Smith, DL&lt;/author&gt;&lt;author&gt;Wiffen, FW&lt;/author&gt;&lt;/authors&gt;&lt;/contributors&gt;&lt;titles&gt;&lt;title&gt;Low activation materials for fusion applications&lt;/title&gt;&lt;secondary-title&gt;Journal of Nuclear Materials&lt;/secondary-title&gt;&lt;/titles&gt;&lt;periodical&gt;&lt;full-title&gt;Journal of Nuclear Materials&lt;/full-title&gt;&lt;/periodical&gt;&lt;pages&gt;17-26&lt;/pages&gt;&lt;volume&gt;122&lt;/volume&gt;&lt;number&gt;1-3&lt;/number&gt;&lt;dates&gt;&lt;year&gt;1984&lt;/year&gt;&lt;/dates&gt;&lt;isbn&gt;0022-3115&lt;/isbn&gt;&lt;urls&gt;&lt;/urls&gt;&lt;/record&gt;&lt;/Cite&gt;&lt;/EndNote&gt;</w:instrText>
      </w:r>
      <w:r w:rsidR="00553E8B" w:rsidRPr="0061084A">
        <w:rPr>
          <w:rFonts w:cs="Times New Roman"/>
        </w:rPr>
        <w:fldChar w:fldCharType="separate"/>
      </w:r>
      <w:r w:rsidR="009E5281">
        <w:rPr>
          <w:rFonts w:cs="Times New Roman"/>
          <w:noProof/>
        </w:rPr>
        <w:t>[12]</w:t>
      </w:r>
      <w:r w:rsidR="00553E8B" w:rsidRPr="0061084A">
        <w:rPr>
          <w:rFonts w:cs="Times New Roman"/>
        </w:rPr>
        <w:fldChar w:fldCharType="end"/>
      </w:r>
      <w:r w:rsidR="004A4835" w:rsidRPr="0061084A">
        <w:rPr>
          <w:rFonts w:cs="Times New Roman"/>
        </w:rPr>
        <w:t xml:space="preserve">. </w:t>
      </w:r>
      <w:r w:rsidR="001321D6" w:rsidRPr="0061084A">
        <w:rPr>
          <w:rFonts w:cs="Times New Roman"/>
        </w:rPr>
        <w:t xml:space="preserve">The ODS </w:t>
      </w:r>
      <w:r w:rsidR="005F3734" w:rsidRPr="0061084A">
        <w:rPr>
          <w:rFonts w:cs="Times New Roman"/>
        </w:rPr>
        <w:t xml:space="preserve">FM steels have better </w:t>
      </w:r>
      <w:r w:rsidR="00A23764" w:rsidRPr="0061084A">
        <w:rPr>
          <w:rFonts w:cs="Times New Roman"/>
        </w:rPr>
        <w:t xml:space="preserve">creep-rupture </w:t>
      </w:r>
      <w:r w:rsidR="00E40CBE" w:rsidRPr="0061084A">
        <w:rPr>
          <w:rFonts w:cs="Times New Roman"/>
        </w:rPr>
        <w:t>strength at temperature</w:t>
      </w:r>
      <w:r w:rsidR="00540084">
        <w:rPr>
          <w:rFonts w:cs="Times New Roman"/>
        </w:rPr>
        <w:t>s</w:t>
      </w:r>
      <w:r w:rsidR="00802A8A">
        <w:rPr>
          <w:rFonts w:cs="Times New Roman"/>
        </w:rPr>
        <w:t xml:space="preserve"> </w:t>
      </w:r>
      <w:r w:rsidR="00E40CBE" w:rsidRPr="0061084A">
        <w:rPr>
          <w:rFonts w:cs="Times New Roman"/>
        </w:rPr>
        <w:t>&gt;550 °C</w:t>
      </w:r>
      <w:r w:rsidR="00E764AA" w:rsidRPr="0061084A">
        <w:rPr>
          <w:rFonts w:cs="Times New Roman"/>
        </w:rPr>
        <w:t xml:space="preserve"> due to the introduction of oxide particles, </w:t>
      </w:r>
      <w:r w:rsidR="00D72B2A" w:rsidRPr="0061084A">
        <w:rPr>
          <w:rFonts w:cs="Times New Roman"/>
        </w:rPr>
        <w:t>so they could be used as cladding</w:t>
      </w:r>
      <w:r w:rsidR="005C1198" w:rsidRPr="0061084A">
        <w:rPr>
          <w:rFonts w:cs="Times New Roman"/>
        </w:rPr>
        <w:t xml:space="preserve"> and</w:t>
      </w:r>
      <w:r w:rsidR="00D72B2A" w:rsidRPr="0061084A">
        <w:rPr>
          <w:rFonts w:cs="Times New Roman"/>
        </w:rPr>
        <w:t xml:space="preserve"> work at </w:t>
      </w:r>
      <w:r w:rsidR="00E27BD5" w:rsidRPr="0061084A">
        <w:rPr>
          <w:rFonts w:cs="Times New Roman"/>
        </w:rPr>
        <w:t>670-700</w:t>
      </w:r>
      <w:r w:rsidR="00802A8A">
        <w:rPr>
          <w:rFonts w:cs="Times New Roman"/>
        </w:rPr>
        <w:t xml:space="preserve"> </w:t>
      </w:r>
      <w:r w:rsidR="00E27BD5" w:rsidRPr="0061084A">
        <w:rPr>
          <w:rFonts w:cs="Times New Roman"/>
        </w:rPr>
        <w:t>°C</w:t>
      </w:r>
      <w:r w:rsidR="00106FA2">
        <w:rPr>
          <w:rFonts w:cs="Times New Roman"/>
        </w:rPr>
        <w:t xml:space="preserve"> </w:t>
      </w:r>
      <w:r w:rsidR="00407235">
        <w:rPr>
          <w:rFonts w:cs="Times New Roman"/>
        </w:rPr>
        <w:fldChar w:fldCharType="begin"/>
      </w:r>
      <w:r w:rsidR="00D02120">
        <w:rPr>
          <w:rFonts w:cs="Times New Roman"/>
        </w:rPr>
        <w:instrText xml:space="preserve"> ADDIN EN.CITE &lt;EndNote&gt;&lt;Cite&gt;&lt;Author&gt;Odette&lt;/Author&gt;&lt;Year&gt;2008&lt;/Year&gt;&lt;RecNum&gt;492&lt;/RecNum&gt;&lt;DisplayText&gt;[17, 18]&lt;/DisplayText&gt;&lt;record&gt;&lt;rec-number&gt;492&lt;/rec-number&gt;&lt;foreign-keys&gt;&lt;key app="EN" db-id="05052tp2owzs2qezrt1ve9tja9f25rw2xfas" timestamp="1671578317" guid="0f8ed6c6-2e97-409d-9e5e-9da552ce5288"&gt;492&lt;/key&gt;&lt;/foreign-keys&gt;&lt;ref-type name="Journal Article"&gt;17&lt;/ref-type&gt;&lt;contributors&gt;&lt;authors&gt;&lt;author&gt;Odette, GR&lt;/author&gt;&lt;author&gt;Alinger, MJ&lt;/author&gt;&lt;author&gt;Wirth, BD&lt;/author&gt;&lt;/authors&gt;&lt;/contributors&gt;&lt;titles&gt;&lt;title&gt;Recent developments in irradiation-resistant steels&lt;/title&gt;&lt;secondary-title&gt;Annu. Rev. Mater. Res.&lt;/secondary-title&gt;&lt;/titles&gt;&lt;periodical&gt;&lt;full-title&gt;Annu. Rev. Mater. Res.&lt;/full-title&gt;&lt;/periodical&gt;&lt;pages&gt;471-503&lt;/pages&gt;&lt;volume&gt;38&lt;/volume&gt;&lt;dates&gt;&lt;year&gt;2008&lt;/year&gt;&lt;/dates&gt;&lt;isbn&gt;1531-7331&lt;/isbn&gt;&lt;urls&gt;&lt;/urls&gt;&lt;/record&gt;&lt;/Cite&gt;&lt;Cite&gt;&lt;Author&gt;Zinkle&lt;/Author&gt;&lt;Year&gt;2017&lt;/Year&gt;&lt;RecNum&gt;493&lt;/RecNum&gt;&lt;record&gt;&lt;rec-number&gt;493&lt;/rec-number&gt;&lt;foreign-keys&gt;&lt;key app="EN" db-id="05052tp2owzs2qezrt1ve9tja9f25rw2xfas" timestamp="1671578369" guid="6e87d287-7cfa-4233-b000-34b7af0786ea"&gt;493&lt;/key&gt;&lt;/foreign-keys&gt;&lt;ref-type name="Journal Article"&gt;17&lt;/ref-type&gt;&lt;contributors&gt;&lt;authors&gt;&lt;author&gt;Zinkle, SJ&lt;/author&gt;&lt;author&gt;Boutard, JL&lt;/author&gt;&lt;author&gt;Hoelzer, DT&lt;/author&gt;&lt;author&gt;Kimura, A&lt;/author&gt;&lt;author&gt;Lindau, R&lt;/author&gt;&lt;author&gt;Odette, GR&lt;/author&gt;&lt;author&gt;Rieth, M&lt;/author&gt;&lt;author&gt;Tan, L&lt;/author&gt;&lt;author&gt;Tanigawa, H&lt;/author&gt;&lt;/authors&gt;&lt;/contributors&gt;&lt;titles&gt;&lt;title&gt;Development of next generation tempered and ODS reduced activation ferritic/martensitic steels for fusion energy applications&lt;/title&gt;&lt;secondary-title&gt;Nuclear Fusion&lt;/secondary-title&gt;&lt;/titles&gt;&lt;periodical&gt;&lt;full-title&gt;Nuclear fusion&lt;/full-title&gt;&lt;/periodical&gt;&lt;pages&gt;092005&lt;/pages&gt;&lt;volume&gt;57&lt;/volume&gt;&lt;number&gt;9&lt;/number&gt;&lt;dates&gt;&lt;year&gt;2017&lt;/year&gt;&lt;/dates&gt;&lt;isbn&gt;0029-5515&lt;/isbn&gt;&lt;urls&gt;&lt;/urls&gt;&lt;/record&gt;&lt;/Cite&gt;&lt;/EndNote&gt;</w:instrText>
      </w:r>
      <w:r w:rsidR="00407235">
        <w:rPr>
          <w:rFonts w:cs="Times New Roman"/>
        </w:rPr>
        <w:fldChar w:fldCharType="separate"/>
      </w:r>
      <w:r w:rsidR="00AF5C25">
        <w:rPr>
          <w:rFonts w:cs="Times New Roman"/>
          <w:noProof/>
        </w:rPr>
        <w:t>[17, 18]</w:t>
      </w:r>
      <w:r w:rsidR="00407235">
        <w:rPr>
          <w:rFonts w:cs="Times New Roman"/>
        </w:rPr>
        <w:fldChar w:fldCharType="end"/>
      </w:r>
      <w:r w:rsidR="00E27BD5" w:rsidRPr="0061084A">
        <w:rPr>
          <w:rFonts w:cs="Times New Roman"/>
        </w:rPr>
        <w:t>.</w:t>
      </w:r>
    </w:p>
    <w:p w14:paraId="36E0BE76" w14:textId="4E88ED0B" w:rsidR="00FF195C" w:rsidRPr="0061084A" w:rsidRDefault="006D086D" w:rsidP="00D167A2">
      <w:pPr>
        <w:pStyle w:val="Heading3"/>
      </w:pPr>
      <w:bookmarkStart w:id="12" w:name="_Toc127376978"/>
      <w:r w:rsidRPr="0061084A">
        <w:lastRenderedPageBreak/>
        <w:t xml:space="preserve">2.1.2 </w:t>
      </w:r>
      <w:r w:rsidR="003A159B" w:rsidRPr="0061084A">
        <w:t>Effect of irradiation on dimension</w:t>
      </w:r>
      <w:r w:rsidR="00496CBA" w:rsidRPr="0061084A">
        <w:t>al</w:t>
      </w:r>
      <w:r w:rsidR="003A159B" w:rsidRPr="0061084A">
        <w:t xml:space="preserve"> stabilit</w:t>
      </w:r>
      <w:r w:rsidR="00AA35E8">
        <w:t>y</w:t>
      </w:r>
      <w:bookmarkEnd w:id="12"/>
      <w:r w:rsidR="00FF195C" w:rsidRPr="0061084A">
        <w:tab/>
      </w:r>
      <w:r w:rsidR="00FF195C" w:rsidRPr="0061084A">
        <w:tab/>
      </w:r>
    </w:p>
    <w:p w14:paraId="62FDAAC8" w14:textId="4D50FA70" w:rsidR="00DA1156" w:rsidRDefault="00AA35E8" w:rsidP="0099058E">
      <w:pPr>
        <w:pStyle w:val="StyleJustifiedFirstline05Linespacing15lines"/>
      </w:pPr>
      <w:r>
        <w:t>Cavity s</w:t>
      </w:r>
      <w:r w:rsidRPr="0061084A">
        <w:t xml:space="preserve">welling </w:t>
      </w:r>
      <w:r w:rsidR="006D444B" w:rsidRPr="0061084A">
        <w:t>happens when the materials are irradiated at a temperature range of 0.3-0.5 T</w:t>
      </w:r>
      <w:r w:rsidR="006D444B" w:rsidRPr="005C1A49">
        <w:rPr>
          <w:vertAlign w:val="subscript"/>
        </w:rPr>
        <w:t>m</w:t>
      </w:r>
      <w:r w:rsidR="006D444B" w:rsidRPr="0061084A">
        <w:t xml:space="preserve"> </w:t>
      </w:r>
      <w:r w:rsidR="00280B82">
        <w:t>(</w:t>
      </w:r>
      <w:r w:rsidR="003946E6">
        <w:t xml:space="preserve">absolute </w:t>
      </w:r>
      <w:r w:rsidR="005C1A49">
        <w:t>melting temperature</w:t>
      </w:r>
      <w:r w:rsidR="00280B82">
        <w:t>)</w:t>
      </w:r>
      <w:r w:rsidR="005C1A49">
        <w:t xml:space="preserve"> </w:t>
      </w:r>
      <w:r w:rsidR="006D444B" w:rsidRPr="0061084A">
        <w:t>and to intermediate or high neutron fluences</w:t>
      </w:r>
      <w:r w:rsidR="00E713E6">
        <w:t xml:space="preserve"> </w:t>
      </w:r>
      <w:r w:rsidR="00E713E6">
        <w:fldChar w:fldCharType="begin">
          <w:fldData xml:space="preserve">PEVuZE5vdGU+PENpdGU+PEF1dGhvcj5Lb25pbmdzPC9BdXRob3I+PFllYXI+MjAyMDwvWWVhcj48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</w:fldData>
        </w:fldChar>
      </w:r>
      <w:r w:rsidR="00046C63">
        <w:instrText xml:space="preserve"> ADDIN EN.CITE </w:instrText>
      </w:r>
      <w:r w:rsidR="00046C63">
        <w:fldChar w:fldCharType="begin">
          <w:fldData xml:space="preserve">PEVuZE5vdGU+PENpdGU+PEF1dGhvcj5Lb25pbmdzPC9BdXRob3I+PFllYXI+MjAyMDwvWWVhcj48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</w:fldData>
        </w:fldChar>
      </w:r>
      <w:r w:rsidR="00046C63">
        <w:instrText xml:space="preserve"> ADDIN EN.CITE.DATA </w:instrText>
      </w:r>
      <w:r w:rsidR="00046C63">
        <w:fldChar w:fldCharType="end"/>
      </w:r>
      <w:r w:rsidR="00E713E6">
        <w:fldChar w:fldCharType="separate"/>
      </w:r>
      <w:r w:rsidR="001833D1">
        <w:rPr>
          <w:noProof/>
        </w:rPr>
        <w:t>[19-21]</w:t>
      </w:r>
      <w:r w:rsidR="00E713E6">
        <w:fldChar w:fldCharType="end"/>
      </w:r>
      <w:r w:rsidR="006D444B" w:rsidRPr="0061084A">
        <w:t xml:space="preserve">. The materials </w:t>
      </w:r>
      <w:r w:rsidR="00117CBE">
        <w:t>show</w:t>
      </w:r>
      <w:r w:rsidR="006D444B" w:rsidRPr="0061084A">
        <w:t xml:space="preserve"> </w:t>
      </w:r>
      <w:r w:rsidR="004A7DD0">
        <w:t>an</w:t>
      </w:r>
      <w:r w:rsidR="006D444B" w:rsidRPr="0061084A">
        <w:t xml:space="preserve"> increase </w:t>
      </w:r>
      <w:r w:rsidR="004A7DD0">
        <w:t>in</w:t>
      </w:r>
      <w:r w:rsidR="006D444B" w:rsidRPr="0061084A">
        <w:t xml:space="preserve"> volume and </w:t>
      </w:r>
      <w:r w:rsidR="004A7DD0">
        <w:t xml:space="preserve">a </w:t>
      </w:r>
      <w:r w:rsidR="006D444B" w:rsidRPr="0061084A">
        <w:t xml:space="preserve">decrease </w:t>
      </w:r>
      <w:r w:rsidR="004A7DD0">
        <w:t>in</w:t>
      </w:r>
      <w:r w:rsidR="006D444B" w:rsidRPr="0061084A">
        <w:t xml:space="preserve"> density due to the formation of voids and dislocation loops. </w:t>
      </w:r>
      <w:r w:rsidR="001A2AC4" w:rsidRPr="0061084A">
        <w:t xml:space="preserve">Although </w:t>
      </w:r>
      <w:r w:rsidR="006D444B" w:rsidRPr="0061084A">
        <w:t>the same amount of vacancies and interstitials are produced</w:t>
      </w:r>
      <w:r w:rsidR="001A2AC4" w:rsidRPr="0061084A">
        <w:t xml:space="preserve"> by irradiation, d</w:t>
      </w:r>
      <w:r w:rsidR="006D444B" w:rsidRPr="0061084A">
        <w:t>islocation</w:t>
      </w:r>
      <w:r w:rsidR="00117CBE">
        <w:t>s</w:t>
      </w:r>
      <w:r w:rsidR="006D444B" w:rsidRPr="0061084A">
        <w:t xml:space="preserve"> ha</w:t>
      </w:r>
      <w:r w:rsidR="00117CBE">
        <w:t>ve</w:t>
      </w:r>
      <w:r w:rsidR="006D444B" w:rsidRPr="0061084A">
        <w:t xml:space="preserve"> a bias to interact more with interstitial</w:t>
      </w:r>
      <w:r w:rsidR="00677989" w:rsidRPr="0061084A">
        <w:t>s</w:t>
      </w:r>
      <w:r w:rsidR="006D444B" w:rsidRPr="0061084A">
        <w:t xml:space="preserve"> due to the</w:t>
      </w:r>
      <w:r w:rsidR="00677989" w:rsidRPr="0061084A">
        <w:t>ir</w:t>
      </w:r>
      <w:r w:rsidR="006D444B" w:rsidRPr="0061084A">
        <w:t xml:space="preserve"> larger stain field, which leads to </w:t>
      </w:r>
      <w:r w:rsidR="00117CBE">
        <w:t>fewer</w:t>
      </w:r>
      <w:r w:rsidR="006D444B" w:rsidRPr="0061084A">
        <w:t xml:space="preserve"> interstitials </w:t>
      </w:r>
      <w:r w:rsidR="00157CC2" w:rsidRPr="0061084A">
        <w:t>remaining</w:t>
      </w:r>
      <w:r w:rsidR="006D444B" w:rsidRPr="0061084A">
        <w:t xml:space="preserve"> for recombination</w:t>
      </w:r>
      <w:r w:rsidR="008E56B0">
        <w:t>,</w:t>
      </w:r>
      <w:r w:rsidR="00157CC2" w:rsidRPr="0061084A">
        <w:t xml:space="preserve"> and</w:t>
      </w:r>
      <w:r w:rsidR="006D444B" w:rsidRPr="0061084A">
        <w:t xml:space="preserve"> </w:t>
      </w:r>
      <w:r>
        <w:t xml:space="preserve">the resultant </w:t>
      </w:r>
      <w:r w:rsidR="006D444B" w:rsidRPr="0061084A">
        <w:t xml:space="preserve">excess vacancies </w:t>
      </w:r>
      <w:r w:rsidRPr="0061084A">
        <w:t>migrat</w:t>
      </w:r>
      <w:r>
        <w:t>e and coalesce</w:t>
      </w:r>
      <w:r w:rsidRPr="0061084A">
        <w:t xml:space="preserve"> </w:t>
      </w:r>
      <w:r w:rsidR="006D444B" w:rsidRPr="0061084A">
        <w:t xml:space="preserve">to form voids. </w:t>
      </w:r>
    </w:p>
    <w:p w14:paraId="6E1C69B9" w14:textId="1A675E5E" w:rsidR="00B90D2F" w:rsidRDefault="006D444B"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general trend of </w:t>
      </w:r>
      <w:r w:rsidR="00571402">
        <w:rPr>
          <w:rFonts w:cs="Times New Roman"/>
        </w:rPr>
        <w:t xml:space="preserve">volumetric </w:t>
      </w:r>
      <w:r w:rsidRPr="0061084A">
        <w:rPr>
          <w:rFonts w:cs="Times New Roman"/>
        </w:rPr>
        <w:t xml:space="preserve">swelling with dose is </w:t>
      </w:r>
      <w:r w:rsidR="00A316F6">
        <w:rPr>
          <w:rFonts w:cs="Times New Roman"/>
        </w:rPr>
        <w:t xml:space="preserve">a </w:t>
      </w:r>
      <w:r w:rsidR="00880766" w:rsidRPr="0061084A">
        <w:rPr>
          <w:rFonts w:cs="Times New Roman"/>
        </w:rPr>
        <w:t xml:space="preserve">negligible </w:t>
      </w:r>
      <w:r w:rsidR="00571402">
        <w:rPr>
          <w:rFonts w:cs="Times New Roman"/>
        </w:rPr>
        <w:t xml:space="preserve">amount </w:t>
      </w:r>
      <w:r w:rsidR="00880766" w:rsidRPr="0061084A">
        <w:rPr>
          <w:rFonts w:cs="Times New Roman"/>
        </w:rPr>
        <w:t xml:space="preserve">below </w:t>
      </w:r>
      <w:r w:rsidR="00157CC2" w:rsidRPr="0061084A">
        <w:rPr>
          <w:rFonts w:cs="Times New Roman"/>
        </w:rPr>
        <w:t>a</w:t>
      </w:r>
      <w:r w:rsidR="0063694C">
        <w:rPr>
          <w:rFonts w:cs="Times New Roman"/>
        </w:rPr>
        <w:t>n</w:t>
      </w:r>
      <w:r w:rsidR="00880766" w:rsidRPr="0061084A">
        <w:rPr>
          <w:rFonts w:cs="Times New Roman"/>
        </w:rPr>
        <w:t xml:space="preserve"> </w:t>
      </w:r>
      <w:r w:rsidRPr="0061084A">
        <w:rPr>
          <w:rFonts w:cs="Times New Roman"/>
        </w:rPr>
        <w:t>incubation dose</w:t>
      </w:r>
      <w:r w:rsidR="002244FB">
        <w:rPr>
          <w:rFonts w:cs="Times New Roman"/>
        </w:rPr>
        <w:t>, followed by</w:t>
      </w:r>
      <w:r w:rsidR="007A315A">
        <w:rPr>
          <w:rFonts w:cs="Times New Roman"/>
        </w:rPr>
        <w:t xml:space="preserve"> a </w:t>
      </w:r>
      <w:r w:rsidR="00060580">
        <w:rPr>
          <w:rFonts w:cs="Times New Roman"/>
        </w:rPr>
        <w:t xml:space="preserve">regime </w:t>
      </w:r>
      <w:r w:rsidR="00E821A0">
        <w:rPr>
          <w:rFonts w:cs="Times New Roman"/>
        </w:rPr>
        <w:t>in which the</w:t>
      </w:r>
      <w:r w:rsidR="00060580">
        <w:rPr>
          <w:rFonts w:cs="Times New Roman"/>
        </w:rPr>
        <w:t xml:space="preserve"> total </w:t>
      </w:r>
      <w:r w:rsidR="001A4038">
        <w:rPr>
          <w:rFonts w:cs="Times New Roman"/>
        </w:rPr>
        <w:t xml:space="preserve">swelling </w:t>
      </w:r>
      <w:r w:rsidR="00E821A0">
        <w:rPr>
          <w:rFonts w:cs="Times New Roman"/>
        </w:rPr>
        <w:t xml:space="preserve">linearly </w:t>
      </w:r>
      <w:r w:rsidR="00060580">
        <w:rPr>
          <w:rFonts w:cs="Times New Roman"/>
        </w:rPr>
        <w:t xml:space="preserve">increases with </w:t>
      </w:r>
      <w:r w:rsidR="00E821A0">
        <w:rPr>
          <w:rFonts w:cs="Times New Roman"/>
        </w:rPr>
        <w:t>dose.</w:t>
      </w:r>
      <w:r w:rsidRPr="0061084A">
        <w:rPr>
          <w:rFonts w:cs="Times New Roman"/>
        </w:rPr>
        <w:t xml:space="preserve"> The austenitic steels exhibit a constant swelling rate of about 1% per dpa </w:t>
      </w:r>
      <w:r w:rsidR="00893638" w:rsidRPr="0061084A">
        <w:rPr>
          <w:rFonts w:cs="Times New Roman"/>
        </w:rPr>
        <w:fldChar w:fldCharType="begin"/>
      </w:r>
      <w:r w:rsidR="001833D1">
        <w:rPr>
          <w:rFonts w:cs="Times New Roman"/>
        </w:rPr>
        <w:instrText xml:space="preserve"> ADDIN EN.CITE &lt;EndNote&gt;&lt;Cite&gt;&lt;Author&gt;Garner&lt;/Author&gt;&lt;Year&gt;1992&lt;/Year&gt;&lt;RecNum&gt;139&lt;/RecNum&gt;&lt;DisplayText&gt;[22]&lt;/DisplayText&gt;&lt;record&gt;&lt;rec-number&gt;139&lt;/rec-number&gt;&lt;foreign-keys&gt;&lt;key app="EN" db-id="05052tp2owzs2qezrt1ve9tja9f25rw2xfas" timestamp="1668460995" guid="87e7451e-7dae-4a2f-a77f-531dd6b4acc9"&gt;139&lt;/key&gt;&lt;/foreign-keys&gt;&lt;ref-type name="Journal Article"&gt;17&lt;/ref-type&gt;&lt;contributors&gt;&lt;authors&gt;&lt;author&gt;Garner, FA&lt;/author&gt;&lt;author&gt;Bates, JF&lt;/author&gt;&lt;author&gt;Mitchell, MA&lt;/author&gt;&lt;/authors&gt;&lt;/contributors&gt;&lt;titles&gt;&lt;title&gt;The strong influence of temper annealing conditions on the neutron-induced swelling of cold-worked austenitic steels&lt;/title&gt;&lt;secondary-title&gt;Journal of nuclear materials&lt;/secondary-title&gt;&lt;/titles&gt;&lt;periodical&gt;&lt;full-title&gt;Journal of Nuclear Materials&lt;/full-title&gt;&lt;/periodical&gt;&lt;pages&gt;201-209&lt;/pages&gt;&lt;volume&gt;189&lt;/volume&gt;&lt;number&gt;2&lt;/number&gt;&lt;dates&gt;&lt;year&gt;1992&lt;/year&gt;&lt;/dates&gt;&lt;isbn&gt;0022-3115&lt;/isbn&gt;&lt;urls&gt;&lt;/urls&gt;&lt;/record&gt;&lt;/Cite&gt;&lt;/EndNote&gt;</w:instrText>
      </w:r>
      <w:r w:rsidR="00893638" w:rsidRPr="0061084A">
        <w:rPr>
          <w:rFonts w:cs="Times New Roman"/>
        </w:rPr>
        <w:fldChar w:fldCharType="separate"/>
      </w:r>
      <w:r w:rsidR="001833D1">
        <w:rPr>
          <w:rFonts w:cs="Times New Roman"/>
          <w:noProof/>
        </w:rPr>
        <w:t>[22]</w:t>
      </w:r>
      <w:r w:rsidR="00893638" w:rsidRPr="0061084A">
        <w:rPr>
          <w:rFonts w:cs="Times New Roman"/>
        </w:rPr>
        <w:fldChar w:fldCharType="end"/>
      </w:r>
      <w:r w:rsidRPr="0061084A">
        <w:rPr>
          <w:rFonts w:cs="Times New Roman"/>
        </w:rPr>
        <w:t xml:space="preserve"> above the incubation dose, while the </w:t>
      </w:r>
      <w:r w:rsidR="00493950">
        <w:rPr>
          <w:rFonts w:cs="Times New Roman"/>
        </w:rPr>
        <w:t xml:space="preserve">steady state </w:t>
      </w:r>
      <w:r w:rsidRPr="0061084A">
        <w:rPr>
          <w:rFonts w:cs="Times New Roman"/>
        </w:rPr>
        <w:t xml:space="preserve">swelling rate </w:t>
      </w:r>
      <w:r w:rsidR="00F370DD">
        <w:rPr>
          <w:rFonts w:cs="Times New Roman"/>
        </w:rPr>
        <w:t>of</w:t>
      </w:r>
      <w:r w:rsidRPr="0061084A">
        <w:rPr>
          <w:rFonts w:cs="Times New Roman"/>
        </w:rPr>
        <w:t xml:space="preserve"> FM steels is around 0.2 % </w:t>
      </w:r>
      <w:r w:rsidR="00BA2DF1" w:rsidRPr="0061084A">
        <w:rPr>
          <w:rFonts w:cs="Times New Roman"/>
        </w:rPr>
        <w:fldChar w:fldCharType="begin"/>
      </w:r>
      <w:r w:rsidR="001833D1">
        <w:rPr>
          <w:rFonts w:cs="Times New Roman"/>
        </w:rPr>
        <w:instrText xml:space="preserve"> ADDIN EN.CITE &lt;EndNote&gt;&lt;Cite&gt;&lt;Author&gt;Garner&lt;/Author&gt;&lt;Year&gt;2000&lt;/Year&gt;&lt;RecNum&gt;224&lt;/RecNum&gt;&lt;DisplayText&gt;[23]&lt;/DisplayText&gt;&lt;record&gt;&lt;rec-number&gt;224&lt;/rec-number&gt;&lt;foreign-keys&gt;&lt;key app="EN" db-id="0wrr5pwxhs52vre0fpavf5e7a5x0rxdxwdea" timestamp="1601487714"&gt;224&lt;/key&gt;&lt;/foreign-keys&gt;&lt;ref-type name="Journal Article"&gt;17&lt;/ref-type&gt;&lt;contributors&gt;&lt;authors&gt;&lt;author&gt;Garner, FA&lt;/author&gt;&lt;author&gt;Toloczko, MB&lt;/author&gt;&lt;author&gt;Sencer, BH&lt;/author&gt;&lt;/authors&gt;&lt;/contributors&gt;&lt;titles&gt;&lt;title&gt;Comparison of swelling and irradiation creep behavior of fcc-austenitic and bcc-ferritic/martensitic alloys at high neutron exposure&lt;/title&gt;&lt;secondary-title&gt;Journal of Nuclear Materials&lt;/secondary-title&gt;&lt;/titles&gt;&lt;periodical&gt;&lt;full-title&gt;Journal of Nuclear Materials&lt;/full-title&gt;&lt;abbr-1&gt;J. Nucl. Mater.&lt;/abbr-1&gt;&lt;abbr-2&gt;J Nucl Mater&lt;/abbr-2&gt;&lt;/periodical&gt;&lt;pages&gt;123-142&lt;/pages&gt;&lt;volume&gt;276&lt;/volume&gt;&lt;number&gt;1-3&lt;/number&gt;&lt;dates&gt;&lt;year&gt;2000&lt;/year&gt;&lt;/dates&gt;&lt;isbn&gt;0022-3115&lt;/isbn&gt;&lt;urls&gt;&lt;/urls&gt;&lt;/record&gt;&lt;/Cite&gt;&lt;/EndNote&gt;</w:instrText>
      </w:r>
      <w:r w:rsidR="00BA2DF1" w:rsidRPr="0061084A">
        <w:rPr>
          <w:rFonts w:cs="Times New Roman"/>
        </w:rPr>
        <w:fldChar w:fldCharType="separate"/>
      </w:r>
      <w:r w:rsidR="001833D1">
        <w:rPr>
          <w:rFonts w:cs="Times New Roman"/>
          <w:noProof/>
        </w:rPr>
        <w:t>[23]</w:t>
      </w:r>
      <w:r w:rsidR="00BA2DF1" w:rsidRPr="0061084A">
        <w:rPr>
          <w:rFonts w:cs="Times New Roman"/>
        </w:rPr>
        <w:fldChar w:fldCharType="end"/>
      </w:r>
      <w:r w:rsidRPr="0061084A">
        <w:rPr>
          <w:rFonts w:cs="Times New Roman"/>
        </w:rPr>
        <w:t>. The FM steels also show a longer transient stage, which is dominated by void nucleation</w:t>
      </w:r>
      <w:r w:rsidR="00143967" w:rsidRPr="0061084A">
        <w:rPr>
          <w:rFonts w:cs="Times New Roman"/>
        </w:rPr>
        <w:t xml:space="preserve"> </w:t>
      </w:r>
      <w:r w:rsidR="00143967" w:rsidRPr="0061084A">
        <w:rPr>
          <w:rFonts w:cs="Times New Roman"/>
        </w:rPr>
        <w:fldChar w:fldCharType="begin"/>
      </w:r>
      <w:r w:rsidR="001833D1">
        <w:rPr>
          <w:rFonts w:cs="Times New Roman"/>
        </w:rPr>
        <w:instrText xml:space="preserve"> ADDIN EN.CITE &lt;EndNote&gt;&lt;Cite&gt;&lt;Author&gt;Garner&lt;/Author&gt;&lt;Year&gt;2000&lt;/Year&gt;&lt;RecNum&gt;224&lt;/RecNum&gt;&lt;DisplayText&gt;[23]&lt;/DisplayText&gt;&lt;record&gt;&lt;rec-number&gt;224&lt;/rec-number&gt;&lt;foreign-keys&gt;&lt;key app="EN" db-id="0wrr5pwxhs52vre0fpavf5e7a5x0rxdxwdea" timestamp="1601487714"&gt;224&lt;/key&gt;&lt;/foreign-keys&gt;&lt;ref-type name="Journal Article"&gt;17&lt;/ref-type&gt;&lt;contributors&gt;&lt;authors&gt;&lt;author&gt;Garner, FA&lt;/author&gt;&lt;author&gt;Toloczko, MB&lt;/author&gt;&lt;author&gt;Sencer, BH&lt;/author&gt;&lt;/authors&gt;&lt;/contributors&gt;&lt;titles&gt;&lt;title&gt;Comparison of swelling and irradiation creep behavior of fcc-austenitic and bcc-ferritic/martensitic alloys at high neutron exposure&lt;/title&gt;&lt;secondary-title&gt;Journal of Nuclear Materials&lt;/secondary-title&gt;&lt;/titles&gt;&lt;periodical&gt;&lt;full-title&gt;Journal of Nuclear Materials&lt;/full-title&gt;&lt;abbr-1&gt;J. Nucl. Mater.&lt;/abbr-1&gt;&lt;abbr-2&gt;J Nucl Mater&lt;/abbr-2&gt;&lt;/periodical&gt;&lt;pages&gt;123-142&lt;/pages&gt;&lt;volume&gt;276&lt;/volume&gt;&lt;number&gt;1-3&lt;/number&gt;&lt;dates&gt;&lt;year&gt;2000&lt;/year&gt;&lt;/dates&gt;&lt;isbn&gt;0022-3115&lt;/isbn&gt;&lt;urls&gt;&lt;/urls&gt;&lt;/record&gt;&lt;/Cite&gt;&lt;/EndNote&gt;</w:instrText>
      </w:r>
      <w:r w:rsidR="00143967" w:rsidRPr="0061084A">
        <w:rPr>
          <w:rFonts w:cs="Times New Roman"/>
        </w:rPr>
        <w:fldChar w:fldCharType="separate"/>
      </w:r>
      <w:r w:rsidR="001833D1">
        <w:rPr>
          <w:rFonts w:cs="Times New Roman"/>
          <w:noProof/>
        </w:rPr>
        <w:t>[23]</w:t>
      </w:r>
      <w:r w:rsidR="00143967" w:rsidRPr="0061084A">
        <w:rPr>
          <w:rFonts w:cs="Times New Roman"/>
        </w:rPr>
        <w:fldChar w:fldCharType="end"/>
      </w:r>
      <w:r w:rsidRPr="0061084A">
        <w:rPr>
          <w:rFonts w:cs="Times New Roman"/>
        </w:rPr>
        <w:t xml:space="preserve">. As for the effect of Cr content, a peak in swelling was observed </w:t>
      </w:r>
      <w:r w:rsidR="00B61625">
        <w:rPr>
          <w:rFonts w:cs="Times New Roman"/>
        </w:rPr>
        <w:t xml:space="preserve">at </w:t>
      </w:r>
      <w:r w:rsidRPr="0061084A">
        <w:rPr>
          <w:rFonts w:cs="Times New Roman"/>
        </w:rPr>
        <w:t xml:space="preserve">around 9% Cr </w:t>
      </w:r>
      <w:r w:rsidR="009B5148" w:rsidRPr="0061084A">
        <w:rPr>
          <w:rFonts w:cs="Times New Roman"/>
        </w:rPr>
        <w:t>in some studies</w:t>
      </w:r>
      <w:r w:rsidR="00584CE7" w:rsidRPr="0061084A">
        <w:rPr>
          <w:rFonts w:cs="Times New Roman"/>
        </w:rPr>
        <w:t xml:space="preserve"> </w:t>
      </w:r>
      <w:r w:rsidR="00584CE7" w:rsidRPr="0061084A">
        <w:rPr>
          <w:rFonts w:cs="Times New Roman"/>
        </w:rPr>
        <w:fldChar w:fldCharType="begin">
          <w:fldData xml:space="preserve">PEVuZE5vdGU+PENpdGU+PEF1dGhvcj5MaXR0bGU8L0F1dGhvcj48WWVhcj4xOTgwPC9ZZWFyPjxS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</w:fldData>
        </w:fldChar>
      </w:r>
      <w:r w:rsidR="006E5F7F">
        <w:rPr>
          <w:rFonts w:cs="Times New Roman"/>
        </w:rPr>
        <w:instrText xml:space="preserve"> ADDIN EN.CITE </w:instrText>
      </w:r>
      <w:r w:rsidR="006E5F7F">
        <w:rPr>
          <w:rFonts w:cs="Times New Roman"/>
        </w:rPr>
        <w:fldChar w:fldCharType="begin">
          <w:fldData xml:space="preserve">PEVuZE5vdGU+PENpdGU+PEF1dGhvcj5MaXR0bGU8L0F1dGhvcj48WWVhcj4xOTgwPC9ZZWFyPjxS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</w:fldData>
        </w:fldChar>
      </w:r>
      <w:r w:rsidR="006E5F7F">
        <w:rPr>
          <w:rFonts w:cs="Times New Roman"/>
        </w:rPr>
        <w:instrText xml:space="preserve"> ADDIN EN.CITE.DATA </w:instrText>
      </w:r>
      <w:r w:rsidR="006E5F7F">
        <w:rPr>
          <w:rFonts w:cs="Times New Roman"/>
        </w:rPr>
      </w:r>
      <w:r w:rsidR="006E5F7F">
        <w:rPr>
          <w:rFonts w:cs="Times New Roman"/>
        </w:rPr>
        <w:fldChar w:fldCharType="end"/>
      </w:r>
      <w:r w:rsidR="00584CE7" w:rsidRPr="0061084A">
        <w:rPr>
          <w:rFonts w:cs="Times New Roman"/>
        </w:rPr>
        <w:fldChar w:fldCharType="separate"/>
      </w:r>
      <w:r w:rsidR="001833D1">
        <w:rPr>
          <w:rFonts w:cs="Times New Roman"/>
          <w:noProof/>
        </w:rPr>
        <w:t>[24-27]</w:t>
      </w:r>
      <w:r w:rsidR="00584CE7" w:rsidRPr="0061084A">
        <w:rPr>
          <w:rFonts w:cs="Times New Roman"/>
        </w:rPr>
        <w:fldChar w:fldCharType="end"/>
      </w:r>
      <w:r w:rsidR="00CC00C5" w:rsidRPr="0061084A">
        <w:rPr>
          <w:rFonts w:cs="Times New Roman"/>
        </w:rPr>
        <w:t>.</w:t>
      </w:r>
      <w:r w:rsidR="00DB45B9" w:rsidRPr="0061084A">
        <w:rPr>
          <w:rFonts w:cs="Times New Roman"/>
        </w:rPr>
        <w:t xml:space="preserve"> </w:t>
      </w:r>
      <w:r w:rsidRPr="0061084A">
        <w:rPr>
          <w:rFonts w:cs="Times New Roman"/>
        </w:rPr>
        <w:t xml:space="preserve">The effect of He on swelling is not monotonic. Adding </w:t>
      </w:r>
      <w:r w:rsidR="00B61625">
        <w:rPr>
          <w:rFonts w:cs="Times New Roman"/>
        </w:rPr>
        <w:t xml:space="preserve">the </w:t>
      </w:r>
      <w:r w:rsidRPr="0061084A">
        <w:rPr>
          <w:rFonts w:cs="Times New Roman"/>
        </w:rPr>
        <w:t>He/dpa ratio to some extent could enhance the formation of bias-driven, large voids</w:t>
      </w:r>
      <w:r w:rsidR="00056424" w:rsidRPr="0061084A">
        <w:rPr>
          <w:rFonts w:cs="Times New Roman"/>
        </w:rPr>
        <w:t xml:space="preserve"> </w:t>
      </w:r>
      <w:r w:rsidR="00BC6BEE" w:rsidRPr="0061084A">
        <w:rPr>
          <w:rFonts w:cs="Times New Roman"/>
        </w:rPr>
        <w:fldChar w:fldCharType="begin"/>
      </w:r>
      <w:r w:rsidR="001833D1">
        <w:rPr>
          <w:rFonts w:cs="Times New Roman"/>
        </w:rPr>
        <w:instrText xml:space="preserve"> ADDIN EN.CITE &lt;EndNote&gt;&lt;Cite&gt;&lt;Author&gt;Maziasz&lt;/Author&gt;&lt;Year&gt;1986&lt;/Year&gt;&lt;RecNum&gt;143&lt;/RecNum&gt;&lt;DisplayText&gt;[28]&lt;/DisplayText&gt;&lt;record&gt;&lt;rec-number&gt;143&lt;/rec-number&gt;&lt;foreign-keys&gt;&lt;key app="EN" db-id="05052tp2owzs2qezrt1ve9tja9f25rw2xfas" timestamp="1668460999" guid="a5226d37-683a-4930-a3d8-dfbda9a3ecdc"&gt;143&lt;/key&gt;&lt;/foreign-keys&gt;&lt;ref-type name="Journal Article"&gt;17&lt;/ref-type&gt;&lt;contributors&gt;&lt;authors&gt;&lt;author&gt;Maziasz, PJ&lt;/author&gt;&lt;author&gt;Klueh, RL&lt;/author&gt;&lt;author&gt;Vitek, JM&lt;/author&gt;&lt;/authors&gt;&lt;/contributors&gt;&lt;titles&gt;&lt;title&gt;Helium effects on void formation in 9Cr-1MoVNb and 12Cr-1MoVW irradiated in HFIR&lt;/title&gt;&lt;secondary-title&gt;Journal of Nuclear Materials&lt;/secondary-title&gt;&lt;/titles&gt;&lt;periodical&gt;&lt;full-title&gt;Journal of Nuclear Materials&lt;/full-title&gt;&lt;/periodical&gt;&lt;pages&gt;929-937&lt;/pages&gt;&lt;volume&gt;141&lt;/volume&gt;&lt;dates&gt;&lt;year&gt;1986&lt;/year&gt;&lt;/dates&gt;&lt;isbn&gt;0022-3115&lt;/isbn&gt;&lt;urls&gt;&lt;/urls&gt;&lt;/record&gt;&lt;/Cite&gt;&lt;/EndNote&gt;</w:instrText>
      </w:r>
      <w:r w:rsidR="00BC6BEE" w:rsidRPr="0061084A">
        <w:rPr>
          <w:rFonts w:cs="Times New Roman"/>
        </w:rPr>
        <w:fldChar w:fldCharType="separate"/>
      </w:r>
      <w:r w:rsidR="001833D1">
        <w:rPr>
          <w:rFonts w:cs="Times New Roman"/>
          <w:noProof/>
        </w:rPr>
        <w:t>[28]</w:t>
      </w:r>
      <w:r w:rsidR="00BC6BEE" w:rsidRPr="0061084A">
        <w:rPr>
          <w:rFonts w:cs="Times New Roman"/>
        </w:rPr>
        <w:fldChar w:fldCharType="end"/>
      </w:r>
      <w:r w:rsidRPr="0061084A">
        <w:rPr>
          <w:rFonts w:cs="Times New Roman"/>
        </w:rPr>
        <w:t>, but further increasing</w:t>
      </w:r>
      <w:r w:rsidR="00F33AC7" w:rsidRPr="0061084A">
        <w:rPr>
          <w:rFonts w:cs="Times New Roman"/>
        </w:rPr>
        <w:t xml:space="preserve"> </w:t>
      </w:r>
      <w:r w:rsidRPr="0061084A">
        <w:rPr>
          <w:rFonts w:cs="Times New Roman"/>
        </w:rPr>
        <w:t xml:space="preserve">it could lead to the formation of </w:t>
      </w:r>
      <w:r w:rsidR="00D972CE">
        <w:rPr>
          <w:rFonts w:cs="Times New Roman"/>
        </w:rPr>
        <w:t xml:space="preserve">a </w:t>
      </w:r>
      <w:r w:rsidRPr="0061084A">
        <w:rPr>
          <w:rFonts w:cs="Times New Roman"/>
        </w:rPr>
        <w:t>high density of small bubbles, which act as neutral sinks for vacancies and interstitials and prohibit the swelling</w:t>
      </w:r>
      <w:r w:rsidR="001D2BDF" w:rsidRPr="0061084A">
        <w:rPr>
          <w:rFonts w:cs="Times New Roman"/>
        </w:rPr>
        <w:t xml:space="preserve"> </w:t>
      </w:r>
      <w:r w:rsidR="001D2BDF" w:rsidRPr="0061084A">
        <w:rPr>
          <w:rFonts w:cs="Times New Roman"/>
        </w:rPr>
        <w:fldChar w:fldCharType="begin">
          <w:fldData xml:space="preserve">PEVuZE5vdGU+PENpdGU+PEF1dGhvcj5GYXJyZWxsPC9BdXRob3I+PFllYXI+MTk4MDwvWWVhcj48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</w:fldData>
        </w:fldChar>
      </w:r>
      <w:r w:rsidR="001833D1">
        <w:rPr>
          <w:rFonts w:cs="Times New Roman"/>
        </w:rPr>
        <w:instrText xml:space="preserve"> ADDIN EN.CITE </w:instrText>
      </w:r>
      <w:r w:rsidR="001833D1">
        <w:rPr>
          <w:rFonts w:cs="Times New Roman"/>
        </w:rPr>
        <w:fldChar w:fldCharType="begin">
          <w:fldData xml:space="preserve">PEVuZE5vdGU+PENpdGU+PEF1dGhvcj5GYXJyZWxsPC9BdXRob3I+PFllYXI+MTk4MDwvWWVhcj48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</w:fldData>
        </w:fldChar>
      </w:r>
      <w:r w:rsidR="001833D1">
        <w:rPr>
          <w:rFonts w:cs="Times New Roman"/>
        </w:rPr>
        <w:instrText xml:space="preserve"> ADDIN EN.CITE.DATA </w:instrText>
      </w:r>
      <w:r w:rsidR="001833D1">
        <w:rPr>
          <w:rFonts w:cs="Times New Roman"/>
        </w:rPr>
      </w:r>
      <w:r w:rsidR="001833D1">
        <w:rPr>
          <w:rFonts w:cs="Times New Roman"/>
        </w:rPr>
        <w:fldChar w:fldCharType="end"/>
      </w:r>
      <w:r w:rsidR="001D2BDF" w:rsidRPr="0061084A">
        <w:rPr>
          <w:rFonts w:cs="Times New Roman"/>
        </w:rPr>
      </w:r>
      <w:r w:rsidR="001D2BDF" w:rsidRPr="0061084A">
        <w:rPr>
          <w:rFonts w:cs="Times New Roman"/>
        </w:rPr>
        <w:fldChar w:fldCharType="separate"/>
      </w:r>
      <w:r w:rsidR="001833D1">
        <w:rPr>
          <w:rFonts w:cs="Times New Roman"/>
          <w:noProof/>
        </w:rPr>
        <w:t>[29-31]</w:t>
      </w:r>
      <w:r w:rsidR="001D2BDF" w:rsidRPr="0061084A">
        <w:rPr>
          <w:rFonts w:cs="Times New Roman"/>
        </w:rPr>
        <w:fldChar w:fldCharType="end"/>
      </w:r>
      <w:r w:rsidRPr="0061084A">
        <w:rPr>
          <w:rFonts w:cs="Times New Roman"/>
        </w:rPr>
        <w:t xml:space="preserve">. </w:t>
      </w:r>
    </w:p>
    <w:p w14:paraId="7B978EB9" w14:textId="516844B8" w:rsidR="006D086D" w:rsidRDefault="006D444B"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The superior swelling resistance of FM steels compared to austenitic steels has been attributed to multiple possible reasons</w:t>
      </w:r>
      <w:r w:rsidR="00895A44">
        <w:rPr>
          <w:rFonts w:cs="Times New Roman"/>
        </w:rPr>
        <w:t>, including</w:t>
      </w:r>
      <w:r w:rsidR="00895A44" w:rsidRPr="0061084A">
        <w:rPr>
          <w:rFonts w:cs="Times New Roman"/>
        </w:rPr>
        <w:t xml:space="preserve"> </w:t>
      </w:r>
      <w:r w:rsidRPr="0061084A">
        <w:rPr>
          <w:rFonts w:cs="Times New Roman"/>
        </w:rPr>
        <w:t>the special dislocation structure</w:t>
      </w:r>
      <w:r w:rsidR="003F6CE0">
        <w:rPr>
          <w:rFonts w:cs="Times New Roman"/>
        </w:rPr>
        <w:t xml:space="preserve"> </w:t>
      </w:r>
      <w:r w:rsidR="003F6CE0">
        <w:rPr>
          <w:rFonts w:cs="Times New Roman"/>
        </w:rPr>
        <w:fldChar w:fldCharType="begin"/>
      </w:r>
      <w:r w:rsidR="003F6CE0">
        <w:rPr>
          <w:rFonts w:cs="Times New Roman"/>
        </w:rPr>
        <w:instrText xml:space="preserve"> ADDIN EN.CITE &lt;EndNote&gt;&lt;Cite&gt;&lt;Author&gt;Little&lt;/Author&gt;&lt;Year&gt;1980&lt;/Year&gt;&lt;RecNum&gt;152&lt;/RecNum&gt;&lt;DisplayText&gt;[32]&lt;/DisplayText&gt;&lt;record&gt;&lt;rec-number&gt;152&lt;/rec-number&gt;&lt;foreign-keys&gt;&lt;key app="EN" db-id="05052tp2owzs2qezrt1ve9tja9f25rw2xfas" timestamp="1668461000" guid="dababb37-7fff-4591-b5ca-c4a482788139"&gt;152&lt;/key&gt;&lt;/foreign-keys&gt;&lt;ref-type name="Journal Article"&gt;17&lt;/ref-type&gt;&lt;contributors&gt;&lt;authors&gt;&lt;author&gt;Little, EA&lt;/author&gt;&lt;author&gt;Bullough, Ronald&lt;/author&gt;&lt;author&gt;Wood, MH&lt;/author&gt;&lt;/authors&gt;&lt;/contributors&gt;&lt;titles&gt;&lt;title&gt;On the swelling resistance of ferritic steel&lt;/title&gt;&lt;secondary-title&gt;Proceedings of the Royal Society of London. A. Mathematical and Physical Sciences&lt;/secondary-title&gt;&lt;/titles&gt;&lt;periodical&gt;&lt;full-title&gt;Proceedings of the Royal Society of London. A. Mathematical and Physical Sciences&lt;/full-title&gt;&lt;/periodical&gt;&lt;pages&gt;565-579&lt;/pages&gt;&lt;volume&gt;372&lt;/volume&gt;&lt;number&gt;1751&lt;/number&gt;&lt;dates&gt;&lt;year&gt;1980&lt;/year&gt;&lt;/dates&gt;&lt;isbn&gt;0080-4630&lt;/isbn&gt;&lt;urls&gt;&lt;/urls&gt;&lt;/record&gt;&lt;/Cite&gt;&lt;/EndNote&gt;</w:instrText>
      </w:r>
      <w:r w:rsidR="003F6CE0">
        <w:rPr>
          <w:rFonts w:cs="Times New Roman"/>
        </w:rPr>
        <w:fldChar w:fldCharType="separate"/>
      </w:r>
      <w:r w:rsidR="003F6CE0">
        <w:rPr>
          <w:rFonts w:cs="Times New Roman"/>
          <w:noProof/>
        </w:rPr>
        <w:t>[32]</w:t>
      </w:r>
      <w:r w:rsidR="003F6CE0">
        <w:rPr>
          <w:rFonts w:cs="Times New Roman"/>
        </w:rPr>
        <w:fldChar w:fldCharType="end"/>
      </w:r>
      <w:r w:rsidRPr="0061084A">
        <w:rPr>
          <w:rFonts w:cs="Times New Roman"/>
        </w:rPr>
        <w:t>, the solute trapping effect</w:t>
      </w:r>
      <w:r w:rsidR="00E851C6">
        <w:rPr>
          <w:rFonts w:cs="Times New Roman"/>
        </w:rPr>
        <w:t xml:space="preserve"> </w:t>
      </w:r>
      <w:r w:rsidR="00E319FA">
        <w:rPr>
          <w:rFonts w:cs="Times New Roman"/>
        </w:rPr>
        <w:fldChar w:fldCharType="begin"/>
      </w:r>
      <w:r w:rsidR="00E319FA">
        <w:rPr>
          <w:rFonts w:cs="Times New Roman"/>
        </w:rPr>
        <w:instrText xml:space="preserve"> ADDIN EN.CITE &lt;EndNote&gt;&lt;Cite&gt;&lt;Author&gt;Little&lt;/Author&gt;&lt;Year&gt;1979&lt;/Year&gt;&lt;RecNum&gt;247&lt;/RecNum&gt;&lt;DisplayText&gt;[33]&lt;/DisplayText&gt;&lt;record&gt;&lt;rec-number&gt;247&lt;/rec-number&gt;&lt;foreign-keys&gt;&lt;key app="EN" db-id="05052tp2owzs2qezrt1ve9tja9f25rw2xfas" timestamp="1668461109" guid="3699d265-9215-4056-b202-1d0f6fa34c71"&gt;247&lt;/key&gt;&lt;/foreign-keys&gt;&lt;ref-type name="Journal Article"&gt;17&lt;/ref-type&gt;&lt;contributors&gt;&lt;authors&gt;&lt;author&gt;Little, EA&lt;/author&gt;&lt;author&gt;Stow, DA&lt;/author&gt;&lt;/authors&gt;&lt;/contributors&gt;&lt;titles&gt;&lt;title&gt;Void-swelling in irons and ferritic steels: II. An experimental survey of materials irradiated in a fast reactor&lt;/title&gt;&lt;secondary-title&gt;Journal of Nuclear Materials&lt;/secondary-title&gt;&lt;/titles&gt;&lt;periodical&gt;&lt;full-title&gt;Journal of Nuclear Materials&lt;/full-title&gt;&lt;/periodical&gt;&lt;pages&gt;25-39&lt;/pages&gt;&lt;volume&gt;87&lt;/volume&gt;&lt;number&gt;1&lt;/number&gt;&lt;dates&gt;&lt;year&gt;1979&lt;/year&gt;&lt;/dates&gt;&lt;isbn&gt;0022-3115&lt;/isbn&gt;&lt;urls&gt;&lt;/urls&gt;&lt;/record&gt;&lt;/Cite&gt;&lt;/EndNote&gt;</w:instrText>
      </w:r>
      <w:r w:rsidR="00E319FA">
        <w:rPr>
          <w:rFonts w:cs="Times New Roman"/>
        </w:rPr>
        <w:fldChar w:fldCharType="separate"/>
      </w:r>
      <w:r w:rsidR="00E319FA">
        <w:rPr>
          <w:rFonts w:cs="Times New Roman"/>
          <w:noProof/>
        </w:rPr>
        <w:t>[33]</w:t>
      </w:r>
      <w:r w:rsidR="00E319FA">
        <w:rPr>
          <w:rFonts w:cs="Times New Roman"/>
        </w:rPr>
        <w:fldChar w:fldCharType="end"/>
      </w:r>
      <w:r w:rsidRPr="0061084A">
        <w:rPr>
          <w:rFonts w:cs="Times New Roman"/>
        </w:rPr>
        <w:t>, the microstructure of tempered martensite</w:t>
      </w:r>
      <w:r w:rsidR="0018584E">
        <w:rPr>
          <w:rFonts w:cs="Times New Roman"/>
        </w:rPr>
        <w:t>,</w:t>
      </w:r>
      <w:r w:rsidRPr="0061084A">
        <w:rPr>
          <w:rFonts w:cs="Times New Roman"/>
        </w:rPr>
        <w:t xml:space="preserve"> and the lower relaxation volume</w:t>
      </w:r>
      <w:r w:rsidR="00CC3438">
        <w:rPr>
          <w:rFonts w:cs="Times New Roman"/>
        </w:rPr>
        <w:t xml:space="preserve"> </w:t>
      </w:r>
      <w:r w:rsidR="00FE36CD">
        <w:rPr>
          <w:rFonts w:cs="Times New Roman"/>
        </w:rPr>
        <w:fldChar w:fldCharType="begin"/>
      </w:r>
      <w:r w:rsidR="00AE60DB">
        <w:rPr>
          <w:rFonts w:cs="Times New Roman"/>
        </w:rPr>
        <w:instrText xml:space="preserve"> ADDIN EN.CITE &lt;EndNote&gt;&lt;Cite&gt;&lt;Author&gt;Sniegowski&lt;/Author&gt;&lt;Year&gt;1984&lt;/Year&gt;&lt;RecNum&gt;130&lt;/RecNum&gt;&lt;DisplayText&gt;[34, 35]&lt;/DisplayText&gt;&lt;record&gt;&lt;rec-number&gt;130&lt;/rec-number&gt;&lt;foreign-keys&gt;&lt;key app="EN" db-id="05052tp2owzs2qezrt1ve9tja9f25rw2xfas" timestamp="1668460994" guid="4f961f01-7f70-429c-9db4-320e90359c84"&gt;130&lt;/key&gt;&lt;/foreign-keys&gt;&lt;ref-type name="Conference Proceedings"&gt;10&lt;/ref-type&gt;&lt;contributors&gt;&lt;authors&gt;&lt;author&gt;J. J. Sniegowski&lt;/author&gt;&lt;author&gt;W. G. Wolfer&lt;/author&gt;&lt;/authors&gt;&lt;/contributors&gt;&lt;titles&gt;&lt;title&gt;On the physical basis for the swelling resistance of ferritic steels&lt;/title&gt;&lt;secondary-title&gt;Topical Conference on Ferritic Alloys for Use in Nuclear Energy Technologies&lt;/secondary-title&gt;&lt;/titles&gt;&lt;dates&gt;&lt;year&gt;1984&lt;/year&gt;&lt;/dates&gt;&lt;pub-location&gt;Warrendale, PA&lt;/pub-location&gt;&lt;urls&gt;&lt;/urls&gt;&lt;/record&gt;&lt;/Cite&gt;&lt;Cite&gt;&lt;Author&gt;Lee&lt;/Author&gt;&lt;Year&gt;1990&lt;/Year&gt;&lt;RecNum&gt;150&lt;/RecNum&gt;&lt;record&gt;&lt;rec-number&gt;150&lt;/rec-number&gt;&lt;foreign-keys&gt;&lt;key app="EN" db-id="05052tp2owzs2qezrt1ve9tja9f25rw2xfas" timestamp="1668461000" guid="d19c44c0-1369-4e51-b16d-d1311be97de2"&gt;150&lt;/key&gt;&lt;/foreign-keys&gt;&lt;ref-type name="Journal Article"&gt;17&lt;/ref-type&gt;&lt;contributors&gt;&lt;authors&gt;&lt;author&gt;Lee, EH&lt;/author&gt;&lt;author&gt;Mansur, LK&lt;/author&gt;&lt;/authors&gt;&lt;/contributors&gt;&lt;titles&gt;&lt;title&gt;Unified theoretical analysis of experimental swelling data for irradiated austenitic and ferritic/martensitic alloys&lt;/title&gt;&lt;secondary-title&gt;Metallurgical Transactions A&lt;/secondary-title&gt;&lt;/titles&gt;&lt;periodical&gt;&lt;full-title&gt;Metallurgical Transactions A&lt;/full-title&gt;&lt;/periodical&gt;&lt;pages&gt;1021-1035&lt;/pages&gt;&lt;volume&gt;21&lt;/volume&gt;&lt;number&gt;4&lt;/number&gt;&lt;dates&gt;&lt;year&gt;1990&lt;/year&gt;&lt;/dates&gt;&lt;isbn&gt;0360-2133&lt;/isbn&gt;&lt;urls&gt;&lt;/urls&gt;&lt;/record&gt;&lt;/Cite&gt;&lt;/EndNote&gt;</w:instrText>
      </w:r>
      <w:r w:rsidR="00FE36CD">
        <w:rPr>
          <w:rFonts w:cs="Times New Roman"/>
        </w:rPr>
        <w:fldChar w:fldCharType="separate"/>
      </w:r>
      <w:r w:rsidR="00FE36CD">
        <w:rPr>
          <w:rFonts w:cs="Times New Roman"/>
          <w:noProof/>
        </w:rPr>
        <w:t>[34, 35]</w:t>
      </w:r>
      <w:r w:rsidR="00FE36CD">
        <w:rPr>
          <w:rFonts w:cs="Times New Roman"/>
        </w:rPr>
        <w:fldChar w:fldCharType="end"/>
      </w:r>
      <w:r w:rsidRPr="0061084A">
        <w:rPr>
          <w:rFonts w:cs="Times New Roman"/>
        </w:rPr>
        <w:t xml:space="preserve">. It has been proposed that the &lt;100&gt; loops have </w:t>
      </w:r>
      <w:r w:rsidR="0018584E">
        <w:rPr>
          <w:rFonts w:cs="Times New Roman"/>
        </w:rPr>
        <w:t xml:space="preserve">a </w:t>
      </w:r>
      <w:r w:rsidRPr="0061084A">
        <w:rPr>
          <w:rFonts w:cs="Times New Roman"/>
        </w:rPr>
        <w:t>strong bias to interstitial</w:t>
      </w:r>
      <w:r w:rsidR="00546238">
        <w:rPr>
          <w:rFonts w:cs="Times New Roman"/>
        </w:rPr>
        <w:t>s</w:t>
      </w:r>
      <w:r w:rsidRPr="0061084A">
        <w:rPr>
          <w:rFonts w:cs="Times New Roman"/>
        </w:rPr>
        <w:t>, while the ½&lt;111&gt; loops are almost neutral sinks</w:t>
      </w:r>
      <w:r w:rsidR="00E071FF" w:rsidRPr="0061084A">
        <w:rPr>
          <w:rFonts w:cs="Times New Roman"/>
        </w:rPr>
        <w:t xml:space="preserve"> for both types of point defects</w:t>
      </w:r>
      <w:r w:rsidRPr="0061084A">
        <w:rPr>
          <w:rFonts w:cs="Times New Roman"/>
        </w:rPr>
        <w:t xml:space="preserve">, which </w:t>
      </w:r>
      <w:r w:rsidR="00E071FF" w:rsidRPr="0061084A">
        <w:rPr>
          <w:rFonts w:cs="Times New Roman"/>
        </w:rPr>
        <w:t xml:space="preserve">reduces </w:t>
      </w:r>
      <w:r w:rsidRPr="0061084A">
        <w:rPr>
          <w:rFonts w:cs="Times New Roman"/>
        </w:rPr>
        <w:t>the migration of vacancies to voids</w:t>
      </w:r>
      <w:r w:rsidR="0050446E" w:rsidRPr="0061084A">
        <w:rPr>
          <w:rFonts w:cs="Times New Roman"/>
        </w:rPr>
        <w:t xml:space="preserve"> </w:t>
      </w:r>
      <w:r w:rsidR="0050446E" w:rsidRPr="0061084A">
        <w:rPr>
          <w:rFonts w:cs="Times New Roman"/>
        </w:rPr>
        <w:fldChar w:fldCharType="begin">
          <w:fldData xml:space="preserve">PEVuZE5vdGU+PENpdGU+PEF1dGhvcj5MaXR0bGU8L0F1dGhvcj48WWVhcj4xOTgwPC9ZZWFyPjxS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</w:fldData>
        </w:fldChar>
      </w:r>
      <w:r w:rsidR="00FE36CD">
        <w:rPr>
          <w:rFonts w:cs="Times New Roman"/>
        </w:rPr>
        <w:instrText xml:space="preserve"> ADDIN EN.CITE </w:instrText>
      </w:r>
      <w:r w:rsidR="00FE36CD">
        <w:rPr>
          <w:rFonts w:cs="Times New Roman"/>
        </w:rPr>
        <w:fldChar w:fldCharType="begin">
          <w:fldData xml:space="preserve">PEVuZE5vdGU+PENpdGU+PEF1dGhvcj5MaXR0bGU8L0F1dGhvcj48WWVhcj4xOTgwPC9ZZWFyPjxS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</w:fldData>
        </w:fldChar>
      </w:r>
      <w:r w:rsidR="00FE36CD">
        <w:rPr>
          <w:rFonts w:cs="Times New Roman"/>
        </w:rPr>
        <w:instrText xml:space="preserve"> ADDIN EN.CITE.DATA </w:instrText>
      </w:r>
      <w:r w:rsidR="00FE36CD">
        <w:rPr>
          <w:rFonts w:cs="Times New Roman"/>
        </w:rPr>
      </w:r>
      <w:r w:rsidR="00FE36CD">
        <w:rPr>
          <w:rFonts w:cs="Times New Roman"/>
        </w:rPr>
        <w:fldChar w:fldCharType="end"/>
      </w:r>
      <w:r w:rsidR="0050446E" w:rsidRPr="0061084A">
        <w:rPr>
          <w:rFonts w:cs="Times New Roman"/>
        </w:rPr>
      </w:r>
      <w:r w:rsidR="0050446E" w:rsidRPr="0061084A">
        <w:rPr>
          <w:rFonts w:cs="Times New Roman"/>
        </w:rPr>
        <w:fldChar w:fldCharType="separate"/>
      </w:r>
      <w:r w:rsidR="00FE36CD">
        <w:rPr>
          <w:rFonts w:cs="Times New Roman"/>
          <w:noProof/>
        </w:rPr>
        <w:t>[32, 36-38]</w:t>
      </w:r>
      <w:r w:rsidR="0050446E" w:rsidRPr="0061084A">
        <w:rPr>
          <w:rFonts w:cs="Times New Roman"/>
        </w:rPr>
        <w:fldChar w:fldCharType="end"/>
      </w:r>
      <w:r w:rsidRPr="0061084A">
        <w:rPr>
          <w:rFonts w:cs="Times New Roman"/>
        </w:rPr>
        <w:t xml:space="preserve">. The strong interaction of interstitials and Cr atoms retards the diffusion of interstitials to sinks and thus promotes their recombination with vacancies </w:t>
      </w:r>
      <w:r w:rsidR="0013456C" w:rsidRPr="0061084A">
        <w:rPr>
          <w:rFonts w:cs="Times New Roman"/>
        </w:rPr>
        <w:fldChar w:fldCharType="begin"/>
      </w:r>
      <w:r w:rsidR="00E319FA">
        <w:rPr>
          <w:rFonts w:cs="Times New Roman"/>
        </w:rPr>
        <w:instrText xml:space="preserve"> ADDIN EN.CITE &lt;EndNote&gt;&lt;Cite&gt;&lt;Author&gt;Little&lt;/Author&gt;&lt;Year&gt;1979&lt;/Year&gt;&lt;RecNum&gt;235&lt;/RecNum&gt;&lt;DisplayText&gt;[33]&lt;/DisplayText&gt;&lt;record&gt;&lt;rec-number&gt;235&lt;/rec-number&gt;&lt;foreign-keys&gt;&lt;key app="EN" db-id="0wrr5pwxhs52vre0fpavf5e7a5x0rxdxwdea" timestamp="1601489459"&gt;235&lt;/key&gt;&lt;/foreign-keys&gt;&lt;ref-type name="Journal Article"&gt;17&lt;/ref-type&gt;&lt;contributors&gt;&lt;authors&gt;&lt;author&gt;Little, EA&lt;/author&gt;&lt;author&gt;Stow, DA&lt;/author&gt;&lt;/authors&gt;&lt;/contributors&gt;&lt;titles&gt;&lt;title&gt;Void-swelling in irons and ferritic steels: II. An experimental survey of materials irradiated in a fast reactor&lt;/title&gt;&lt;secondary-title&gt;Journal of Nuclear Materials&lt;/secondary-title&gt;&lt;/titles&gt;&lt;periodical&gt;&lt;full-title&gt;Journal of Nuclear Materials&lt;/full-title&gt;&lt;abbr-1&gt;J. Nucl. Mater.&lt;/abbr-1&gt;&lt;abbr-2&gt;J Nucl Mater&lt;/abbr-2&gt;&lt;/periodical&gt;&lt;pages&gt;25-39&lt;/pages&gt;&lt;volume&gt;87&lt;/volume&gt;&lt;number&gt;1&lt;/number&gt;&lt;dates&gt;&lt;year&gt;1979&lt;/year&gt;&lt;/dates&gt;&lt;isbn&gt;0022-3115&lt;/isbn&gt;&lt;urls&gt;&lt;/urls&gt;&lt;/record&gt;&lt;/Cite&gt;&lt;/EndNote&gt;</w:instrText>
      </w:r>
      <w:r w:rsidR="0013456C" w:rsidRPr="0061084A">
        <w:rPr>
          <w:rFonts w:cs="Times New Roman"/>
        </w:rPr>
        <w:fldChar w:fldCharType="separate"/>
      </w:r>
      <w:r w:rsidR="00E319FA">
        <w:rPr>
          <w:rFonts w:cs="Times New Roman"/>
          <w:noProof/>
        </w:rPr>
        <w:t>[33]</w:t>
      </w:r>
      <w:r w:rsidR="0013456C" w:rsidRPr="0061084A">
        <w:rPr>
          <w:rFonts w:cs="Times New Roman"/>
        </w:rPr>
        <w:fldChar w:fldCharType="end"/>
      </w:r>
      <w:r w:rsidRPr="0061084A">
        <w:rPr>
          <w:rFonts w:cs="Times New Roman"/>
        </w:rPr>
        <w:t xml:space="preserve">. </w:t>
      </w:r>
      <w:r w:rsidR="005B08A3">
        <w:rPr>
          <w:rFonts w:cs="Times New Roman"/>
        </w:rPr>
        <w:t>A</w:t>
      </w:r>
      <w:r w:rsidRPr="0061084A">
        <w:rPr>
          <w:rFonts w:cs="Times New Roman"/>
        </w:rPr>
        <w:t xml:space="preserve"> large </w:t>
      </w:r>
      <w:r w:rsidR="00EB2A7D">
        <w:rPr>
          <w:rFonts w:cs="Times New Roman"/>
        </w:rPr>
        <w:t>number</w:t>
      </w:r>
      <w:r w:rsidRPr="0061084A">
        <w:rPr>
          <w:rFonts w:cs="Times New Roman"/>
        </w:rPr>
        <w:t xml:space="preserve"> of lath boundar</w:t>
      </w:r>
      <w:r w:rsidR="00B5621A">
        <w:rPr>
          <w:rFonts w:cs="Times New Roman"/>
        </w:rPr>
        <w:t>ies</w:t>
      </w:r>
      <w:r w:rsidRPr="0061084A">
        <w:rPr>
          <w:rFonts w:cs="Times New Roman"/>
        </w:rPr>
        <w:t xml:space="preserve"> and sub</w:t>
      </w:r>
      <w:r w:rsidR="00735DFB" w:rsidRPr="0061084A">
        <w:rPr>
          <w:rFonts w:cs="Times New Roman"/>
        </w:rPr>
        <w:t>-</w:t>
      </w:r>
      <w:r w:rsidRPr="0061084A">
        <w:rPr>
          <w:rFonts w:cs="Times New Roman"/>
        </w:rPr>
        <w:t>grain surfaces</w:t>
      </w:r>
      <w:r w:rsidR="00DD5F18" w:rsidRPr="0061084A">
        <w:rPr>
          <w:rFonts w:cs="Times New Roman"/>
        </w:rPr>
        <w:t xml:space="preserve"> in </w:t>
      </w:r>
      <w:r w:rsidR="00895A44">
        <w:rPr>
          <w:rFonts w:cs="Times New Roman"/>
        </w:rPr>
        <w:t>m</w:t>
      </w:r>
      <w:r w:rsidR="00895A44" w:rsidRPr="0061084A">
        <w:rPr>
          <w:rFonts w:cs="Times New Roman"/>
        </w:rPr>
        <w:t xml:space="preserve">artensitic </w:t>
      </w:r>
      <w:r w:rsidR="00DD5F18" w:rsidRPr="0061084A">
        <w:rPr>
          <w:rFonts w:cs="Times New Roman"/>
        </w:rPr>
        <w:t xml:space="preserve">steels </w:t>
      </w:r>
      <w:r w:rsidRPr="0061084A">
        <w:rPr>
          <w:rFonts w:cs="Times New Roman"/>
        </w:rPr>
        <w:t xml:space="preserve">lead to </w:t>
      </w:r>
      <w:r w:rsidR="00B5621A">
        <w:rPr>
          <w:rFonts w:cs="Times New Roman"/>
        </w:rPr>
        <w:t xml:space="preserve">a </w:t>
      </w:r>
      <w:r w:rsidRPr="0061084A">
        <w:rPr>
          <w:rFonts w:cs="Times New Roman"/>
        </w:rPr>
        <w:t xml:space="preserve">high sink strength and reduce point defect supersaturation. The open structure and low relaxation volume of </w:t>
      </w:r>
      <w:r w:rsidR="005A316E">
        <w:rPr>
          <w:rFonts w:cs="Times New Roman"/>
        </w:rPr>
        <w:t xml:space="preserve">the </w:t>
      </w:r>
      <w:r w:rsidR="00D9372F">
        <w:rPr>
          <w:rFonts w:cs="Times New Roman"/>
        </w:rPr>
        <w:t>body center</w:t>
      </w:r>
      <w:r w:rsidR="00895A44">
        <w:rPr>
          <w:rFonts w:cs="Times New Roman"/>
        </w:rPr>
        <w:t>ed</w:t>
      </w:r>
      <w:r w:rsidR="00D9372F">
        <w:rPr>
          <w:rFonts w:cs="Times New Roman"/>
        </w:rPr>
        <w:t xml:space="preserve"> cubic (</w:t>
      </w:r>
      <w:r w:rsidRPr="0061084A">
        <w:rPr>
          <w:rFonts w:cs="Times New Roman"/>
        </w:rPr>
        <w:t>BCC</w:t>
      </w:r>
      <w:r w:rsidR="00D9372F">
        <w:rPr>
          <w:rFonts w:cs="Times New Roman"/>
        </w:rPr>
        <w:t>)</w:t>
      </w:r>
      <w:r w:rsidRPr="0061084A">
        <w:rPr>
          <w:rFonts w:cs="Times New Roman"/>
        </w:rPr>
        <w:t xml:space="preserve"> phase result in a lower dislocation bias for SIAs and higher He mobility which reduce the formation of He-stabilized bubbles</w:t>
      </w:r>
      <w:r w:rsidR="0011667B" w:rsidRPr="0061084A">
        <w:rPr>
          <w:rFonts w:cs="Times New Roman"/>
        </w:rPr>
        <w:t xml:space="preserve"> </w:t>
      </w:r>
      <w:r w:rsidR="0011667B" w:rsidRPr="0061084A">
        <w:rPr>
          <w:rFonts w:cs="Times New Roman"/>
        </w:rPr>
        <w:fldChar w:fldCharType="begin"/>
      </w:r>
      <w:r w:rsidR="00AE60DB">
        <w:rPr>
          <w:rFonts w:cs="Times New Roman"/>
        </w:rPr>
        <w:instrText xml:space="preserve"> ADDIN EN.CITE &lt;EndNote&gt;&lt;Cite&gt;&lt;Author&gt;Sniegowski&lt;/Author&gt;&lt;Year&gt;1984&lt;/Year&gt;&lt;RecNum&gt;130&lt;/RecNum&gt;&lt;DisplayText&gt;[34, 35]&lt;/DisplayText&gt;&lt;record&gt;&lt;rec-number&gt;130&lt;/rec-number&gt;&lt;foreign-keys&gt;&lt;key app="EN" db-id="05052tp2owzs2qezrt1ve9tja9f25rw2xfas" timestamp="1668460994" guid="4f961f01-7f70-429c-9db4-320e90359c84"&gt;130&lt;/key&gt;&lt;/foreign-keys&gt;&lt;ref-type name="Conference Proceedings"&gt;10&lt;/ref-type&gt;&lt;contributors&gt;&lt;authors&gt;&lt;author&gt;J. J. Sniegowski&lt;/author&gt;&lt;author&gt;W. G. Wolfer&lt;/author&gt;&lt;/authors&gt;&lt;/contributors&gt;&lt;titles&gt;&lt;title&gt;On the physical basis for the swelling resistance of ferritic steels&lt;/title&gt;&lt;secondary-title&gt;Topical Conference on Ferritic Alloys for Use in Nuclear Energy Technologies&lt;/secondary-title&gt;&lt;/titles&gt;&lt;dates&gt;&lt;year&gt;1984&lt;/year&gt;&lt;/dates&gt;&lt;pub-location&gt;Warrendale, PA&lt;/pub-location&gt;&lt;urls&gt;&lt;/urls&gt;&lt;/record&gt;&lt;/Cite&gt;&lt;Cite&gt;&lt;Author&gt;Lee&lt;/Author&gt;&lt;Year&gt;1990&lt;/Year&gt;&lt;RecNum&gt;150&lt;/RecNum&gt;&lt;record&gt;&lt;rec-number&gt;150&lt;/rec-number&gt;&lt;foreign-keys&gt;&lt;key app="EN" db-id="05052tp2owzs2qezrt1ve9tja9f25rw2xfas" timestamp="1668461000" guid="d19c44c0-1369-4e51-b16d-d1311be97de2"&gt;150&lt;/key&gt;&lt;/foreign-keys&gt;&lt;ref-type name="Journal Article"&gt;17&lt;/ref-type&gt;&lt;contributors&gt;&lt;authors&gt;&lt;author&gt;Lee, EH&lt;/author&gt;&lt;author&gt;Mansur, LK&lt;/author&gt;&lt;/authors&gt;&lt;/contributors&gt;&lt;titles&gt;&lt;title&gt;Unified theoretical analysis of experimental swelling data for irradiated austenitic and ferritic/martensitic alloys&lt;/title&gt;&lt;secondary-title&gt;Metallurgical Transactions A&lt;/secondary-title&gt;&lt;/titles&gt;&lt;periodical&gt;&lt;full-title&gt;Metallurgical Transactions A&lt;/full-title&gt;&lt;/periodical&gt;&lt;pages&gt;1021-1035&lt;/pages&gt;&lt;volume&gt;21&lt;/volume&gt;&lt;number&gt;4&lt;/number&gt;&lt;dates&gt;&lt;year&gt;1990&lt;/year&gt;&lt;/dates&gt;&lt;isbn&gt;0360-2133&lt;/isbn&gt;&lt;urls&gt;&lt;/urls&gt;&lt;/record&gt;&lt;/Cite&gt;&lt;/EndNote&gt;</w:instrText>
      </w:r>
      <w:r w:rsidR="0011667B" w:rsidRPr="0061084A">
        <w:rPr>
          <w:rFonts w:cs="Times New Roman"/>
        </w:rPr>
        <w:fldChar w:fldCharType="separate"/>
      </w:r>
      <w:r w:rsidR="00FE36CD">
        <w:rPr>
          <w:rFonts w:cs="Times New Roman"/>
          <w:noProof/>
        </w:rPr>
        <w:t>[34, 35]</w:t>
      </w:r>
      <w:r w:rsidR="0011667B" w:rsidRPr="0061084A">
        <w:rPr>
          <w:rFonts w:cs="Times New Roman"/>
        </w:rPr>
        <w:fldChar w:fldCharType="end"/>
      </w:r>
      <w:r w:rsidR="00CA7EA0" w:rsidRPr="0061084A">
        <w:rPr>
          <w:rFonts w:cs="Times New Roman"/>
        </w:rPr>
        <w:t xml:space="preserve">. </w:t>
      </w:r>
      <w:r w:rsidR="00895A44">
        <w:rPr>
          <w:rFonts w:cs="Times New Roman"/>
        </w:rPr>
        <w:t>In general,</w:t>
      </w:r>
      <w:r w:rsidRPr="0061084A">
        <w:rPr>
          <w:rFonts w:cs="Times New Roman"/>
        </w:rPr>
        <w:t xml:space="preserve"> the superior swelling </w:t>
      </w:r>
      <w:r w:rsidRPr="0061084A">
        <w:rPr>
          <w:rFonts w:cs="Times New Roman"/>
        </w:rPr>
        <w:lastRenderedPageBreak/>
        <w:t xml:space="preserve">resistance of FM steels is </w:t>
      </w:r>
      <w:r w:rsidR="00895A44">
        <w:rPr>
          <w:rFonts w:cs="Times New Roman"/>
        </w:rPr>
        <w:t xml:space="preserve">considered to be due to </w:t>
      </w:r>
      <w:r w:rsidRPr="0061084A">
        <w:rPr>
          <w:rFonts w:cs="Times New Roman"/>
        </w:rPr>
        <w:t xml:space="preserve">the </w:t>
      </w:r>
      <w:r w:rsidR="00895A44">
        <w:rPr>
          <w:rFonts w:cs="Times New Roman"/>
        </w:rPr>
        <w:t xml:space="preserve">multiple </w:t>
      </w:r>
      <w:r w:rsidRPr="0061084A">
        <w:rPr>
          <w:rFonts w:cs="Times New Roman"/>
        </w:rPr>
        <w:t>different microstructur</w:t>
      </w:r>
      <w:r w:rsidR="00895A44">
        <w:rPr>
          <w:rFonts w:cs="Times New Roman"/>
        </w:rPr>
        <w:t>al aspects</w:t>
      </w:r>
      <w:r w:rsidRPr="0061084A">
        <w:rPr>
          <w:rFonts w:cs="Times New Roman"/>
        </w:rPr>
        <w:t xml:space="preserve">, </w:t>
      </w:r>
      <w:r w:rsidR="00895A44">
        <w:rPr>
          <w:rFonts w:cs="Times New Roman"/>
        </w:rPr>
        <w:t>with</w:t>
      </w:r>
      <w:r w:rsidR="00895A44" w:rsidRPr="0061084A">
        <w:rPr>
          <w:rFonts w:cs="Times New Roman"/>
        </w:rPr>
        <w:t xml:space="preserve"> </w:t>
      </w:r>
      <w:r w:rsidRPr="0061084A">
        <w:rPr>
          <w:rFonts w:cs="Times New Roman"/>
        </w:rPr>
        <w:t xml:space="preserve">none of these mechanisms alone </w:t>
      </w:r>
      <w:r w:rsidR="00895A44">
        <w:rPr>
          <w:rFonts w:cs="Times New Roman"/>
        </w:rPr>
        <w:t>being solely responsible</w:t>
      </w:r>
      <w:r w:rsidR="009B1411" w:rsidRPr="0061084A">
        <w:rPr>
          <w:rFonts w:cs="Times New Roman"/>
        </w:rPr>
        <w:t xml:space="preserve"> </w:t>
      </w:r>
      <w:r w:rsidR="009B1411" w:rsidRPr="0061084A">
        <w:rPr>
          <w:rFonts w:cs="Times New Roman"/>
        </w:rPr>
        <w:fldChar w:fldCharType="begin"/>
      </w:r>
      <w:r w:rsidR="003F6CE0">
        <w:rPr>
          <w:rFonts w:cs="Times New Roman"/>
        </w:rPr>
        <w:instrText xml:space="preserve"> ADDIN EN.CITE &lt;EndNote&gt;&lt;Cite&gt;&lt;Author&gt;Kim&lt;/Author&gt;&lt;Year&gt;2000&lt;/Year&gt;&lt;RecNum&gt;154&lt;/RecNum&gt;&lt;DisplayText&gt;[39]&lt;/DisplayText&gt;&lt;record&gt;&lt;rec-number&gt;154&lt;/rec-number&gt;&lt;foreign-keys&gt;&lt;key app="EN" db-id="05052tp2owzs2qezrt1ve9tja9f25rw2xfas" timestamp="1668461000" guid="e32c7be0-4a1f-4d9b-99be-866d7d223585"&gt;154&lt;/key&gt;&lt;/foreign-keys&gt;&lt;ref-type name="Journal Article"&gt;17&lt;/ref-type&gt;&lt;contributors&gt;&lt;authors&gt;&lt;author&gt;Kim, I-S&lt;/author&gt;&lt;author&gt;Hunn, JD&lt;/author&gt;&lt;author&gt;Hashimoto, N&lt;/author&gt;&lt;author&gt;Larson, DL&lt;/author&gt;&lt;author&gt;Maziasz, PJ&lt;/author&gt;&lt;author&gt;Miyahara, K&lt;/author&gt;&lt;author&gt;Lee, EH&lt;/author&gt;&lt;/authors&gt;&lt;/contributors&gt;&lt;titles&gt;&lt;title&gt;Defect and void evolution in oxide dispersion strengthened ferritic steels under 3.2 MeV Fe+ ion irradiation with simultaneous helium injection&lt;/title&gt;&lt;secondary-title&gt;Journal of Nuclear Materials&lt;/secondary-title&gt;&lt;/titles&gt;&lt;periodical&gt;&lt;full-title&gt;Journal of Nuclear Materials&lt;/full-title&gt;&lt;/periodical&gt;&lt;pages&gt;264-274&lt;/pages&gt;&lt;volume&gt;280&lt;/volume&gt;&lt;number&gt;3&lt;/number&gt;&lt;dates&gt;&lt;year&gt;2000&lt;/year&gt;&lt;/dates&gt;&lt;isbn&gt;0022-3115&lt;/isbn&gt;&lt;urls&gt;&lt;/urls&gt;&lt;/record&gt;&lt;/Cite&gt;&lt;/EndNote&gt;</w:instrText>
      </w:r>
      <w:r w:rsidR="009B1411" w:rsidRPr="0061084A">
        <w:rPr>
          <w:rFonts w:cs="Times New Roman"/>
        </w:rPr>
        <w:fldChar w:fldCharType="separate"/>
      </w:r>
      <w:r w:rsidR="003F6CE0">
        <w:rPr>
          <w:rFonts w:cs="Times New Roman"/>
          <w:noProof/>
        </w:rPr>
        <w:t>[39]</w:t>
      </w:r>
      <w:r w:rsidR="009B1411" w:rsidRPr="0061084A">
        <w:rPr>
          <w:rFonts w:cs="Times New Roman"/>
        </w:rPr>
        <w:fldChar w:fldCharType="end"/>
      </w:r>
      <w:r w:rsidRPr="0061084A">
        <w:rPr>
          <w:rFonts w:cs="Times New Roman"/>
        </w:rPr>
        <w:t xml:space="preserve">.  </w:t>
      </w:r>
    </w:p>
    <w:p w14:paraId="39A4AB8A" w14:textId="77777777" w:rsidR="00CC7A3C" w:rsidRPr="0061084A" w:rsidRDefault="00CC7A3C"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p>
    <w:p w14:paraId="1EEFB0AE" w14:textId="71AC13ED" w:rsidR="00477588" w:rsidRPr="000A5F62" w:rsidRDefault="009B5148" w:rsidP="000A5F62">
      <w:pPr>
        <w:pStyle w:val="Heading3"/>
      </w:pPr>
      <w:bookmarkStart w:id="13" w:name="_Toc127376979"/>
      <w:r w:rsidRPr="0061084A">
        <w:t>2.1.3 Effect of irradiation on mechanical properties</w:t>
      </w:r>
      <w:bookmarkEnd w:id="13"/>
      <w:r w:rsidRPr="0061084A">
        <w:tab/>
      </w:r>
      <w:r w:rsidRPr="0061084A">
        <w:tab/>
      </w:r>
    </w:p>
    <w:p w14:paraId="60DDABF2" w14:textId="789B0684" w:rsidR="00E05200" w:rsidRPr="0061084A" w:rsidRDefault="00902A6F" w:rsidP="00EB2A7D">
      <w:pPr>
        <w:pStyle w:val="Heading4"/>
        <w:rPr>
          <w:rFonts w:cs="Times New Roman"/>
        </w:rPr>
      </w:pPr>
      <w:bookmarkStart w:id="14" w:name="_Toc127376980"/>
      <w:r w:rsidRPr="0061084A">
        <w:rPr>
          <w:rFonts w:cs="Times New Roman"/>
        </w:rPr>
        <w:t xml:space="preserve">2.1.3.1 </w:t>
      </w:r>
      <w:r w:rsidR="00E05200" w:rsidRPr="0061084A">
        <w:rPr>
          <w:rFonts w:cs="Times New Roman"/>
        </w:rPr>
        <w:t>Tensile properties</w:t>
      </w:r>
      <w:bookmarkEnd w:id="14"/>
    </w:p>
    <w:p w14:paraId="4539C676" w14:textId="43B67561" w:rsidR="00387340" w:rsidRPr="0061084A" w:rsidRDefault="00387340" w:rsidP="0099058E">
      <w:pPr>
        <w:pStyle w:val="StyleJustifiedFirstline05Linespacing15lines"/>
      </w:pPr>
      <w:r w:rsidRPr="0061084A">
        <w:t>How irradiation influence</w:t>
      </w:r>
      <w:r w:rsidR="005A3611">
        <w:t>s</w:t>
      </w:r>
      <w:r w:rsidRPr="0061084A">
        <w:t xml:space="preserve"> the tensile properties of steels depends on the irradiation temperature. At very low temperature</w:t>
      </w:r>
      <w:r w:rsidR="005A3611">
        <w:t>s</w:t>
      </w:r>
      <w:r w:rsidRPr="0061084A">
        <w:t xml:space="preserve"> (20</w:t>
      </w:r>
      <w:r w:rsidR="00023595" w:rsidRPr="0061084A">
        <w:t xml:space="preserve"> to</w:t>
      </w:r>
      <w:r w:rsidRPr="0061084A">
        <w:t xml:space="preserve"> about 360 °C), a significant decrease </w:t>
      </w:r>
      <w:r w:rsidR="005A3611">
        <w:t>i</w:t>
      </w:r>
      <w:r w:rsidRPr="0061084A">
        <w:t xml:space="preserve">n the work-hardening capacity or uniform elongation </w:t>
      </w:r>
      <w:r w:rsidR="003946E6">
        <w:t>i</w:t>
      </w:r>
      <w:r w:rsidR="003946E6" w:rsidRPr="0061084A">
        <w:t xml:space="preserve">s </w:t>
      </w:r>
      <w:r w:rsidRPr="0061084A">
        <w:t>observed</w:t>
      </w:r>
      <w:r w:rsidR="00D70BA9" w:rsidRPr="0061084A">
        <w:t xml:space="preserve"> </w:t>
      </w:r>
      <w:r w:rsidR="00D70BA9" w:rsidRPr="0061084A">
        <w:fldChar w:fldCharType="begin"/>
      </w:r>
      <w:r w:rsidR="003F6CE0">
        <w:instrText xml:space="preserve"> ADDIN EN.CITE &lt;EndNote&gt;&lt;Cite&gt;&lt;Author&gt;Rowcliffe&lt;/Author&gt;&lt;Year&gt;1998&lt;/Year&gt;&lt;RecNum&gt;141&lt;/RecNum&gt;&lt;DisplayText&gt;[40]&lt;/DisplayText&gt;&lt;record&gt;&lt;rec-number&gt;141&lt;/rec-number&gt;&lt;foreign-keys&gt;&lt;key app="EN" db-id="05052tp2owzs2qezrt1ve9tja9f25rw2xfas" timestamp="1668460995" guid="8e89c472-3f47-4a73-87c5-2a59c9537a32"&gt;141&lt;/key&gt;&lt;/foreign-keys&gt;&lt;ref-type name="Journal Article"&gt;17&lt;/ref-type&gt;&lt;contributors&gt;&lt;authors&gt;&lt;author&gt;Rowcliffe, AF&lt;/author&gt;&lt;author&gt;Robertson, JP&lt;/author&gt;&lt;author&gt;Klueh, RL&lt;/author&gt;&lt;author&gt;Shiba, K&lt;/author&gt;&lt;author&gt;Alexander, DJ&lt;/author&gt;&lt;author&gt;Grossbeck, ML&lt;/author&gt;&lt;author&gt;Jitsukawa, S&lt;/author&gt;&lt;/authors&gt;&lt;/contributors&gt;&lt;titles&gt;&lt;title&gt;Fracture toughness and tensile behavior of ferritic–martensitic steels irradiated at low temperatures&lt;/title&gt;&lt;secondary-title&gt;Journal of nuclear materials&lt;/secondary-title&gt;&lt;/titles&gt;&lt;periodical&gt;&lt;full-title&gt;Journal of Nuclear Materials&lt;/full-title&gt;&lt;/periodical&gt;&lt;pages&gt;1275-1279&lt;/pages&gt;&lt;volume&gt;258&lt;/volume&gt;&lt;dates&gt;&lt;year&gt;1998&lt;/year&gt;&lt;/dates&gt;&lt;isbn&gt;0022-3115&lt;/isbn&gt;&lt;urls&gt;&lt;/urls&gt;&lt;/record&gt;&lt;/Cite&gt;&lt;/EndNote&gt;</w:instrText>
      </w:r>
      <w:r w:rsidR="00D70BA9" w:rsidRPr="0061084A">
        <w:fldChar w:fldCharType="separate"/>
      </w:r>
      <w:r w:rsidR="003F6CE0">
        <w:rPr>
          <w:noProof/>
        </w:rPr>
        <w:t>[40]</w:t>
      </w:r>
      <w:r w:rsidR="00D70BA9" w:rsidRPr="0061084A">
        <w:fldChar w:fldCharType="end"/>
      </w:r>
      <w:r w:rsidR="00C740C2" w:rsidRPr="0061084A">
        <w:t>, which</w:t>
      </w:r>
      <w:r w:rsidRPr="0061084A">
        <w:t xml:space="preserve"> has been </w:t>
      </w:r>
      <w:r w:rsidR="00C740C2" w:rsidRPr="0061084A">
        <w:t xml:space="preserve">attributed </w:t>
      </w:r>
      <w:r w:rsidRPr="0061084A">
        <w:t>to the dislocation channel</w:t>
      </w:r>
      <w:r w:rsidR="00C740C2" w:rsidRPr="0061084A">
        <w:t>ing</w:t>
      </w:r>
      <w:r w:rsidRPr="0061084A">
        <w:t xml:space="preserve"> deformation mechanism</w:t>
      </w:r>
      <w:r w:rsidR="00EB22F0" w:rsidRPr="0061084A">
        <w:t xml:space="preserve"> </w:t>
      </w:r>
      <w:r w:rsidR="000B4158" w:rsidRPr="0061084A">
        <w:fldChar w:fldCharType="begin"/>
      </w:r>
      <w:r w:rsidR="003F6CE0">
        <w:instrText xml:space="preserve"> ADDIN EN.CITE &lt;EndNote&gt;&lt;Cite&gt;&lt;Author&gt;Wechsler&lt;/Author&gt;&lt;Year&gt;1973&lt;/Year&gt;&lt;RecNum&gt;240&lt;/RecNum&gt;&lt;DisplayText&gt;[41]&lt;/DisplayText&gt;&lt;record&gt;&lt;rec-number&gt;240&lt;/rec-number&gt;&lt;foreign-keys&gt;&lt;key app="EN" db-id="0wrr5pwxhs52vre0fpavf5e7a5x0rxdxwdea" timestamp="1601490526"&gt;240&lt;/key&gt;&lt;/foreign-keys&gt;&lt;ref-type name="Conference Proceedings"&gt;10&lt;/ref-type&gt;&lt;contributors&gt;&lt;authors&gt;&lt;author&gt;M. S. Wechsler&lt;/author&gt;&lt;/authors&gt;&lt;/contributors&gt;&lt;titles&gt;&lt;secondary-title&gt;Inhomogeneity of Plastic Deformation &lt;/secondary-title&gt;&lt;/titles&gt;&lt;volume&gt;19&lt;/volume&gt;&lt;dates&gt;&lt;year&gt;1973&lt;/year&gt;&lt;/dates&gt;&lt;pub-location&gt;Ohio&lt;/pub-location&gt;&lt;urls&gt;&lt;/urls&gt;&lt;/record&gt;&lt;/Cite&gt;&lt;/EndNote&gt;</w:instrText>
      </w:r>
      <w:r w:rsidR="000B4158" w:rsidRPr="0061084A">
        <w:fldChar w:fldCharType="separate"/>
      </w:r>
      <w:r w:rsidR="003F6CE0">
        <w:rPr>
          <w:noProof/>
        </w:rPr>
        <w:t>[41]</w:t>
      </w:r>
      <w:r w:rsidR="000B4158" w:rsidRPr="0061084A">
        <w:fldChar w:fldCharType="end"/>
      </w:r>
      <w:r w:rsidR="001F29D5">
        <w:t xml:space="preserve"> or exhaustion or work hardening capacity</w:t>
      </w:r>
      <w:r w:rsidR="00D02120">
        <w:t xml:space="preserve"> </w:t>
      </w:r>
      <w:r w:rsidR="00D02120">
        <w:fldChar w:fldCharType="begin"/>
      </w:r>
      <w:r w:rsidR="003F6CE0">
        <w:instrText xml:space="preserve"> ADDIN EN.CITE &lt;EndNote&gt;&lt;Cite&gt;&lt;Author&gt;Byun&lt;/Author&gt;&lt;Year&gt;2004&lt;/Year&gt;&lt;RecNum&gt;497&lt;/RecNum&gt;&lt;DisplayText&gt;[42]&lt;/DisplayText&gt;&lt;record&gt;&lt;rec-number&gt;497&lt;/rec-number&gt;&lt;foreign-keys&gt;&lt;key app="EN" db-id="05052tp2owzs2qezrt1ve9tja9f25rw2xfas" timestamp="1671578748" guid="3a1fc897-ee71-4d0c-a7ba-fb2e747f0a0f"&gt;497&lt;/key&gt;&lt;/foreign-keys&gt;&lt;ref-type name="Journal Article"&gt;17&lt;/ref-type&gt;&lt;contributors&gt;&lt;authors&gt;&lt;author&gt;Byun, TS&lt;/author&gt;&lt;author&gt;Farrell, K&lt;/author&gt;&lt;/authors&gt;&lt;/contributors&gt;&lt;titles&gt;&lt;title&gt;Plastic instability in polycrystalline metals after low temperature irradiation&lt;/title&gt;&lt;secondary-title&gt;Acta materialia&lt;/secondary-title&gt;&lt;/titles&gt;&lt;periodical&gt;&lt;full-title&gt;Acta Materialia&lt;/full-title&gt;&lt;/periodical&gt;&lt;pages&gt;1597-1608&lt;/pages&gt;&lt;volume&gt;52&lt;/volume&gt;&lt;number&gt;6&lt;/number&gt;&lt;dates&gt;&lt;year&gt;2004&lt;/year&gt;&lt;/dates&gt;&lt;isbn&gt;1359-6454&lt;/isbn&gt;&lt;urls&gt;&lt;/urls&gt;&lt;/record&gt;&lt;/Cite&gt;&lt;/EndNote&gt;</w:instrText>
      </w:r>
      <w:r w:rsidR="00D02120">
        <w:fldChar w:fldCharType="separate"/>
      </w:r>
      <w:r w:rsidR="003F6CE0">
        <w:rPr>
          <w:noProof/>
        </w:rPr>
        <w:t>[42]</w:t>
      </w:r>
      <w:r w:rsidR="00D02120">
        <w:fldChar w:fldCharType="end"/>
      </w:r>
      <w:r w:rsidRPr="0061084A">
        <w:t>. At about 360</w:t>
      </w:r>
      <w:r w:rsidR="00D1681F">
        <w:t xml:space="preserve"> </w:t>
      </w:r>
      <w:r w:rsidRPr="0061084A">
        <w:t>°C</w:t>
      </w:r>
      <w:r w:rsidR="003946E6">
        <w:t xml:space="preserve"> (</w:t>
      </w:r>
      <w:r w:rsidRPr="0061084A">
        <w:t>0.35</w:t>
      </w:r>
      <w:r w:rsidR="00FE36CD">
        <w:t xml:space="preserve"> </w:t>
      </w:r>
      <w:r w:rsidRPr="0061084A">
        <w:t>T</w:t>
      </w:r>
      <w:r w:rsidRPr="00D1681F">
        <w:rPr>
          <w:vertAlign w:val="subscript"/>
        </w:rPr>
        <w:t>m</w:t>
      </w:r>
      <w:r w:rsidR="003946E6" w:rsidRPr="003946E6">
        <w:t>)</w:t>
      </w:r>
      <w:r w:rsidRPr="0061084A">
        <w:t>, small vacancy and interstitial loops are produced</w:t>
      </w:r>
      <w:r w:rsidR="003374D9">
        <w:t>.</w:t>
      </w:r>
      <w:r w:rsidRPr="0061084A">
        <w:t xml:space="preserve"> </w:t>
      </w:r>
      <w:r w:rsidR="003374D9">
        <w:t>A</w:t>
      </w:r>
      <w:r w:rsidRPr="0061084A">
        <w:t>t slightly higher temperature</w:t>
      </w:r>
      <w:r w:rsidR="003374D9">
        <w:t>s</w:t>
      </w:r>
      <w:r w:rsidRPr="0061084A">
        <w:t xml:space="preserve"> (0.35-0.4 T</w:t>
      </w:r>
      <w:r w:rsidRPr="00FE36CD">
        <w:rPr>
          <w:vertAlign w:val="subscript"/>
        </w:rPr>
        <w:t>m</w:t>
      </w:r>
      <w:r w:rsidRPr="0061084A">
        <w:t xml:space="preserve">), </w:t>
      </w:r>
      <w:r w:rsidR="001F29D5">
        <w:t>larger loops and network</w:t>
      </w:r>
      <w:r w:rsidRPr="0061084A">
        <w:t xml:space="preserve"> dislocation structures </w:t>
      </w:r>
      <w:r w:rsidR="009F56D3">
        <w:t xml:space="preserve">form </w:t>
      </w:r>
      <w:r w:rsidRPr="0061084A">
        <w:t xml:space="preserve">from their smaller-sized precursors and irradiation-induced or </w:t>
      </w:r>
      <w:r w:rsidR="001F29D5">
        <w:t>-</w:t>
      </w:r>
      <w:r w:rsidRPr="0061084A">
        <w:t xml:space="preserve">enhanced </w:t>
      </w:r>
      <w:r w:rsidR="009F56D3">
        <w:t>precipitation occurs</w:t>
      </w:r>
      <w:r w:rsidRPr="0061084A">
        <w:t>. These microstructures introduce hardening effects to the system</w:t>
      </w:r>
      <w:r w:rsidR="00C043CB" w:rsidRPr="0061084A">
        <w:t>, which</w:t>
      </w:r>
      <w:r w:rsidRPr="0061084A">
        <w:t xml:space="preserve"> </w:t>
      </w:r>
      <w:r w:rsidR="006254BF">
        <w:t xml:space="preserve">generally </w:t>
      </w:r>
      <w:r w:rsidR="00C043CB" w:rsidRPr="0061084A">
        <w:t xml:space="preserve">decrease </w:t>
      </w:r>
      <w:r w:rsidRPr="0061084A">
        <w:t>as temperature increase</w:t>
      </w:r>
      <w:r w:rsidR="006254BF">
        <w:t>s</w:t>
      </w:r>
      <w:r w:rsidRPr="0061084A">
        <w:t xml:space="preserve"> in this range. The resulting changes in the stress-strain curve </w:t>
      </w:r>
      <w:r w:rsidR="00B92A66">
        <w:t>are</w:t>
      </w:r>
      <w:r w:rsidRPr="0061084A">
        <w:t xml:space="preserve"> </w:t>
      </w:r>
      <w:r w:rsidR="001F29D5">
        <w:t>an</w:t>
      </w:r>
      <w:r w:rsidR="001F29D5" w:rsidRPr="0061084A">
        <w:t xml:space="preserve"> </w:t>
      </w:r>
      <w:r w:rsidRPr="0061084A">
        <w:t xml:space="preserve">increase in yield and ultimate tensile stress and </w:t>
      </w:r>
      <w:r w:rsidR="001F29D5">
        <w:t xml:space="preserve">a </w:t>
      </w:r>
      <w:r w:rsidRPr="0061084A">
        <w:t>decrease in the uniform and total elongation</w:t>
      </w:r>
      <w:r w:rsidR="00C043CB" w:rsidRPr="0061084A">
        <w:t xml:space="preserve">. </w:t>
      </w:r>
      <w:r w:rsidRPr="0061084A">
        <w:t>At temperatures higher than about 0.4 T</w:t>
      </w:r>
      <w:r w:rsidRPr="003250C8">
        <w:rPr>
          <w:vertAlign w:val="subscript"/>
        </w:rPr>
        <w:t>m</w:t>
      </w:r>
      <w:r w:rsidRPr="0061084A">
        <w:t>, irradiation produced defects anneal out</w:t>
      </w:r>
      <w:r w:rsidR="003250C8">
        <w:t>,</w:t>
      </w:r>
      <w:r w:rsidRPr="0061084A">
        <w:t xml:space="preserve"> and thermally stable precipitates form and coars</w:t>
      </w:r>
      <w:r w:rsidR="00C043CB" w:rsidRPr="0061084A">
        <w:t>e</w:t>
      </w:r>
      <w:r w:rsidR="00012994">
        <w:t>n</w:t>
      </w:r>
      <w:r w:rsidRPr="0061084A">
        <w:t xml:space="preserve"> rapidly</w:t>
      </w:r>
      <w:r w:rsidR="00C043CB" w:rsidRPr="0061084A">
        <w:t>,</w:t>
      </w:r>
      <w:r w:rsidRPr="0061084A">
        <w:t xml:space="preserve"> </w:t>
      </w:r>
      <w:r w:rsidR="00C043CB" w:rsidRPr="0061084A">
        <w:t>so s</w:t>
      </w:r>
      <w:r w:rsidRPr="0061084A">
        <w:t>oftening or little change is often observed at this temperature range</w:t>
      </w:r>
      <w:r w:rsidR="002A392E" w:rsidRPr="0061084A">
        <w:t xml:space="preserve"> </w:t>
      </w:r>
      <w:r w:rsidR="002A392E" w:rsidRPr="0061084A">
        <w:fldChar w:fldCharType="begin"/>
      </w:r>
      <w:r w:rsidR="003F6CE0">
        <w:instrText xml:space="preserve"> ADDIN EN.CITE &lt;EndNote&gt;&lt;Cite&gt;&lt;Author&gt;Klueh&lt;/Author&gt;&lt;Year&gt;1985&lt;/Year&gt;&lt;RecNum&gt;127&lt;/RecNum&gt;&lt;DisplayText&gt;[43, 44]&lt;/DisplayText&gt;&lt;record&gt;&lt;rec-number&gt;127&lt;/rec-number&gt;&lt;foreign-keys&gt;&lt;key app="EN" db-id="05052tp2owzs2qezrt1ve9tja9f25rw2xfas" timestamp="1668460993" guid="37b62628-8ed9-43d5-a5b0-4fe5a363fbbe"&gt;127&lt;/key&gt;&lt;/foreign-keys&gt;&lt;ref-type name="Journal Article"&gt;17&lt;/ref-type&gt;&lt;contributors&gt;&lt;authors&gt;&lt;author&gt;Klueh, RL&lt;/author&gt;&lt;author&gt;Vitek, JM&lt;/author&gt;&lt;/authors&gt;&lt;/contributors&gt;&lt;titles&gt;&lt;title&gt;Elevated-temperature tensile properties of irradiated 9 Cr-1 MoVNb steel&lt;/title&gt;&lt;secondary-title&gt;Journal of Nuclear Materials&lt;/secondary-title&gt;&lt;/titles&gt;&lt;periodical&gt;&lt;full-title&gt;Journal of Nuclear Materials&lt;/full-title&gt;&lt;/periodical&gt;&lt;pages&gt;27-31&lt;/pages&gt;&lt;volume&gt;132&lt;/volume&gt;&lt;number&gt;1&lt;/number&gt;&lt;dates&gt;&lt;year&gt;1985&lt;/year&gt;&lt;/dates&gt;&lt;isbn&gt;0022-3115&lt;/isbn&gt;&lt;urls&gt;&lt;/urls&gt;&lt;/record&gt;&lt;/Cite&gt;&lt;Cite&gt;&lt;Author&gt;Klueh&lt;/Author&gt;&lt;Year&gt;1985&lt;/Year&gt;&lt;RecNum&gt;134&lt;/RecNum&gt;&lt;record&gt;&lt;rec-number&gt;134&lt;/rec-number&gt;&lt;foreign-keys&gt;&lt;key app="EN" db-id="05052tp2owzs2qezrt1ve9tja9f25rw2xfas" timestamp="1668460994" guid="63f8f940-4c80-42d1-80f5-7ad8e71b61c1"&gt;134&lt;/key&gt;&lt;/foreign-keys&gt;&lt;ref-type name="Journal Article"&gt;17&lt;/ref-type&gt;&lt;contributors&gt;&lt;authors&gt;&lt;author&gt;Klueh, RL&lt;/author&gt;&lt;author&gt;Vitek, JM&lt;/author&gt;&lt;/authors&gt;&lt;/contributors&gt;&lt;titles&gt;&lt;title&gt;Tensile behavior of irradiated 12Cr-1MoVW steel&lt;/title&gt;&lt;secondary-title&gt;Journal of Nuclear Materials&lt;/secondary-title&gt;&lt;/titles&gt;&lt;periodical&gt;&lt;full-title&gt;Journal of Nuclear Materials&lt;/full-title&gt;&lt;/periodical&gt;&lt;pages&gt;44-50&lt;/pages&gt;&lt;volume&gt;137&lt;/volume&gt;&lt;number&gt;1&lt;/number&gt;&lt;dates&gt;&lt;year&gt;1985&lt;/year&gt;&lt;/dates&gt;&lt;isbn&gt;0022-3115&lt;/isbn&gt;&lt;urls&gt;&lt;/urls&gt;&lt;/record&gt;&lt;/Cite&gt;&lt;/EndNote&gt;</w:instrText>
      </w:r>
      <w:r w:rsidR="002A392E" w:rsidRPr="0061084A">
        <w:fldChar w:fldCharType="separate"/>
      </w:r>
      <w:r w:rsidR="003F6CE0">
        <w:rPr>
          <w:noProof/>
        </w:rPr>
        <w:t>[43, 44]</w:t>
      </w:r>
      <w:r w:rsidR="002A392E" w:rsidRPr="0061084A">
        <w:fldChar w:fldCharType="end"/>
      </w:r>
      <w:r w:rsidRPr="0061084A">
        <w:t xml:space="preserve">. </w:t>
      </w:r>
    </w:p>
    <w:p w14:paraId="547F69D2" w14:textId="7CE0B35B" w:rsidR="00387340" w:rsidRPr="0061084A" w:rsidRDefault="00387340"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w:t>
      </w:r>
      <w:r w:rsidR="001F29D5">
        <w:rPr>
          <w:rFonts w:cs="Times New Roman"/>
        </w:rPr>
        <w:t xml:space="preserve">low temperature </w:t>
      </w:r>
      <w:r w:rsidRPr="0061084A">
        <w:rPr>
          <w:rFonts w:cs="Times New Roman"/>
        </w:rPr>
        <w:t>irradiation induced hardening effect could start at dose</w:t>
      </w:r>
      <w:r w:rsidR="001F29D5">
        <w:rPr>
          <w:rFonts w:cs="Times New Roman"/>
        </w:rPr>
        <w:t>s</w:t>
      </w:r>
      <w:r w:rsidRPr="0061084A">
        <w:rPr>
          <w:rFonts w:cs="Times New Roman"/>
        </w:rPr>
        <w:t xml:space="preserve"> </w:t>
      </w:r>
      <w:r w:rsidR="001F29D5">
        <w:rPr>
          <w:rFonts w:cs="Times New Roman"/>
        </w:rPr>
        <w:t>below</w:t>
      </w:r>
      <w:r w:rsidRPr="0061084A">
        <w:rPr>
          <w:rFonts w:cs="Times New Roman"/>
        </w:rPr>
        <w:t xml:space="preserve"> 0.</w:t>
      </w:r>
      <w:r w:rsidR="001F29D5">
        <w:rPr>
          <w:rFonts w:cs="Times New Roman"/>
        </w:rPr>
        <w:t>1</w:t>
      </w:r>
      <w:r w:rsidR="001F29D5" w:rsidRPr="0061084A">
        <w:rPr>
          <w:rFonts w:cs="Times New Roman"/>
        </w:rPr>
        <w:t xml:space="preserve"> </w:t>
      </w:r>
      <w:r w:rsidRPr="0061084A">
        <w:rPr>
          <w:rFonts w:cs="Times New Roman"/>
        </w:rPr>
        <w:t xml:space="preserve">dpa and </w:t>
      </w:r>
      <w:r w:rsidR="001F29D5">
        <w:rPr>
          <w:rFonts w:cs="Times New Roman"/>
        </w:rPr>
        <w:t xml:space="preserve">approach </w:t>
      </w:r>
      <w:r w:rsidR="001F29D5" w:rsidRPr="0061084A">
        <w:rPr>
          <w:rFonts w:cs="Times New Roman"/>
        </w:rPr>
        <w:t>saturat</w:t>
      </w:r>
      <w:r w:rsidR="001F29D5">
        <w:rPr>
          <w:rFonts w:cs="Times New Roman"/>
        </w:rPr>
        <w:t>ion values</w:t>
      </w:r>
      <w:r w:rsidR="001F29D5" w:rsidRPr="0061084A">
        <w:rPr>
          <w:rFonts w:cs="Times New Roman"/>
        </w:rPr>
        <w:t xml:space="preserve"> </w:t>
      </w:r>
      <w:r w:rsidRPr="0061084A">
        <w:rPr>
          <w:rFonts w:cs="Times New Roman"/>
        </w:rPr>
        <w:t xml:space="preserve">at </w:t>
      </w:r>
      <w:r w:rsidR="00864049">
        <w:rPr>
          <w:rFonts w:cs="Times New Roman"/>
        </w:rPr>
        <w:t xml:space="preserve">a </w:t>
      </w:r>
      <w:r w:rsidRPr="0061084A">
        <w:rPr>
          <w:rFonts w:cs="Times New Roman"/>
        </w:rPr>
        <w:t xml:space="preserve">higher dose </w:t>
      </w:r>
      <w:r w:rsidR="0048123E">
        <w:rPr>
          <w:rFonts w:cs="Times New Roman"/>
        </w:rPr>
        <w:t xml:space="preserve">of </w:t>
      </w:r>
      <w:r w:rsidRPr="0061084A">
        <w:rPr>
          <w:rFonts w:cs="Times New Roman"/>
        </w:rPr>
        <w:t xml:space="preserve">about </w:t>
      </w:r>
      <w:r w:rsidR="001F29D5">
        <w:rPr>
          <w:rFonts w:cs="Times New Roman"/>
        </w:rPr>
        <w:t xml:space="preserve">1 to </w:t>
      </w:r>
      <w:r w:rsidRPr="0061084A">
        <w:rPr>
          <w:rFonts w:cs="Times New Roman"/>
        </w:rPr>
        <w:t xml:space="preserve">10 dpa </w:t>
      </w:r>
      <w:r w:rsidR="00CB1A60" w:rsidRPr="0061084A">
        <w:rPr>
          <w:rFonts w:cs="Times New Roman"/>
        </w:rPr>
        <w:fldChar w:fldCharType="begin"/>
      </w:r>
      <w:r w:rsidR="003F6CE0">
        <w:rPr>
          <w:rFonts w:cs="Times New Roman"/>
        </w:rPr>
        <w:instrText xml:space="preserve"> ADDIN EN.CITE &lt;EndNote&gt;&lt;Cite&gt;&lt;Author&gt;Belianov&lt;/Author&gt;&lt;Year&gt;1998&lt;/Year&gt;&lt;RecNum&gt;122&lt;/RecNum&gt;&lt;DisplayText&gt;[45]&lt;/DisplayText&gt;&lt;record&gt;&lt;rec-number&gt;122&lt;/rec-number&gt;&lt;foreign-keys&gt;&lt;key app="EN" db-id="05052tp2owzs2qezrt1ve9tja9f25rw2xfas" timestamp="1668460993" guid="26d9e596-d053-44f5-b42a-0e2578710274"&gt;122&lt;/key&gt;&lt;/foreign-keys&gt;&lt;ref-type name="Journal Article"&gt;17&lt;/ref-type&gt;&lt;contributors&gt;&lt;authors&gt;&lt;author&gt;Belianov, I&lt;/author&gt;&lt;author&gt;Marmy, P&lt;/author&gt;&lt;/authors&gt;&lt;/contributors&gt;&lt;titles&gt;&lt;title&gt;The effect of low dose irradiation on the impact fracture energy and tensile properties of pure iron and two ferritic martensitic steels&lt;/title&gt;&lt;secondary-title&gt;Journal of nuclear materials&lt;/secondary-title&gt;&lt;/titles&gt;&lt;periodical&gt;&lt;full-title&gt;Journal of Nuclear Materials&lt;/full-title&gt;&lt;/periodical&gt;&lt;pages&gt;1259-1263&lt;/pages&gt;&lt;volume&gt;258&lt;/volume&gt;&lt;dates&gt;&lt;year&gt;1998&lt;/year&gt;&lt;/dates&gt;&lt;isbn&gt;0022-3115&lt;/isbn&gt;&lt;urls&gt;&lt;/urls&gt;&lt;/record&gt;&lt;/Cite&gt;&lt;/EndNote&gt;</w:instrText>
      </w:r>
      <w:r w:rsidR="00CB1A60" w:rsidRPr="0061084A">
        <w:rPr>
          <w:rFonts w:cs="Times New Roman"/>
        </w:rPr>
        <w:fldChar w:fldCharType="separate"/>
      </w:r>
      <w:r w:rsidR="003F6CE0">
        <w:rPr>
          <w:rFonts w:cs="Times New Roman"/>
          <w:noProof/>
        </w:rPr>
        <w:t>[45]</w:t>
      </w:r>
      <w:r w:rsidR="00CB1A60" w:rsidRPr="0061084A">
        <w:rPr>
          <w:rFonts w:cs="Times New Roman"/>
        </w:rPr>
        <w:fldChar w:fldCharType="end"/>
      </w:r>
      <w:r w:rsidRPr="0061084A">
        <w:rPr>
          <w:rFonts w:cs="Times New Roman"/>
        </w:rPr>
        <w:t>.</w:t>
      </w:r>
    </w:p>
    <w:p w14:paraId="2561D236" w14:textId="0FD1D0D4" w:rsidR="009B5148" w:rsidRPr="0061084A" w:rsidRDefault="00387340" w:rsidP="0099058E">
      <w:pPr>
        <w:pStyle w:val="StyleJustifiedFirstline05Linespacing15lines"/>
      </w:pPr>
      <w:r w:rsidRPr="0061084A">
        <w:t xml:space="preserve">According to </w:t>
      </w:r>
      <w:r w:rsidR="000C30AA">
        <w:t xml:space="preserve">Ref. </w:t>
      </w:r>
      <w:r w:rsidR="00A86FDB" w:rsidRPr="0061084A">
        <w:fldChar w:fldCharType="begin"/>
      </w:r>
      <w:r w:rsidR="00AC31AF">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00A86FDB" w:rsidRPr="0061084A">
        <w:fldChar w:fldCharType="separate"/>
      </w:r>
      <w:r w:rsidR="00A86FDB" w:rsidRPr="0061084A">
        <w:rPr>
          <w:noProof/>
        </w:rPr>
        <w:t>[1]</w:t>
      </w:r>
      <w:r w:rsidR="00A86FDB" w:rsidRPr="0061084A">
        <w:fldChar w:fldCharType="end"/>
      </w:r>
      <w:r w:rsidRPr="0061084A">
        <w:t>, the effect of transmutation He on the tensile properties of FM steels at temperatures where radiation hardening occurs (&lt; about 0.4 T</w:t>
      </w:r>
      <w:r w:rsidRPr="00514638">
        <w:rPr>
          <w:vertAlign w:val="subscript"/>
        </w:rPr>
        <w:t>m</w:t>
      </w:r>
      <w:r w:rsidRPr="0061084A">
        <w:t xml:space="preserve">) is minor. </w:t>
      </w:r>
      <w:r w:rsidR="00B60C05">
        <w:t>More recent studies have reported var</w:t>
      </w:r>
      <w:r w:rsidR="005B68E6">
        <w:t xml:space="preserve">iable hardening and embrittlement associated with He co-generation, but in general the </w:t>
      </w:r>
      <w:r w:rsidR="008D21DC">
        <w:t>contribution of He to low temperature irradiation hardening is considered to be moderate</w:t>
      </w:r>
      <w:r w:rsidR="000C5A40">
        <w:t xml:space="preserve"> </w:t>
      </w:r>
      <w:r w:rsidR="00201C40">
        <w:fldChar w:fldCharType="begin"/>
      </w:r>
      <w:r w:rsidR="003F6CE0">
        <w:instrText xml:space="preserve"> ADDIN EN.CITE &lt;EndNote&gt;&lt;Cite&gt;&lt;Author&gt;Bhattacharya&lt;/Author&gt;&lt;Year&gt;2022&lt;/Year&gt;&lt;RecNum&gt;498&lt;/RecNum&gt;&lt;DisplayText&gt;[46]&lt;/DisplayText&gt;&lt;record&gt;&lt;rec-number&gt;498&lt;/rec-number&gt;&lt;foreign-keys&gt;&lt;key app="EN" db-id="05052tp2owzs2qezrt1ve9tja9f25rw2xfas" timestamp="1671578945" guid="b8ef4b51-6900-4a83-930f-78a71d5442b3"&gt;498&lt;/key&gt;&lt;/foreign-keys&gt;&lt;ref-type name="Journal Article"&gt;17&lt;/ref-type&gt;&lt;contributors&gt;&lt;authors&gt;&lt;author&gt;Bhattacharya, Arunodaya&lt;/author&gt;&lt;author&gt;Zinkle, Steven&lt;/author&gt;&lt;author&gt;Henry, Jean&lt;/author&gt;&lt;author&gt;Levine, Samara M&lt;/author&gt;&lt;author&gt;Edmondson, Philip D&lt;/author&gt;&lt;author&gt;Gilbert, Mark R&lt;/author&gt;&lt;author&gt;Tanigawa, Hiroyasu&lt;/author&gt;&lt;author&gt;Kessel, Charles E&lt;/author&gt;&lt;/authors&gt;&lt;/contributors&gt;&lt;titles&gt;&lt;title&gt;Irradiation damage concurrent challenges with RAFM and ODS steels for fusion reactor first-wall/blanket: A review&lt;/title&gt;&lt;secondary-title&gt;Journal of Physics: Energy&lt;/secondary-title&gt;&lt;/titles&gt;&lt;periodical&gt;&lt;full-title&gt;Journal of Physics: Energy&lt;/full-title&gt;&lt;/periodical&gt;&lt;dates&gt;&lt;year&gt;2022&lt;/year&gt;&lt;/dates&gt;&lt;isbn&gt;2515-7655&lt;/isbn&gt;&lt;urls&gt;&lt;/urls&gt;&lt;/record&gt;&lt;/Cite&gt;&lt;/EndNote&gt;</w:instrText>
      </w:r>
      <w:r w:rsidR="00201C40">
        <w:fldChar w:fldCharType="separate"/>
      </w:r>
      <w:r w:rsidR="003F6CE0">
        <w:rPr>
          <w:noProof/>
        </w:rPr>
        <w:t>[46]</w:t>
      </w:r>
      <w:r w:rsidR="00201C40">
        <w:fldChar w:fldCharType="end"/>
      </w:r>
      <w:r w:rsidR="008D21DC">
        <w:t>.</w:t>
      </w:r>
      <w:r w:rsidR="00B60C05">
        <w:t xml:space="preserve"> A</w:t>
      </w:r>
      <w:r w:rsidRPr="0061084A">
        <w:t>t higher irradiation temperature</w:t>
      </w:r>
      <w:r w:rsidR="00514638">
        <w:t>s</w:t>
      </w:r>
      <w:r w:rsidRPr="0061084A">
        <w:t xml:space="preserve"> (&gt; 0.5 T</w:t>
      </w:r>
      <w:r w:rsidRPr="00514638">
        <w:rPr>
          <w:vertAlign w:val="subscript"/>
        </w:rPr>
        <w:t>m</w:t>
      </w:r>
      <w:r w:rsidRPr="0061084A">
        <w:t xml:space="preserve">), He gas could </w:t>
      </w:r>
      <w:r w:rsidR="008C23C3">
        <w:t xml:space="preserve">also </w:t>
      </w:r>
      <w:r w:rsidRPr="0061084A">
        <w:t>cause irradiation embrittlement</w:t>
      </w:r>
      <w:r w:rsidR="0024587F">
        <w:t xml:space="preserve"> by forming He</w:t>
      </w:r>
      <w:r w:rsidR="004C2004">
        <w:t>-</w:t>
      </w:r>
      <w:r w:rsidR="0024587F">
        <w:t>containing bubbles on grain boundaries</w:t>
      </w:r>
      <w:r w:rsidRPr="0061084A">
        <w:t xml:space="preserve">, which is </w:t>
      </w:r>
      <w:r w:rsidR="00753316">
        <w:t>reflect</w:t>
      </w:r>
      <w:r w:rsidRPr="0061084A">
        <w:t>ed as a decrease in tensile ductility</w:t>
      </w:r>
      <w:r w:rsidR="0073588D">
        <w:t>.</w:t>
      </w:r>
      <w:r w:rsidRPr="0061084A">
        <w:t xml:space="preserve"> BCC steels </w:t>
      </w:r>
      <w:r w:rsidR="00692D82">
        <w:t xml:space="preserve">with </w:t>
      </w:r>
      <w:r w:rsidR="004C2004">
        <w:t xml:space="preserve">a </w:t>
      </w:r>
      <w:r w:rsidR="00692D82">
        <w:t>h</w:t>
      </w:r>
      <w:r w:rsidR="00D71294" w:rsidRPr="0061084A">
        <w:t xml:space="preserve">igh Cr </w:t>
      </w:r>
      <w:r w:rsidR="00692D82">
        <w:t>con</w:t>
      </w:r>
      <w:r w:rsidR="004C2004">
        <w:t>centra</w:t>
      </w:r>
      <w:r w:rsidR="00692D82">
        <w:t xml:space="preserve">tion </w:t>
      </w:r>
      <w:r w:rsidRPr="0061084A">
        <w:t xml:space="preserve">generally have </w:t>
      </w:r>
      <w:r w:rsidR="00753316">
        <w:t xml:space="preserve">a </w:t>
      </w:r>
      <w:r w:rsidRPr="0061084A">
        <w:t xml:space="preserve">higher resistance to He embrittlement than </w:t>
      </w:r>
      <w:r w:rsidR="00692D82">
        <w:t>face center cubic (</w:t>
      </w:r>
      <w:r w:rsidRPr="0061084A">
        <w:t>FCC</w:t>
      </w:r>
      <w:r w:rsidR="00692D82">
        <w:t>)</w:t>
      </w:r>
      <w:r w:rsidRPr="0061084A">
        <w:t xml:space="preserve"> steels. </w:t>
      </w:r>
    </w:p>
    <w:p w14:paraId="45D4EDE9" w14:textId="14B7E7E7" w:rsidR="001A0B7C" w:rsidRPr="0061084A" w:rsidRDefault="001A0B7C" w:rsidP="0038734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737D283E" w14:textId="7F69A4F7" w:rsidR="008C6E4F" w:rsidRPr="0061084A" w:rsidRDefault="00902A6F" w:rsidP="00EB2A7D">
      <w:pPr>
        <w:pStyle w:val="Heading4"/>
        <w:rPr>
          <w:rFonts w:cs="Times New Roman"/>
        </w:rPr>
      </w:pPr>
      <w:bookmarkStart w:id="15" w:name="_Toc127376981"/>
      <w:r w:rsidRPr="0061084A">
        <w:rPr>
          <w:rFonts w:cs="Times New Roman"/>
        </w:rPr>
        <w:t xml:space="preserve">2.1.3.2 </w:t>
      </w:r>
      <w:r w:rsidR="008C6E4F" w:rsidRPr="0061084A">
        <w:rPr>
          <w:rFonts w:cs="Times New Roman"/>
        </w:rPr>
        <w:t>Impact properties and fracture toughness</w:t>
      </w:r>
      <w:bookmarkEnd w:id="15"/>
    </w:p>
    <w:p w14:paraId="645F378C" w14:textId="3DCD19B1" w:rsidR="00D67FBB" w:rsidRDefault="00A65FC1" w:rsidP="0099058E">
      <w:pPr>
        <w:pStyle w:val="StyleJustifiedFirstline05Linespacing15lines"/>
      </w:pPr>
      <w:r w:rsidRPr="0061084A">
        <w:t xml:space="preserve">A major concern for the application of FM steels as structural materials is the irradiation induced embrittlement, which is manifested as </w:t>
      </w:r>
      <w:r w:rsidR="0070232D">
        <w:t>an</w:t>
      </w:r>
      <w:r w:rsidR="00917E0C" w:rsidRPr="0061084A">
        <w:t xml:space="preserve"> </w:t>
      </w:r>
      <w:r w:rsidRPr="0061084A">
        <w:t>increase in the ductile to brittle transition temperature (DBTT), decrease in the upper shelf energy (USE)</w:t>
      </w:r>
      <w:r w:rsidR="00334E44">
        <w:t>,</w:t>
      </w:r>
      <w:r w:rsidRPr="0061084A">
        <w:t xml:space="preserve"> and </w:t>
      </w:r>
      <w:r w:rsidR="00917E0C">
        <w:t>a</w:t>
      </w:r>
      <w:r w:rsidR="00917E0C" w:rsidRPr="0061084A">
        <w:t xml:space="preserve"> </w:t>
      </w:r>
      <w:r w:rsidRPr="0061084A">
        <w:t xml:space="preserve">decrease in fracture toughness </w:t>
      </w:r>
      <w:r w:rsidR="005B16D3" w:rsidRPr="0061084A">
        <w:fldChar w:fldCharType="begin"/>
      </w:r>
      <w:r w:rsidR="00AE60DB">
        <w:instrText xml:space="preserve"> ADDIN EN.CITE &lt;EndNote&gt;&lt;Cite&gt;&lt;Author&gt;Klueh&lt;/Author&gt;&lt;Year&gt;1992&lt;/Year&gt;&lt;RecNum&gt;157&lt;/RecNum&gt;&lt;DisplayText&gt;[47]&lt;/DisplayText&gt;&lt;record&gt;&lt;rec-number&gt;157&lt;/rec-number&gt;&lt;foreign-keys&gt;&lt;key app="EN" db-id="05052tp2owzs2qezrt1ve9tja9f25rw2xfas" timestamp="1668461000" guid="e9a658e4-e211-42c7-a64d-7cd689bdf832"&gt;157&lt;/key&gt;&lt;/foreign-keys&gt;&lt;ref-type name="Conference Proceedings"&gt;10&lt;/ref-type&gt;&lt;contributors&gt;&lt;authors&gt;&lt;author&gt;R. L. Klueh&lt;/author&gt;&lt;author&gt;D. J. Alexander&lt;/author&gt;&lt;/authors&gt;&lt;secondary-authors&gt;&lt;author&gt;R. E. Stoller&lt;/author&gt;&lt;author&gt;A. S. Kumar&lt;/author&gt;&lt;author&gt;D. S. Gelles&lt;/author&gt;&lt;/secondary-authors&gt;&lt;/contributors&gt;&lt;titles&gt;&lt;title&gt;Irradiaiton effects on impact behavior of 12Cr-1MoVW and 2 1/4Cr-1Mo steels&lt;/title&gt;&lt;secondary-title&gt;Effects of Radiation on Materials: 15th International Symposium&lt;/secondary-title&gt;&lt;/titles&gt;&lt;pages&gt;1256-1266&lt;/pages&gt;&lt;dates&gt;&lt;year&gt;1992&lt;/year&gt;&lt;/dates&gt;&lt;pub-location&gt;Philadelphia&lt;/pub-location&gt;&lt;publisher&gt;ASTM&lt;/publisher&gt;&lt;urls&gt;&lt;/urls&gt;&lt;/record&gt;&lt;/Cite&gt;&lt;/EndNote&gt;</w:instrText>
      </w:r>
      <w:r w:rsidR="005B16D3" w:rsidRPr="0061084A">
        <w:fldChar w:fldCharType="separate"/>
      </w:r>
      <w:r w:rsidR="003F6CE0">
        <w:rPr>
          <w:noProof/>
        </w:rPr>
        <w:t>[47]</w:t>
      </w:r>
      <w:r w:rsidR="005B16D3" w:rsidRPr="0061084A">
        <w:fldChar w:fldCharType="end"/>
      </w:r>
      <w:r w:rsidRPr="0061084A">
        <w:t xml:space="preserve">. </w:t>
      </w:r>
      <w:r w:rsidR="000D1E24" w:rsidRPr="0061084A">
        <w:t>This embrittlement behavior is associated with prior grain size, irradiation</w:t>
      </w:r>
      <w:r w:rsidR="003C55C3">
        <w:t>-</w:t>
      </w:r>
      <w:r w:rsidR="000D1E24" w:rsidRPr="0061084A">
        <w:t>produced dislocations</w:t>
      </w:r>
      <w:r w:rsidR="003C55C3">
        <w:t>,</w:t>
      </w:r>
      <w:r w:rsidR="000D1E24" w:rsidRPr="0061084A">
        <w:t xml:space="preserve"> and precipitate </w:t>
      </w:r>
      <w:r w:rsidR="0064689A">
        <w:t xml:space="preserve">formation </w:t>
      </w:r>
      <w:r w:rsidR="000D1E24" w:rsidRPr="0061084A">
        <w:t>such as M</w:t>
      </w:r>
      <w:r w:rsidR="000D1E24" w:rsidRPr="0061084A">
        <w:rPr>
          <w:vertAlign w:val="subscript"/>
        </w:rPr>
        <w:t>23</w:t>
      </w:r>
      <w:r w:rsidR="000D1E24" w:rsidRPr="0061084A">
        <w:t>C</w:t>
      </w:r>
      <w:r w:rsidR="000D1E24" w:rsidRPr="0061084A">
        <w:rPr>
          <w:vertAlign w:val="subscript"/>
        </w:rPr>
        <w:t>6</w:t>
      </w:r>
      <w:r w:rsidR="000D1E24" w:rsidRPr="0061084A">
        <w:t xml:space="preserve"> and α’ when irradiated at T&lt;0.4</w:t>
      </w:r>
      <w:r w:rsidR="00FE36CD">
        <w:t xml:space="preserve"> </w:t>
      </w:r>
      <w:r w:rsidR="000D1E24" w:rsidRPr="0061084A">
        <w:t>T</w:t>
      </w:r>
      <w:r w:rsidR="000D1E24" w:rsidRPr="00D67FBB">
        <w:rPr>
          <w:vertAlign w:val="subscript"/>
        </w:rPr>
        <w:t>m</w:t>
      </w:r>
      <w:r w:rsidR="000D1E24" w:rsidRPr="0061084A">
        <w:t>.</w:t>
      </w:r>
      <w:r w:rsidR="000D1E24">
        <w:t xml:space="preserve"> </w:t>
      </w:r>
    </w:p>
    <w:p w14:paraId="03A7005C" w14:textId="53DC1B0E" w:rsidR="009410C5" w:rsidRPr="00E1606B" w:rsidRDefault="00DB4545" w:rsidP="0099058E">
      <w:pPr>
        <w:pStyle w:val="StyleJustifiedFirstline05Linespacing15lines"/>
        <w:rPr>
          <w:szCs w:val="24"/>
        </w:rPr>
      </w:pPr>
      <w:r w:rsidRPr="00E1606B">
        <w:rPr>
          <w:szCs w:val="24"/>
        </w:rPr>
        <w:t xml:space="preserve">Charpy </w:t>
      </w:r>
      <w:r w:rsidR="002861A7">
        <w:rPr>
          <w:szCs w:val="24"/>
        </w:rPr>
        <w:t>absorbed energy</w:t>
      </w:r>
      <w:r w:rsidR="002861A7" w:rsidRPr="00E1606B">
        <w:rPr>
          <w:szCs w:val="24"/>
        </w:rPr>
        <w:t xml:space="preserve"> </w:t>
      </w:r>
      <w:r w:rsidRPr="00E1606B">
        <w:rPr>
          <w:szCs w:val="24"/>
        </w:rPr>
        <w:t xml:space="preserve">and fracture toughness tests are the main methods to quantify the amount of embrittlement, in which the former measures the energy to initiate and propagate a crack to produce a complete fracture, while the latter measures the critical load or energy to extend a pre-existing crack. </w:t>
      </w:r>
      <w:r w:rsidR="009410C5" w:rsidRPr="00E1606B">
        <w:rPr>
          <w:szCs w:val="24"/>
        </w:rPr>
        <w:t>The results obtained from fracture toughness tests are relatively limited compared to Charpy tests. The Griffith criteria (Kc), J-integral approach (Jc) and</w:t>
      </w:r>
      <w:r w:rsidR="006145E4">
        <w:rPr>
          <w:szCs w:val="24"/>
        </w:rPr>
        <w:t xml:space="preserve"> </w:t>
      </w:r>
      <w:r w:rsidR="009410C5" w:rsidRPr="00E1606B">
        <w:rPr>
          <w:szCs w:val="24"/>
        </w:rPr>
        <w:t>tearing modulus (T) are the quantities generally used to quantify the amount of embrittlement</w:t>
      </w:r>
      <w:r w:rsidR="00E9218C">
        <w:rPr>
          <w:szCs w:val="24"/>
        </w:rPr>
        <w:t xml:space="preserve"> </w:t>
      </w:r>
      <w:r w:rsidR="00B51B94">
        <w:rPr>
          <w:szCs w:val="24"/>
        </w:rPr>
        <w:fldChar w:fldCharType="begin"/>
      </w:r>
      <w:r w:rsidR="00B51B94">
        <w:rPr>
          <w:szCs w:val="24"/>
        </w:rP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00B51B94">
        <w:rPr>
          <w:szCs w:val="24"/>
        </w:rPr>
        <w:fldChar w:fldCharType="separate"/>
      </w:r>
      <w:r w:rsidR="00B51B94">
        <w:rPr>
          <w:noProof/>
          <w:szCs w:val="24"/>
        </w:rPr>
        <w:t>[1]</w:t>
      </w:r>
      <w:r w:rsidR="00B51B94">
        <w:rPr>
          <w:szCs w:val="24"/>
        </w:rPr>
        <w:fldChar w:fldCharType="end"/>
      </w:r>
      <w:r w:rsidR="009410C5" w:rsidRPr="00E1606B">
        <w:rPr>
          <w:szCs w:val="24"/>
        </w:rPr>
        <w:t xml:space="preserve">. </w:t>
      </w:r>
    </w:p>
    <w:p w14:paraId="08538168" w14:textId="434C8FB8" w:rsidR="009D42C7" w:rsidRPr="00E1606B" w:rsidRDefault="0025300C"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E1606B">
        <w:rPr>
          <w:rFonts w:cs="Times New Roman"/>
        </w:rPr>
        <w:t>In Charpy test</w:t>
      </w:r>
      <w:r w:rsidR="00315CA3" w:rsidRPr="00E1606B">
        <w:rPr>
          <w:rFonts w:cs="Times New Roman"/>
        </w:rPr>
        <w:t>s</w:t>
      </w:r>
      <w:r w:rsidRPr="00E1606B">
        <w:rPr>
          <w:rFonts w:cs="Times New Roman"/>
        </w:rPr>
        <w:t xml:space="preserve">, the DBTT shift and USE reduction generally increases </w:t>
      </w:r>
      <w:r w:rsidR="009901D1">
        <w:rPr>
          <w:rFonts w:cs="Times New Roman"/>
        </w:rPr>
        <w:t xml:space="preserve">rapidly at low </w:t>
      </w:r>
      <w:r w:rsidRPr="00E1606B">
        <w:rPr>
          <w:rFonts w:cs="Times New Roman"/>
        </w:rPr>
        <w:t xml:space="preserve">fluence and </w:t>
      </w:r>
      <w:r w:rsidR="009901D1">
        <w:rPr>
          <w:rFonts w:cs="Times New Roman"/>
        </w:rPr>
        <w:t xml:space="preserve">approaches </w:t>
      </w:r>
      <w:r w:rsidR="009901D1" w:rsidRPr="00E1606B">
        <w:rPr>
          <w:rFonts w:cs="Times New Roman"/>
        </w:rPr>
        <w:t>saturat</w:t>
      </w:r>
      <w:r w:rsidR="009901D1">
        <w:rPr>
          <w:rFonts w:cs="Times New Roman"/>
        </w:rPr>
        <w:t>ion</w:t>
      </w:r>
      <w:r w:rsidR="009901D1" w:rsidRPr="00E1606B">
        <w:rPr>
          <w:rFonts w:cs="Times New Roman"/>
        </w:rPr>
        <w:t xml:space="preserve"> </w:t>
      </w:r>
      <w:r w:rsidRPr="00E1606B">
        <w:rPr>
          <w:rFonts w:cs="Times New Roman"/>
        </w:rPr>
        <w:t xml:space="preserve">at </w:t>
      </w:r>
      <w:r w:rsidR="00D10288" w:rsidRPr="00E1606B">
        <w:rPr>
          <w:rFonts w:cs="Times New Roman"/>
        </w:rPr>
        <w:t xml:space="preserve">a </w:t>
      </w:r>
      <w:r w:rsidRPr="00E1606B">
        <w:rPr>
          <w:rFonts w:cs="Times New Roman"/>
        </w:rPr>
        <w:t>relatively lower dose compared to that for tensile behavior</w:t>
      </w:r>
      <w:r w:rsidR="0020600C" w:rsidRPr="00E1606B">
        <w:rPr>
          <w:rFonts w:cs="Times New Roman"/>
        </w:rPr>
        <w:t xml:space="preserve">. At the irradiation hardening related temperature regimes, the amount of </w:t>
      </w:r>
      <w:r w:rsidR="009901D1">
        <w:rPr>
          <w:rFonts w:cs="Times New Roman"/>
        </w:rPr>
        <w:t xml:space="preserve">DBTT </w:t>
      </w:r>
      <w:r w:rsidR="0020600C" w:rsidRPr="00E1606B">
        <w:rPr>
          <w:rFonts w:cs="Times New Roman"/>
        </w:rPr>
        <w:t xml:space="preserve">shift </w:t>
      </w:r>
      <w:r w:rsidR="009901D1">
        <w:rPr>
          <w:rFonts w:cs="Times New Roman"/>
        </w:rPr>
        <w:t>generally decreases with increasing irradiation</w:t>
      </w:r>
      <w:r w:rsidR="0020600C" w:rsidRPr="00E1606B">
        <w:rPr>
          <w:rFonts w:cs="Times New Roman"/>
        </w:rPr>
        <w:t xml:space="preserve"> temperature </w:t>
      </w:r>
      <w:r w:rsidR="004E43DD" w:rsidRPr="00E1606B">
        <w:rPr>
          <w:rFonts w:cs="Times New Roman"/>
        </w:rPr>
        <w:fldChar w:fldCharType="begin"/>
      </w:r>
      <w:r w:rsidR="003F6CE0">
        <w:rPr>
          <w:rFonts w:cs="Times New Roman"/>
        </w:rPr>
        <w:instrText xml:space="preserve"> ADDIN EN.CITE &lt;EndNote&gt;&lt;Cite&gt;&lt;Author&gt;Wassilew&lt;/Author&gt;&lt;Year&gt;1992&lt;/Year&gt;&lt;RecNum&gt;144&lt;/RecNum&gt;&lt;DisplayText&gt;[48]&lt;/DisplayText&gt;&lt;record&gt;&lt;rec-number&gt;144&lt;/rec-number&gt;&lt;foreign-keys&gt;&lt;key app="EN" db-id="05052tp2owzs2qezrt1ve9tja9f25rw2xfas" timestamp="1668460999" guid="c1e2ec05-0afe-4c42-b293-80501da0ebe4"&gt;144&lt;/key&gt;&lt;/foreign-keys&gt;&lt;ref-type name="Journal Article"&gt;17&lt;/ref-type&gt;&lt;contributors&gt;&lt;authors&gt;&lt;author&gt;Wassilew, Christo&lt;/author&gt;&lt;author&gt;Ehrlich, Karl&lt;/author&gt;&lt;/authors&gt;&lt;/contributors&gt;&lt;titles&gt;&lt;title&gt;Effect of neutron irradiation on the dynamic fracture toughness behavior of the 12% Cr steel MANET-I investigated using subsize V-notch specimens&lt;/title&gt;&lt;secondary-title&gt;Journal of nuclear materials&lt;/secondary-title&gt;&lt;/titles&gt;&lt;periodical&gt;&lt;full-title&gt;Journal of Nuclear Materials&lt;/full-title&gt;&lt;/periodical&gt;&lt;pages&gt;850-854&lt;/pages&gt;&lt;volume&gt;191&lt;/volume&gt;&lt;dates&gt;&lt;year&gt;1992&lt;/year&gt;&lt;/dates&gt;&lt;isbn&gt;0022-3115&lt;/isbn&gt;&lt;urls&gt;&lt;/urls&gt;&lt;/record&gt;&lt;/Cite&gt;&lt;/EndNote&gt;</w:instrText>
      </w:r>
      <w:r w:rsidR="004E43DD" w:rsidRPr="00E1606B">
        <w:rPr>
          <w:rFonts w:cs="Times New Roman"/>
        </w:rPr>
        <w:fldChar w:fldCharType="separate"/>
      </w:r>
      <w:r w:rsidR="003F6CE0">
        <w:rPr>
          <w:rFonts w:cs="Times New Roman"/>
          <w:noProof/>
        </w:rPr>
        <w:t>[48]</w:t>
      </w:r>
      <w:r w:rsidR="004E43DD" w:rsidRPr="00E1606B">
        <w:rPr>
          <w:rFonts w:cs="Times New Roman"/>
        </w:rPr>
        <w:fldChar w:fldCharType="end"/>
      </w:r>
      <w:r w:rsidR="0020600C" w:rsidRPr="00E1606B">
        <w:rPr>
          <w:rFonts w:cs="Times New Roman"/>
        </w:rPr>
        <w:t>.</w:t>
      </w:r>
      <w:r w:rsidR="002875B8" w:rsidRPr="00E1606B">
        <w:rPr>
          <w:rFonts w:cs="Times New Roman"/>
        </w:rPr>
        <w:t xml:space="preserve"> At higher temperature</w:t>
      </w:r>
      <w:r w:rsidR="00AF7720">
        <w:rPr>
          <w:rFonts w:cs="Times New Roman"/>
        </w:rPr>
        <w:t>s</w:t>
      </w:r>
      <w:r w:rsidR="002875B8" w:rsidRPr="00E1606B">
        <w:rPr>
          <w:rFonts w:cs="Times New Roman"/>
        </w:rPr>
        <w:t xml:space="preserve"> without any irradiation induced hardening, the shift either saturates or increase</w:t>
      </w:r>
      <w:r w:rsidR="00D53343" w:rsidRPr="00E1606B">
        <w:rPr>
          <w:rFonts w:cs="Times New Roman"/>
        </w:rPr>
        <w:t>s</w:t>
      </w:r>
      <w:r w:rsidR="002875B8" w:rsidRPr="00E1606B">
        <w:rPr>
          <w:rFonts w:cs="Times New Roman"/>
        </w:rPr>
        <w:t xml:space="preserve"> due to precipitate coarsening, which leads to lower fracture stress </w:t>
      </w:r>
      <w:r w:rsidR="003B6E09" w:rsidRPr="00E1606B">
        <w:rPr>
          <w:rFonts w:cs="Times New Roman"/>
        </w:rPr>
        <w:fldChar w:fldCharType="begin"/>
      </w:r>
      <w:r w:rsidR="003F6CE0">
        <w:rPr>
          <w:rFonts w:cs="Times New Roman"/>
        </w:rPr>
        <w:instrText xml:space="preserve"> ADDIN EN.CITE &lt;EndNote&gt;&lt;Cite&gt;&lt;Author&gt;Klueh&lt;/Author&gt;&lt;Year&gt;1985&lt;/Year&gt;&lt;RecNum&gt;134&lt;/RecNum&gt;&lt;DisplayText&gt;[44]&lt;/DisplayText&gt;&lt;record&gt;&lt;rec-number&gt;134&lt;/rec-number&gt;&lt;foreign-keys&gt;&lt;key app="EN" db-id="05052tp2owzs2qezrt1ve9tja9f25rw2xfas" timestamp="1668460994" guid="63f8f940-4c80-42d1-80f5-7ad8e71b61c1"&gt;134&lt;/key&gt;&lt;/foreign-keys&gt;&lt;ref-type name="Journal Article"&gt;17&lt;/ref-type&gt;&lt;contributors&gt;&lt;authors&gt;&lt;author&gt;Klueh, RL&lt;/author&gt;&lt;author&gt;Vitek, JM&lt;/author&gt;&lt;/authors&gt;&lt;/contributors&gt;&lt;titles&gt;&lt;title&gt;Tensile behavior of irradiated 12Cr-1MoVW steel&lt;/title&gt;&lt;secondary-title&gt;Journal of Nuclear Materials&lt;/secondary-title&gt;&lt;/titles&gt;&lt;periodical&gt;&lt;full-title&gt;Journal of Nuclear Materials&lt;/full-title&gt;&lt;/periodical&gt;&lt;pages&gt;44-50&lt;/pages&gt;&lt;volume&gt;137&lt;/volume&gt;&lt;number&gt;1&lt;/number&gt;&lt;dates&gt;&lt;year&gt;1985&lt;/year&gt;&lt;/dates&gt;&lt;isbn&gt;0022-3115&lt;/isbn&gt;&lt;urls&gt;&lt;/urls&gt;&lt;/record&gt;&lt;/Cite&gt;&lt;/EndNote&gt;</w:instrText>
      </w:r>
      <w:r w:rsidR="003B6E09" w:rsidRPr="00E1606B">
        <w:rPr>
          <w:rFonts w:cs="Times New Roman"/>
        </w:rPr>
        <w:fldChar w:fldCharType="separate"/>
      </w:r>
      <w:r w:rsidR="003F6CE0">
        <w:rPr>
          <w:rFonts w:cs="Times New Roman"/>
          <w:noProof/>
        </w:rPr>
        <w:t>[44]</w:t>
      </w:r>
      <w:r w:rsidR="003B6E09" w:rsidRPr="00E1606B">
        <w:rPr>
          <w:rFonts w:cs="Times New Roman"/>
        </w:rPr>
        <w:fldChar w:fldCharType="end"/>
      </w:r>
      <w:r w:rsidR="003B6E09" w:rsidRPr="00E1606B">
        <w:rPr>
          <w:rFonts w:cs="Times New Roman"/>
        </w:rPr>
        <w:t xml:space="preserve">. </w:t>
      </w:r>
    </w:p>
    <w:p w14:paraId="0A4825AD" w14:textId="652D4A1D" w:rsidR="00EF5A30" w:rsidRDefault="00EF5A30"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effect of Cr on DBTT shift is not monotonic and the 8-9Cr steels show the least </w:t>
      </w:r>
      <w:r w:rsidRPr="00717BEA">
        <w:rPr>
          <w:rFonts w:cs="Times New Roman"/>
        </w:rPr>
        <w:t xml:space="preserve">irradiation induced embrittlement as presented in </w:t>
      </w:r>
      <w:r w:rsidR="00717BEA" w:rsidRPr="00717BEA">
        <w:rPr>
          <w:rFonts w:cs="Times New Roman"/>
        </w:rPr>
        <w:fldChar w:fldCharType="begin"/>
      </w:r>
      <w:r w:rsidR="00717BEA" w:rsidRPr="00717BEA">
        <w:rPr>
          <w:rFonts w:cs="Times New Roman"/>
        </w:rPr>
        <w:instrText xml:space="preserve"> REF _Ref64299839 \h </w:instrText>
      </w:r>
      <w:r w:rsidR="00717BEA">
        <w:rPr>
          <w:rFonts w:cs="Times New Roman"/>
        </w:rPr>
        <w:instrText xml:space="preserve"> \* MERGEFORMAT </w:instrText>
      </w:r>
      <w:r w:rsidR="00717BEA" w:rsidRPr="00717BEA">
        <w:rPr>
          <w:rFonts w:cs="Times New Roman"/>
        </w:rPr>
      </w:r>
      <w:r w:rsidR="00717BEA" w:rsidRPr="00717BEA">
        <w:rPr>
          <w:rFonts w:cs="Times New Roman"/>
        </w:rPr>
        <w:fldChar w:fldCharType="separate"/>
      </w:r>
      <w:r w:rsidR="0013323D" w:rsidRPr="0013323D">
        <w:rPr>
          <w:rFonts w:cs="Times New Roman"/>
        </w:rPr>
        <w:t xml:space="preserve">Figure </w:t>
      </w:r>
      <w:r w:rsidR="0013323D" w:rsidRPr="0013323D">
        <w:rPr>
          <w:rFonts w:cs="Times New Roman"/>
          <w:noProof/>
        </w:rPr>
        <w:t>2.2</w:t>
      </w:r>
      <w:r w:rsidR="00717BEA" w:rsidRPr="00717BEA">
        <w:rPr>
          <w:rFonts w:cs="Times New Roman"/>
        </w:rPr>
        <w:fldChar w:fldCharType="end"/>
      </w:r>
      <w:r w:rsidR="00717BEA" w:rsidRPr="00717BEA">
        <w:rPr>
          <w:rFonts w:cs="Times New Roman"/>
        </w:rPr>
        <w:t xml:space="preserve"> </w:t>
      </w:r>
      <w:r w:rsidRPr="00717BEA">
        <w:rPr>
          <w:rFonts w:cs="Times New Roman"/>
        </w:rPr>
        <w:fldChar w:fldCharType="begin"/>
      </w:r>
      <w:r w:rsidR="003F6CE0">
        <w:rPr>
          <w:rFonts w:cs="Times New Roman"/>
        </w:rPr>
        <w:instrText xml:space="preserve"> ADDIN EN.CITE &lt;EndNote&gt;&lt;Cite&gt;&lt;Author&gt;Kohyama&lt;/Author&gt;&lt;Year&gt;1996&lt;/Year&gt;&lt;RecNum&gt;246&lt;/RecNum&gt;&lt;DisplayText&gt;[49]&lt;/DisplayText&gt;&lt;record&gt;&lt;rec-number&gt;246&lt;/rec-number&gt;&lt;foreign-keys&gt;&lt;key app="EN" db-id="0wrr5pwxhs52vre0fpavf5e7a5x0rxdxwdea" timestamp="1601493558"&gt;246&lt;/key&gt;&lt;/foreign-keys&gt;&lt;ref-type name="Journal Article"&gt;17&lt;/ref-type&gt;&lt;contributors&gt;&lt;authors&gt;&lt;author&gt;Kohyama, A&lt;/author&gt;&lt;author&gt;Hishinuma, A&lt;/author&gt;&lt;author&gt;Gelles, D.S.&lt;/author&gt;&lt;author&gt;Klueh, RL&lt;/author&gt;&lt;author&gt;Dietz, W&lt;/author&gt;&lt;author&gt;Ehrlich, K&lt;/author&gt;&lt;/authors&gt;&lt;/contributors&gt;&lt;titles&gt;&lt;title&gt;Low-activation ferritic and martensitic steels for fusion application&lt;/title&gt;&lt;secondary-title&gt;Journal of Nuclear Materials&lt;/secondary-title&gt;&lt;/titles&gt;&lt;periodical&gt;&lt;full-title&gt;Journal of Nuclear Materials&lt;/full-title&gt;&lt;abbr-1&gt;J. Nucl. Mater.&lt;/abbr-1&gt;&lt;abbr-2&gt;J Nucl Mater&lt;/abbr-2&gt;&lt;/periodical&gt;&lt;pages&gt;138-147&lt;/pages&gt;&lt;volume&gt;233&lt;/volume&gt;&lt;dates&gt;&lt;year&gt;1996&lt;/year&gt;&lt;/dates&gt;&lt;isbn&gt;0022-3115&lt;/isbn&gt;&lt;urls&gt;&lt;/urls&gt;&lt;/record&gt;&lt;/Cite&gt;&lt;/EndNote&gt;</w:instrText>
      </w:r>
      <w:r w:rsidRPr="00717BEA">
        <w:rPr>
          <w:rFonts w:cs="Times New Roman"/>
        </w:rPr>
        <w:fldChar w:fldCharType="separate"/>
      </w:r>
      <w:r w:rsidR="003F6CE0">
        <w:rPr>
          <w:rFonts w:cs="Times New Roman"/>
          <w:noProof/>
        </w:rPr>
        <w:t>[49]</w:t>
      </w:r>
      <w:r w:rsidRPr="00717BEA">
        <w:rPr>
          <w:rFonts w:cs="Times New Roman"/>
        </w:rPr>
        <w:fldChar w:fldCharType="end"/>
      </w:r>
      <w:r w:rsidRPr="00717BEA">
        <w:rPr>
          <w:rFonts w:cs="Times New Roman"/>
        </w:rPr>
        <w:t xml:space="preserve">. </w:t>
      </w:r>
      <w:r w:rsidR="00E90643">
        <w:rPr>
          <w:rFonts w:cs="Times New Roman"/>
        </w:rPr>
        <w:t xml:space="preserve">The </w:t>
      </w:r>
      <w:r w:rsidR="00603B3D">
        <w:rPr>
          <w:rFonts w:cs="Times New Roman"/>
        </w:rPr>
        <w:t xml:space="preserve">reason for the high DBTT shift </w:t>
      </w:r>
      <w:r w:rsidR="00FD5141">
        <w:rPr>
          <w:rFonts w:cs="Times New Roman"/>
        </w:rPr>
        <w:t>for</w:t>
      </w:r>
      <w:r w:rsidR="00603B3D">
        <w:rPr>
          <w:rFonts w:cs="Times New Roman"/>
        </w:rPr>
        <w:t xml:space="preserve"> Cr </w:t>
      </w:r>
      <w:r w:rsidR="00FD5141">
        <w:rPr>
          <w:rFonts w:cs="Times New Roman"/>
        </w:rPr>
        <w:t xml:space="preserve">content &gt;9% </w:t>
      </w:r>
      <w:r w:rsidR="00603B3D">
        <w:rPr>
          <w:rFonts w:cs="Times New Roman"/>
        </w:rPr>
        <w:t xml:space="preserve">is </w:t>
      </w:r>
      <w:r w:rsidR="00FD5141">
        <w:rPr>
          <w:rFonts w:cs="Times New Roman"/>
        </w:rPr>
        <w:t>attributed</w:t>
      </w:r>
      <w:r w:rsidR="00603B3D">
        <w:rPr>
          <w:rFonts w:cs="Times New Roman"/>
        </w:rPr>
        <w:t xml:space="preserve"> to α’ formation, while that for the low Cr side is still unclear. </w:t>
      </w:r>
      <w:r w:rsidRPr="00717BEA">
        <w:rPr>
          <w:rFonts w:cs="Times New Roman"/>
        </w:rPr>
        <w:t xml:space="preserve">As for </w:t>
      </w:r>
      <w:r w:rsidR="00384CCB">
        <w:rPr>
          <w:rFonts w:cs="Times New Roman"/>
        </w:rPr>
        <w:t xml:space="preserve">the effect of </w:t>
      </w:r>
      <w:r w:rsidRPr="00717BEA">
        <w:rPr>
          <w:rFonts w:cs="Times New Roman"/>
        </w:rPr>
        <w:t>alloying</w:t>
      </w:r>
      <w:r w:rsidRPr="0061084A">
        <w:rPr>
          <w:rFonts w:cs="Times New Roman"/>
        </w:rPr>
        <w:t xml:space="preserve"> elements, it has been </w:t>
      </w:r>
      <w:r w:rsidR="00384CCB">
        <w:rPr>
          <w:rFonts w:cs="Times New Roman"/>
        </w:rPr>
        <w:t xml:space="preserve">experimentally </w:t>
      </w:r>
      <w:r w:rsidRPr="0061084A">
        <w:rPr>
          <w:rFonts w:cs="Times New Roman"/>
        </w:rPr>
        <w:t xml:space="preserve">observed that Ta, Ni and Pt decrease the DBTT of Fe-based alloys while Mn and Si increase it </w:t>
      </w:r>
      <w:r w:rsidRPr="0061084A">
        <w:rPr>
          <w:rFonts w:cs="Times New Roman"/>
        </w:rPr>
        <w:fldChar w:fldCharType="begin"/>
      </w:r>
      <w:r w:rsidR="003F6CE0">
        <w:rPr>
          <w:rFonts w:cs="Times New Roman"/>
        </w:rPr>
        <w:instrText xml:space="preserve"> ADDIN EN.CITE &lt;EndNote&gt;&lt;Cite&gt;&lt;Author&gt;Gerberich&lt;/Author&gt;&lt;Year&gt;1981&lt;/Year&gt;&lt;RecNum&gt;151&lt;/RecNum&gt;&lt;DisplayText&gt;[50]&lt;/DisplayText&gt;&lt;record&gt;&lt;rec-number&gt;151&lt;/rec-number&gt;&lt;foreign-keys&gt;&lt;key app="EN" db-id="05052tp2owzs2qezrt1ve9tja9f25rw2xfas" timestamp="1668461000" guid="d6e1f7b1-4c49-443d-a2e1-1b25beb8201c"&gt;151&lt;/key&gt;&lt;/foreign-keys&gt;&lt;ref-type name="Journal Article"&gt;17&lt;/ref-type&gt;&lt;contributors&gt;&lt;authors&gt;&lt;author&gt;Gerberich, William W&lt;/author&gt;&lt;author&gt;Chen, YT&lt;/author&gt;&lt;author&gt;Atteridge, DG&lt;/author&gt;&lt;author&gt;Johnson, T&lt;/author&gt;&lt;/authors&gt;&lt;/contributors&gt;&lt;titles&gt;&lt;title&gt;Plastic flow of Fe-binary alloys—II. Application of the description to the ductile-brittle transition&lt;/title&gt;&lt;secondary-title&gt;Acta Metallurgica&lt;/secondary-title&gt;&lt;/titles&gt;&lt;periodical&gt;&lt;full-title&gt;Acta Metallurgica&lt;/full-title&gt;&lt;/periodical&gt;&lt;pages&gt;1187-1201&lt;/pages&gt;&lt;volume&gt;29&lt;/volume&gt;&lt;number&gt;6&lt;/number&gt;&lt;dates&gt;&lt;year&gt;1981&lt;/year&gt;&lt;/dates&gt;&lt;isbn&gt;0001-6160&lt;/isbn&gt;&lt;urls&gt;&lt;/urls&gt;&lt;/record&gt;&lt;/Cite&gt;&lt;/EndNote&gt;</w:instrText>
      </w:r>
      <w:r w:rsidRPr="0061084A">
        <w:rPr>
          <w:rFonts w:cs="Times New Roman"/>
        </w:rPr>
        <w:fldChar w:fldCharType="separate"/>
      </w:r>
      <w:r w:rsidR="003F6CE0">
        <w:rPr>
          <w:rFonts w:cs="Times New Roman"/>
          <w:noProof/>
        </w:rPr>
        <w:t>[50]</w:t>
      </w:r>
      <w:r w:rsidRPr="0061084A">
        <w:rPr>
          <w:rFonts w:cs="Times New Roman"/>
        </w:rPr>
        <w:fldChar w:fldCharType="end"/>
      </w:r>
      <w:r w:rsidRPr="0061084A">
        <w:rPr>
          <w:rFonts w:cs="Times New Roman"/>
        </w:rPr>
        <w:t>. Although He ha</w:t>
      </w:r>
      <w:r w:rsidR="00384CCB">
        <w:rPr>
          <w:rFonts w:cs="Times New Roman"/>
        </w:rPr>
        <w:t>s</w:t>
      </w:r>
      <w:r w:rsidRPr="0061084A">
        <w:rPr>
          <w:rFonts w:cs="Times New Roman"/>
        </w:rPr>
        <w:t xml:space="preserve"> no significant effect on the hardening, the presence of He was known to exacerbate the DBTT shift by decreasing the fracture stress and promoting intragranular fracture. The reason is that </w:t>
      </w:r>
      <w:r w:rsidR="007060F6">
        <w:rPr>
          <w:rFonts w:cs="Times New Roman"/>
        </w:rPr>
        <w:t xml:space="preserve">the </w:t>
      </w:r>
      <w:r w:rsidRPr="0061084A">
        <w:rPr>
          <w:rFonts w:cs="Times New Roman"/>
        </w:rPr>
        <w:t xml:space="preserve">bubbles on a precipitate/matrix interface could enhance crack nucleation and propagation or become nuclei for fracture under stress </w:t>
      </w:r>
      <w:r w:rsidRPr="0061084A">
        <w:rPr>
          <w:rFonts w:cs="Times New Roman"/>
        </w:rPr>
        <w:fldChar w:fldCharType="begin"/>
      </w:r>
      <w:r w:rsidR="00AC31AF">
        <w:rPr>
          <w:rFonts w:cs="Times New Roman"/>
        </w:rP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Pr="0061084A">
        <w:rPr>
          <w:rFonts w:cs="Times New Roman"/>
        </w:rPr>
        <w:fldChar w:fldCharType="separate"/>
      </w:r>
      <w:r w:rsidRPr="0061084A">
        <w:rPr>
          <w:rFonts w:cs="Times New Roman"/>
          <w:noProof/>
        </w:rPr>
        <w:t>[1]</w:t>
      </w:r>
      <w:r w:rsidRPr="0061084A">
        <w:rPr>
          <w:rFonts w:cs="Times New Roman"/>
        </w:rPr>
        <w:fldChar w:fldCharType="end"/>
      </w:r>
      <w:r w:rsidRPr="0061084A">
        <w:rPr>
          <w:rFonts w:cs="Times New Roman"/>
        </w:rPr>
        <w:t>.</w:t>
      </w:r>
    </w:p>
    <w:p w14:paraId="7176D7B1" w14:textId="77777777" w:rsidR="001D259A" w:rsidRPr="0061084A" w:rsidRDefault="001D259A" w:rsidP="004244E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p>
    <w:p w14:paraId="3651B231" w14:textId="49DF1623" w:rsidR="009D42C7" w:rsidRPr="0061084A" w:rsidRDefault="009D42C7" w:rsidP="009D42C7">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61084A">
        <w:rPr>
          <w:rFonts w:cs="Times New Roman"/>
          <w:noProof/>
        </w:rPr>
        <w:drawing>
          <wp:inline distT="0" distB="0" distL="0" distR="0" wp14:anchorId="4ED33EB0" wp14:editId="1918C121">
            <wp:extent cx="4095427" cy="2876550"/>
            <wp:effectExtent l="0" t="0" r="635" b="0"/>
            <wp:docPr id="5" name="Picture 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14A2D9.tmp"/>
                    <pic:cNvPicPr/>
                  </pic:nvPicPr>
                  <pic:blipFill rotWithShape="1">
                    <a:blip r:embed="rId16">
                      <a:extLst>
                        <a:ext uri="{28A0092B-C50C-407E-A947-70E740481C1C}">
                          <a14:useLocalDpi xmlns:a14="http://schemas.microsoft.com/office/drawing/2010/main" val="0"/>
                        </a:ext>
                      </a:extLst>
                    </a:blip>
                    <a:srcRect t="2346" b="9073"/>
                    <a:stretch/>
                  </pic:blipFill>
                  <pic:spPr bwMode="auto">
                    <a:xfrm>
                      <a:off x="0" y="0"/>
                      <a:ext cx="4114835" cy="2890182"/>
                    </a:xfrm>
                    <a:prstGeom prst="rect">
                      <a:avLst/>
                    </a:prstGeom>
                    <a:ln>
                      <a:noFill/>
                    </a:ln>
                    <a:extLst>
                      <a:ext uri="{53640926-AAD7-44D8-BBD7-CCE9431645EC}">
                        <a14:shadowObscured xmlns:a14="http://schemas.microsoft.com/office/drawing/2010/main"/>
                      </a:ext>
                    </a:extLst>
                  </pic:spPr>
                </pic:pic>
              </a:graphicData>
            </a:graphic>
          </wp:inline>
        </w:drawing>
      </w:r>
    </w:p>
    <w:p w14:paraId="4D1C037A" w14:textId="6FA5C365" w:rsidR="00922786" w:rsidRDefault="00555303" w:rsidP="00E73258">
      <w:pPr>
        <w:pStyle w:val="Caption"/>
      </w:pPr>
      <w:bookmarkStart w:id="16" w:name="_Ref64299839"/>
      <w:bookmarkStart w:id="17" w:name="_Toc127377168"/>
      <w:r>
        <w:t xml:space="preserve">Figure </w:t>
      </w:r>
      <w:r w:rsidR="00DA76EA">
        <w:fldChar w:fldCharType="begin"/>
      </w:r>
      <w:r w:rsidR="00DA76EA">
        <w:instrText xml:space="preserve"> STYLEREF 1 \s </w:instrText>
      </w:r>
      <w:r w:rsidR="00DA76EA">
        <w:fldChar w:fldCharType="separate"/>
      </w:r>
      <w:r w:rsidR="00913ABA">
        <w:rPr>
          <w:noProof/>
        </w:rPr>
        <w:t>2</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2</w:t>
      </w:r>
      <w:r w:rsidR="00DA76EA">
        <w:rPr>
          <w:noProof/>
        </w:rPr>
        <w:fldChar w:fldCharType="end"/>
      </w:r>
      <w:bookmarkEnd w:id="16"/>
      <w:r w:rsidR="009D42C7" w:rsidRPr="0061084A">
        <w:t xml:space="preserve"> The effect of Cr content on the DBTT shift in reduced-activation FM steels after neutron irradiation</w:t>
      </w:r>
      <w:r w:rsidR="00520658">
        <w:t>s</w:t>
      </w:r>
      <w:r w:rsidR="00FD5141">
        <w:t xml:space="preserve"> at 365-410 </w:t>
      </w:r>
      <w:r w:rsidR="00FD5141" w:rsidRPr="0061084A">
        <w:t>°C</w:t>
      </w:r>
      <w:r w:rsidR="00514F14">
        <w:t>, reproduced from Ref.</w:t>
      </w:r>
      <w:r w:rsidR="000E6160">
        <w:t xml:space="preserve"> </w:t>
      </w:r>
      <w:r w:rsidR="000E6160">
        <w:fldChar w:fldCharType="begin"/>
      </w:r>
      <w:r w:rsidR="003F6CE0">
        <w:instrText xml:space="preserve"> ADDIN EN.CITE &lt;EndNote&gt;&lt;Cite&gt;&lt;Author&gt;Kohyama&lt;/Author&gt;&lt;Year&gt;1996&lt;/Year&gt;&lt;RecNum&gt;305&lt;/RecNum&gt;&lt;DisplayText&gt;[49]&lt;/DisplayText&gt;&lt;record&gt;&lt;rec-number&gt;305&lt;/rec-number&gt;&lt;foreign-keys&gt;&lt;key app="EN" db-id="0wrr5pwxhs52vre0fpavf5e7a5x0rxdxwdea" timestamp="1602707790"&gt;305&lt;/key&gt;&lt;/foreign-keys&gt;&lt;ref-type name="Journal Article"&gt;17&lt;/ref-type&gt;&lt;contributors&gt;&lt;authors&gt;&lt;author&gt;Kohyama, A&lt;/author&gt;&lt;author&gt;Hishinuma, A&lt;/author&gt;&lt;author&gt;Gelles, D.S.&lt;/author&gt;&lt;author&gt;Klueh, RL&lt;/author&gt;&lt;author&gt;Dietz, W&lt;/author&gt;&lt;author&gt;Ehrlich, K&lt;/author&gt;&lt;/authors&gt;&lt;/contributors&gt;&lt;titles&gt;&lt;title&gt;Low-activation ferritic and martensitic steels for fusion application&lt;/title&gt;&lt;secondary-title&gt;Journal of Nuclear Materials&lt;/secondary-title&gt;&lt;/titles&gt;&lt;periodical&gt;&lt;full-title&gt;Journal of Nuclear Materials&lt;/full-title&gt;&lt;abbr-1&gt;J. Nucl. Mater.&lt;/abbr-1&gt;&lt;abbr-2&gt;J Nucl Mater&lt;/abbr-2&gt;&lt;/periodical&gt;&lt;pages&gt;138-147&lt;/pages&gt;&lt;volume&gt;233&lt;/volume&gt;&lt;dates&gt;&lt;year&gt;1996&lt;/year&gt;&lt;/dates&gt;&lt;isbn&gt;0022-3115&lt;/isbn&gt;&lt;urls&gt;&lt;/urls&gt;&lt;/record&gt;&lt;/Cite&gt;&lt;/EndNote&gt;</w:instrText>
      </w:r>
      <w:r w:rsidR="000E6160">
        <w:fldChar w:fldCharType="separate"/>
      </w:r>
      <w:r w:rsidR="003F6CE0">
        <w:rPr>
          <w:noProof/>
        </w:rPr>
        <w:t>[49]</w:t>
      </w:r>
      <w:r w:rsidR="000E6160">
        <w:fldChar w:fldCharType="end"/>
      </w:r>
      <w:r w:rsidR="009D42C7" w:rsidRPr="0061084A">
        <w:t>.</w:t>
      </w:r>
      <w:bookmarkEnd w:id="17"/>
    </w:p>
    <w:p w14:paraId="759A905E" w14:textId="76A5364B" w:rsidR="004944B4" w:rsidRPr="00922786" w:rsidRDefault="00922786" w:rsidP="00922786">
      <w:pPr>
        <w:rPr>
          <w:rFonts w:cs="Times New Roman"/>
          <w:iCs/>
          <w:color w:val="000000" w:themeColor="text1"/>
          <w:sz w:val="22"/>
          <w:szCs w:val="20"/>
        </w:rPr>
      </w:pPr>
      <w:r>
        <w:br w:type="page"/>
      </w:r>
    </w:p>
    <w:p w14:paraId="25CA799B" w14:textId="0759B293" w:rsidR="004944B4" w:rsidRPr="0061084A" w:rsidRDefault="00902A6F" w:rsidP="00EB2A7D">
      <w:pPr>
        <w:pStyle w:val="Heading4"/>
        <w:rPr>
          <w:rFonts w:cs="Times New Roman"/>
        </w:rPr>
      </w:pPr>
      <w:bookmarkStart w:id="18" w:name="_Toc127376982"/>
      <w:r w:rsidRPr="0061084A">
        <w:rPr>
          <w:rFonts w:cs="Times New Roman"/>
        </w:rPr>
        <w:lastRenderedPageBreak/>
        <w:t xml:space="preserve">2.1.3.3 </w:t>
      </w:r>
      <w:r w:rsidR="004944B4" w:rsidRPr="0061084A">
        <w:rPr>
          <w:rFonts w:cs="Times New Roman"/>
        </w:rPr>
        <w:t>Irradiation creep</w:t>
      </w:r>
      <w:bookmarkEnd w:id="18"/>
    </w:p>
    <w:p w14:paraId="7ED601D5" w14:textId="6CFE49B5" w:rsidR="004816E0" w:rsidRPr="0061084A" w:rsidRDefault="004816E0" w:rsidP="0099058E">
      <w:pPr>
        <w:pStyle w:val="StyleJustifiedFirstline05Linespacing15lines"/>
      </w:pPr>
      <w:r w:rsidRPr="0061084A">
        <w:t>Thermal creep</w:t>
      </w:r>
      <w:r w:rsidR="000C4D59">
        <w:t>, which</w:t>
      </w:r>
      <w:r w:rsidRPr="0061084A">
        <w:t xml:space="preserve"> becomes important at temperature</w:t>
      </w:r>
      <w:r w:rsidR="00520658">
        <w:t>s</w:t>
      </w:r>
      <w:r w:rsidRPr="0061084A">
        <w:t xml:space="preserve"> &gt;0.5</w:t>
      </w:r>
      <w:r w:rsidR="00FE36CD">
        <w:t xml:space="preserve"> </w:t>
      </w:r>
      <w:r w:rsidRPr="0061084A">
        <w:t>T</w:t>
      </w:r>
      <w:r w:rsidRPr="00520658">
        <w:rPr>
          <w:vertAlign w:val="subscript"/>
        </w:rPr>
        <w:t>m</w:t>
      </w:r>
      <w:r w:rsidR="000C4D59">
        <w:t>,</w:t>
      </w:r>
      <w:r w:rsidRPr="0061084A">
        <w:t xml:space="preserve"> is the mechanical behavior in which plastic deformation inside the materials accumulates with time at constant applied stress or loading. For high Cr FM steels </w:t>
      </w:r>
      <w:r w:rsidR="00B06D54" w:rsidRPr="0061084A">
        <w:t>operat</w:t>
      </w:r>
      <w:r w:rsidR="00B06D54">
        <w:t>ing</w:t>
      </w:r>
      <w:r w:rsidR="00B06D54" w:rsidRPr="0061084A">
        <w:t xml:space="preserve"> </w:t>
      </w:r>
      <w:r w:rsidRPr="0061084A">
        <w:t>at &lt;600 °C</w:t>
      </w:r>
      <w:r w:rsidR="002A164D" w:rsidRPr="0061084A">
        <w:t>, the</w:t>
      </w:r>
      <w:r w:rsidRPr="0061084A">
        <w:t xml:space="preserve"> processes contribut</w:t>
      </w:r>
      <w:r w:rsidR="002A164D" w:rsidRPr="0061084A">
        <w:t>ing</w:t>
      </w:r>
      <w:r w:rsidRPr="0061084A">
        <w:t xml:space="preserve"> most to thermal creep are dislocation glide and climb and the</w:t>
      </w:r>
      <w:r w:rsidR="002A164D" w:rsidRPr="0061084A">
        <w:t xml:space="preserve"> resulting</w:t>
      </w:r>
      <w:r w:rsidRPr="0061084A">
        <w:t xml:space="preserve"> sub-grain formatio</w:t>
      </w:r>
      <w:r w:rsidR="002A164D" w:rsidRPr="0061084A">
        <w:t>n</w:t>
      </w:r>
      <w:r w:rsidRPr="0061084A">
        <w:t>. At the condition of simultaneous elevated temperature and irradiation, creep could happen at much lower temperature</w:t>
      </w:r>
      <w:r w:rsidR="00FA1AD4" w:rsidRPr="0061084A">
        <w:t>s</w:t>
      </w:r>
      <w:r w:rsidR="00986AC6">
        <w:t xml:space="preserve"> due to </w:t>
      </w:r>
      <w:r w:rsidR="00986AC6" w:rsidRPr="0061084A">
        <w:t xml:space="preserve">the preferential absorption of </w:t>
      </w:r>
      <w:r w:rsidR="00986AC6">
        <w:t>self-interstitial</w:t>
      </w:r>
      <w:r w:rsidR="00986AC6" w:rsidRPr="0061084A">
        <w:t>s</w:t>
      </w:r>
      <w:r w:rsidR="00986AC6">
        <w:t xml:space="preserve"> (SIAs)</w:t>
      </w:r>
      <w:r w:rsidR="00986AC6" w:rsidRPr="0061084A">
        <w:t xml:space="preserve"> by dislocations and the resulting dislocation motion</w:t>
      </w:r>
      <w:r w:rsidR="00986AC6">
        <w:t>,</w:t>
      </w:r>
      <w:r w:rsidRPr="0061084A">
        <w:t xml:space="preserve"> which is termed irradiation creep</w:t>
      </w:r>
      <w:r w:rsidR="00230783">
        <w:t xml:space="preserve"> </w:t>
      </w:r>
      <w:r w:rsidR="00230783">
        <w:fldChar w:fldCharType="begin"/>
      </w:r>
      <w:r w:rsidR="003F6CE0">
        <w:instrText xml:space="preserve"> ADDIN EN.CITE &lt;EndNote&gt;&lt;Cite&gt;&lt;Author&gt;Onimus&lt;/Author&gt;&lt;Year&gt;2020&lt;/Year&gt;&lt;RecNum&gt;499&lt;/RecNum&gt;&lt;DisplayText&gt;[51]&lt;/DisplayText&gt;&lt;record&gt;&lt;rec-number&gt;499&lt;/rec-number&gt;&lt;foreign-keys&gt;&lt;key app="EN" db-id="05052tp2owzs2qezrt1ve9tja9f25rw2xfas" timestamp="1671579093" guid="4b14c363-1f5a-479e-af3a-9206eb44e226"&gt;499&lt;/key&gt;&lt;/foreign-keys&gt;&lt;ref-type name="Report"&gt;27&lt;/ref-type&gt;&lt;contributors&gt;&lt;authors&gt;&lt;author&gt;Onimus, Fabien&lt;/author&gt;&lt;author&gt;Jourdan, Thomas&lt;/author&gt;&lt;author&gt;Xu, Cheng&lt;/author&gt;&lt;author&gt;Campbell, Anne&lt;/author&gt;&lt;author&gt;Griffiths, Malcom&lt;/author&gt;&lt;/authors&gt;&lt;/contributors&gt;&lt;titles&gt;&lt;title&gt;Irradiation creep in materials&lt;/title&gt;&lt;/titles&gt;&lt;dates&gt;&lt;year&gt;2020&lt;/year&gt;&lt;/dates&gt;&lt;publisher&gt;Oak Ridge National Lab.(ORNL), Oak Ridge, TN (United States)&lt;/publisher&gt;&lt;urls&gt;&lt;/urls&gt;&lt;/record&gt;&lt;/Cite&gt;&lt;/EndNote&gt;</w:instrText>
      </w:r>
      <w:r w:rsidR="00230783">
        <w:fldChar w:fldCharType="separate"/>
      </w:r>
      <w:r w:rsidR="003F6CE0">
        <w:rPr>
          <w:noProof/>
        </w:rPr>
        <w:t>[51]</w:t>
      </w:r>
      <w:r w:rsidR="00230783">
        <w:fldChar w:fldCharType="end"/>
      </w:r>
      <w:r w:rsidRPr="0061084A">
        <w:t xml:space="preserve">. </w:t>
      </w:r>
    </w:p>
    <w:p w14:paraId="0807BCED" w14:textId="57EB5CFA" w:rsidR="004746FD" w:rsidRPr="0061084A" w:rsidRDefault="00366F00"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w:t>
      </w:r>
      <w:r w:rsidR="00EE704D" w:rsidRPr="0061084A">
        <w:rPr>
          <w:rFonts w:cs="Times New Roman"/>
        </w:rPr>
        <w:t>Preferred Absorption Glide (PAG) creep</w:t>
      </w:r>
      <w:r w:rsidR="00CE09BF" w:rsidRPr="0061084A">
        <w:rPr>
          <w:rFonts w:cs="Times New Roman"/>
        </w:rPr>
        <w:t xml:space="preserve"> </w:t>
      </w:r>
      <w:r w:rsidR="00CE09BF" w:rsidRPr="0061084A">
        <w:rPr>
          <w:rFonts w:cs="Times New Roman"/>
        </w:rPr>
        <w:fldChar w:fldCharType="begin"/>
      </w:r>
      <w:r w:rsidR="003F6CE0">
        <w:rPr>
          <w:rFonts w:cs="Times New Roman"/>
        </w:rPr>
        <w:instrText xml:space="preserve"> ADDIN EN.CITE &lt;EndNote&gt;&lt;Cite&gt;&lt;Author&gt;Mansur&lt;/Author&gt;&lt;Year&gt;1979&lt;/Year&gt;&lt;RecNum&gt;147&lt;/RecNum&gt;&lt;DisplayText&gt;[52]&lt;/DisplayText&gt;&lt;record&gt;&lt;rec-number&gt;147&lt;/rec-number&gt;&lt;foreign-keys&gt;&lt;key app="EN" db-id="05052tp2owzs2qezrt1ve9tja9f25rw2xfas" timestamp="1668461000" guid="ca4fc4d4-070a-494b-9839-3d53b48a13fb"&gt;147&lt;/key&gt;&lt;/foreign-keys&gt;&lt;ref-type name="Journal Article"&gt;17&lt;/ref-type&gt;&lt;contributors&gt;&lt;authors&gt;&lt;author&gt;Mansur, Louis Kenneth&lt;/author&gt;&lt;/authors&gt;&lt;/contributors&gt;&lt;titles&gt;&lt;title&gt;Irradiation creep by climb-enabled glide of dislocations resulting from preferred absorption of point defects&lt;/title&gt;&lt;secondary-title&gt;Philosophical Magazine A&lt;/secondary-title&gt;&lt;/titles&gt;&lt;periodical&gt;&lt;full-title&gt;Philosophical Magazine A&lt;/full-title&gt;&lt;/periodical&gt;&lt;pages&gt;497-506&lt;/pages&gt;&lt;volume&gt;39&lt;/volume&gt;&lt;number&gt;4&lt;/number&gt;&lt;dates&gt;&lt;year&gt;1979&lt;/year&gt;&lt;/dates&gt;&lt;isbn&gt;0141-8610&lt;/isbn&gt;&lt;urls&gt;&lt;/urls&gt;&lt;/record&gt;&lt;/Cite&gt;&lt;/EndNote&gt;</w:instrText>
      </w:r>
      <w:r w:rsidR="00CE09BF" w:rsidRPr="0061084A">
        <w:rPr>
          <w:rFonts w:cs="Times New Roman"/>
        </w:rPr>
        <w:fldChar w:fldCharType="separate"/>
      </w:r>
      <w:r w:rsidR="003F6CE0">
        <w:rPr>
          <w:rFonts w:cs="Times New Roman"/>
          <w:noProof/>
        </w:rPr>
        <w:t>[52]</w:t>
      </w:r>
      <w:r w:rsidR="00CE09BF" w:rsidRPr="0061084A">
        <w:rPr>
          <w:rFonts w:cs="Times New Roman"/>
        </w:rPr>
        <w:fldChar w:fldCharType="end"/>
      </w:r>
      <w:r w:rsidR="00CE09BF" w:rsidRPr="0061084A">
        <w:rPr>
          <w:rFonts w:cs="Times New Roman"/>
        </w:rPr>
        <w:t xml:space="preserve"> and the </w:t>
      </w:r>
      <w:r w:rsidR="00EE704D" w:rsidRPr="0061084A">
        <w:rPr>
          <w:rFonts w:cs="Times New Roman"/>
        </w:rPr>
        <w:t xml:space="preserve">Stress Induced Preferential Absorption (SIPA) creep </w:t>
      </w:r>
      <w:r w:rsidR="00F93A61" w:rsidRPr="0061084A">
        <w:rPr>
          <w:rFonts w:cs="Times New Roman"/>
        </w:rPr>
        <w:fldChar w:fldCharType="begin"/>
      </w:r>
      <w:r w:rsidR="003F6CE0">
        <w:rPr>
          <w:rFonts w:cs="Times New Roman"/>
        </w:rPr>
        <w:instrText xml:space="preserve"> ADDIN EN.CITE &lt;EndNote&gt;&lt;Cite&gt;&lt;Author&gt;Heald&lt;/Author&gt;&lt;Year&gt;1974&lt;/Year&gt;&lt;RecNum&gt;153&lt;/RecNum&gt;&lt;DisplayText&gt;[53]&lt;/DisplayText&gt;&lt;record&gt;&lt;rec-number&gt;153&lt;/rec-number&gt;&lt;foreign-keys&gt;&lt;key app="EN" db-id="05052tp2owzs2qezrt1ve9tja9f25rw2xfas" timestamp="1668461000" guid="dce6c31f-6cb7-4e78-97cd-af2305ca0302"&gt;153&lt;/key&gt;&lt;/foreign-keys&gt;&lt;ref-type name="Journal Article"&gt;17&lt;/ref-type&gt;&lt;contributors&gt;&lt;authors&gt;&lt;author&gt;Heald, PT&lt;/author&gt;&lt;author&gt;Speight, MV&lt;/author&gt;&lt;/authors&gt;&lt;/contributors&gt;&lt;titles&gt;&lt;title&gt;Steady-state irradiation creep&lt;/title&gt;&lt;secondary-title&gt;Philosophical Magazine&lt;/secondary-title&gt;&lt;/titles&gt;&lt;periodical&gt;&lt;full-title&gt;Philosophical Magazine&lt;/full-title&gt;&lt;/periodical&gt;&lt;pages&gt;1075-1080&lt;/pages&gt;&lt;volume&gt;29&lt;/volume&gt;&lt;number&gt;5&lt;/number&gt;&lt;dates&gt;&lt;year&gt;1974&lt;/year&gt;&lt;/dates&gt;&lt;isbn&gt;0031-8086&lt;/isbn&gt;&lt;urls&gt;&lt;/urls&gt;&lt;/record&gt;&lt;/Cite&gt;&lt;/EndNote&gt;</w:instrText>
      </w:r>
      <w:r w:rsidR="00F93A61" w:rsidRPr="0061084A">
        <w:rPr>
          <w:rFonts w:cs="Times New Roman"/>
        </w:rPr>
        <w:fldChar w:fldCharType="separate"/>
      </w:r>
      <w:r w:rsidR="003F6CE0">
        <w:rPr>
          <w:rFonts w:cs="Times New Roman"/>
          <w:noProof/>
        </w:rPr>
        <w:t>[53]</w:t>
      </w:r>
      <w:r w:rsidR="00F93A61" w:rsidRPr="0061084A">
        <w:rPr>
          <w:rFonts w:cs="Times New Roman"/>
        </w:rPr>
        <w:fldChar w:fldCharType="end"/>
      </w:r>
      <w:r w:rsidR="00F93A61" w:rsidRPr="0061084A">
        <w:rPr>
          <w:rFonts w:cs="Times New Roman"/>
        </w:rPr>
        <w:t xml:space="preserve"> were proposed to </w:t>
      </w:r>
      <w:r w:rsidR="00810B27" w:rsidRPr="0061084A">
        <w:rPr>
          <w:rFonts w:cs="Times New Roman"/>
        </w:rPr>
        <w:t>correlate the irradiation creep strain rate with stress</w:t>
      </w:r>
      <w:r w:rsidR="00F93A61" w:rsidRPr="0061084A">
        <w:rPr>
          <w:rFonts w:cs="Times New Roman"/>
        </w:rPr>
        <w:t xml:space="preserve">. </w:t>
      </w:r>
      <w:r w:rsidR="008A71C2" w:rsidRPr="0061084A">
        <w:rPr>
          <w:rFonts w:cs="Times New Roman"/>
        </w:rPr>
        <w:t>The strain rate was found to ha</w:t>
      </w:r>
      <w:r w:rsidR="005C6E3B">
        <w:rPr>
          <w:rFonts w:cs="Times New Roman"/>
        </w:rPr>
        <w:t>ve</w:t>
      </w:r>
      <w:r w:rsidR="008A71C2" w:rsidRPr="0061084A">
        <w:rPr>
          <w:rFonts w:cs="Times New Roman"/>
        </w:rPr>
        <w:t xml:space="preserve"> a linear or quadratic dependence on stress if </w:t>
      </w:r>
      <w:r w:rsidR="00E72570">
        <w:rPr>
          <w:rFonts w:cs="Times New Roman"/>
        </w:rPr>
        <w:t xml:space="preserve">the </w:t>
      </w:r>
      <w:r w:rsidR="008A71C2" w:rsidRPr="0061084A">
        <w:rPr>
          <w:rFonts w:cs="Times New Roman"/>
        </w:rPr>
        <w:t>SIPA or PAG mechanism is dominant</w:t>
      </w:r>
      <w:r w:rsidR="005C6E3B">
        <w:rPr>
          <w:rFonts w:cs="Times New Roman"/>
        </w:rPr>
        <w:t>, respectively</w:t>
      </w:r>
      <w:r w:rsidR="008A71C2" w:rsidRPr="0061084A">
        <w:rPr>
          <w:rFonts w:cs="Times New Roman"/>
        </w:rPr>
        <w:t xml:space="preserve"> </w:t>
      </w:r>
      <w:r w:rsidR="003E281B" w:rsidRPr="0061084A">
        <w:rPr>
          <w:rFonts w:cs="Times New Roman"/>
        </w:rPr>
        <w:fldChar w:fldCharType="begin"/>
      </w:r>
      <w:r w:rsidR="003F6CE0">
        <w:rPr>
          <w:rFonts w:cs="Times New Roman"/>
        </w:rPr>
        <w:instrText xml:space="preserve"> ADDIN EN.CITE &lt;EndNote&gt;&lt;Cite&gt;&lt;Author&gt;Stiegler&lt;/Author&gt;&lt;Year&gt;1979&lt;/Year&gt;&lt;RecNum&gt;135&lt;/RecNum&gt;&lt;DisplayText&gt;[54]&lt;/DisplayText&gt;&lt;record&gt;&lt;rec-number&gt;135&lt;/rec-number&gt;&lt;foreign-keys&gt;&lt;key app="EN" db-id="05052tp2owzs2qezrt1ve9tja9f25rw2xfas" timestamp="1668460994" guid="65e2debe-5470-4333-8c88-17f8707230f7"&gt;135&lt;/key&gt;&lt;/foreign-keys&gt;&lt;ref-type name="Journal Article"&gt;17&lt;/ref-type&gt;&lt;contributors&gt;&lt;authors&gt;&lt;author&gt;Stiegler, JO&lt;/author&gt;&lt;author&gt;Mansur, LK&lt;/author&gt;&lt;/authors&gt;&lt;/contributors&gt;&lt;titles&gt;&lt;title&gt;Radiation effects in structural materials&lt;/title&gt;&lt;secondary-title&gt;Annual review of materials science&lt;/secondary-title&gt;&lt;/titles&gt;&lt;periodical&gt;&lt;full-title&gt;Annual review of materials science&lt;/full-title&gt;&lt;/periodical&gt;&lt;pages&gt;405-454&lt;/pages&gt;&lt;volume&gt;9&lt;/volume&gt;&lt;number&gt;1&lt;/number&gt;&lt;dates&gt;&lt;year&gt;1979&lt;/year&gt;&lt;/dates&gt;&lt;isbn&gt;0084-6600&lt;/isbn&gt;&lt;urls&gt;&lt;/urls&gt;&lt;/record&gt;&lt;/Cite&gt;&lt;/EndNote&gt;</w:instrText>
      </w:r>
      <w:r w:rsidR="003E281B" w:rsidRPr="0061084A">
        <w:rPr>
          <w:rFonts w:cs="Times New Roman"/>
        </w:rPr>
        <w:fldChar w:fldCharType="separate"/>
      </w:r>
      <w:r w:rsidR="003F6CE0">
        <w:rPr>
          <w:rFonts w:cs="Times New Roman"/>
          <w:noProof/>
        </w:rPr>
        <w:t>[54]</w:t>
      </w:r>
      <w:r w:rsidR="003E281B" w:rsidRPr="0061084A">
        <w:rPr>
          <w:rFonts w:cs="Times New Roman"/>
        </w:rPr>
        <w:fldChar w:fldCharType="end"/>
      </w:r>
      <w:r w:rsidR="00EE5600" w:rsidRPr="0061084A">
        <w:rPr>
          <w:rFonts w:cs="Times New Roman"/>
        </w:rPr>
        <w:t xml:space="preserve">. It was suggested that </w:t>
      </w:r>
      <w:r w:rsidR="003066E9" w:rsidRPr="0061084A">
        <w:rPr>
          <w:rFonts w:cs="Times New Roman"/>
        </w:rPr>
        <w:t xml:space="preserve">the SIPA mechanism dominates at lower stresses while the PAG becomes more </w:t>
      </w:r>
      <w:r w:rsidR="00151EB7">
        <w:rPr>
          <w:rFonts w:cs="Times New Roman"/>
        </w:rPr>
        <w:t xml:space="preserve">important </w:t>
      </w:r>
      <w:r w:rsidR="003066E9" w:rsidRPr="0061084A">
        <w:rPr>
          <w:rFonts w:cs="Times New Roman"/>
        </w:rPr>
        <w:t xml:space="preserve">at higher stresses </w:t>
      </w:r>
      <w:r w:rsidR="00740434" w:rsidRPr="0061084A">
        <w:rPr>
          <w:rFonts w:cs="Times New Roman"/>
        </w:rPr>
        <w:fldChar w:fldCharType="begin"/>
      </w:r>
      <w:r w:rsidR="00AE60DB">
        <w:rPr>
          <w:rFonts w:cs="Times New Roman"/>
        </w:rPr>
        <w:instrText xml:space="preserve"> ADDIN EN.CITE &lt;EndNote&gt;&lt;Cite&gt;&lt;Author&gt;Grossbeck&lt;/Author&gt;&lt;Year&gt;1997&lt;/Year&gt;&lt;RecNum&gt;161&lt;/RecNum&gt;&lt;DisplayText&gt;[55]&lt;/DisplayText&gt;&lt;record&gt;&lt;rec-number&gt;161&lt;/rec-number&gt;&lt;foreign-keys&gt;&lt;key app="EN" db-id="05052tp2owzs2qezrt1ve9tja9f25rw2xfas" timestamp="1668461000" guid="f4a6cfdf-fd55-4843-9995-749ddf9c9561"&gt;161&lt;/key&gt;&lt;/foreign-keys&gt;&lt;ref-type name="Conference Proceedings"&gt;10&lt;/ref-type&gt;&lt;contributors&gt;&lt;authors&gt;&lt;author&gt;Grossbeck, ML&lt;/author&gt;&lt;author&gt;Gibson, LT&lt;/author&gt;&lt;author&gt;Jitsukawa, S&lt;/author&gt;&lt;author&gt;Mansur, LK&lt;/author&gt;&lt;author&gt;Turner, LJ&lt;/author&gt;&lt;/authors&gt;&lt;secondary-authors&gt;&lt;author&gt;Randy, K. N.&lt;/author&gt;&lt;/secondary-authors&gt;&lt;/contributors&gt;&lt;titles&gt;&lt;title&gt;Irradiation creep at temperatures of 400 C and below for application to near-term fusion devices&lt;/title&gt;&lt;secondary-title&gt;Effects of Radiation on Materials: 18th International Symposium&lt;/secondary-title&gt;&lt;/titles&gt;&lt;dates&gt;&lt;year&gt;1997&lt;/year&gt;&lt;/dates&gt;&lt;publisher&gt;ASTM&lt;/publisher&gt;&lt;urls&gt;&lt;/urls&gt;&lt;/record&gt;&lt;/Cite&gt;&lt;/EndNote&gt;</w:instrText>
      </w:r>
      <w:r w:rsidR="00740434" w:rsidRPr="0061084A">
        <w:rPr>
          <w:rFonts w:cs="Times New Roman"/>
        </w:rPr>
        <w:fldChar w:fldCharType="separate"/>
      </w:r>
      <w:r w:rsidR="003F6CE0">
        <w:rPr>
          <w:rFonts w:cs="Times New Roman"/>
          <w:noProof/>
        </w:rPr>
        <w:t>[55]</w:t>
      </w:r>
      <w:r w:rsidR="00740434" w:rsidRPr="0061084A">
        <w:rPr>
          <w:rFonts w:cs="Times New Roman"/>
        </w:rPr>
        <w:fldChar w:fldCharType="end"/>
      </w:r>
      <w:r w:rsidR="003066E9" w:rsidRPr="0061084A">
        <w:rPr>
          <w:rFonts w:cs="Times New Roman"/>
        </w:rPr>
        <w:t>.</w:t>
      </w:r>
    </w:p>
    <w:p w14:paraId="39D77482" w14:textId="5010F896" w:rsidR="00982519" w:rsidRPr="0061084A" w:rsidRDefault="004746FD"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Different behaviors have been observed for the temperature dependence of irradiation creep rate. At </w:t>
      </w:r>
      <w:r w:rsidR="00605A93">
        <w:rPr>
          <w:rFonts w:cs="Times New Roman"/>
        </w:rPr>
        <w:t xml:space="preserve">the </w:t>
      </w:r>
      <w:r w:rsidRPr="0061084A">
        <w:rPr>
          <w:rFonts w:cs="Times New Roman"/>
        </w:rPr>
        <w:t>low temperature regime, the creep rate was found to be insensitive to temperature in</w:t>
      </w:r>
      <w:r w:rsidR="00DD2559" w:rsidRPr="0061084A">
        <w:rPr>
          <w:rFonts w:cs="Times New Roman"/>
        </w:rPr>
        <w:t xml:space="preserve"> </w:t>
      </w:r>
      <w:r w:rsidR="006E59BA">
        <w:rPr>
          <w:rFonts w:cs="Times New Roman"/>
        </w:rPr>
        <w:t xml:space="preserve">Ref. </w:t>
      </w:r>
      <w:r w:rsidR="00DD2559" w:rsidRPr="0061084A">
        <w:rPr>
          <w:rFonts w:cs="Times New Roman"/>
        </w:rPr>
        <w:fldChar w:fldCharType="begin"/>
      </w:r>
      <w:r w:rsidR="003F6CE0">
        <w:rPr>
          <w:rFonts w:cs="Times New Roman"/>
        </w:rPr>
        <w:instrText xml:space="preserve"> ADDIN EN.CITE &lt;EndNote&gt;&lt;Cite&gt;&lt;Author&gt;Chin&lt;/Author&gt;&lt;Year&gt;1991&lt;/Year&gt;&lt;RecNum&gt;146&lt;/RecNum&gt;&lt;DisplayText&gt;[56]&lt;/DisplayText&gt;&lt;record&gt;&lt;rec-number&gt;146&lt;/rec-number&gt;&lt;foreign-keys&gt;&lt;key app="EN" db-id="05052tp2owzs2qezrt1ve9tja9f25rw2xfas" timestamp="1668460999" guid="c3d97c59-8ddb-4ebf-ac61-a6c85a99095a"&gt;146&lt;/key&gt;&lt;/foreign-keys&gt;&lt;ref-type name="Conference Proceedings"&gt;10&lt;/ref-type&gt;&lt;contributors&gt;&lt;authors&gt;&lt;author&gt;B. A. Chin&lt;/author&gt;&lt;/authors&gt;&lt;/contributors&gt;&lt;titles&gt;&lt;secondary-title&gt;Topical Conference on Ferritic Steels for Use in Nuclear Energy Technologies&lt;/secondary-title&gt;&lt;/titles&gt;&lt;pages&gt;593&lt;/pages&gt;&lt;dates&gt;&lt;year&gt;1991&lt;/year&gt;&lt;/dates&gt;&lt;pub-location&gt;Warrendale&lt;/pub-location&gt;&lt;publisher&gt;The Metallurgical Society of AIME&lt;/publisher&gt;&lt;urls&gt;&lt;/urls&gt;&lt;/record&gt;&lt;/Cite&gt;&lt;/EndNote&gt;</w:instrText>
      </w:r>
      <w:r w:rsidR="00DD2559" w:rsidRPr="0061084A">
        <w:rPr>
          <w:rFonts w:cs="Times New Roman"/>
        </w:rPr>
        <w:fldChar w:fldCharType="separate"/>
      </w:r>
      <w:r w:rsidR="003F6CE0">
        <w:rPr>
          <w:rFonts w:cs="Times New Roman"/>
          <w:noProof/>
        </w:rPr>
        <w:t>[56]</w:t>
      </w:r>
      <w:r w:rsidR="00DD2559" w:rsidRPr="0061084A">
        <w:rPr>
          <w:rFonts w:cs="Times New Roman"/>
        </w:rPr>
        <w:fldChar w:fldCharType="end"/>
      </w:r>
      <w:r w:rsidRPr="0061084A">
        <w:rPr>
          <w:rFonts w:cs="Times New Roman"/>
        </w:rPr>
        <w:t xml:space="preserve">, while </w:t>
      </w:r>
      <w:r w:rsidR="00605A93">
        <w:rPr>
          <w:rFonts w:cs="Times New Roman"/>
        </w:rPr>
        <w:t>the creep rate</w:t>
      </w:r>
      <w:r w:rsidRPr="0061084A">
        <w:rPr>
          <w:rFonts w:cs="Times New Roman"/>
        </w:rPr>
        <w:t xml:space="preserve"> was much higher than its two higher temperature variants in </w:t>
      </w:r>
      <w:r w:rsidR="006E59BA">
        <w:rPr>
          <w:rFonts w:cs="Times New Roman"/>
        </w:rPr>
        <w:t xml:space="preserve">Ref. </w:t>
      </w:r>
      <w:r w:rsidR="00982519" w:rsidRPr="0061084A">
        <w:rPr>
          <w:rFonts w:cs="Times New Roman"/>
        </w:rPr>
        <w:fldChar w:fldCharType="begin"/>
      </w:r>
      <w:r w:rsidR="001833D1">
        <w:rPr>
          <w:rFonts w:cs="Times New Roman"/>
        </w:rPr>
        <w:instrText xml:space="preserve"> ADDIN EN.CITE &lt;EndNote&gt;&lt;Cite&gt;&lt;Author&gt;Grossbeck&lt;/Author&gt;&lt;Year&gt;1991&lt;/Year&gt;&lt;RecNum&gt;124&lt;/RecNum&gt;&lt;DisplayText&gt;[57]&lt;/DisplayText&gt;&lt;record&gt;&lt;rec-number&gt;124&lt;/rec-number&gt;&lt;foreign-keys&gt;&lt;key app="EN" db-id="05052tp2owzs2qezrt1ve9tja9f25rw2xfas" timestamp="1668460993" guid="2c29220e-cbd7-47be-8910-f63b63f6319a"&gt;124&lt;/key&gt;&lt;/foreign-keys&gt;&lt;ref-type name="Journal Article"&gt;17&lt;/ref-type&gt;&lt;contributors&gt;&lt;authors&gt;&lt;author&gt;Grossbeck, ML&lt;/author&gt;&lt;author&gt;Mansur, LK&lt;/author&gt;&lt;/authors&gt;&lt;/contributors&gt;&lt;titles&gt;&lt;title&gt;Low-temperature irradiation creep of fusion reactor structural materials&lt;/title&gt;&lt;secondary-title&gt;Journal of nuclear materials&lt;/secondary-title&gt;&lt;/titles&gt;&lt;periodical&gt;&lt;full-title&gt;Journal of Nuclear Materials&lt;/full-title&gt;&lt;/periodical&gt;&lt;pages&gt;130-134&lt;/pages&gt;&lt;volume&gt;179&lt;/volume&gt;&lt;dates&gt;&lt;year&gt;1991&lt;/year&gt;&lt;/dates&gt;&lt;isbn&gt;0022-3115&lt;/isbn&gt;&lt;urls&gt;&lt;/urls&gt;&lt;/record&gt;&lt;/Cite&gt;&lt;/EndNote&gt;</w:instrText>
      </w:r>
      <w:r w:rsidR="00982519" w:rsidRPr="0061084A">
        <w:rPr>
          <w:rFonts w:cs="Times New Roman"/>
        </w:rPr>
        <w:fldChar w:fldCharType="separate"/>
      </w:r>
      <w:r w:rsidR="001833D1">
        <w:rPr>
          <w:rFonts w:cs="Times New Roman"/>
          <w:noProof/>
        </w:rPr>
        <w:t>[57]</w:t>
      </w:r>
      <w:r w:rsidR="00982519" w:rsidRPr="0061084A">
        <w:rPr>
          <w:rFonts w:cs="Times New Roman"/>
        </w:rPr>
        <w:fldChar w:fldCharType="end"/>
      </w:r>
      <w:r w:rsidRPr="0061084A">
        <w:rPr>
          <w:rFonts w:cs="Times New Roman"/>
        </w:rPr>
        <w:t>.</w:t>
      </w:r>
    </w:p>
    <w:p w14:paraId="2B25E7F1" w14:textId="039C9175" w:rsidR="001553A3" w:rsidRPr="0061084A" w:rsidRDefault="001553A3" w:rsidP="0038734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sz w:val="28"/>
          <w:szCs w:val="28"/>
        </w:rPr>
      </w:pPr>
    </w:p>
    <w:p w14:paraId="37B8FB75" w14:textId="04E2F6BA" w:rsidR="00F33AC7" w:rsidRPr="0061084A" w:rsidRDefault="00F33AC7" w:rsidP="00C86EC1">
      <w:pPr>
        <w:pStyle w:val="Heading2"/>
        <w:spacing w:line="360" w:lineRule="auto"/>
        <w:rPr>
          <w:rFonts w:cs="Times New Roman"/>
        </w:rPr>
      </w:pPr>
      <w:bookmarkStart w:id="19" w:name="_Toc127376983"/>
      <w:r w:rsidRPr="0061084A">
        <w:rPr>
          <w:rFonts w:cs="Times New Roman"/>
        </w:rPr>
        <w:t xml:space="preserve">2.2 </w:t>
      </w:r>
      <w:r w:rsidR="004E7D30" w:rsidRPr="0061084A">
        <w:rPr>
          <w:rFonts w:cs="Times New Roman"/>
        </w:rPr>
        <w:t>Diffusion and p</w:t>
      </w:r>
      <w:r w:rsidRPr="0061084A">
        <w:rPr>
          <w:rFonts w:cs="Times New Roman"/>
        </w:rPr>
        <w:t>recipitation in FeCr alloys</w:t>
      </w:r>
      <w:bookmarkEnd w:id="19"/>
    </w:p>
    <w:p w14:paraId="63872CCD" w14:textId="62BB567C" w:rsidR="00CC7A3C" w:rsidRDefault="00EA0D24" w:rsidP="009F31D9">
      <w:pPr>
        <w:spacing w:line="360" w:lineRule="auto"/>
        <w:ind w:firstLine="720"/>
        <w:jc w:val="both"/>
        <w:rPr>
          <w:rFonts w:cs="Times New Roman"/>
        </w:rPr>
      </w:pPr>
      <w:r w:rsidRPr="0061084A">
        <w:rPr>
          <w:rFonts w:cs="Times New Roman"/>
        </w:rPr>
        <w:t xml:space="preserve">In binary FeCr alloys, </w:t>
      </w:r>
      <w:r w:rsidR="00E62713" w:rsidRPr="0061084A">
        <w:rPr>
          <w:rFonts w:cs="Times New Roman"/>
        </w:rPr>
        <w:t>Cr-enrich</w:t>
      </w:r>
      <w:r w:rsidR="00DD4411">
        <w:rPr>
          <w:rFonts w:cs="Times New Roman"/>
        </w:rPr>
        <w:t>ed</w:t>
      </w:r>
      <w:r w:rsidR="00E62713" w:rsidRPr="0061084A">
        <w:rPr>
          <w:rFonts w:cs="Times New Roman"/>
        </w:rPr>
        <w:t xml:space="preserve"> α’ </w:t>
      </w:r>
      <w:r w:rsidR="00321806" w:rsidRPr="0061084A">
        <w:rPr>
          <w:rFonts w:cs="Times New Roman"/>
        </w:rPr>
        <w:t xml:space="preserve">clusters </w:t>
      </w:r>
      <w:r w:rsidR="00E62713" w:rsidRPr="0061084A">
        <w:rPr>
          <w:rFonts w:cs="Times New Roman"/>
        </w:rPr>
        <w:t xml:space="preserve">are the </w:t>
      </w:r>
      <w:r w:rsidR="00EE155E">
        <w:rPr>
          <w:rFonts w:cs="Times New Roman"/>
        </w:rPr>
        <w:t xml:space="preserve">main </w:t>
      </w:r>
      <w:r w:rsidR="00E62713" w:rsidRPr="0061084A">
        <w:rPr>
          <w:rFonts w:cs="Times New Roman"/>
        </w:rPr>
        <w:t xml:space="preserve">precipitate </w:t>
      </w:r>
      <w:r w:rsidR="00321806" w:rsidRPr="0061084A">
        <w:rPr>
          <w:rFonts w:cs="Times New Roman"/>
        </w:rPr>
        <w:t>type</w:t>
      </w:r>
      <w:r w:rsidR="000518A5" w:rsidRPr="0061084A">
        <w:rPr>
          <w:rFonts w:cs="Times New Roman"/>
        </w:rPr>
        <w:t xml:space="preserve">, which </w:t>
      </w:r>
      <w:r w:rsidR="00887359">
        <w:rPr>
          <w:rFonts w:cs="Times New Roman"/>
        </w:rPr>
        <w:t>is</w:t>
      </w:r>
      <w:r w:rsidRPr="0061084A">
        <w:rPr>
          <w:rFonts w:cs="Times New Roman"/>
        </w:rPr>
        <w:t xml:space="preserve"> known to </w:t>
      </w:r>
      <w:r w:rsidR="00A665EC" w:rsidRPr="0061084A">
        <w:rPr>
          <w:rFonts w:cs="Times New Roman"/>
        </w:rPr>
        <w:t>cause the 475 °C</w:t>
      </w:r>
      <w:r w:rsidR="00632293" w:rsidRPr="0061084A">
        <w:rPr>
          <w:rFonts w:cs="Times New Roman"/>
        </w:rPr>
        <w:t xml:space="preserve"> </w:t>
      </w:r>
      <w:r w:rsidR="00A665EC" w:rsidRPr="0061084A">
        <w:rPr>
          <w:rFonts w:cs="Times New Roman"/>
        </w:rPr>
        <w:t>embrittlement</w:t>
      </w:r>
      <w:r w:rsidR="000518A5" w:rsidRPr="0061084A">
        <w:rPr>
          <w:rFonts w:cs="Times New Roman"/>
        </w:rPr>
        <w:t xml:space="preserve"> </w:t>
      </w:r>
      <w:r w:rsidR="00632293" w:rsidRPr="0061084A">
        <w:rPr>
          <w:rFonts w:cs="Times New Roman"/>
        </w:rPr>
        <w:t xml:space="preserve">phenomenon. </w:t>
      </w:r>
      <w:r w:rsidR="00DD4411">
        <w:rPr>
          <w:rFonts w:cs="Times New Roman"/>
        </w:rPr>
        <w:t>On</w:t>
      </w:r>
      <w:r w:rsidR="00DD4411" w:rsidRPr="0061084A">
        <w:rPr>
          <w:rFonts w:cs="Times New Roman"/>
        </w:rPr>
        <w:t xml:space="preserve">e </w:t>
      </w:r>
      <w:r w:rsidR="00E91EDB" w:rsidRPr="0061084A">
        <w:rPr>
          <w:rFonts w:cs="Times New Roman"/>
        </w:rPr>
        <w:t xml:space="preserve">major problem </w:t>
      </w:r>
      <w:r w:rsidR="00DD4411">
        <w:rPr>
          <w:rFonts w:cs="Times New Roman"/>
        </w:rPr>
        <w:t>in</w:t>
      </w:r>
      <w:r w:rsidR="00DD4411" w:rsidRPr="0061084A">
        <w:rPr>
          <w:rFonts w:cs="Times New Roman"/>
        </w:rPr>
        <w:t xml:space="preserve">hibiting </w:t>
      </w:r>
      <w:r w:rsidR="00E91EDB" w:rsidRPr="0061084A">
        <w:rPr>
          <w:rFonts w:cs="Times New Roman"/>
        </w:rPr>
        <w:t xml:space="preserve">the study and understanding </w:t>
      </w:r>
      <w:r w:rsidR="00887359">
        <w:rPr>
          <w:rFonts w:cs="Times New Roman"/>
        </w:rPr>
        <w:t xml:space="preserve">of </w:t>
      </w:r>
      <w:r w:rsidR="00E91EDB" w:rsidRPr="0061084A">
        <w:rPr>
          <w:rFonts w:cs="Times New Roman"/>
        </w:rPr>
        <w:t xml:space="preserve">this precipitation </w:t>
      </w:r>
      <w:r w:rsidR="005F17C6">
        <w:rPr>
          <w:rFonts w:cs="Times New Roman"/>
        </w:rPr>
        <w:t>behavior</w:t>
      </w:r>
      <w:r w:rsidR="00E91EDB" w:rsidRPr="0061084A">
        <w:rPr>
          <w:rFonts w:cs="Times New Roman"/>
        </w:rPr>
        <w:t xml:space="preserve"> is </w:t>
      </w:r>
      <w:r w:rsidR="005F17C6">
        <w:rPr>
          <w:rFonts w:cs="Times New Roman"/>
        </w:rPr>
        <w:t>the lack of a precise</w:t>
      </w:r>
      <w:r w:rsidR="00DD4411">
        <w:rPr>
          <w:rFonts w:cs="Times New Roman"/>
        </w:rPr>
        <w:t>ly defined</w:t>
      </w:r>
      <w:r w:rsidR="00E91EDB" w:rsidRPr="0061084A">
        <w:rPr>
          <w:rFonts w:cs="Times New Roman"/>
        </w:rPr>
        <w:t xml:space="preserve"> </w:t>
      </w:r>
      <w:r w:rsidR="00F06A0A" w:rsidRPr="0061084A">
        <w:rPr>
          <w:rFonts w:cs="Times New Roman"/>
        </w:rPr>
        <w:t xml:space="preserve">phase boundary between α and </w:t>
      </w:r>
      <w:r w:rsidR="003A45E2">
        <w:rPr>
          <w:rFonts w:cs="Times New Roman"/>
        </w:rPr>
        <w:t>α+</w:t>
      </w:r>
      <w:r w:rsidR="00F06A0A" w:rsidRPr="0061084A">
        <w:rPr>
          <w:rFonts w:cs="Times New Roman"/>
        </w:rPr>
        <w:t>α’ phases</w:t>
      </w:r>
      <w:r w:rsidR="00E62713" w:rsidRPr="0061084A">
        <w:rPr>
          <w:rFonts w:cs="Times New Roman"/>
        </w:rPr>
        <w:t xml:space="preserve">. </w:t>
      </w:r>
      <w:r w:rsidR="00E5476B" w:rsidRPr="0061084A">
        <w:rPr>
          <w:rFonts w:cs="Times New Roman"/>
        </w:rPr>
        <w:t>In commercial Ferritic-Martensitic steels, t</w:t>
      </w:r>
      <w:r w:rsidR="00B26F2E" w:rsidRPr="0061084A">
        <w:rPr>
          <w:rFonts w:cs="Times New Roman"/>
        </w:rPr>
        <w:t xml:space="preserve">he introduction of other </w:t>
      </w:r>
      <w:r w:rsidR="004954F9">
        <w:rPr>
          <w:rFonts w:cs="Times New Roman"/>
        </w:rPr>
        <w:t xml:space="preserve">alloying </w:t>
      </w:r>
      <w:r w:rsidR="00B26F2E" w:rsidRPr="0061084A">
        <w:rPr>
          <w:rFonts w:cs="Times New Roman"/>
        </w:rPr>
        <w:t xml:space="preserve">elements </w:t>
      </w:r>
      <w:r w:rsidR="00E85B26" w:rsidRPr="0061084A">
        <w:rPr>
          <w:rFonts w:cs="Times New Roman"/>
        </w:rPr>
        <w:t xml:space="preserve">improves the mechanical properties of materials </w:t>
      </w:r>
      <w:r w:rsidR="00E5476B" w:rsidRPr="0061084A">
        <w:rPr>
          <w:rFonts w:cs="Times New Roman"/>
        </w:rPr>
        <w:t>while</w:t>
      </w:r>
      <w:r w:rsidR="00E85B26" w:rsidRPr="0061084A">
        <w:rPr>
          <w:rFonts w:cs="Times New Roman"/>
        </w:rPr>
        <w:t xml:space="preserve"> </w:t>
      </w:r>
      <w:r w:rsidR="00740987" w:rsidRPr="0061084A">
        <w:rPr>
          <w:rFonts w:cs="Times New Roman"/>
        </w:rPr>
        <w:t xml:space="preserve">also </w:t>
      </w:r>
      <w:r w:rsidR="00E5476B" w:rsidRPr="0061084A">
        <w:rPr>
          <w:rFonts w:cs="Times New Roman"/>
        </w:rPr>
        <w:t>increase</w:t>
      </w:r>
      <w:r w:rsidR="004954F9">
        <w:rPr>
          <w:rFonts w:cs="Times New Roman"/>
        </w:rPr>
        <w:t>s</w:t>
      </w:r>
      <w:r w:rsidR="00E5476B" w:rsidRPr="0061084A">
        <w:rPr>
          <w:rFonts w:cs="Times New Roman"/>
        </w:rPr>
        <w:t xml:space="preserve"> the </w:t>
      </w:r>
      <w:r w:rsidR="00740987" w:rsidRPr="0061084A">
        <w:rPr>
          <w:rFonts w:cs="Times New Roman"/>
        </w:rPr>
        <w:t xml:space="preserve">complexity </w:t>
      </w:r>
      <w:r w:rsidR="008F67DC">
        <w:rPr>
          <w:rFonts w:cs="Times New Roman"/>
        </w:rPr>
        <w:t>of</w:t>
      </w:r>
      <w:r w:rsidR="00740987" w:rsidRPr="0061084A">
        <w:rPr>
          <w:rFonts w:cs="Times New Roman"/>
        </w:rPr>
        <w:t xml:space="preserve"> microstructure with additional </w:t>
      </w:r>
      <w:r w:rsidR="00684F32" w:rsidRPr="0061084A">
        <w:rPr>
          <w:rFonts w:cs="Times New Roman"/>
        </w:rPr>
        <w:t xml:space="preserve">precipitation </w:t>
      </w:r>
      <w:r w:rsidR="004954F9">
        <w:rPr>
          <w:rFonts w:cs="Times New Roman"/>
        </w:rPr>
        <w:t>species</w:t>
      </w:r>
      <w:r w:rsidR="00684F32" w:rsidRPr="0061084A">
        <w:rPr>
          <w:rFonts w:cs="Times New Roman"/>
        </w:rPr>
        <w:t xml:space="preserve">. </w:t>
      </w:r>
    </w:p>
    <w:p w14:paraId="5AF04DAD" w14:textId="2C340A98" w:rsidR="00271D3A" w:rsidRPr="0061084A" w:rsidRDefault="00E85B26" w:rsidP="009F31D9">
      <w:pPr>
        <w:spacing w:line="360" w:lineRule="auto"/>
        <w:ind w:firstLine="720"/>
        <w:jc w:val="both"/>
        <w:rPr>
          <w:rFonts w:cs="Times New Roman"/>
        </w:rPr>
      </w:pPr>
      <w:r w:rsidRPr="0061084A">
        <w:rPr>
          <w:rFonts w:cs="Times New Roman"/>
        </w:rPr>
        <w:t xml:space="preserve"> </w:t>
      </w:r>
    </w:p>
    <w:p w14:paraId="6562F32E" w14:textId="2423CDA1" w:rsidR="006D086D" w:rsidRPr="0061084A" w:rsidRDefault="00C86EC1" w:rsidP="00D167A2">
      <w:pPr>
        <w:pStyle w:val="Heading3"/>
      </w:pPr>
      <w:bookmarkStart w:id="20" w:name="_Toc127376984"/>
      <w:r w:rsidRPr="0061084A">
        <w:lastRenderedPageBreak/>
        <w:t>2.2.1 FeCr phase diagram and α’ precipitates</w:t>
      </w:r>
      <w:bookmarkEnd w:id="20"/>
    </w:p>
    <w:p w14:paraId="6B94A5BB" w14:textId="75063D9E" w:rsidR="00DA647E" w:rsidRPr="0061084A" w:rsidRDefault="004B3031"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The temperature range rel</w:t>
      </w:r>
      <w:r w:rsidR="00C85626">
        <w:rPr>
          <w:rFonts w:cs="Times New Roman"/>
        </w:rPr>
        <w:t>evant</w:t>
      </w:r>
      <w:r w:rsidRPr="0061084A">
        <w:rPr>
          <w:rFonts w:cs="Times New Roman"/>
        </w:rPr>
        <w:t xml:space="preserve"> to </w:t>
      </w:r>
      <w:r w:rsidR="00C85626">
        <w:rPr>
          <w:rFonts w:cs="Times New Roman"/>
        </w:rPr>
        <w:t xml:space="preserve">the </w:t>
      </w:r>
      <w:r w:rsidR="008052D1" w:rsidRPr="0061084A">
        <w:rPr>
          <w:rFonts w:cs="Times New Roman"/>
        </w:rPr>
        <w:t xml:space="preserve">nuclear </w:t>
      </w:r>
      <w:r w:rsidRPr="0061084A">
        <w:rPr>
          <w:rFonts w:cs="Times New Roman"/>
        </w:rPr>
        <w:t xml:space="preserve">application of FeCr </w:t>
      </w:r>
      <w:r w:rsidR="002902A1" w:rsidRPr="0061084A">
        <w:rPr>
          <w:rFonts w:cs="Times New Roman"/>
        </w:rPr>
        <w:t xml:space="preserve">alloys </w:t>
      </w:r>
      <w:r w:rsidR="00461572" w:rsidRPr="0061084A">
        <w:rPr>
          <w:rFonts w:cs="Times New Roman"/>
        </w:rPr>
        <w:t>is</w:t>
      </w:r>
      <w:r w:rsidR="00313FB0" w:rsidRPr="0061084A">
        <w:rPr>
          <w:rFonts w:cs="Times New Roman"/>
        </w:rPr>
        <w:t xml:space="preserve"> </w:t>
      </w:r>
      <w:r w:rsidR="00DD4411">
        <w:rPr>
          <w:rFonts w:cs="Times New Roman"/>
        </w:rPr>
        <w:t>3</w:t>
      </w:r>
      <w:r w:rsidR="00DD4411" w:rsidRPr="0061084A">
        <w:rPr>
          <w:rFonts w:cs="Times New Roman"/>
        </w:rPr>
        <w:t>00</w:t>
      </w:r>
      <w:r w:rsidR="00313FB0" w:rsidRPr="0061084A">
        <w:rPr>
          <w:rFonts w:cs="Times New Roman"/>
        </w:rPr>
        <w:t>-700 °C</w:t>
      </w:r>
      <w:r w:rsidR="009262AC" w:rsidRPr="0061084A">
        <w:rPr>
          <w:rFonts w:cs="Times New Roman"/>
        </w:rPr>
        <w:t xml:space="preserve">, </w:t>
      </w:r>
      <w:r w:rsidR="00461572" w:rsidRPr="0061084A">
        <w:rPr>
          <w:rFonts w:cs="Times New Roman"/>
        </w:rPr>
        <w:t>wit</w:t>
      </w:r>
      <w:r w:rsidR="002902A1" w:rsidRPr="0061084A">
        <w:rPr>
          <w:rFonts w:cs="Times New Roman"/>
        </w:rPr>
        <w:t>h</w:t>
      </w:r>
      <w:r w:rsidR="00461572" w:rsidRPr="0061084A">
        <w:rPr>
          <w:rFonts w:cs="Times New Roman"/>
        </w:rPr>
        <w:t>in</w:t>
      </w:r>
      <w:r w:rsidR="008F2DD5" w:rsidRPr="0061084A">
        <w:rPr>
          <w:rFonts w:cs="Times New Roman"/>
        </w:rPr>
        <w:t xml:space="preserve"> which the materials </w:t>
      </w:r>
      <w:r w:rsidR="00FD504B" w:rsidRPr="0061084A">
        <w:rPr>
          <w:rFonts w:cs="Times New Roman"/>
        </w:rPr>
        <w:t>sh</w:t>
      </w:r>
      <w:r w:rsidR="00877A2C" w:rsidRPr="0061084A">
        <w:rPr>
          <w:rFonts w:cs="Times New Roman"/>
        </w:rPr>
        <w:t xml:space="preserve">ow hardening and embrittlement after long </w:t>
      </w:r>
      <w:r w:rsidR="00DD4411" w:rsidRPr="0061084A">
        <w:rPr>
          <w:rFonts w:cs="Times New Roman"/>
        </w:rPr>
        <w:t>t</w:t>
      </w:r>
      <w:r w:rsidR="00DD4411">
        <w:rPr>
          <w:rFonts w:cs="Times New Roman"/>
        </w:rPr>
        <w:t>erm</w:t>
      </w:r>
      <w:r w:rsidR="00DD4411" w:rsidRPr="0061084A">
        <w:rPr>
          <w:rFonts w:cs="Times New Roman"/>
        </w:rPr>
        <w:t xml:space="preserve"> </w:t>
      </w:r>
      <w:r w:rsidR="00877A2C" w:rsidRPr="0061084A">
        <w:rPr>
          <w:rFonts w:cs="Times New Roman"/>
        </w:rPr>
        <w:t xml:space="preserve">thermal aging </w:t>
      </w:r>
      <w:r w:rsidR="00DD4411">
        <w:rPr>
          <w:rFonts w:cs="Times New Roman"/>
        </w:rPr>
        <w:t>(</w:t>
      </w:r>
      <w:r w:rsidR="00877A2C" w:rsidRPr="0061084A">
        <w:rPr>
          <w:rFonts w:cs="Times New Roman"/>
        </w:rPr>
        <w:t xml:space="preserve">or </w:t>
      </w:r>
      <w:r w:rsidR="00DD4411">
        <w:rPr>
          <w:rFonts w:cs="Times New Roman"/>
        </w:rPr>
        <w:t xml:space="preserve">shorter-duration </w:t>
      </w:r>
      <w:r w:rsidR="00877A2C" w:rsidRPr="0061084A">
        <w:rPr>
          <w:rFonts w:cs="Times New Roman"/>
        </w:rPr>
        <w:t>neutron irradiation</w:t>
      </w:r>
      <w:r w:rsidR="00BD4927" w:rsidRPr="0061084A">
        <w:rPr>
          <w:rFonts w:cs="Times New Roman"/>
        </w:rPr>
        <w:t>s</w:t>
      </w:r>
      <w:r w:rsidR="00DD4411">
        <w:rPr>
          <w:rFonts w:cs="Times New Roman"/>
        </w:rPr>
        <w:t>)</w:t>
      </w:r>
      <w:r w:rsidR="008875FD" w:rsidRPr="0061084A">
        <w:rPr>
          <w:rFonts w:cs="Times New Roman"/>
        </w:rPr>
        <w:t xml:space="preserve"> due to the formation of α’ precipitates</w:t>
      </w:r>
      <w:r w:rsidR="00892DF5" w:rsidRPr="0061084A">
        <w:rPr>
          <w:rFonts w:cs="Times New Roman"/>
        </w:rPr>
        <w:t xml:space="preserve"> </w:t>
      </w:r>
      <w:r w:rsidR="00892DF5" w:rsidRPr="0061084A">
        <w:rPr>
          <w:rFonts w:cs="Times New Roman"/>
        </w:rPr>
        <w:fldChar w:fldCharType="begin"/>
      </w:r>
      <w:r w:rsidR="00D433BC">
        <w:rPr>
          <w:rFonts w:cs="Times New Roman"/>
        </w:rPr>
        <w:instrText xml:space="preserve"> ADDIN EN.CITE &lt;EndNote&gt;&lt;Cite&gt;&lt;Author&gt;Grobner&lt;/Author&gt;&lt;Year&gt;1973&lt;/Year&gt;&lt;RecNum&gt;188&lt;/RecNum&gt;&lt;DisplayText&gt;[2]&lt;/DisplayText&gt;&lt;record&gt;&lt;rec-number&gt;188&lt;/rec-number&gt;&lt;foreign-keys&gt;&lt;key app="EN" db-id="0wrr5pwxhs52vre0fpavf5e7a5x0rxdxwdea" timestamp="1599683920"&gt;188&lt;/key&gt;&lt;/foreign-keys&gt;&lt;ref-type name="Journal Article"&gt;17&lt;/ref-type&gt;&lt;contributors&gt;&lt;authors&gt;&lt;author&gt;Grobner, PJ&lt;/author&gt;&lt;/authors&gt;&lt;/contributors&gt;&lt;titles&gt;&lt;title&gt;The 885 F (475 C) embrittlement of ferritic stainless steels&lt;/title&gt;&lt;secondary-title&gt;Metallurgical Transactions&lt;/secondary-title&gt;&lt;/titles&gt;&lt;pages&gt;251-260&lt;/pages&gt;&lt;volume&gt;4&lt;/volume&gt;&lt;number&gt;1&lt;/number&gt;&lt;dates&gt;&lt;year&gt;1973&lt;/year&gt;&lt;/dates&gt;&lt;isbn&gt;0360-2133&lt;/isbn&gt;&lt;urls&gt;&lt;/urls&gt;&lt;/record&gt;&lt;/Cite&gt;&lt;/EndNote&gt;</w:instrText>
      </w:r>
      <w:r w:rsidR="00892DF5" w:rsidRPr="0061084A">
        <w:rPr>
          <w:rFonts w:cs="Times New Roman"/>
        </w:rPr>
        <w:fldChar w:fldCharType="separate"/>
      </w:r>
      <w:r w:rsidR="00D433BC">
        <w:rPr>
          <w:rFonts w:cs="Times New Roman"/>
          <w:noProof/>
        </w:rPr>
        <w:t>[2]</w:t>
      </w:r>
      <w:r w:rsidR="00892DF5" w:rsidRPr="0061084A">
        <w:rPr>
          <w:rFonts w:cs="Times New Roman"/>
        </w:rPr>
        <w:fldChar w:fldCharType="end"/>
      </w:r>
      <w:r w:rsidR="008875FD" w:rsidRPr="0061084A">
        <w:rPr>
          <w:rFonts w:cs="Times New Roman"/>
        </w:rPr>
        <w:t xml:space="preserve">. </w:t>
      </w:r>
      <w:r w:rsidR="00B135E9" w:rsidRPr="0061084A">
        <w:rPr>
          <w:rFonts w:cs="Times New Roman"/>
        </w:rPr>
        <w:t>The</w:t>
      </w:r>
      <w:r w:rsidR="00116D1A" w:rsidRPr="0061084A">
        <w:rPr>
          <w:rFonts w:cs="Times New Roman"/>
        </w:rPr>
        <w:t>se</w:t>
      </w:r>
      <w:r w:rsidR="00C712A8" w:rsidRPr="0061084A">
        <w:rPr>
          <w:rFonts w:cs="Times New Roman"/>
        </w:rPr>
        <w:t xml:space="preserve"> precipitates</w:t>
      </w:r>
      <w:r w:rsidR="006D1BFE" w:rsidRPr="0061084A">
        <w:rPr>
          <w:rFonts w:cs="Times New Roman"/>
        </w:rPr>
        <w:t xml:space="preserve"> </w:t>
      </w:r>
      <w:r w:rsidR="00622635" w:rsidRPr="0061084A">
        <w:rPr>
          <w:rFonts w:cs="Times New Roman"/>
        </w:rPr>
        <w:t xml:space="preserve">mainly consist of Cr atoms with </w:t>
      </w:r>
      <w:r w:rsidR="006A78E1" w:rsidRPr="0061084A">
        <w:rPr>
          <w:rFonts w:cs="Times New Roman"/>
        </w:rPr>
        <w:t xml:space="preserve">BCC structure and </w:t>
      </w:r>
      <w:r w:rsidR="001D09F2" w:rsidRPr="0061084A">
        <w:rPr>
          <w:rFonts w:cs="Times New Roman"/>
        </w:rPr>
        <w:t xml:space="preserve">are </w:t>
      </w:r>
      <w:r w:rsidR="006A78E1" w:rsidRPr="0061084A">
        <w:rPr>
          <w:rFonts w:cs="Times New Roman"/>
        </w:rPr>
        <w:t xml:space="preserve">fully coherent to the Fe-enriched </w:t>
      </w:r>
      <w:r w:rsidR="00CC24CE" w:rsidRPr="0061084A">
        <w:rPr>
          <w:rFonts w:cs="Times New Roman"/>
        </w:rPr>
        <w:t>matrix.</w:t>
      </w:r>
      <w:r w:rsidR="002902A1" w:rsidRPr="0061084A">
        <w:rPr>
          <w:rFonts w:cs="Times New Roman"/>
        </w:rPr>
        <w:t xml:space="preserve"> </w:t>
      </w:r>
      <w:r w:rsidR="008B5E53" w:rsidRPr="0061084A">
        <w:rPr>
          <w:rFonts w:cs="Times New Roman"/>
        </w:rPr>
        <w:t xml:space="preserve">α’ </w:t>
      </w:r>
      <w:r w:rsidR="00984350" w:rsidRPr="0061084A">
        <w:rPr>
          <w:rFonts w:cs="Times New Roman"/>
        </w:rPr>
        <w:t xml:space="preserve">precipitates in dual-phase </w:t>
      </w:r>
      <w:r w:rsidR="00DA647E" w:rsidRPr="0061084A">
        <w:rPr>
          <w:rFonts w:cs="Times New Roman"/>
        </w:rPr>
        <w:t>(</w:t>
      </w:r>
      <w:r w:rsidR="00614E6C" w:rsidRPr="0061084A">
        <w:rPr>
          <w:rFonts w:cs="Times New Roman"/>
        </w:rPr>
        <w:t>Austenite + Ferrite</w:t>
      </w:r>
      <w:r w:rsidR="00DA647E" w:rsidRPr="0061084A">
        <w:rPr>
          <w:rFonts w:cs="Times New Roman"/>
        </w:rPr>
        <w:t xml:space="preserve">) steels could </w:t>
      </w:r>
      <w:r w:rsidR="00AD4685">
        <w:rPr>
          <w:rFonts w:cs="Times New Roman"/>
        </w:rPr>
        <w:t xml:space="preserve">also </w:t>
      </w:r>
      <w:r w:rsidR="00DA647E" w:rsidRPr="0061084A">
        <w:rPr>
          <w:rFonts w:cs="Times New Roman"/>
        </w:rPr>
        <w:t>be enriched with other Ferrite forming element</w:t>
      </w:r>
      <w:r w:rsidR="00E21B99" w:rsidRPr="0061084A">
        <w:rPr>
          <w:rFonts w:cs="Times New Roman"/>
        </w:rPr>
        <w:t>s such as Mo, Si and W</w:t>
      </w:r>
      <w:r w:rsidR="00614714" w:rsidRPr="0061084A">
        <w:rPr>
          <w:rFonts w:cs="Times New Roman"/>
        </w:rPr>
        <w:t xml:space="preserve"> </w:t>
      </w:r>
      <w:r w:rsidR="00614714" w:rsidRPr="0061084A">
        <w:rPr>
          <w:rFonts w:cs="Times New Roman"/>
        </w:rPr>
        <w:fldChar w:fldCharType="begin"/>
      </w:r>
      <w:r w:rsidR="00AC31AF">
        <w:rPr>
          <w:rFonts w:cs="Times New Roman"/>
        </w:rP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00614714" w:rsidRPr="0061084A">
        <w:rPr>
          <w:rFonts w:cs="Times New Roman"/>
        </w:rPr>
        <w:fldChar w:fldCharType="separate"/>
      </w:r>
      <w:r w:rsidR="00614714" w:rsidRPr="0061084A">
        <w:rPr>
          <w:rFonts w:cs="Times New Roman"/>
          <w:noProof/>
        </w:rPr>
        <w:t>[1]</w:t>
      </w:r>
      <w:r w:rsidR="00614714" w:rsidRPr="0061084A">
        <w:rPr>
          <w:rFonts w:cs="Times New Roman"/>
        </w:rPr>
        <w:fldChar w:fldCharType="end"/>
      </w:r>
      <w:r w:rsidR="00E21B99" w:rsidRPr="0061084A">
        <w:rPr>
          <w:rFonts w:cs="Times New Roman"/>
        </w:rPr>
        <w:t xml:space="preserve">. </w:t>
      </w:r>
    </w:p>
    <w:p w14:paraId="57616967" w14:textId="1A51D457" w:rsidR="003570EC" w:rsidRDefault="0012040B"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w:t>
      </w:r>
      <w:r w:rsidR="004752EE" w:rsidRPr="0061084A">
        <w:rPr>
          <w:rFonts w:cs="Times New Roman"/>
        </w:rPr>
        <w:t>he phase boundary between α</w:t>
      </w:r>
      <w:r w:rsidR="00AD2524" w:rsidRPr="0061084A">
        <w:rPr>
          <w:rFonts w:cs="Times New Roman"/>
        </w:rPr>
        <w:t xml:space="preserve"> and </w:t>
      </w:r>
      <w:r w:rsidR="00AD4685">
        <w:rPr>
          <w:rFonts w:cs="Times New Roman"/>
        </w:rPr>
        <w:t>α+</w:t>
      </w:r>
      <w:r w:rsidR="004752EE" w:rsidRPr="0061084A">
        <w:rPr>
          <w:rFonts w:cs="Times New Roman"/>
        </w:rPr>
        <w:t xml:space="preserve">α’ </w:t>
      </w:r>
      <w:r w:rsidR="00A94D85" w:rsidRPr="0061084A">
        <w:rPr>
          <w:rFonts w:cs="Times New Roman"/>
        </w:rPr>
        <w:t xml:space="preserve">phases </w:t>
      </w:r>
      <w:r w:rsidR="004752EE" w:rsidRPr="0061084A">
        <w:rPr>
          <w:rFonts w:cs="Times New Roman"/>
        </w:rPr>
        <w:t xml:space="preserve">is hard to </w:t>
      </w:r>
      <w:r w:rsidR="00EE1E98" w:rsidRPr="0061084A">
        <w:rPr>
          <w:rFonts w:cs="Times New Roman"/>
        </w:rPr>
        <w:t xml:space="preserve">precisely </w:t>
      </w:r>
      <w:r w:rsidR="00041F7D" w:rsidRPr="0061084A">
        <w:rPr>
          <w:rFonts w:cs="Times New Roman"/>
        </w:rPr>
        <w:t xml:space="preserve">determine because of the very slow diffusion </w:t>
      </w:r>
      <w:r w:rsidR="0034564C">
        <w:rPr>
          <w:rFonts w:cs="Times New Roman"/>
        </w:rPr>
        <w:t xml:space="preserve">rate </w:t>
      </w:r>
      <w:r w:rsidR="00041F7D" w:rsidRPr="0061084A">
        <w:rPr>
          <w:rFonts w:cs="Times New Roman"/>
        </w:rPr>
        <w:t>of Cr atoms at temperature</w:t>
      </w:r>
      <w:r w:rsidR="008C126C" w:rsidRPr="0061084A">
        <w:rPr>
          <w:rFonts w:cs="Times New Roman"/>
        </w:rPr>
        <w:t>s</w:t>
      </w:r>
      <w:r w:rsidR="00041F7D" w:rsidRPr="0061084A">
        <w:rPr>
          <w:rFonts w:cs="Times New Roman"/>
        </w:rPr>
        <w:t xml:space="preserve"> below </w:t>
      </w:r>
      <w:r w:rsidR="00E62653">
        <w:rPr>
          <w:rFonts w:cs="Times New Roman"/>
        </w:rPr>
        <w:t>45</w:t>
      </w:r>
      <w:r w:rsidR="00041F7D" w:rsidRPr="0061084A">
        <w:rPr>
          <w:rFonts w:cs="Times New Roman"/>
        </w:rPr>
        <w:t xml:space="preserve">0 °C. </w:t>
      </w:r>
      <w:r w:rsidR="0034564C">
        <w:rPr>
          <w:rFonts w:cs="Times New Roman"/>
        </w:rPr>
        <w:t>T</w:t>
      </w:r>
      <w:r w:rsidR="005B3F17" w:rsidRPr="0061084A">
        <w:rPr>
          <w:rFonts w:cs="Times New Roman"/>
        </w:rPr>
        <w:t xml:space="preserve">ypical </w:t>
      </w:r>
      <w:r w:rsidR="00F56E25" w:rsidRPr="0061084A">
        <w:rPr>
          <w:rFonts w:cs="Times New Roman"/>
        </w:rPr>
        <w:t xml:space="preserve">phase </w:t>
      </w:r>
      <w:r w:rsidR="00F56E25" w:rsidRPr="00272C2C">
        <w:rPr>
          <w:rFonts w:cs="Times New Roman"/>
        </w:rPr>
        <w:t xml:space="preserve">diagrams proposed by different authors </w:t>
      </w:r>
      <w:r w:rsidR="005B3F17" w:rsidRPr="00272C2C">
        <w:rPr>
          <w:rFonts w:cs="Times New Roman"/>
        </w:rPr>
        <w:t xml:space="preserve">are </w:t>
      </w:r>
      <w:r w:rsidR="00F56E25" w:rsidRPr="00272C2C">
        <w:rPr>
          <w:rFonts w:cs="Times New Roman"/>
        </w:rPr>
        <w:t>presented in</w:t>
      </w:r>
      <w:r w:rsidR="003E580D" w:rsidRPr="00272C2C">
        <w:rPr>
          <w:rFonts w:cs="Times New Roman"/>
        </w:rPr>
        <w:t xml:space="preserve"> </w:t>
      </w:r>
      <w:r w:rsidR="003E580D" w:rsidRPr="00272C2C">
        <w:rPr>
          <w:rFonts w:cs="Times New Roman"/>
        </w:rPr>
        <w:fldChar w:fldCharType="begin"/>
      </w:r>
      <w:r w:rsidR="003E580D" w:rsidRPr="00272C2C">
        <w:rPr>
          <w:rFonts w:cs="Times New Roman"/>
        </w:rPr>
        <w:instrText xml:space="preserve"> REF _Ref64300562 \h </w:instrText>
      </w:r>
      <w:r w:rsidR="00272C2C">
        <w:rPr>
          <w:rFonts w:cs="Times New Roman"/>
        </w:rPr>
        <w:instrText xml:space="preserve"> \* MERGEFORMAT </w:instrText>
      </w:r>
      <w:r w:rsidR="003E580D" w:rsidRPr="00272C2C">
        <w:rPr>
          <w:rFonts w:cs="Times New Roman"/>
        </w:rPr>
      </w:r>
      <w:r w:rsidR="003E580D" w:rsidRPr="00272C2C">
        <w:rPr>
          <w:rFonts w:cs="Times New Roman"/>
        </w:rPr>
        <w:fldChar w:fldCharType="separate"/>
      </w:r>
      <w:r w:rsidR="0013323D" w:rsidRPr="0013323D">
        <w:rPr>
          <w:rFonts w:cs="Times New Roman"/>
        </w:rPr>
        <w:t xml:space="preserve">Figure </w:t>
      </w:r>
      <w:r w:rsidR="0013323D" w:rsidRPr="0013323D">
        <w:rPr>
          <w:rFonts w:cs="Times New Roman"/>
          <w:noProof/>
        </w:rPr>
        <w:t>2.3</w:t>
      </w:r>
      <w:r w:rsidR="003E580D" w:rsidRPr="00272C2C">
        <w:rPr>
          <w:rFonts w:cs="Times New Roman"/>
        </w:rPr>
        <w:fldChar w:fldCharType="end"/>
      </w:r>
      <w:r w:rsidR="00F56E25" w:rsidRPr="00272C2C">
        <w:rPr>
          <w:rFonts w:cs="Times New Roman"/>
        </w:rPr>
        <w:t xml:space="preserve">. </w:t>
      </w:r>
      <w:r w:rsidR="001B6BAE" w:rsidRPr="00272C2C">
        <w:rPr>
          <w:rFonts w:cs="Times New Roman"/>
        </w:rPr>
        <w:t>The conventional</w:t>
      </w:r>
      <w:r w:rsidR="001B6BAE" w:rsidRPr="0061084A">
        <w:rPr>
          <w:rFonts w:cs="Times New Roman"/>
        </w:rPr>
        <w:t xml:space="preserve"> phase </w:t>
      </w:r>
      <w:r w:rsidR="008E2914" w:rsidRPr="0061084A">
        <w:rPr>
          <w:rFonts w:cs="Times New Roman"/>
        </w:rPr>
        <w:t>boundary</w:t>
      </w:r>
      <w:r w:rsidR="001B6BAE" w:rsidRPr="0061084A">
        <w:rPr>
          <w:rFonts w:cs="Times New Roman"/>
        </w:rPr>
        <w:t xml:space="preserve"> </w:t>
      </w:r>
      <w:r w:rsidR="00156572" w:rsidRPr="0061084A">
        <w:rPr>
          <w:rFonts w:cs="Times New Roman"/>
        </w:rPr>
        <w:t>calculated</w:t>
      </w:r>
      <w:r w:rsidR="001B6BAE" w:rsidRPr="0061084A">
        <w:rPr>
          <w:rFonts w:cs="Times New Roman"/>
        </w:rPr>
        <w:t xml:space="preserve"> by</w:t>
      </w:r>
      <w:r w:rsidR="00272C2C">
        <w:rPr>
          <w:rFonts w:cs="Times New Roman"/>
        </w:rPr>
        <w:t xml:space="preserve"> </w:t>
      </w:r>
      <w:r w:rsidR="00974A96">
        <w:rPr>
          <w:rFonts w:cs="Times New Roman"/>
        </w:rPr>
        <w:t xml:space="preserve">the </w:t>
      </w:r>
      <w:r w:rsidR="001B6BAE" w:rsidRPr="0061084A">
        <w:rPr>
          <w:rFonts w:cs="Times New Roman"/>
        </w:rPr>
        <w:t>C</w:t>
      </w:r>
      <w:r w:rsidR="00086372" w:rsidRPr="0061084A">
        <w:rPr>
          <w:rFonts w:cs="Times New Roman"/>
        </w:rPr>
        <w:t xml:space="preserve">ALPHAD </w:t>
      </w:r>
      <w:r w:rsidR="002B5429" w:rsidRPr="0061084A">
        <w:rPr>
          <w:rFonts w:cs="Times New Roman"/>
        </w:rPr>
        <w:t xml:space="preserve">database </w:t>
      </w:r>
      <w:r w:rsidR="00EC6037" w:rsidRPr="0061084A">
        <w:rPr>
          <w:rFonts w:cs="Times New Roman"/>
        </w:rPr>
        <w:t xml:space="preserve">predicted </w:t>
      </w:r>
      <w:r w:rsidR="002B5429" w:rsidRPr="0061084A">
        <w:rPr>
          <w:rFonts w:cs="Times New Roman"/>
        </w:rPr>
        <w:t xml:space="preserve">a </w:t>
      </w:r>
      <w:r w:rsidR="00EC6037" w:rsidRPr="0061084A">
        <w:rPr>
          <w:rFonts w:cs="Times New Roman"/>
        </w:rPr>
        <w:t xml:space="preserve">very low solubility of </w:t>
      </w:r>
      <w:r w:rsidR="00754CA2" w:rsidRPr="0061084A">
        <w:rPr>
          <w:rFonts w:cs="Times New Roman"/>
        </w:rPr>
        <w:t xml:space="preserve">Cr atoms in </w:t>
      </w:r>
      <w:r w:rsidR="00272C2C">
        <w:rPr>
          <w:rFonts w:cs="Times New Roman"/>
        </w:rPr>
        <w:t xml:space="preserve">the </w:t>
      </w:r>
      <w:r w:rsidR="00754CA2" w:rsidRPr="0061084A">
        <w:rPr>
          <w:rFonts w:cs="Times New Roman"/>
        </w:rPr>
        <w:t>Fe</w:t>
      </w:r>
      <w:r w:rsidR="003F7CA9" w:rsidRPr="0061084A">
        <w:rPr>
          <w:rFonts w:cs="Times New Roman"/>
        </w:rPr>
        <w:t>-enriched</w:t>
      </w:r>
      <w:r w:rsidR="00754CA2" w:rsidRPr="0061084A">
        <w:rPr>
          <w:rFonts w:cs="Times New Roman"/>
        </w:rPr>
        <w:t xml:space="preserve"> matrix at low temperature</w:t>
      </w:r>
      <w:r w:rsidR="00272C2C">
        <w:rPr>
          <w:rFonts w:cs="Times New Roman"/>
        </w:rPr>
        <w:t>s</w:t>
      </w:r>
      <w:r w:rsidR="002E045D" w:rsidRPr="0061084A">
        <w:rPr>
          <w:rFonts w:cs="Times New Roman"/>
        </w:rPr>
        <w:t xml:space="preserve"> </w:t>
      </w:r>
      <w:r w:rsidR="002E045D" w:rsidRPr="0061084A">
        <w:rPr>
          <w:rFonts w:cs="Times New Roman"/>
        </w:rPr>
        <w:fldChar w:fldCharType="begin"/>
      </w:r>
      <w:r w:rsidR="001833D1">
        <w:rPr>
          <w:rFonts w:cs="Times New Roman"/>
        </w:rPr>
        <w:instrText xml:space="preserve"> ADDIN EN.CITE &lt;EndNote&gt;&lt;Cite&gt;&lt;Author&gt;Andersson&lt;/Author&gt;&lt;Year&gt;1987&lt;/Year&gt;&lt;RecNum&gt;203&lt;/RecNum&gt;&lt;DisplayText&gt;[58]&lt;/DisplayText&gt;&lt;record&gt;&lt;rec-number&gt;203&lt;/rec-number&gt;&lt;foreign-keys&gt;&lt;key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rsidR="002E045D" w:rsidRPr="0061084A">
        <w:rPr>
          <w:rFonts w:cs="Times New Roman"/>
        </w:rPr>
        <w:fldChar w:fldCharType="separate"/>
      </w:r>
      <w:r w:rsidR="001833D1">
        <w:rPr>
          <w:rFonts w:cs="Times New Roman"/>
          <w:noProof/>
        </w:rPr>
        <w:t>[58]</w:t>
      </w:r>
      <w:r w:rsidR="002E045D" w:rsidRPr="0061084A">
        <w:rPr>
          <w:rFonts w:cs="Times New Roman"/>
        </w:rPr>
        <w:fldChar w:fldCharType="end"/>
      </w:r>
      <w:r w:rsidR="00862C99" w:rsidRPr="0061084A">
        <w:rPr>
          <w:rFonts w:cs="Times New Roman"/>
        </w:rPr>
        <w:t xml:space="preserve">. </w:t>
      </w:r>
      <w:r w:rsidR="003F260E" w:rsidRPr="0061084A">
        <w:rPr>
          <w:rFonts w:cs="Times New Roman"/>
        </w:rPr>
        <w:t xml:space="preserve">It </w:t>
      </w:r>
      <w:r w:rsidR="00E40AB2" w:rsidRPr="0061084A">
        <w:rPr>
          <w:rFonts w:cs="Times New Roman"/>
        </w:rPr>
        <w:t xml:space="preserve">is </w:t>
      </w:r>
      <w:r w:rsidR="003F260E" w:rsidRPr="0061084A">
        <w:rPr>
          <w:rFonts w:cs="Times New Roman"/>
        </w:rPr>
        <w:t xml:space="preserve">inconsistent </w:t>
      </w:r>
      <w:r w:rsidR="00E94624" w:rsidRPr="0061084A">
        <w:rPr>
          <w:rFonts w:cs="Times New Roman"/>
        </w:rPr>
        <w:t>with</w:t>
      </w:r>
      <w:r w:rsidR="003F260E" w:rsidRPr="0061084A">
        <w:rPr>
          <w:rFonts w:cs="Times New Roman"/>
        </w:rPr>
        <w:t xml:space="preserve"> </w:t>
      </w:r>
      <w:r w:rsidR="00E94624" w:rsidRPr="0061084A">
        <w:rPr>
          <w:rFonts w:cs="Times New Roman"/>
        </w:rPr>
        <w:t xml:space="preserve">the </w:t>
      </w:r>
      <w:r w:rsidR="00E40AB2" w:rsidRPr="0061084A">
        <w:rPr>
          <w:rFonts w:cs="Times New Roman"/>
        </w:rPr>
        <w:t>findings that the sign</w:t>
      </w:r>
      <w:r w:rsidR="00E94624" w:rsidRPr="0061084A">
        <w:rPr>
          <w:rFonts w:cs="Times New Roman"/>
        </w:rPr>
        <w:t xml:space="preserve"> of mixing entropy </w:t>
      </w:r>
      <w:r w:rsidR="00E40AB2" w:rsidRPr="0061084A">
        <w:rPr>
          <w:rFonts w:cs="Times New Roman"/>
        </w:rPr>
        <w:t xml:space="preserve">changes from negative </w:t>
      </w:r>
      <w:r w:rsidR="002C44B3" w:rsidRPr="0061084A">
        <w:rPr>
          <w:rFonts w:cs="Times New Roman"/>
        </w:rPr>
        <w:t>to positive and the exist</w:t>
      </w:r>
      <w:r w:rsidR="00EA2CF2" w:rsidRPr="0061084A">
        <w:rPr>
          <w:rFonts w:cs="Times New Roman"/>
        </w:rPr>
        <w:t>ence</w:t>
      </w:r>
      <w:r w:rsidR="002C44B3" w:rsidRPr="0061084A">
        <w:rPr>
          <w:rFonts w:cs="Times New Roman"/>
        </w:rPr>
        <w:t xml:space="preserve"> of </w:t>
      </w:r>
      <w:r w:rsidR="00ED38B6" w:rsidRPr="0061084A">
        <w:rPr>
          <w:rFonts w:cs="Times New Roman"/>
        </w:rPr>
        <w:t>short rang</w:t>
      </w:r>
      <w:r w:rsidR="004C3995">
        <w:rPr>
          <w:rFonts w:cs="Times New Roman"/>
        </w:rPr>
        <w:t>e</w:t>
      </w:r>
      <w:r w:rsidR="00ED38B6" w:rsidRPr="0061084A">
        <w:rPr>
          <w:rFonts w:cs="Times New Roman"/>
        </w:rPr>
        <w:t xml:space="preserve"> ordering </w:t>
      </w:r>
      <w:r w:rsidR="004C3995">
        <w:rPr>
          <w:rFonts w:cs="Times New Roman"/>
        </w:rPr>
        <w:t>for</w:t>
      </w:r>
      <w:r w:rsidR="004C3995" w:rsidRPr="0061084A">
        <w:rPr>
          <w:rFonts w:cs="Times New Roman"/>
        </w:rPr>
        <w:t xml:space="preserve"> </w:t>
      </w:r>
      <w:r w:rsidR="00ED38B6" w:rsidRPr="0061084A">
        <w:rPr>
          <w:rFonts w:cs="Times New Roman"/>
        </w:rPr>
        <w:t xml:space="preserve">Cr content &lt; 10% at </w:t>
      </w:r>
      <w:r w:rsidR="00951966" w:rsidRPr="0061084A">
        <w:rPr>
          <w:rFonts w:cs="Times New Roman"/>
        </w:rPr>
        <w:t>427 °C</w:t>
      </w:r>
      <w:r w:rsidR="00884CB9" w:rsidRPr="0061084A">
        <w:rPr>
          <w:rFonts w:cs="Times New Roman"/>
        </w:rPr>
        <w:t xml:space="preserve"> </w:t>
      </w:r>
      <w:r w:rsidR="00884CB9" w:rsidRPr="0061084A">
        <w:rPr>
          <w:rFonts w:cs="Times New Roman"/>
        </w:rPr>
        <w:fldChar w:fldCharType="begin"/>
      </w:r>
      <w:r w:rsidR="001833D1">
        <w:rPr>
          <w:rFonts w:cs="Times New Roman"/>
        </w:rPr>
        <w:instrText xml:space="preserve"> ADDIN EN.CITE &lt;EndNote&gt;&lt;Cite&gt;&lt;Author&gt;Mirebeau&lt;/Author&gt;&lt;Year&gt;1984&lt;/Year&gt;&lt;RecNum&gt;145&lt;/RecNum&gt;&lt;DisplayText&gt;[59, 60]&lt;/DisplayText&gt;&lt;record&gt;&lt;rec-number&gt;145&lt;/rec-number&gt;&lt;foreign-keys&gt;&lt;key app="EN" db-id="05052tp2owzs2qezrt1ve9tja9f25rw2xfas" timestamp="1668460999" guid="c3579c0a-ec8e-44d5-92f1-5d56f3ad29eb"&gt;145&lt;/key&gt;&lt;/foreign-keys&gt;&lt;ref-type name="Journal Article"&gt;17&lt;/ref-type&gt;&lt;contributors&gt;&lt;authors&gt;&lt;author&gt;Mirebeau, I&lt;/author&gt;&lt;author&gt;Hennion, M&lt;/author&gt;&lt;author&gt;Parette, G&lt;/author&gt;&lt;/authors&gt;&lt;/contributors&gt;&lt;titles&gt;&lt;title&gt;First measurement of short-range-order inversion as a function of concentration in a transition alloy&lt;/title&gt;&lt;secondary-title&gt;Physical Review Letters&lt;/secondary-title&gt;&lt;/titles&gt;&lt;periodical&gt;&lt;full-title&gt;Physical Review Letters&lt;/full-title&gt;&lt;/periodical&gt;&lt;pages&gt;687&lt;/pages&gt;&lt;volume&gt;53&lt;/volume&gt;&lt;number&gt;7&lt;/number&gt;&lt;dates&gt;&lt;year&gt;1984&lt;/year&gt;&lt;/dates&gt;&lt;urls&gt;&lt;/urls&gt;&lt;/record&gt;&lt;/Cite&gt;&lt;Cite&gt;&lt;Author&gt;Hennion&lt;/Author&gt;&lt;Year&gt;1983&lt;/Year&gt;&lt;RecNum&gt;140&lt;/RecNum&gt;&lt;record&gt;&lt;rec-number&gt;140&lt;/rec-number&gt;&lt;foreign-keys&gt;&lt;key app="EN" db-id="05052tp2owzs2qezrt1ve9tja9f25rw2xfas" timestamp="1668460995" guid="8a729fc9-1d08-45d3-8119-eec94e18c809"&gt;140&lt;/key&gt;&lt;/foreign-keys&gt;&lt;ref-type name="Journal Article"&gt;17&lt;/ref-type&gt;&lt;contributors&gt;&lt;authors&gt;&lt;author&gt;Hennion, M&lt;/author&gt;&lt;/authors&gt;&lt;/contributors&gt;&lt;titles&gt;&lt;title&gt;Chemical SRO effects in ferromagnetic Fe alloys in relation to electronic band structure&lt;/title&gt;&lt;secondary-title&gt;Journal of Physics F: Metal Physics&lt;/secondary-title&gt;&lt;/titles&gt;&lt;periodical&gt;&lt;full-title&gt;Journal of Physics F: Metal Physics&lt;/full-title&gt;&lt;/periodical&gt;&lt;pages&gt;2351&lt;/pages&gt;&lt;volume&gt;13&lt;/volume&gt;&lt;number&gt;11&lt;/number&gt;&lt;dates&gt;&lt;year&gt;1983&lt;/year&gt;&lt;/dates&gt;&lt;isbn&gt;0305-4608&lt;/isbn&gt;&lt;urls&gt;&lt;/urls&gt;&lt;/record&gt;&lt;/Cite&gt;&lt;/EndNote&gt;</w:instrText>
      </w:r>
      <w:r w:rsidR="00884CB9" w:rsidRPr="0061084A">
        <w:rPr>
          <w:rFonts w:cs="Times New Roman"/>
        </w:rPr>
        <w:fldChar w:fldCharType="separate"/>
      </w:r>
      <w:r w:rsidR="001833D1">
        <w:rPr>
          <w:rFonts w:cs="Times New Roman"/>
          <w:noProof/>
        </w:rPr>
        <w:t>[59, 60]</w:t>
      </w:r>
      <w:r w:rsidR="00884CB9" w:rsidRPr="0061084A">
        <w:rPr>
          <w:rFonts w:cs="Times New Roman"/>
        </w:rPr>
        <w:fldChar w:fldCharType="end"/>
      </w:r>
      <w:r w:rsidR="00884CB9" w:rsidRPr="0061084A">
        <w:rPr>
          <w:rFonts w:cs="Times New Roman"/>
        </w:rPr>
        <w:t>.</w:t>
      </w:r>
      <w:r w:rsidR="007D75F9" w:rsidRPr="0061084A">
        <w:rPr>
          <w:rFonts w:cs="Times New Roman"/>
        </w:rPr>
        <w:t xml:space="preserve"> </w:t>
      </w:r>
      <w:r w:rsidR="00AD2EE1" w:rsidRPr="0061084A">
        <w:rPr>
          <w:rFonts w:cs="Times New Roman"/>
        </w:rPr>
        <w:t xml:space="preserve">Based on </w:t>
      </w:r>
      <w:r w:rsidR="00A25770" w:rsidRPr="0061084A">
        <w:rPr>
          <w:rFonts w:cs="Times New Roman"/>
        </w:rPr>
        <w:t xml:space="preserve">thermal aging and </w:t>
      </w:r>
      <w:r w:rsidR="004C3995">
        <w:rPr>
          <w:rFonts w:cs="Times New Roman"/>
        </w:rPr>
        <w:t xml:space="preserve">neutron </w:t>
      </w:r>
      <w:r w:rsidR="00A25770" w:rsidRPr="0061084A">
        <w:rPr>
          <w:rFonts w:cs="Times New Roman"/>
        </w:rPr>
        <w:t xml:space="preserve">irradiation </w:t>
      </w:r>
      <w:r w:rsidR="00AD2EE1" w:rsidRPr="0061084A">
        <w:rPr>
          <w:rFonts w:cs="Times New Roman"/>
        </w:rPr>
        <w:t xml:space="preserve">experimental </w:t>
      </w:r>
      <w:r w:rsidR="00E47D4A" w:rsidRPr="0061084A">
        <w:rPr>
          <w:rFonts w:cs="Times New Roman"/>
        </w:rPr>
        <w:t xml:space="preserve">results, Bonny et. al. suggested </w:t>
      </w:r>
      <w:r w:rsidR="00A96506" w:rsidRPr="0061084A">
        <w:rPr>
          <w:rFonts w:cs="Times New Roman"/>
        </w:rPr>
        <w:t xml:space="preserve">a </w:t>
      </w:r>
      <w:r w:rsidR="009624E0" w:rsidRPr="0061084A">
        <w:rPr>
          <w:rFonts w:cs="Times New Roman"/>
        </w:rPr>
        <w:t xml:space="preserve">new </w:t>
      </w:r>
      <w:r w:rsidR="004C3995">
        <w:rPr>
          <w:rFonts w:cs="Times New Roman"/>
        </w:rPr>
        <w:t>solvus line</w:t>
      </w:r>
      <w:r w:rsidR="004C3995" w:rsidRPr="0061084A">
        <w:rPr>
          <w:rFonts w:cs="Times New Roman"/>
        </w:rPr>
        <w:t xml:space="preserve"> </w:t>
      </w:r>
      <w:r w:rsidR="00A96506" w:rsidRPr="0061084A">
        <w:rPr>
          <w:rFonts w:cs="Times New Roman"/>
        </w:rPr>
        <w:t xml:space="preserve">with </w:t>
      </w:r>
      <w:r w:rsidR="004C3995">
        <w:rPr>
          <w:rFonts w:cs="Times New Roman"/>
        </w:rPr>
        <w:t xml:space="preserve">much </w:t>
      </w:r>
      <w:r w:rsidR="00A96506" w:rsidRPr="0061084A">
        <w:rPr>
          <w:rFonts w:cs="Times New Roman"/>
        </w:rPr>
        <w:t xml:space="preserve">higher Cr </w:t>
      </w:r>
      <w:r w:rsidR="00C9677C" w:rsidRPr="0061084A">
        <w:rPr>
          <w:rFonts w:cs="Times New Roman"/>
        </w:rPr>
        <w:t xml:space="preserve">solubility and </w:t>
      </w:r>
      <w:r w:rsidR="0046124D">
        <w:rPr>
          <w:rFonts w:cs="Times New Roman"/>
        </w:rPr>
        <w:t xml:space="preserve">a </w:t>
      </w:r>
      <w:r w:rsidR="00C9677C" w:rsidRPr="0061084A">
        <w:rPr>
          <w:rFonts w:cs="Times New Roman"/>
        </w:rPr>
        <w:t xml:space="preserve">very </w:t>
      </w:r>
      <w:r w:rsidR="00F023DC" w:rsidRPr="0061084A">
        <w:rPr>
          <w:rFonts w:cs="Times New Roman"/>
        </w:rPr>
        <w:t xml:space="preserve">steep </w:t>
      </w:r>
      <w:r w:rsidR="004C3995" w:rsidRPr="0061084A">
        <w:rPr>
          <w:rFonts w:cs="Times New Roman"/>
        </w:rPr>
        <w:t>sol</w:t>
      </w:r>
      <w:r w:rsidR="004C3995">
        <w:rPr>
          <w:rFonts w:cs="Times New Roman"/>
        </w:rPr>
        <w:t>v</w:t>
      </w:r>
      <w:r w:rsidR="004C3995" w:rsidRPr="0061084A">
        <w:rPr>
          <w:rFonts w:cs="Times New Roman"/>
        </w:rPr>
        <w:t xml:space="preserve">us </w:t>
      </w:r>
      <w:r w:rsidR="00F023DC" w:rsidRPr="0061084A">
        <w:rPr>
          <w:rFonts w:cs="Times New Roman"/>
        </w:rPr>
        <w:t>line at</w:t>
      </w:r>
      <w:r w:rsidR="000007B9">
        <w:rPr>
          <w:rFonts w:cs="Times New Roman"/>
        </w:rPr>
        <w:t xml:space="preserve"> </w:t>
      </w:r>
      <w:r w:rsidR="00F023DC" w:rsidRPr="0061084A">
        <w:rPr>
          <w:rFonts w:cs="Times New Roman"/>
        </w:rPr>
        <w:t>lower temperature</w:t>
      </w:r>
      <w:r w:rsidR="00694637">
        <w:rPr>
          <w:rFonts w:cs="Times New Roman"/>
        </w:rPr>
        <w:t>s</w:t>
      </w:r>
      <w:r w:rsidR="003D5EF7" w:rsidRPr="0061084A">
        <w:rPr>
          <w:rFonts w:cs="Times New Roman"/>
        </w:rPr>
        <w:t>,</w:t>
      </w:r>
      <w:r w:rsidR="00D902F4" w:rsidRPr="0061084A">
        <w:rPr>
          <w:rFonts w:cs="Times New Roman"/>
        </w:rPr>
        <w:t xml:space="preserve"> and a </w:t>
      </w:r>
      <w:r w:rsidR="008E37A9" w:rsidRPr="0061084A">
        <w:rPr>
          <w:rFonts w:cs="Times New Roman"/>
        </w:rPr>
        <w:t>substantial</w:t>
      </w:r>
      <w:r w:rsidR="00856330" w:rsidRPr="0061084A">
        <w:rPr>
          <w:rFonts w:cs="Times New Roman"/>
        </w:rPr>
        <w:t xml:space="preserve"> increase in </w:t>
      </w:r>
      <w:r w:rsidR="00856330" w:rsidRPr="001B3C33">
        <w:rPr>
          <w:rFonts w:cs="Times New Roman"/>
        </w:rPr>
        <w:t xml:space="preserve">the </w:t>
      </w:r>
      <w:r w:rsidR="004C3995">
        <w:rPr>
          <w:rFonts w:cs="Times New Roman"/>
        </w:rPr>
        <w:t xml:space="preserve">Cr </w:t>
      </w:r>
      <w:r w:rsidR="00856330" w:rsidRPr="001B3C33">
        <w:rPr>
          <w:rFonts w:cs="Times New Roman"/>
        </w:rPr>
        <w:t>solubility a</w:t>
      </w:r>
      <w:r w:rsidR="00694637">
        <w:rPr>
          <w:rFonts w:cs="Times New Roman"/>
        </w:rPr>
        <w:t xml:space="preserve">t </w:t>
      </w:r>
      <w:r w:rsidR="008D4A8B" w:rsidRPr="001B3C33">
        <w:rPr>
          <w:rFonts w:cs="Times New Roman"/>
        </w:rPr>
        <w:t>higher temperature</w:t>
      </w:r>
      <w:r w:rsidR="0046124D">
        <w:rPr>
          <w:rFonts w:cs="Times New Roman"/>
        </w:rPr>
        <w:t>s</w:t>
      </w:r>
      <w:r w:rsidR="003D5EF7" w:rsidRPr="001B3C33">
        <w:rPr>
          <w:rFonts w:cs="Times New Roman"/>
        </w:rPr>
        <w:t xml:space="preserve"> as </w:t>
      </w:r>
      <w:r w:rsidR="009A01D0">
        <w:rPr>
          <w:rFonts w:cs="Times New Roman"/>
        </w:rPr>
        <w:t xml:space="preserve">indicated by the blue curve </w:t>
      </w:r>
      <w:r w:rsidR="003D5EF7" w:rsidRPr="001B3C33">
        <w:rPr>
          <w:rFonts w:cs="Times New Roman"/>
        </w:rPr>
        <w:t xml:space="preserve">in </w:t>
      </w:r>
      <w:r w:rsidR="001B3C33" w:rsidRPr="001B3C33">
        <w:rPr>
          <w:rFonts w:cs="Times New Roman"/>
        </w:rPr>
        <w:fldChar w:fldCharType="begin"/>
      </w:r>
      <w:r w:rsidR="001B3C33" w:rsidRPr="001B3C33">
        <w:rPr>
          <w:rFonts w:cs="Times New Roman"/>
        </w:rPr>
        <w:instrText xml:space="preserve"> REF _Ref64300562 \h </w:instrText>
      </w:r>
      <w:r w:rsidR="001B3C33">
        <w:rPr>
          <w:rFonts w:cs="Times New Roman"/>
        </w:rPr>
        <w:instrText xml:space="preserve"> \* MERGEFORMAT </w:instrText>
      </w:r>
      <w:r w:rsidR="001B3C33" w:rsidRPr="001B3C33">
        <w:rPr>
          <w:rFonts w:cs="Times New Roman"/>
        </w:rPr>
      </w:r>
      <w:r w:rsidR="001B3C33" w:rsidRPr="001B3C33">
        <w:rPr>
          <w:rFonts w:cs="Times New Roman"/>
        </w:rPr>
        <w:fldChar w:fldCharType="separate"/>
      </w:r>
      <w:r w:rsidR="0013323D" w:rsidRPr="0013323D">
        <w:rPr>
          <w:rFonts w:cs="Times New Roman"/>
        </w:rPr>
        <w:t xml:space="preserve">Figure </w:t>
      </w:r>
      <w:r w:rsidR="0013323D" w:rsidRPr="0013323D">
        <w:rPr>
          <w:rFonts w:cs="Times New Roman"/>
          <w:noProof/>
        </w:rPr>
        <w:t>2.3</w:t>
      </w:r>
      <w:r w:rsidR="001B3C33" w:rsidRPr="001B3C33">
        <w:rPr>
          <w:rFonts w:cs="Times New Roman"/>
        </w:rPr>
        <w:fldChar w:fldCharType="end"/>
      </w:r>
      <w:r w:rsidR="003D5EF7" w:rsidRPr="001B3C33">
        <w:rPr>
          <w:rFonts w:cs="Times New Roman"/>
        </w:rPr>
        <w:t>(b)</w:t>
      </w:r>
      <w:r w:rsidR="001B05C0" w:rsidRPr="001B3C33">
        <w:rPr>
          <w:rFonts w:cs="Times New Roman"/>
        </w:rPr>
        <w:t xml:space="preserve"> </w:t>
      </w:r>
      <w:r w:rsidR="001B05C0" w:rsidRPr="001B3C33">
        <w:rPr>
          <w:rFonts w:cs="Times New Roman"/>
        </w:rPr>
        <w:fldChar w:fldCharType="begin"/>
      </w:r>
      <w:r w:rsidR="001833D1">
        <w:rPr>
          <w:rFonts w:cs="Times New Roman"/>
        </w:rP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sidR="001833D1">
        <w:rPr>
          <w:rFonts w:cs="Times New Roman" w:hint="eastAsia"/>
        </w:rPr>
        <w:instrText xml:space="preserve">le&gt;On the </w:instrText>
      </w:r>
      <w:r w:rsidR="001833D1">
        <w:rPr>
          <w:rFonts w:cs="Times New Roman" w:hint="eastAsia"/>
        </w:rPr>
        <w:instrText>α–α′</w:instrText>
      </w:r>
      <w:r w:rsidR="001833D1">
        <w:rPr>
          <w:rFonts w:cs="Times New Roman" w:hint="eastAsia"/>
        </w:rPr>
        <w:instrText xml:space="preserve"> miscibility gap of Fe</w:instrText>
      </w:r>
      <w:r w:rsidR="001833D1">
        <w:rPr>
          <w:rFonts w:cs="Times New Roman" w:hint="eastAsia"/>
        </w:rPr>
        <w:instrText>–</w:instrText>
      </w:r>
      <w:r w:rsidR="001833D1">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sidR="001833D1">
        <w:rPr>
          <w:rFonts w:cs="Times New Roman"/>
        </w:rPr>
        <w:instrText>ear&gt;2008&lt;/year&gt;&lt;/dates&gt;&lt;isbn&gt;13596462&lt;/isbn&gt;&lt;urls&gt;&lt;/urls&gt;&lt;electronic-resource-num&gt;10.1016/j.scriptamat.2008.08.008&lt;/electronic-resource-num&gt;&lt;/record&gt;&lt;/Cite&gt;&lt;/EndNote&gt;</w:instrText>
      </w:r>
      <w:r w:rsidR="001B05C0" w:rsidRPr="001B3C33">
        <w:rPr>
          <w:rFonts w:cs="Times New Roman"/>
        </w:rPr>
        <w:fldChar w:fldCharType="separate"/>
      </w:r>
      <w:r w:rsidR="001833D1">
        <w:rPr>
          <w:rFonts w:cs="Times New Roman"/>
          <w:noProof/>
        </w:rPr>
        <w:t>[61]</w:t>
      </w:r>
      <w:r w:rsidR="001B05C0" w:rsidRPr="001B3C33">
        <w:rPr>
          <w:rFonts w:cs="Times New Roman"/>
        </w:rPr>
        <w:fldChar w:fldCharType="end"/>
      </w:r>
      <w:r w:rsidR="003F2A4F" w:rsidRPr="001B3C33">
        <w:rPr>
          <w:rFonts w:cs="Times New Roman"/>
        </w:rPr>
        <w:t xml:space="preserve">. </w:t>
      </w:r>
      <w:r w:rsidR="00EB7114" w:rsidRPr="001B3C33">
        <w:rPr>
          <w:rFonts w:cs="Times New Roman"/>
        </w:rPr>
        <w:t>The</w:t>
      </w:r>
      <w:r w:rsidR="00247BAB">
        <w:rPr>
          <w:rFonts w:cs="Times New Roman"/>
        </w:rPr>
        <w:t>ir</w:t>
      </w:r>
      <w:r w:rsidR="00EB7114" w:rsidRPr="001B3C33">
        <w:rPr>
          <w:rFonts w:cs="Times New Roman"/>
        </w:rPr>
        <w:t xml:space="preserve"> hypoth</w:t>
      </w:r>
      <w:r w:rsidR="006A135D">
        <w:rPr>
          <w:rFonts w:cs="Times New Roman"/>
        </w:rPr>
        <w:t>esis</w:t>
      </w:r>
      <w:r w:rsidR="00EB7114" w:rsidRPr="001B3C33">
        <w:rPr>
          <w:rFonts w:cs="Times New Roman"/>
        </w:rPr>
        <w:t xml:space="preserve"> </w:t>
      </w:r>
      <w:r w:rsidR="00A25770" w:rsidRPr="0061084A">
        <w:rPr>
          <w:rFonts w:cs="Times New Roman"/>
        </w:rPr>
        <w:t xml:space="preserve">that </w:t>
      </w:r>
      <w:r w:rsidR="000C2C1A" w:rsidRPr="0061084A">
        <w:rPr>
          <w:rFonts w:cs="Times New Roman"/>
        </w:rPr>
        <w:t xml:space="preserve">α’ clusters form in a radiation enhanced precipitation mechanism, and </w:t>
      </w:r>
      <w:r w:rsidR="00C54A84">
        <w:rPr>
          <w:rFonts w:cs="Times New Roman"/>
        </w:rPr>
        <w:t xml:space="preserve">the </w:t>
      </w:r>
      <w:r w:rsidR="00A25770" w:rsidRPr="0061084A">
        <w:rPr>
          <w:rFonts w:cs="Times New Roman"/>
        </w:rPr>
        <w:t xml:space="preserve">solubility limit of Cr atoms </w:t>
      </w:r>
      <w:r w:rsidR="008728CF" w:rsidRPr="0061084A">
        <w:rPr>
          <w:rFonts w:cs="Times New Roman"/>
        </w:rPr>
        <w:t xml:space="preserve">in </w:t>
      </w:r>
      <w:r w:rsidR="0046124D">
        <w:rPr>
          <w:rFonts w:cs="Times New Roman"/>
        </w:rPr>
        <w:t xml:space="preserve">the </w:t>
      </w:r>
      <w:r w:rsidR="008728CF" w:rsidRPr="0061084A">
        <w:rPr>
          <w:rFonts w:cs="Times New Roman"/>
        </w:rPr>
        <w:t>Fe</w:t>
      </w:r>
      <w:r w:rsidR="007A56EC" w:rsidRPr="0061084A">
        <w:rPr>
          <w:rFonts w:cs="Times New Roman"/>
        </w:rPr>
        <w:t xml:space="preserve">-enriched matrix </w:t>
      </w:r>
      <w:r w:rsidR="00A25770" w:rsidRPr="0061084A">
        <w:rPr>
          <w:rFonts w:cs="Times New Roman"/>
        </w:rPr>
        <w:t>is not modified by irradiation</w:t>
      </w:r>
      <w:r w:rsidR="005D3D14" w:rsidRPr="0061084A">
        <w:rPr>
          <w:rFonts w:cs="Times New Roman"/>
        </w:rPr>
        <w:t xml:space="preserve">s </w:t>
      </w:r>
      <w:r w:rsidR="008F1E41" w:rsidRPr="0061084A">
        <w:rPr>
          <w:rFonts w:cs="Times New Roman"/>
        </w:rPr>
        <w:t>or the</w:t>
      </w:r>
      <w:r w:rsidR="005D3D14" w:rsidRPr="0061084A">
        <w:rPr>
          <w:rFonts w:cs="Times New Roman"/>
        </w:rPr>
        <w:t xml:space="preserve"> alloying elements</w:t>
      </w:r>
      <w:r w:rsidR="008F1E41" w:rsidRPr="0061084A">
        <w:rPr>
          <w:rFonts w:cs="Times New Roman"/>
        </w:rPr>
        <w:t xml:space="preserve">, </w:t>
      </w:r>
      <w:r w:rsidR="00C865C5" w:rsidRPr="0061084A">
        <w:rPr>
          <w:rFonts w:cs="Times New Roman"/>
        </w:rPr>
        <w:t xml:space="preserve">made the </w:t>
      </w:r>
      <w:r w:rsidR="009B1B3B" w:rsidRPr="0061084A">
        <w:rPr>
          <w:rFonts w:cs="Times New Roman"/>
        </w:rPr>
        <w:t>phase boundary they proposed</w:t>
      </w:r>
      <w:r w:rsidR="008F1E41" w:rsidRPr="0061084A">
        <w:rPr>
          <w:rFonts w:cs="Times New Roman"/>
        </w:rPr>
        <w:t xml:space="preserve"> debatable as argued by Xiong et al </w:t>
      </w:r>
      <w:r w:rsidR="000837BC" w:rsidRPr="0061084A">
        <w:rPr>
          <w:rFonts w:cs="Times New Roman"/>
        </w:rPr>
        <w:fldChar w:fldCharType="begin"/>
      </w:r>
      <w:r w:rsidR="001833D1">
        <w:rPr>
          <w:rFonts w:cs="Times New Roman"/>
        </w:rPr>
        <w:instrText xml:space="preserve"> ADDIN EN.CITE &lt;EndNote&gt;&lt;Cite&gt;&lt;Author&gt;Xiong&lt;/Author&gt;&lt;Year&gt;2010&lt;/Year&gt;&lt;RecNum&gt;83&lt;/RecNum&gt;&lt;DisplayText&gt;[62]&lt;/DisplayText&gt;&lt;record&gt;&lt;rec-number&gt;83&lt;/rec-number&gt;&lt;foreign-keys&gt;&lt;key app="EN" db-id="05052tp2owzs2qezrt1ve9tja9f25rw2xfas" timestamp="1668460905" guid="3f23a523-fdb5-4be7-9ab8-1024389e361c"&gt;83&lt;/key&gt;&lt;/foreign-keys&gt;&lt;ref-type name="Journal Article"&gt;17&lt;/ref-type&gt;&lt;contributors&gt;&lt;authors&gt;&lt;author&gt;Xiong, Wei&lt;/author&gt;&lt;author&gt;Selleby, Malin&lt;/author&gt;&lt;author&gt;Chen, Qing&lt;/author&gt;&lt;author&gt;Odqvist, Joakim&lt;/author&gt;&lt;author&gt;Du, Yong&lt;/author&gt;&lt;/authors&gt;&lt;/contributors&gt;&lt;titles&gt;&lt;title&gt;Phase Equilibria and Thermodynamic Properties in the Fe-Cr System&lt;/title&gt;&lt;secondary-title&gt;Critical Reviews in Solid State and Materials Sciences&lt;/secondary-title&gt;&lt;/titles&gt;&lt;periodical&gt;&lt;full-title&gt;Critical Reviews in Solid State and Materials Sciences&lt;/full-title&gt;&lt;/periodical&gt;&lt;pages&gt;125-152&lt;/pages&gt;&lt;volume&gt;35&lt;/volume&gt;&lt;number&gt;2&lt;/number&gt;&lt;section&gt;125&lt;/section&gt;&lt;dates&gt;&lt;year&gt;2010&lt;/year&gt;&lt;/dates&gt;&lt;isbn&gt;1040-8436&amp;#xD;1547-6561&lt;/isbn&gt;&lt;urls&gt;&lt;/urls&gt;&lt;electronic-resource-num&gt;10.1080/10408431003788472&lt;/electronic-resource-num&gt;&lt;/record&gt;&lt;/Cite&gt;&lt;/EndNote&gt;</w:instrText>
      </w:r>
      <w:r w:rsidR="000837BC" w:rsidRPr="0061084A">
        <w:rPr>
          <w:rFonts w:cs="Times New Roman"/>
        </w:rPr>
        <w:fldChar w:fldCharType="separate"/>
      </w:r>
      <w:r w:rsidR="001833D1">
        <w:rPr>
          <w:rFonts w:cs="Times New Roman"/>
          <w:noProof/>
        </w:rPr>
        <w:t>[62]</w:t>
      </w:r>
      <w:r w:rsidR="000837BC" w:rsidRPr="0061084A">
        <w:rPr>
          <w:rFonts w:cs="Times New Roman"/>
        </w:rPr>
        <w:fldChar w:fldCharType="end"/>
      </w:r>
      <w:r w:rsidR="008F1E41" w:rsidRPr="0061084A">
        <w:rPr>
          <w:rFonts w:cs="Times New Roman"/>
        </w:rPr>
        <w:t xml:space="preserve">. </w:t>
      </w:r>
      <w:r w:rsidR="0025158B">
        <w:rPr>
          <w:rFonts w:cs="Times New Roman"/>
        </w:rPr>
        <w:t>Xiong et al.</w:t>
      </w:r>
      <w:r w:rsidR="00792944" w:rsidRPr="0061084A">
        <w:rPr>
          <w:rFonts w:cs="Times New Roman"/>
        </w:rPr>
        <w:t xml:space="preserve"> </w:t>
      </w:r>
      <w:r w:rsidR="00230C1C" w:rsidRPr="0061084A">
        <w:rPr>
          <w:rFonts w:cs="Times New Roman"/>
        </w:rPr>
        <w:t>d</w:t>
      </w:r>
      <w:r w:rsidR="00E57EA5">
        <w:rPr>
          <w:rFonts w:cs="Times New Roman"/>
        </w:rPr>
        <w:t>id</w:t>
      </w:r>
      <w:r w:rsidR="00230C1C" w:rsidRPr="0061084A">
        <w:rPr>
          <w:rFonts w:cs="Times New Roman"/>
        </w:rPr>
        <w:t>n</w:t>
      </w:r>
      <w:r w:rsidR="00E57EA5">
        <w:rPr>
          <w:rFonts w:cs="Times New Roman"/>
        </w:rPr>
        <w:t>’</w:t>
      </w:r>
      <w:r w:rsidR="00230C1C" w:rsidRPr="0061084A">
        <w:rPr>
          <w:rFonts w:cs="Times New Roman"/>
        </w:rPr>
        <w:t xml:space="preserve">t </w:t>
      </w:r>
      <w:r w:rsidR="00745795" w:rsidRPr="0061084A">
        <w:rPr>
          <w:rFonts w:cs="Times New Roman"/>
        </w:rPr>
        <w:t xml:space="preserve">present an exact line </w:t>
      </w:r>
      <w:r w:rsidR="007A56EC" w:rsidRPr="0061084A">
        <w:rPr>
          <w:rFonts w:cs="Times New Roman"/>
        </w:rPr>
        <w:t>for</w:t>
      </w:r>
      <w:r w:rsidR="00745795" w:rsidRPr="0061084A">
        <w:rPr>
          <w:rFonts w:cs="Times New Roman"/>
        </w:rPr>
        <w:t xml:space="preserve"> the phase domain, but </w:t>
      </w:r>
      <w:r w:rsidR="001D259A">
        <w:rPr>
          <w:rFonts w:cs="Times New Roman"/>
        </w:rPr>
        <w:t>an</w:t>
      </w:r>
      <w:r w:rsidR="00792944" w:rsidRPr="0061084A">
        <w:rPr>
          <w:rFonts w:cs="Times New Roman"/>
        </w:rPr>
        <w:t xml:space="preserve"> area </w:t>
      </w:r>
      <w:r w:rsidR="001D259A">
        <w:rPr>
          <w:rFonts w:cs="Times New Roman"/>
        </w:rPr>
        <w:t>containing</w:t>
      </w:r>
      <w:r w:rsidR="00792944" w:rsidRPr="0061084A">
        <w:rPr>
          <w:rFonts w:cs="Times New Roman"/>
        </w:rPr>
        <w:t xml:space="preserve"> possible positions of th</w:t>
      </w:r>
      <w:r w:rsidR="00745795" w:rsidRPr="0061084A">
        <w:rPr>
          <w:rFonts w:cs="Times New Roman"/>
        </w:rPr>
        <w:t>is</w:t>
      </w:r>
      <w:r w:rsidR="008B1881" w:rsidRPr="0061084A">
        <w:rPr>
          <w:rFonts w:cs="Times New Roman"/>
        </w:rPr>
        <w:t xml:space="preserve"> line</w:t>
      </w:r>
      <w:r w:rsidR="002314F8" w:rsidRPr="0061084A">
        <w:rPr>
          <w:rFonts w:cs="Times New Roman"/>
        </w:rPr>
        <w:t xml:space="preserve">, which is the smooth connection between the thermal aging results and the </w:t>
      </w:r>
      <w:r w:rsidR="00DA3A8B" w:rsidRPr="0061084A">
        <w:rPr>
          <w:rFonts w:cs="Times New Roman"/>
        </w:rPr>
        <w:t>solubility predicted by ab initio calculations at 0 K</w:t>
      </w:r>
      <w:r w:rsidR="0070232D">
        <w:rPr>
          <w:rFonts w:cs="Times New Roman"/>
        </w:rPr>
        <w:t xml:space="preserve"> as shown in </w:t>
      </w:r>
      <w:r w:rsidR="0070232D">
        <w:rPr>
          <w:rFonts w:cs="Times New Roman"/>
        </w:rPr>
        <w:fldChar w:fldCharType="begin"/>
      </w:r>
      <w:r w:rsidR="0070232D">
        <w:rPr>
          <w:rFonts w:cs="Times New Roman"/>
        </w:rPr>
        <w:instrText xml:space="preserve"> REF _Ref64300562 \h </w:instrText>
      </w:r>
      <w:r w:rsidR="0070232D">
        <w:rPr>
          <w:rFonts w:cs="Times New Roman"/>
        </w:rPr>
      </w:r>
      <w:r w:rsidR="0070232D">
        <w:rPr>
          <w:rFonts w:cs="Times New Roman"/>
        </w:rPr>
        <w:fldChar w:fldCharType="separate"/>
      </w:r>
      <w:r w:rsidR="0013323D">
        <w:t xml:space="preserve">Figure </w:t>
      </w:r>
      <w:r w:rsidR="0013323D">
        <w:rPr>
          <w:noProof/>
        </w:rPr>
        <w:t>2</w:t>
      </w:r>
      <w:r w:rsidR="0013323D">
        <w:t>.</w:t>
      </w:r>
      <w:r w:rsidR="0013323D">
        <w:rPr>
          <w:noProof/>
        </w:rPr>
        <w:t>3</w:t>
      </w:r>
      <w:r w:rsidR="0070232D">
        <w:rPr>
          <w:rFonts w:cs="Times New Roman"/>
        </w:rPr>
        <w:fldChar w:fldCharType="end"/>
      </w:r>
      <w:r w:rsidR="00DA3A8B" w:rsidRPr="0061084A">
        <w:rPr>
          <w:rFonts w:cs="Times New Roman"/>
        </w:rPr>
        <w:t xml:space="preserve">. </w:t>
      </w:r>
    </w:p>
    <w:p w14:paraId="1498735A" w14:textId="77777777" w:rsidR="00922786" w:rsidRDefault="00922786" w:rsidP="0092278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D</w:t>
      </w:r>
      <w:r w:rsidRPr="0061084A">
        <w:rPr>
          <w:rFonts w:cs="Times New Roman"/>
        </w:rPr>
        <w:t xml:space="preserve">ensity function theory (DFT) </w:t>
      </w:r>
      <w:r>
        <w:rPr>
          <w:rFonts w:cs="Times New Roman"/>
        </w:rPr>
        <w:t>simulation was used to explain t</w:t>
      </w:r>
      <w:r w:rsidRPr="0061084A">
        <w:rPr>
          <w:rFonts w:cs="Times New Roman"/>
        </w:rPr>
        <w:t>he experimentally observed ordering and clustering in terms of the electron band and magnetic properties of Fe and Cr</w:t>
      </w:r>
      <w:r>
        <w:rPr>
          <w:rFonts w:cs="Times New Roman"/>
        </w:rPr>
        <w:t xml:space="preserve"> </w:t>
      </w:r>
      <w:r>
        <w:rPr>
          <w:rFonts w:cs="Times New Roman"/>
        </w:rPr>
        <w:fldChar w:fldCharType="begin"/>
      </w:r>
      <w:r>
        <w:rPr>
          <w:rFonts w:cs="Times New Roman"/>
        </w:rPr>
        <w:instrText xml:space="preserve"> ADDIN EN.CITE &lt;EndNote&gt;&lt;Cite&gt;&lt;Author&gt;Klaver&lt;/Author&gt;&lt;Year&gt;2006&lt;/Year&gt;&lt;RecNum&gt;162&lt;/RecNum&gt;&lt;DisplayText&gt;[63, 64]&lt;/DisplayText&gt;&lt;record&gt;&lt;rec-number&gt;162&lt;/rec-number&gt;&lt;foreign-keys&gt;&lt;key app="EN" db-id="05052tp2owzs2qezrt1ve9tja9f25rw2xfas" timestamp="1668461000" guid="f9dd9937-cc7a-4ca0-a6c4-088b4bd9e738"&gt;162&lt;/key&gt;&lt;/foreign-keys&gt;&lt;ref-type name="Journal Article"&gt;17&lt;/ref-type&gt;&lt;contributors&gt;&lt;authors&gt;&lt;author&gt;Klaver, TPC&lt;/author&gt;&lt;author&gt;Drautz, R&lt;/author&gt;&lt;author&gt;Finnis, MW&lt;/author&gt;&lt;/authors&gt;&lt;/contributors&gt;&lt;titles&gt;&lt;title&gt;Magnetism and thermodynamics of defect-free Fe-Cr alloys&lt;/title&gt;&lt;secondary-title&gt;Physical Review B&lt;/secondary-title&gt;&lt;/titles&gt;&lt;periodical&gt;&lt;full-title&gt;Physical Review B&lt;/full-title&gt;&lt;/periodical&gt;&lt;pages&gt;094435&lt;/pages&gt;&lt;volume&gt;74&lt;/volume&gt;&lt;number&gt;9&lt;/number&gt;&lt;dates&gt;&lt;year&gt;2006&lt;/year&gt;&lt;/dates&gt;&lt;urls&gt;&lt;/urls&gt;&lt;/record&gt;&lt;/Cite&gt;&lt;Cite&gt;&lt;Author&gt;Olsson&lt;/Author&gt;&lt;Year&gt;2006&lt;/Year&gt;&lt;RecNum&gt;137&lt;/RecNum&gt;&lt;record&gt;&lt;rec-number&gt;137&lt;/rec-number&gt;&lt;foreign-keys&gt;&lt;key app="EN" db-id="05052tp2owzs2qezrt1ve9tja9f25rw2xfas" timestamp="1668460994" guid="7fdf6693-202d-4ee7-9dd6-115ae2b63631"&gt;137&lt;/key&gt;&lt;/foreign-keys&gt;&lt;ref-type name="Journal Article"&gt;17&lt;/ref-type&gt;&lt;contributors&gt;&lt;authors&gt;&lt;author&gt;Olsson, Pär&lt;/author&gt;&lt;author&gt;Abrikosov, IA&lt;/author&gt;&lt;author&gt;Wallenius, Janne&lt;/author&gt;&lt;/authors&gt;&lt;/contributors&gt;&lt;titles&gt;&lt;title&gt;Electronic origin of the anomalous stability of Fe-rich bcc Fe-Cr alloys&lt;/title&gt;&lt;secondary-title&gt;Physical Review B&lt;/secondary-title&gt;&lt;/titles&gt;&lt;periodical&gt;&lt;full-title&gt;Physical Review B&lt;/full-title&gt;&lt;/periodical&gt;&lt;pages&gt;104416&lt;/pages&gt;&lt;volume&gt;73&lt;/volume&gt;&lt;number&gt;10&lt;/number&gt;&lt;dates&gt;&lt;year&gt;2006&lt;/year&gt;&lt;/dates&gt;&lt;urls&gt;&lt;/urls&gt;&lt;/record&gt;&lt;/Cite&gt;&lt;/EndNote&gt;</w:instrText>
      </w:r>
      <w:r>
        <w:rPr>
          <w:rFonts w:cs="Times New Roman"/>
        </w:rPr>
        <w:fldChar w:fldCharType="separate"/>
      </w:r>
      <w:r>
        <w:rPr>
          <w:rFonts w:cs="Times New Roman"/>
          <w:noProof/>
        </w:rPr>
        <w:t>[63, 64]</w:t>
      </w:r>
      <w:r>
        <w:rPr>
          <w:rFonts w:cs="Times New Roman"/>
        </w:rPr>
        <w:fldChar w:fldCharType="end"/>
      </w:r>
      <w:r w:rsidRPr="0061084A">
        <w:rPr>
          <w:rFonts w:cs="Times New Roman"/>
        </w:rPr>
        <w:t xml:space="preserve">. The ordering in dilute alloys was explained by the tendency of Cr atoms to be distributed away from each other to avoid magnetic frustration and to be isolated in </w:t>
      </w:r>
      <w:r>
        <w:rPr>
          <w:rFonts w:cs="Times New Roman"/>
        </w:rPr>
        <w:t xml:space="preserve">the </w:t>
      </w:r>
      <w:r w:rsidRPr="0061084A">
        <w:rPr>
          <w:rFonts w:cs="Times New Roman"/>
        </w:rPr>
        <w:t xml:space="preserve">Fe matrix to lower the energy. With the higher Cr concentration, the Cr-Cr interactions could not be avoided, which leads to positive heat of mixing and Cr clustering </w:t>
      </w:r>
      <w:r w:rsidRPr="0061084A">
        <w:rPr>
          <w:rFonts w:cs="Times New Roman"/>
        </w:rPr>
        <w:fldChar w:fldCharType="begin"/>
      </w:r>
      <w:r>
        <w:rPr>
          <w:rFonts w:cs="Times New Roman"/>
        </w:rPr>
        <w:instrText xml:space="preserve"> ADDIN EN.CITE &lt;EndNote&gt;&lt;Cite&gt;&lt;Author&gt;Klaver&lt;/Author&gt;&lt;Year&gt;2006&lt;/Year&gt;&lt;RecNum&gt;162&lt;/RecNum&gt;&lt;DisplayText&gt;[63, 64]&lt;/DisplayText&gt;&lt;record&gt;&lt;rec-number&gt;162&lt;/rec-number&gt;&lt;foreign-keys&gt;&lt;key app="EN" db-id="05052tp2owzs2qezrt1ve9tja9f25rw2xfas" timestamp="1668461000" guid="f9dd9937-cc7a-4ca0-a6c4-088b4bd9e738"&gt;162&lt;/key&gt;&lt;/foreign-keys&gt;&lt;ref-type name="Journal Article"&gt;17&lt;/ref-type&gt;&lt;contributors&gt;&lt;authors&gt;&lt;author&gt;Klaver, TPC&lt;/author&gt;&lt;author&gt;Drautz, R&lt;/author&gt;&lt;author&gt;Finnis, MW&lt;/author&gt;&lt;/authors&gt;&lt;/contributors&gt;&lt;titles&gt;&lt;title&gt;Magnetism and thermodynamics of defect-free Fe-Cr alloys&lt;/title&gt;&lt;secondary-title&gt;Physical Review B&lt;/secondary-title&gt;&lt;/titles&gt;&lt;periodical&gt;&lt;full-title&gt;Physical Review B&lt;/full-title&gt;&lt;/periodical&gt;&lt;pages&gt;094435&lt;/pages&gt;&lt;volume&gt;74&lt;/volume&gt;&lt;number&gt;9&lt;/number&gt;&lt;dates&gt;&lt;year&gt;2006&lt;/year&gt;&lt;/dates&gt;&lt;urls&gt;&lt;/urls&gt;&lt;/record&gt;&lt;/Cite&gt;&lt;Cite&gt;&lt;Author&gt;Olsson&lt;/Author&gt;&lt;Year&gt;2006&lt;/Year&gt;&lt;RecNum&gt;137&lt;/RecNum&gt;&lt;record&gt;&lt;rec-number&gt;137&lt;/rec-number&gt;&lt;foreign-keys&gt;&lt;key app="EN" db-id="05052tp2owzs2qezrt1ve9tja9f25rw2xfas" timestamp="1668460994" guid="7fdf6693-202d-4ee7-9dd6-115ae2b63631"&gt;137&lt;/key&gt;&lt;/foreign-keys&gt;&lt;ref-type name="Journal Article"&gt;17&lt;/ref-type&gt;&lt;contributors&gt;&lt;authors&gt;&lt;author&gt;Olsson, Pär&lt;/author&gt;&lt;author&gt;Abrikosov, IA&lt;/author&gt;&lt;author&gt;Wallenius, Janne&lt;/author&gt;&lt;/authors&gt;&lt;/contributors&gt;&lt;titles&gt;&lt;title&gt;Electronic origin of the anomalous stability of Fe-rich bcc Fe-Cr alloys&lt;/title&gt;&lt;secondary-title&gt;Physical Review B&lt;/secondary-title&gt;&lt;/titles&gt;&lt;periodical&gt;&lt;full-title&gt;Physical Review B&lt;/full-title&gt;&lt;/periodical&gt;&lt;pages&gt;104416&lt;/pages&gt;&lt;volume&gt;73&lt;/volume&gt;&lt;number&gt;10&lt;/number&gt;&lt;dates&gt;&lt;year&gt;2006&lt;/year&gt;&lt;/dates&gt;&lt;urls&gt;&lt;/urls&gt;&lt;/record&gt;&lt;/Cite&gt;&lt;/EndNote&gt;</w:instrText>
      </w:r>
      <w:r w:rsidRPr="0061084A">
        <w:rPr>
          <w:rFonts w:cs="Times New Roman"/>
        </w:rPr>
        <w:fldChar w:fldCharType="separate"/>
      </w:r>
      <w:r>
        <w:rPr>
          <w:rFonts w:cs="Times New Roman"/>
          <w:noProof/>
        </w:rPr>
        <w:t>[63, 64]</w:t>
      </w:r>
      <w:r w:rsidRPr="0061084A">
        <w:rPr>
          <w:rFonts w:cs="Times New Roman"/>
        </w:rPr>
        <w:fldChar w:fldCharType="end"/>
      </w:r>
      <w:r w:rsidRPr="0061084A">
        <w:rPr>
          <w:rFonts w:cs="Times New Roman"/>
        </w:rPr>
        <w:t>.</w:t>
      </w:r>
    </w:p>
    <w:p w14:paraId="5BC5A3D4" w14:textId="77777777" w:rsidR="00922786" w:rsidRPr="0061084A" w:rsidRDefault="00922786" w:rsidP="0092278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70232D">
        <w:rPr>
          <w:rFonts w:cs="Times New Roman"/>
          <w:noProof/>
        </w:rPr>
        <w:lastRenderedPageBreak/>
        <w:drawing>
          <wp:inline distT="0" distB="0" distL="0" distR="0" wp14:anchorId="3168E10E" wp14:editId="1F8EA716">
            <wp:extent cx="3901846" cy="3242034"/>
            <wp:effectExtent l="0" t="0" r="3810" b="0"/>
            <wp:docPr id="60" name="Picture 15" descr="Chart&#10;&#10;Description automatically generated">
              <a:extLst xmlns:a="http://schemas.openxmlformats.org/drawingml/2006/main">
                <a:ext uri="{FF2B5EF4-FFF2-40B4-BE49-F238E27FC236}">
                  <a16:creationId xmlns:a16="http://schemas.microsoft.com/office/drawing/2014/main" id="{425BCA73-D3E6-4714-BF64-D320F19A6E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5" descr="Chart&#10;&#10;Description automatically generated">
                      <a:extLst>
                        <a:ext uri="{FF2B5EF4-FFF2-40B4-BE49-F238E27FC236}">
                          <a16:creationId xmlns:a16="http://schemas.microsoft.com/office/drawing/2014/main" id="{425BCA73-D3E6-4714-BF64-D320F19A6E13}"/>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10008" cy="3248816"/>
                    </a:xfrm>
                    <a:prstGeom prst="rect">
                      <a:avLst/>
                    </a:prstGeom>
                  </pic:spPr>
                </pic:pic>
              </a:graphicData>
            </a:graphic>
          </wp:inline>
        </w:drawing>
      </w:r>
    </w:p>
    <w:p w14:paraId="482AEA3C" w14:textId="7122AF6E" w:rsidR="00922786" w:rsidRPr="00555303" w:rsidRDefault="00922786" w:rsidP="00922786">
      <w:pPr>
        <w:pStyle w:val="Caption"/>
      </w:pPr>
      <w:bookmarkStart w:id="21" w:name="_Toc127377169"/>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r w:rsidRPr="00555303">
        <w:t xml:space="preserve"> Phase </w:t>
      </w:r>
      <w:r>
        <w:t xml:space="preserve">boundaries between α and α+α’ two-phase region predicted by </w:t>
      </w:r>
      <w:r w:rsidRPr="00555303">
        <w:t>(a)</w:t>
      </w:r>
      <w:r>
        <w:t xml:space="preserve"> </w:t>
      </w:r>
      <w:r w:rsidRPr="00555303">
        <w:t>CALPHAD</w:t>
      </w:r>
      <w:r>
        <w:t xml:space="preserve"> (legend is Andersson 1987)</w:t>
      </w:r>
      <w:r w:rsidRPr="00555303">
        <w:t xml:space="preserve"> </w:t>
      </w:r>
      <w:r w:rsidRPr="00555303">
        <w:fldChar w:fldCharType="begin"/>
      </w:r>
      <w:r>
        <w:instrText xml:space="preserve"> ADDIN EN.CITE &lt;EndNote&gt;&lt;Cite&gt;&lt;Author&gt;Andersson&lt;/Author&gt;&lt;Year&gt;1987&lt;/Year&gt;&lt;RecNum&gt;203&lt;/RecNum&gt;&lt;DisplayText&gt;[58]&lt;/DisplayText&gt;&lt;record&gt;&lt;rec-number&gt;203&lt;/rec-number&gt;&lt;foreign-keys&gt;&lt;key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rsidRPr="00555303">
        <w:fldChar w:fldCharType="separate"/>
      </w:r>
      <w:r>
        <w:rPr>
          <w:noProof/>
        </w:rPr>
        <w:t>[58]</w:t>
      </w:r>
      <w:r w:rsidRPr="00555303">
        <w:fldChar w:fldCharType="end"/>
      </w:r>
      <w:r>
        <w:t>, modified by Bonny et al</w:t>
      </w:r>
      <w:r w:rsidRPr="00555303">
        <w:t xml:space="preserve"> </w:t>
      </w:r>
      <w:r w:rsidRPr="00555303">
        <w:fldChar w:fldCharType="begin"/>
      </w:r>
      <w:r>
        <w:instrText xml:space="preserve"> ADDIN EN.CITE &lt;EndNote&gt;&lt;Cite&gt;&lt;Author&gt;Malerba&lt;/Author&gt;&lt;Year&gt;2008&lt;/Year&gt;&lt;RecNum&gt;104&lt;/RecNum&gt;&lt;DisplayText&gt;[65]&lt;/DisplayText&gt;&lt;record&gt;&lt;rec-number&gt;104&lt;/rec-number&gt;&lt;foreign-keys&gt;&lt;key app="EN" db-id="05052tp2owzs2qezrt1ve9tja9f25rw2xfas" timestamp="1668460980" guid="fd65adc1-819b-4e6f-8106-d8646258de3f"&gt;104&lt;/key&gt;&lt;/foreign-keys&gt;&lt;ref-type name="Journal Article"&gt;17&lt;/ref-type&gt;&lt;contributors&gt;&lt;authors&gt;&lt;author&gt;Malerba, Lorenzo&lt;/author&gt;&lt;author&gt;Caro, Alfredo&lt;/author&gt;&lt;author&gt;Wallenius, Janne&lt;/author&gt;&lt;/authors&gt;&lt;/contributors&gt;&lt;titles&gt;&lt;title&gt;Multiscale modelling of radiation damage and phase transformations: The challenge of FeCr alloys&lt;/title&gt;&lt;secondary-title&gt;Journal of Nuclear Materials&lt;/secondary-title&gt;&lt;/titles&gt;&lt;periodical&gt;&lt;full-title&gt;Journal of Nuclear Materials&lt;/full-title&gt;&lt;/periodical&gt;&lt;pages&gt;112-125&lt;/pages&gt;&lt;volume&gt;382&lt;/volume&gt;&lt;number&gt;2-3&lt;/number&gt;&lt;section&gt;112&lt;/section&gt;&lt;dates&gt;&lt;year&gt;2008&lt;/year&gt;&lt;/dates&gt;&lt;isbn&gt;00223115&lt;/isbn&gt;&lt;urls&gt;&lt;/urls&gt;&lt;electronic-resource-num&gt;10.1016/j.jnucmat.2008.08.014&lt;/electronic-resource-num&gt;&lt;/record&gt;&lt;/Cite&gt;&lt;/EndNote&gt;</w:instrText>
      </w:r>
      <w:r w:rsidRPr="00555303">
        <w:fldChar w:fldCharType="separate"/>
      </w:r>
      <w:r>
        <w:rPr>
          <w:noProof/>
        </w:rPr>
        <w:t>[65]</w:t>
      </w:r>
      <w:r w:rsidRPr="00555303">
        <w:fldChar w:fldCharType="end"/>
      </w:r>
      <w:r w:rsidRPr="00555303">
        <w:t xml:space="preserve"> and </w:t>
      </w:r>
      <w:r>
        <w:t xml:space="preserve">proposed by Xiong et al </w:t>
      </w:r>
      <w:r>
        <w:fldChar w:fldCharType="begin"/>
      </w:r>
      <w:r>
        <w:instrText xml:space="preserve"> ADDIN EN.CITE &lt;EndNote&gt;&lt;Cite&gt;&lt;Author&gt;Xiong&lt;/Author&gt;&lt;Year&gt;2010&lt;/Year&gt;&lt;RecNum&gt;83&lt;/RecNum&gt;&lt;DisplayText&gt;[62]&lt;/DisplayText&gt;&lt;record&gt;&lt;rec-number&gt;83&lt;/rec-number&gt;&lt;foreign-keys&gt;&lt;key app="EN" db-id="05052tp2owzs2qezrt1ve9tja9f25rw2xfas" timestamp="1668460905" guid="3f23a523-fdb5-4be7-9ab8-1024389e361c"&gt;83&lt;/key&gt;&lt;/foreign-keys&gt;&lt;ref-type name="Journal Article"&gt;17&lt;/ref-type&gt;&lt;contributors&gt;&lt;authors&gt;&lt;author&gt;Xiong, Wei&lt;/author&gt;&lt;author&gt;Selleby, Malin&lt;/author&gt;&lt;author&gt;Chen, Qing&lt;/author&gt;&lt;author&gt;Odqvist, Joakim&lt;/author&gt;&lt;author&gt;Du, Yong&lt;/author&gt;&lt;/authors&gt;&lt;/contributors&gt;&lt;titles&gt;&lt;title&gt;Phase Equilibria and Thermodynamic Properties in the Fe-Cr System&lt;/title&gt;&lt;secondary-title&gt;Critical Reviews in Solid State and Materials Sciences&lt;/secondary-title&gt;&lt;/titles&gt;&lt;periodical&gt;&lt;full-title&gt;Critical Reviews in Solid State and Materials Sciences&lt;/full-title&gt;&lt;/periodical&gt;&lt;pages&gt;125-152&lt;/pages&gt;&lt;volume&gt;35&lt;/volume&gt;&lt;number&gt;2&lt;/number&gt;&lt;section&gt;125&lt;/section&gt;&lt;dates&gt;&lt;year&gt;2010&lt;/year&gt;&lt;/dates&gt;&lt;isbn&gt;1040-8436&amp;#xD;1547-6561&lt;/isbn&gt;&lt;urls&gt;&lt;/urls&gt;&lt;electronic-resource-num&gt;10.1080/10408431003788472&lt;/electronic-resource-num&gt;&lt;/record&gt;&lt;/Cite&gt;&lt;/EndNote&gt;</w:instrText>
      </w:r>
      <w:r>
        <w:fldChar w:fldCharType="separate"/>
      </w:r>
      <w:r>
        <w:rPr>
          <w:noProof/>
        </w:rPr>
        <w:t>[62]</w:t>
      </w:r>
      <w:r>
        <w:fldChar w:fldCharType="end"/>
      </w:r>
      <w:r w:rsidRPr="00555303">
        <w:t>.</w:t>
      </w:r>
      <w:bookmarkEnd w:id="21"/>
      <w:r w:rsidRPr="00555303">
        <w:t xml:space="preserve"> </w:t>
      </w:r>
    </w:p>
    <w:p w14:paraId="5B059387" w14:textId="77777777" w:rsidR="00922786" w:rsidRDefault="00922786">
      <w:pPr>
        <w:rPr>
          <w:rFonts w:cs="Times New Roman"/>
        </w:rPr>
      </w:pPr>
      <w:r>
        <w:rPr>
          <w:rFonts w:cs="Times New Roman"/>
        </w:rPr>
        <w:br w:type="page"/>
      </w:r>
    </w:p>
    <w:p w14:paraId="42438C04" w14:textId="063E65BA" w:rsidR="001A6453" w:rsidRPr="0061084A" w:rsidRDefault="00922786" w:rsidP="0092278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lastRenderedPageBreak/>
        <w:t xml:space="preserve">The increase </w:t>
      </w:r>
      <w:r>
        <w:rPr>
          <w:rFonts w:cs="Times New Roman"/>
        </w:rPr>
        <w:t>in</w:t>
      </w:r>
      <w:r w:rsidRPr="0061084A">
        <w:rPr>
          <w:rFonts w:cs="Times New Roman"/>
        </w:rPr>
        <w:t xml:space="preserve"> solubility at higher temperature</w:t>
      </w:r>
      <w:r>
        <w:rPr>
          <w:rFonts w:cs="Times New Roman"/>
        </w:rPr>
        <w:t>s</w:t>
      </w:r>
      <w:r w:rsidRPr="0061084A">
        <w:rPr>
          <w:rFonts w:cs="Times New Roman"/>
        </w:rPr>
        <w:t xml:space="preserve"> was attributed to the increasing importance of vibrational entropy </w:t>
      </w:r>
      <w:r w:rsidRPr="0061084A">
        <w:rPr>
          <w:rFonts w:cs="Times New Roman"/>
        </w:rPr>
        <w:fldChar w:fldCharType="begin"/>
      </w:r>
      <w:r>
        <w:rPr>
          <w:rFonts w:cs="Times New Roman"/>
        </w:rP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Pr>
          <w:rFonts w:cs="Times New Roman" w:hint="eastAsia"/>
        </w:rPr>
        <w:instrText xml:space="preserve">le&gt;On the </w:instrText>
      </w:r>
      <w:r>
        <w:rPr>
          <w:rFonts w:cs="Times New Roman" w:hint="eastAsia"/>
        </w:rPr>
        <w:instrText>α–α′</w:instrText>
      </w:r>
      <w:r>
        <w:rPr>
          <w:rFonts w:cs="Times New Roman" w:hint="eastAsia"/>
        </w:rPr>
        <w:instrText xml:space="preserve"> miscibility gap of Fe</w:instrText>
      </w:r>
      <w:r>
        <w:rPr>
          <w:rFonts w:cs="Times New Roman" w:hint="eastAsia"/>
        </w:rPr>
        <w:instrText>–</w:instrText>
      </w:r>
      <w:r>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Pr>
          <w:rFonts w:cs="Times New Roman"/>
        </w:rPr>
        <w:instrText>ear&gt;2008&lt;/year&gt;&lt;/dates&gt;&lt;isbn&gt;13596462&lt;/isbn&gt;&lt;urls&gt;&lt;/urls&gt;&lt;electronic-resource-num&gt;10.1016/j.scriptamat.2008.08.008&lt;/electronic-resource-num&gt;&lt;/record&gt;&lt;/Cite&gt;&lt;/EndNote&gt;</w:instrText>
      </w:r>
      <w:r w:rsidRPr="0061084A">
        <w:rPr>
          <w:rFonts w:cs="Times New Roman"/>
        </w:rPr>
        <w:fldChar w:fldCharType="separate"/>
      </w:r>
      <w:r>
        <w:rPr>
          <w:rFonts w:cs="Times New Roman"/>
          <w:noProof/>
        </w:rPr>
        <w:t>[61]</w:t>
      </w:r>
      <w:r w:rsidRPr="0061084A">
        <w:rPr>
          <w:rFonts w:cs="Times New Roman"/>
        </w:rPr>
        <w:fldChar w:fldCharType="end"/>
      </w:r>
      <w:r w:rsidRPr="0061084A">
        <w:rPr>
          <w:rFonts w:cs="Times New Roman"/>
        </w:rPr>
        <w:t xml:space="preserve">. Using </w:t>
      </w:r>
      <w:r>
        <w:rPr>
          <w:rFonts w:cs="Times New Roman"/>
        </w:rPr>
        <w:t xml:space="preserve">an </w:t>
      </w:r>
      <w:r w:rsidRPr="0061084A">
        <w:rPr>
          <w:rFonts w:cs="Times New Roman"/>
        </w:rPr>
        <w:t xml:space="preserve">advanced </w:t>
      </w:r>
      <w:r>
        <w:rPr>
          <w:rFonts w:cs="Times New Roman"/>
        </w:rPr>
        <w:t>atom probe tomography (</w:t>
      </w:r>
      <w:r w:rsidRPr="0061084A">
        <w:rPr>
          <w:rFonts w:cs="Times New Roman"/>
        </w:rPr>
        <w:t>APT</w:t>
      </w:r>
      <w:r>
        <w:rPr>
          <w:rFonts w:cs="Times New Roman"/>
        </w:rPr>
        <w:t>)</w:t>
      </w:r>
      <w:r w:rsidRPr="0061084A">
        <w:rPr>
          <w:rFonts w:cs="Times New Roman"/>
        </w:rPr>
        <w:t xml:space="preserve"> technique to characterize the distribution of Cr atoms, recent experiments provide more precise data</w:t>
      </w:r>
      <w:r>
        <w:rPr>
          <w:rFonts w:cs="Times New Roman"/>
        </w:rPr>
        <w:t xml:space="preserve"> points</w:t>
      </w:r>
      <w:r w:rsidRPr="0061084A">
        <w:rPr>
          <w:rFonts w:cs="Times New Roman"/>
        </w:rPr>
        <w:t xml:space="preserve"> </w:t>
      </w:r>
      <w:r>
        <w:rPr>
          <w:rFonts w:cs="Times New Roman"/>
        </w:rPr>
        <w:t xml:space="preserve">related to </w:t>
      </w:r>
      <w:r w:rsidRPr="0061084A">
        <w:rPr>
          <w:rFonts w:cs="Times New Roman"/>
        </w:rPr>
        <w:t>phase boundary</w:t>
      </w:r>
      <w:r>
        <w:rPr>
          <w:rFonts w:cs="Times New Roman"/>
        </w:rPr>
        <w:t xml:space="preserve"> positions</w:t>
      </w:r>
      <w:r w:rsidRPr="0061084A">
        <w:rPr>
          <w:rFonts w:cs="Times New Roman"/>
        </w:rPr>
        <w:t xml:space="preserve">. Novy et al. found the solubility limit is about 14 at. % at 500 °C through long time thermal aging </w:t>
      </w:r>
      <w:r w:rsidRPr="0061084A">
        <w:rPr>
          <w:rFonts w:cs="Times New Roman"/>
        </w:rPr>
        <w:fldChar w:fldCharType="begin"/>
      </w:r>
      <w:r>
        <w:rPr>
          <w:rFonts w:cs="Times New Roman"/>
        </w:rPr>
        <w:instrText xml:space="preserve"> ADDIN EN.CITE &lt;EndNote&gt;&lt;Cite&gt;&lt;Author&gt;Novy&lt;/Author&gt;&lt;Year&gt;2009&lt;/Year&gt;&lt;RecNum&gt;358&lt;/RecNum&gt;&lt;DisplayText&gt;[66]&lt;/DisplayText&gt;&lt;record&gt;&lt;rec-number&gt;358&lt;/rec-number&gt;&lt;foreign-keys&gt;&lt;key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EndNote&gt;</w:instrText>
      </w:r>
      <w:r w:rsidRPr="0061084A">
        <w:rPr>
          <w:rFonts w:cs="Times New Roman"/>
        </w:rPr>
        <w:fldChar w:fldCharType="separate"/>
      </w:r>
      <w:r>
        <w:rPr>
          <w:rFonts w:cs="Times New Roman"/>
          <w:noProof/>
        </w:rPr>
        <w:t>[66]</w:t>
      </w:r>
      <w:r w:rsidRPr="0061084A">
        <w:rPr>
          <w:rFonts w:cs="Times New Roman"/>
        </w:rPr>
        <w:fldChar w:fldCharType="end"/>
      </w:r>
      <w:r w:rsidRPr="0061084A">
        <w:rPr>
          <w:rFonts w:cs="Times New Roman"/>
        </w:rPr>
        <w:t xml:space="preserve">. Tissot et. al. used electron irradiation to accelerate the diffusion and found the limit is about 9 at. % at 300 °C </w:t>
      </w:r>
      <w:r w:rsidRPr="0061084A">
        <w:rPr>
          <w:rFonts w:cs="Times New Roman"/>
        </w:rPr>
        <w:fldChar w:fldCharType="begin"/>
      </w:r>
      <w:r>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Pr>
          <w:rFonts w:cs="Times New Roman" w:hint="eastAsia"/>
        </w:rPr>
        <w:instrText xml:space="preserve">, J.&lt;/author&gt;&lt;/authors&gt;&lt;/contributors&gt;&lt;titles&gt;&lt;title&gt;Kinetics of </w:instrText>
      </w:r>
      <w:r>
        <w:rPr>
          <w:rFonts w:cs="Times New Roman" w:hint="eastAsia"/>
        </w:rPr>
        <w:instrText>α′</w:instrText>
      </w:r>
      <w:r>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sidRPr="0061084A">
        <w:rPr>
          <w:rFonts w:cs="Times New Roman"/>
        </w:rPr>
        <w:fldChar w:fldCharType="separate"/>
      </w:r>
      <w:r>
        <w:rPr>
          <w:rFonts w:cs="Times New Roman"/>
          <w:noProof/>
        </w:rPr>
        <w:t>[67]</w:t>
      </w:r>
      <w:r w:rsidRPr="0061084A">
        <w:rPr>
          <w:rFonts w:cs="Times New Roman"/>
        </w:rPr>
        <w:fldChar w:fldCharType="end"/>
      </w:r>
      <w:r w:rsidRPr="0061084A">
        <w:rPr>
          <w:rFonts w:cs="Times New Roman"/>
        </w:rPr>
        <w:t xml:space="preserve">. </w:t>
      </w:r>
    </w:p>
    <w:p w14:paraId="5BAAAD88" w14:textId="6C724137" w:rsidR="006564CB" w:rsidRPr="0061084A" w:rsidRDefault="00D929EA"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D</w:t>
      </w:r>
      <w:r w:rsidRPr="0061084A">
        <w:rPr>
          <w:rFonts w:cs="Times New Roman"/>
        </w:rPr>
        <w:t xml:space="preserve">ensity function theory (DFT) </w:t>
      </w:r>
      <w:r>
        <w:rPr>
          <w:rFonts w:cs="Times New Roman"/>
        </w:rPr>
        <w:t>simulation was used to explain t</w:t>
      </w:r>
      <w:r w:rsidR="009958C7" w:rsidRPr="0061084A">
        <w:rPr>
          <w:rFonts w:cs="Times New Roman"/>
        </w:rPr>
        <w:t xml:space="preserve">he experimentally observed ordering and clustering </w:t>
      </w:r>
      <w:r w:rsidR="00B24369" w:rsidRPr="0061084A">
        <w:rPr>
          <w:rFonts w:cs="Times New Roman"/>
        </w:rPr>
        <w:t xml:space="preserve">in terms of the </w:t>
      </w:r>
      <w:r w:rsidR="001D453E" w:rsidRPr="0061084A">
        <w:rPr>
          <w:rFonts w:cs="Times New Roman"/>
        </w:rPr>
        <w:t>electron band and magnetic properties of Fe and Cr</w:t>
      </w:r>
      <w:r w:rsidR="00C626BA">
        <w:rPr>
          <w:rFonts w:cs="Times New Roman"/>
        </w:rPr>
        <w:t xml:space="preserve"> </w:t>
      </w:r>
      <w:r w:rsidR="004212AE">
        <w:rPr>
          <w:rFonts w:cs="Times New Roman"/>
        </w:rPr>
        <w:fldChar w:fldCharType="begin"/>
      </w:r>
      <w:r w:rsidR="00922786">
        <w:rPr>
          <w:rFonts w:cs="Times New Roman"/>
        </w:rPr>
        <w:instrText xml:space="preserve"> ADDIN EN.CITE &lt;EndNote&gt;&lt;Cite&gt;&lt;Author&gt;Klaver&lt;/Author&gt;&lt;Year&gt;2006&lt;/Year&gt;&lt;RecNum&gt;162&lt;/RecNum&gt;&lt;DisplayText&gt;[63, 64]&lt;/DisplayText&gt;&lt;record&gt;&lt;rec-number&gt;162&lt;/rec-number&gt;&lt;foreign-keys&gt;&lt;key app="EN" db-id="05052tp2owzs2qezrt1ve9tja9f25rw2xfas" timestamp="1668461000" guid="f9dd9937-cc7a-4ca0-a6c4-088b4bd9e738"&gt;162&lt;/key&gt;&lt;/foreign-keys&gt;&lt;ref-type name="Journal Article"&gt;17&lt;/ref-type&gt;&lt;contributors&gt;&lt;authors&gt;&lt;author&gt;Klaver, TPC&lt;/author&gt;&lt;author&gt;Drautz, R&lt;/author&gt;&lt;author&gt;Finnis, MW&lt;/author&gt;&lt;/authors&gt;&lt;/contributors&gt;&lt;titles&gt;&lt;title&gt;Magnetism and thermodynamics of defect-free Fe-Cr alloys&lt;/title&gt;&lt;secondary-title&gt;Physical Review B&lt;/secondary-title&gt;&lt;/titles&gt;&lt;periodical&gt;&lt;full-title&gt;Physical Review B&lt;/full-title&gt;&lt;/periodical&gt;&lt;pages&gt;094435&lt;/pages&gt;&lt;volume&gt;74&lt;/volume&gt;&lt;number&gt;9&lt;/number&gt;&lt;dates&gt;&lt;year&gt;2006&lt;/year&gt;&lt;/dates&gt;&lt;urls&gt;&lt;/urls&gt;&lt;/record&gt;&lt;/Cite&gt;&lt;Cite&gt;&lt;Author&gt;Olsson&lt;/Author&gt;&lt;Year&gt;2006&lt;/Year&gt;&lt;RecNum&gt;137&lt;/RecNum&gt;&lt;record&gt;&lt;rec-number&gt;137&lt;/rec-number&gt;&lt;foreign-keys&gt;&lt;key app="EN" db-id="05052tp2owzs2qezrt1ve9tja9f25rw2xfas" timestamp="1668460994" guid="7fdf6693-202d-4ee7-9dd6-115ae2b63631"&gt;137&lt;/key&gt;&lt;/foreign-keys&gt;&lt;ref-type name="Journal Article"&gt;17&lt;/ref-type&gt;&lt;contributors&gt;&lt;authors&gt;&lt;author&gt;Olsson, Pär&lt;/author&gt;&lt;author&gt;Abrikosov, IA&lt;/author&gt;&lt;author&gt;Wallenius, Janne&lt;/author&gt;&lt;/authors&gt;&lt;/contributors&gt;&lt;titles&gt;&lt;title&gt;Electronic origin of the anomalous stability of Fe-rich bcc Fe-Cr alloys&lt;/title&gt;&lt;secondary-title&gt;Physical Review B&lt;/secondary-title&gt;&lt;/titles&gt;&lt;periodical&gt;&lt;full-title&gt;Physical Review B&lt;/full-title&gt;&lt;/periodical&gt;&lt;pages&gt;104416&lt;/pages&gt;&lt;volume&gt;73&lt;/volume&gt;&lt;number&gt;10&lt;/number&gt;&lt;dates&gt;&lt;year&gt;2006&lt;/year&gt;&lt;/dates&gt;&lt;urls&gt;&lt;/urls&gt;&lt;/record&gt;&lt;/Cite&gt;&lt;/EndNote&gt;</w:instrText>
      </w:r>
      <w:r w:rsidR="004212AE">
        <w:rPr>
          <w:rFonts w:cs="Times New Roman"/>
        </w:rPr>
        <w:fldChar w:fldCharType="separate"/>
      </w:r>
      <w:r w:rsidR="00922786">
        <w:rPr>
          <w:rFonts w:cs="Times New Roman"/>
          <w:noProof/>
        </w:rPr>
        <w:t>[63, 64]</w:t>
      </w:r>
      <w:r w:rsidR="004212AE">
        <w:rPr>
          <w:rFonts w:cs="Times New Roman"/>
        </w:rPr>
        <w:fldChar w:fldCharType="end"/>
      </w:r>
      <w:r w:rsidR="001D453E" w:rsidRPr="0061084A">
        <w:rPr>
          <w:rFonts w:cs="Times New Roman"/>
        </w:rPr>
        <w:t>.</w:t>
      </w:r>
      <w:r w:rsidR="00B672DF" w:rsidRPr="0061084A">
        <w:rPr>
          <w:rFonts w:cs="Times New Roman"/>
        </w:rPr>
        <w:t xml:space="preserve"> </w:t>
      </w:r>
      <w:r w:rsidR="004F57D8" w:rsidRPr="0061084A">
        <w:rPr>
          <w:rFonts w:cs="Times New Roman"/>
        </w:rPr>
        <w:t xml:space="preserve">The ordering </w:t>
      </w:r>
      <w:r w:rsidR="001D3632" w:rsidRPr="0061084A">
        <w:rPr>
          <w:rFonts w:cs="Times New Roman"/>
        </w:rPr>
        <w:t xml:space="preserve">in dilute alloys </w:t>
      </w:r>
      <w:r w:rsidR="004F57D8" w:rsidRPr="0061084A">
        <w:rPr>
          <w:rFonts w:cs="Times New Roman"/>
        </w:rPr>
        <w:t>was</w:t>
      </w:r>
      <w:r w:rsidR="00765CDE" w:rsidRPr="0061084A">
        <w:rPr>
          <w:rFonts w:cs="Times New Roman"/>
        </w:rPr>
        <w:t xml:space="preserve"> explained </w:t>
      </w:r>
      <w:r w:rsidR="004D7FF4" w:rsidRPr="0061084A">
        <w:rPr>
          <w:rFonts w:cs="Times New Roman"/>
        </w:rPr>
        <w:t>by</w:t>
      </w:r>
      <w:r w:rsidR="00765CDE" w:rsidRPr="0061084A">
        <w:rPr>
          <w:rFonts w:cs="Times New Roman"/>
        </w:rPr>
        <w:t xml:space="preserve"> the tendency of C</w:t>
      </w:r>
      <w:r w:rsidR="009F718A" w:rsidRPr="0061084A">
        <w:rPr>
          <w:rFonts w:cs="Times New Roman"/>
        </w:rPr>
        <w:t>r</w:t>
      </w:r>
      <w:r w:rsidR="00765CDE" w:rsidRPr="0061084A">
        <w:rPr>
          <w:rFonts w:cs="Times New Roman"/>
        </w:rPr>
        <w:t xml:space="preserve"> atoms to be </w:t>
      </w:r>
      <w:r w:rsidR="009F718A" w:rsidRPr="0061084A">
        <w:rPr>
          <w:rFonts w:cs="Times New Roman"/>
        </w:rPr>
        <w:t xml:space="preserve">distributed </w:t>
      </w:r>
      <w:r w:rsidR="00D019A6" w:rsidRPr="0061084A">
        <w:rPr>
          <w:rFonts w:cs="Times New Roman"/>
        </w:rPr>
        <w:t>away</w:t>
      </w:r>
      <w:r w:rsidR="009F718A" w:rsidRPr="0061084A">
        <w:rPr>
          <w:rFonts w:cs="Times New Roman"/>
        </w:rPr>
        <w:t xml:space="preserve"> from each other to </w:t>
      </w:r>
      <w:r w:rsidR="00D019A6" w:rsidRPr="0061084A">
        <w:rPr>
          <w:rFonts w:cs="Times New Roman"/>
        </w:rPr>
        <w:t xml:space="preserve">avoid </w:t>
      </w:r>
      <w:r w:rsidR="006013B4" w:rsidRPr="0061084A">
        <w:rPr>
          <w:rFonts w:cs="Times New Roman"/>
        </w:rPr>
        <w:t xml:space="preserve">magnetic frustration and </w:t>
      </w:r>
      <w:r w:rsidR="00D1736B" w:rsidRPr="0061084A">
        <w:rPr>
          <w:rFonts w:cs="Times New Roman"/>
        </w:rPr>
        <w:t xml:space="preserve">to be isolated in </w:t>
      </w:r>
      <w:r w:rsidR="001A6342">
        <w:rPr>
          <w:rFonts w:cs="Times New Roman"/>
        </w:rPr>
        <w:t xml:space="preserve">the </w:t>
      </w:r>
      <w:r w:rsidR="00D1736B" w:rsidRPr="0061084A">
        <w:rPr>
          <w:rFonts w:cs="Times New Roman"/>
        </w:rPr>
        <w:t>Fe matrix to lower the energy.</w:t>
      </w:r>
      <w:r w:rsidR="008A1D88" w:rsidRPr="0061084A">
        <w:rPr>
          <w:rFonts w:cs="Times New Roman"/>
        </w:rPr>
        <w:t xml:space="preserve"> With the higher Cr concentration, </w:t>
      </w:r>
      <w:r w:rsidR="00C21045" w:rsidRPr="0061084A">
        <w:rPr>
          <w:rFonts w:cs="Times New Roman"/>
        </w:rPr>
        <w:t>the Cr-Cr interactions could not be avoided</w:t>
      </w:r>
      <w:r w:rsidR="005E5F1E" w:rsidRPr="0061084A">
        <w:rPr>
          <w:rFonts w:cs="Times New Roman"/>
        </w:rPr>
        <w:t>, which leads to positive heat of mixing and Cr clustering</w:t>
      </w:r>
      <w:r w:rsidR="004D7FF4" w:rsidRPr="0061084A">
        <w:rPr>
          <w:rFonts w:cs="Times New Roman"/>
        </w:rPr>
        <w:t xml:space="preserve"> </w:t>
      </w:r>
      <w:r w:rsidR="004D7FF4" w:rsidRPr="0061084A">
        <w:rPr>
          <w:rFonts w:cs="Times New Roman"/>
        </w:rPr>
        <w:fldChar w:fldCharType="begin"/>
      </w:r>
      <w:r w:rsidR="00922786">
        <w:rPr>
          <w:rFonts w:cs="Times New Roman"/>
        </w:rPr>
        <w:instrText xml:space="preserve"> ADDIN EN.CITE &lt;EndNote&gt;&lt;Cite&gt;&lt;Author&gt;Klaver&lt;/Author&gt;&lt;Year&gt;2006&lt;/Year&gt;&lt;RecNum&gt;162&lt;/RecNum&gt;&lt;DisplayText&gt;[63, 64]&lt;/DisplayText&gt;&lt;record&gt;&lt;rec-number&gt;162&lt;/rec-number&gt;&lt;foreign-keys&gt;&lt;key app="EN" db-id="05052tp2owzs2qezrt1ve9tja9f25rw2xfas" timestamp="1668461000" guid="f9dd9937-cc7a-4ca0-a6c4-088b4bd9e738"&gt;162&lt;/key&gt;&lt;/foreign-keys&gt;&lt;ref-type name="Journal Article"&gt;17&lt;/ref-type&gt;&lt;contributors&gt;&lt;authors&gt;&lt;author&gt;Klaver, TPC&lt;/author&gt;&lt;author&gt;Drautz, R&lt;/author&gt;&lt;author&gt;Finnis, MW&lt;/author&gt;&lt;/authors&gt;&lt;/contributors&gt;&lt;titles&gt;&lt;title&gt;Magnetism and thermodynamics of defect-free Fe-Cr alloys&lt;/title&gt;&lt;secondary-title&gt;Physical Review B&lt;/secondary-title&gt;&lt;/titles&gt;&lt;periodical&gt;&lt;full-title&gt;Physical Review B&lt;/full-title&gt;&lt;/periodical&gt;&lt;pages&gt;094435&lt;/pages&gt;&lt;volume&gt;74&lt;/volume&gt;&lt;number&gt;9&lt;/number&gt;&lt;dates&gt;&lt;year&gt;2006&lt;/year&gt;&lt;/dates&gt;&lt;urls&gt;&lt;/urls&gt;&lt;/record&gt;&lt;/Cite&gt;&lt;Cite&gt;&lt;Author&gt;Olsson&lt;/Author&gt;&lt;Year&gt;2006&lt;/Year&gt;&lt;RecNum&gt;137&lt;/RecNum&gt;&lt;record&gt;&lt;rec-number&gt;137&lt;/rec-number&gt;&lt;foreign-keys&gt;&lt;key app="EN" db-id="05052tp2owzs2qezrt1ve9tja9f25rw2xfas" timestamp="1668460994" guid="7fdf6693-202d-4ee7-9dd6-115ae2b63631"&gt;137&lt;/key&gt;&lt;/foreign-keys&gt;&lt;ref-type name="Journal Article"&gt;17&lt;/ref-type&gt;&lt;contributors&gt;&lt;authors&gt;&lt;author&gt;Olsson, Pär&lt;/author&gt;&lt;author&gt;Abrikosov, IA&lt;/author&gt;&lt;author&gt;Wallenius, Janne&lt;/author&gt;&lt;/authors&gt;&lt;/contributors&gt;&lt;titles&gt;&lt;title&gt;Electronic origin of the anomalous stability of Fe-rich bcc Fe-Cr alloys&lt;/title&gt;&lt;secondary-title&gt;Physical Review B&lt;/secondary-title&gt;&lt;/titles&gt;&lt;periodical&gt;&lt;full-title&gt;Physical Review B&lt;/full-title&gt;&lt;/periodical&gt;&lt;pages&gt;104416&lt;/pages&gt;&lt;volume&gt;73&lt;/volume&gt;&lt;number&gt;10&lt;/number&gt;&lt;dates&gt;&lt;year&gt;2006&lt;/year&gt;&lt;/dates&gt;&lt;urls&gt;&lt;/urls&gt;&lt;/record&gt;&lt;/Cite&gt;&lt;/EndNote&gt;</w:instrText>
      </w:r>
      <w:r w:rsidR="004D7FF4" w:rsidRPr="0061084A">
        <w:rPr>
          <w:rFonts w:cs="Times New Roman"/>
        </w:rPr>
        <w:fldChar w:fldCharType="separate"/>
      </w:r>
      <w:r w:rsidR="00922786">
        <w:rPr>
          <w:rFonts w:cs="Times New Roman"/>
          <w:noProof/>
        </w:rPr>
        <w:t>[63, 64]</w:t>
      </w:r>
      <w:r w:rsidR="004D7FF4" w:rsidRPr="0061084A">
        <w:rPr>
          <w:rFonts w:cs="Times New Roman"/>
        </w:rPr>
        <w:fldChar w:fldCharType="end"/>
      </w:r>
      <w:r w:rsidR="005E5F1E" w:rsidRPr="0061084A">
        <w:rPr>
          <w:rFonts w:cs="Times New Roman"/>
        </w:rPr>
        <w:t xml:space="preserve">. </w:t>
      </w:r>
      <w:r w:rsidR="00C21045" w:rsidRPr="0061084A">
        <w:rPr>
          <w:rFonts w:cs="Times New Roman"/>
        </w:rPr>
        <w:t xml:space="preserve"> </w:t>
      </w:r>
      <w:r w:rsidR="00125DA8" w:rsidRPr="0061084A">
        <w:rPr>
          <w:rFonts w:cs="Times New Roman"/>
        </w:rPr>
        <w:t xml:space="preserve">The increase </w:t>
      </w:r>
      <w:r w:rsidR="00396D32">
        <w:rPr>
          <w:rFonts w:cs="Times New Roman"/>
        </w:rPr>
        <w:t>in</w:t>
      </w:r>
      <w:r w:rsidR="00125DA8" w:rsidRPr="0061084A">
        <w:rPr>
          <w:rFonts w:cs="Times New Roman"/>
        </w:rPr>
        <w:t xml:space="preserve"> </w:t>
      </w:r>
      <w:r w:rsidR="00CE33EA" w:rsidRPr="0061084A">
        <w:rPr>
          <w:rFonts w:cs="Times New Roman"/>
        </w:rPr>
        <w:t>solubility at higher temperature</w:t>
      </w:r>
      <w:r w:rsidR="00396D32">
        <w:rPr>
          <w:rFonts w:cs="Times New Roman"/>
        </w:rPr>
        <w:t>s</w:t>
      </w:r>
      <w:r w:rsidR="00CE33EA" w:rsidRPr="0061084A">
        <w:rPr>
          <w:rFonts w:cs="Times New Roman"/>
        </w:rPr>
        <w:t xml:space="preserve"> was attributed to the </w:t>
      </w:r>
      <w:r w:rsidR="008E37A9" w:rsidRPr="0061084A">
        <w:rPr>
          <w:rFonts w:cs="Times New Roman"/>
        </w:rPr>
        <w:t xml:space="preserve">increasing </w:t>
      </w:r>
      <w:r w:rsidR="00776F5E" w:rsidRPr="0061084A">
        <w:rPr>
          <w:rFonts w:cs="Times New Roman"/>
        </w:rPr>
        <w:t>import</w:t>
      </w:r>
      <w:r w:rsidR="008E37A9" w:rsidRPr="0061084A">
        <w:rPr>
          <w:rFonts w:cs="Times New Roman"/>
        </w:rPr>
        <w:t>ance of vibrational entropy</w:t>
      </w:r>
      <w:r w:rsidR="00776F5E" w:rsidRPr="0061084A">
        <w:rPr>
          <w:rFonts w:cs="Times New Roman"/>
        </w:rPr>
        <w:t xml:space="preserve"> </w:t>
      </w:r>
      <w:r w:rsidR="00C712A8" w:rsidRPr="0061084A">
        <w:rPr>
          <w:rFonts w:cs="Times New Roman"/>
        </w:rPr>
        <w:fldChar w:fldCharType="begin"/>
      </w:r>
      <w:r w:rsidR="001833D1">
        <w:rPr>
          <w:rFonts w:cs="Times New Roman"/>
        </w:rP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sidR="001833D1">
        <w:rPr>
          <w:rFonts w:cs="Times New Roman" w:hint="eastAsia"/>
        </w:rPr>
        <w:instrText xml:space="preserve">le&gt;On the </w:instrText>
      </w:r>
      <w:r w:rsidR="001833D1">
        <w:rPr>
          <w:rFonts w:cs="Times New Roman" w:hint="eastAsia"/>
        </w:rPr>
        <w:instrText>α–α′</w:instrText>
      </w:r>
      <w:r w:rsidR="001833D1">
        <w:rPr>
          <w:rFonts w:cs="Times New Roman" w:hint="eastAsia"/>
        </w:rPr>
        <w:instrText xml:space="preserve"> miscibility gap of Fe</w:instrText>
      </w:r>
      <w:r w:rsidR="001833D1">
        <w:rPr>
          <w:rFonts w:cs="Times New Roman" w:hint="eastAsia"/>
        </w:rPr>
        <w:instrText>–</w:instrText>
      </w:r>
      <w:r w:rsidR="001833D1">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sidR="001833D1">
        <w:rPr>
          <w:rFonts w:cs="Times New Roman"/>
        </w:rPr>
        <w:instrText>ear&gt;2008&lt;/year&gt;&lt;/dates&gt;&lt;isbn&gt;13596462&lt;/isbn&gt;&lt;urls&gt;&lt;/urls&gt;&lt;electronic-resource-num&gt;10.1016/j.scriptamat.2008.08.008&lt;/electronic-resource-num&gt;&lt;/record&gt;&lt;/Cite&gt;&lt;/EndNote&gt;</w:instrText>
      </w:r>
      <w:r w:rsidR="00C712A8" w:rsidRPr="0061084A">
        <w:rPr>
          <w:rFonts w:cs="Times New Roman"/>
        </w:rPr>
        <w:fldChar w:fldCharType="separate"/>
      </w:r>
      <w:r w:rsidR="001833D1">
        <w:rPr>
          <w:rFonts w:cs="Times New Roman"/>
          <w:noProof/>
        </w:rPr>
        <w:t>[61]</w:t>
      </w:r>
      <w:r w:rsidR="00C712A8" w:rsidRPr="0061084A">
        <w:rPr>
          <w:rFonts w:cs="Times New Roman"/>
        </w:rPr>
        <w:fldChar w:fldCharType="end"/>
      </w:r>
      <w:r w:rsidR="008E37A9" w:rsidRPr="0061084A">
        <w:rPr>
          <w:rFonts w:cs="Times New Roman"/>
        </w:rPr>
        <w:t xml:space="preserve">. </w:t>
      </w:r>
      <w:r w:rsidR="006564CB" w:rsidRPr="0061084A">
        <w:rPr>
          <w:rFonts w:cs="Times New Roman"/>
        </w:rPr>
        <w:t xml:space="preserve">Using </w:t>
      </w:r>
      <w:r w:rsidR="00F00EC7">
        <w:rPr>
          <w:rFonts w:cs="Times New Roman"/>
        </w:rPr>
        <w:t xml:space="preserve">an </w:t>
      </w:r>
      <w:r w:rsidR="006564CB" w:rsidRPr="0061084A">
        <w:rPr>
          <w:rFonts w:cs="Times New Roman"/>
        </w:rPr>
        <w:t xml:space="preserve">advanced </w:t>
      </w:r>
      <w:r w:rsidR="00662615">
        <w:rPr>
          <w:rFonts w:cs="Times New Roman"/>
        </w:rPr>
        <w:t>atom probe tomography (</w:t>
      </w:r>
      <w:r w:rsidR="006564CB" w:rsidRPr="0061084A">
        <w:rPr>
          <w:rFonts w:cs="Times New Roman"/>
        </w:rPr>
        <w:t>APT</w:t>
      </w:r>
      <w:r w:rsidR="00662615">
        <w:rPr>
          <w:rFonts w:cs="Times New Roman"/>
        </w:rPr>
        <w:t>)</w:t>
      </w:r>
      <w:r w:rsidR="006564CB" w:rsidRPr="0061084A">
        <w:rPr>
          <w:rFonts w:cs="Times New Roman"/>
        </w:rPr>
        <w:t xml:space="preserve"> technique to characterize the distribution of Cr atoms, recent experiments provide more precise data</w:t>
      </w:r>
      <w:r w:rsidR="00967C67">
        <w:rPr>
          <w:rFonts w:cs="Times New Roman"/>
        </w:rPr>
        <w:t xml:space="preserve"> points</w:t>
      </w:r>
      <w:r w:rsidR="006564CB" w:rsidRPr="0061084A">
        <w:rPr>
          <w:rFonts w:cs="Times New Roman"/>
        </w:rPr>
        <w:t xml:space="preserve"> </w:t>
      </w:r>
      <w:r w:rsidR="00967C67">
        <w:rPr>
          <w:rFonts w:cs="Times New Roman"/>
        </w:rPr>
        <w:t xml:space="preserve">related to </w:t>
      </w:r>
      <w:r w:rsidR="006564CB" w:rsidRPr="0061084A">
        <w:rPr>
          <w:rFonts w:cs="Times New Roman"/>
        </w:rPr>
        <w:t>phase boundary</w:t>
      </w:r>
      <w:r w:rsidR="00967C67">
        <w:rPr>
          <w:rFonts w:cs="Times New Roman"/>
        </w:rPr>
        <w:t xml:space="preserve"> positions</w:t>
      </w:r>
      <w:r w:rsidR="006564CB" w:rsidRPr="0061084A">
        <w:rPr>
          <w:rFonts w:cs="Times New Roman"/>
        </w:rPr>
        <w:t>. Novy et al. found the solubility limit is about 14 at. % at 500 °C through long time thermal aging</w:t>
      </w:r>
      <w:r w:rsidR="005A7EEA" w:rsidRPr="0061084A">
        <w:rPr>
          <w:rFonts w:cs="Times New Roman"/>
        </w:rPr>
        <w:t xml:space="preserve"> </w:t>
      </w:r>
      <w:r w:rsidR="005A7EEA" w:rsidRPr="0061084A">
        <w:rPr>
          <w:rFonts w:cs="Times New Roman"/>
        </w:rPr>
        <w:fldChar w:fldCharType="begin"/>
      </w:r>
      <w:r w:rsidR="00922786">
        <w:rPr>
          <w:rFonts w:cs="Times New Roman"/>
        </w:rPr>
        <w:instrText xml:space="preserve"> ADDIN EN.CITE &lt;EndNote&gt;&lt;Cite&gt;&lt;Author&gt;Novy&lt;/Author&gt;&lt;Year&gt;2009&lt;/Year&gt;&lt;RecNum&gt;358&lt;/RecNum&gt;&lt;DisplayText&gt;[66]&lt;/DisplayText&gt;&lt;record&gt;&lt;rec-number&gt;358&lt;/rec-number&gt;&lt;foreign-keys&gt;&lt;key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EndNote&gt;</w:instrText>
      </w:r>
      <w:r w:rsidR="005A7EEA" w:rsidRPr="0061084A">
        <w:rPr>
          <w:rFonts w:cs="Times New Roman"/>
        </w:rPr>
        <w:fldChar w:fldCharType="separate"/>
      </w:r>
      <w:r w:rsidR="00922786">
        <w:rPr>
          <w:rFonts w:cs="Times New Roman"/>
          <w:noProof/>
        </w:rPr>
        <w:t>[66]</w:t>
      </w:r>
      <w:r w:rsidR="005A7EEA" w:rsidRPr="0061084A">
        <w:rPr>
          <w:rFonts w:cs="Times New Roman"/>
        </w:rPr>
        <w:fldChar w:fldCharType="end"/>
      </w:r>
      <w:r w:rsidR="006564CB" w:rsidRPr="0061084A">
        <w:rPr>
          <w:rFonts w:cs="Times New Roman"/>
        </w:rPr>
        <w:t>. Tissot et. al. us</w:t>
      </w:r>
      <w:r w:rsidR="00425E31" w:rsidRPr="0061084A">
        <w:rPr>
          <w:rFonts w:cs="Times New Roman"/>
        </w:rPr>
        <w:t>ed</w:t>
      </w:r>
      <w:r w:rsidR="006564CB" w:rsidRPr="0061084A">
        <w:rPr>
          <w:rFonts w:cs="Times New Roman"/>
        </w:rPr>
        <w:t xml:space="preserve"> electron irradiation to accelerate the diffusion and found the limit is about 9 at. % at </w:t>
      </w:r>
      <w:r w:rsidR="00E71209" w:rsidRPr="0061084A">
        <w:rPr>
          <w:rFonts w:cs="Times New Roman"/>
        </w:rPr>
        <w:t>3</w:t>
      </w:r>
      <w:r w:rsidR="006564CB" w:rsidRPr="0061084A">
        <w:rPr>
          <w:rFonts w:cs="Times New Roman"/>
        </w:rPr>
        <w:t>00 °C</w:t>
      </w:r>
      <w:r w:rsidR="00E71209" w:rsidRPr="0061084A">
        <w:rPr>
          <w:rFonts w:cs="Times New Roman"/>
        </w:rPr>
        <w:t xml:space="preserve"> </w:t>
      </w:r>
      <w:r w:rsidR="005A7EEA" w:rsidRPr="0061084A">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sidR="005A7EEA" w:rsidRPr="0061084A">
        <w:rPr>
          <w:rFonts w:cs="Times New Roman"/>
        </w:rPr>
        <w:fldChar w:fldCharType="separate"/>
      </w:r>
      <w:r w:rsidR="00922786">
        <w:rPr>
          <w:rFonts w:cs="Times New Roman"/>
          <w:noProof/>
        </w:rPr>
        <w:t>[67]</w:t>
      </w:r>
      <w:r w:rsidR="005A7EEA" w:rsidRPr="0061084A">
        <w:rPr>
          <w:rFonts w:cs="Times New Roman"/>
        </w:rPr>
        <w:fldChar w:fldCharType="end"/>
      </w:r>
      <w:r w:rsidR="006564CB" w:rsidRPr="0061084A">
        <w:rPr>
          <w:rFonts w:cs="Times New Roman"/>
        </w:rPr>
        <w:t xml:space="preserve">. </w:t>
      </w:r>
    </w:p>
    <w:p w14:paraId="6A8C624A" w14:textId="29B7CA97" w:rsidR="004328C5" w:rsidRDefault="00F217D9"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W</w:t>
      </w:r>
      <w:r w:rsidR="00981111" w:rsidRPr="0061084A">
        <w:rPr>
          <w:rFonts w:cs="Times New Roman"/>
        </w:rPr>
        <w:t xml:space="preserve">ithin the </w:t>
      </w:r>
      <w:r w:rsidR="004734A2" w:rsidRPr="0061084A">
        <w:rPr>
          <w:rFonts w:cs="Times New Roman"/>
        </w:rPr>
        <w:t>miscibility gap</w:t>
      </w:r>
      <w:r w:rsidR="00747F32" w:rsidRPr="0061084A">
        <w:rPr>
          <w:rFonts w:cs="Times New Roman"/>
        </w:rPr>
        <w:t xml:space="preserve">, </w:t>
      </w:r>
      <w:r>
        <w:rPr>
          <w:rFonts w:cs="Times New Roman"/>
        </w:rPr>
        <w:t>t</w:t>
      </w:r>
      <w:r w:rsidRPr="0061084A">
        <w:rPr>
          <w:rFonts w:cs="Times New Roman"/>
        </w:rPr>
        <w:t>here are two domains</w:t>
      </w:r>
      <w:r>
        <w:rPr>
          <w:rFonts w:cs="Times New Roman"/>
        </w:rPr>
        <w:t>,</w:t>
      </w:r>
      <w:r w:rsidRPr="0061084A">
        <w:rPr>
          <w:rFonts w:cs="Times New Roman"/>
        </w:rPr>
        <w:t xml:space="preserve"> </w:t>
      </w:r>
      <w:r w:rsidR="00747F32" w:rsidRPr="0061084A">
        <w:rPr>
          <w:rFonts w:cs="Times New Roman"/>
        </w:rPr>
        <w:t xml:space="preserve">which are separated by the phase </w:t>
      </w:r>
      <w:r w:rsidR="00027BAB" w:rsidRPr="0061084A">
        <w:rPr>
          <w:rFonts w:cs="Times New Roman"/>
        </w:rPr>
        <w:t>decomposition</w:t>
      </w:r>
      <w:r w:rsidR="00747F32" w:rsidRPr="0061084A">
        <w:rPr>
          <w:rFonts w:cs="Times New Roman"/>
        </w:rPr>
        <w:t xml:space="preserve"> mechanism</w:t>
      </w:r>
      <w:r w:rsidR="00F9611D" w:rsidRPr="0061084A">
        <w:rPr>
          <w:rFonts w:cs="Times New Roman"/>
        </w:rPr>
        <w:t xml:space="preserve"> to form </w:t>
      </w:r>
      <w:r w:rsidR="00D07C44">
        <w:rPr>
          <w:rFonts w:cs="Times New Roman"/>
        </w:rPr>
        <w:t xml:space="preserve">the </w:t>
      </w:r>
      <w:r w:rsidR="00F9611D" w:rsidRPr="0061084A">
        <w:rPr>
          <w:rFonts w:cs="Times New Roman"/>
        </w:rPr>
        <w:t>Fe-enriched α phase and Cr-enriched α’ phase</w:t>
      </w:r>
      <w:r w:rsidR="00747F32" w:rsidRPr="0061084A">
        <w:rPr>
          <w:rFonts w:cs="Times New Roman"/>
        </w:rPr>
        <w:t>: the classical nucleation and growth or the</w:t>
      </w:r>
      <w:r w:rsidR="00F9611D" w:rsidRPr="0061084A">
        <w:rPr>
          <w:rFonts w:cs="Times New Roman"/>
        </w:rPr>
        <w:t xml:space="preserve"> spinodal decomposition. </w:t>
      </w:r>
      <w:r w:rsidR="008217ED" w:rsidRPr="0061084A">
        <w:rPr>
          <w:rFonts w:cs="Times New Roman"/>
        </w:rPr>
        <w:t xml:space="preserve">In the first </w:t>
      </w:r>
      <w:r w:rsidR="00845710" w:rsidRPr="0061084A">
        <w:rPr>
          <w:rFonts w:cs="Times New Roman"/>
        </w:rPr>
        <w:t xml:space="preserve">case, </w:t>
      </w:r>
      <w:r w:rsidR="00006821" w:rsidRPr="0061084A">
        <w:rPr>
          <w:rFonts w:cs="Times New Roman"/>
        </w:rPr>
        <w:t xml:space="preserve">α’ </w:t>
      </w:r>
      <w:r w:rsidR="001A7306">
        <w:rPr>
          <w:rFonts w:cs="Times New Roman"/>
        </w:rPr>
        <w:t xml:space="preserve">precipitates </w:t>
      </w:r>
      <w:r w:rsidR="00006821" w:rsidRPr="0061084A">
        <w:rPr>
          <w:rFonts w:cs="Times New Roman"/>
        </w:rPr>
        <w:t xml:space="preserve">nucleate with </w:t>
      </w:r>
      <w:r w:rsidR="00000B40" w:rsidRPr="0061084A">
        <w:rPr>
          <w:rFonts w:cs="Times New Roman"/>
        </w:rPr>
        <w:t xml:space="preserve">its equilibrium composition </w:t>
      </w:r>
      <w:r w:rsidR="00F43E55" w:rsidRPr="0061084A">
        <w:rPr>
          <w:rFonts w:cs="Times New Roman"/>
        </w:rPr>
        <w:t xml:space="preserve">followed by the </w:t>
      </w:r>
      <w:r w:rsidR="0054586D" w:rsidRPr="0061084A">
        <w:rPr>
          <w:rFonts w:cs="Times New Roman"/>
        </w:rPr>
        <w:t xml:space="preserve">growth and coarsening by the </w:t>
      </w:r>
      <w:r w:rsidR="00190FF7" w:rsidRPr="0061084A">
        <w:rPr>
          <w:rFonts w:cs="Times New Roman"/>
        </w:rPr>
        <w:t xml:space="preserve">addition of solute atoms from </w:t>
      </w:r>
      <w:r w:rsidR="00C24613">
        <w:rPr>
          <w:rFonts w:cs="Times New Roman"/>
        </w:rPr>
        <w:t xml:space="preserve">the </w:t>
      </w:r>
      <w:r w:rsidR="00190FF7" w:rsidRPr="0061084A">
        <w:rPr>
          <w:rFonts w:cs="Times New Roman"/>
        </w:rPr>
        <w:t>matrix</w:t>
      </w:r>
      <w:r w:rsidR="00CB1FE1" w:rsidRPr="0061084A">
        <w:rPr>
          <w:rFonts w:cs="Times New Roman"/>
        </w:rPr>
        <w:t xml:space="preserve">, while in the case of spinodal decomposition, </w:t>
      </w:r>
      <w:r w:rsidR="00CE5205" w:rsidRPr="0061084A">
        <w:rPr>
          <w:rFonts w:cs="Times New Roman"/>
        </w:rPr>
        <w:t>domains enriched with C</w:t>
      </w:r>
      <w:r w:rsidR="00A80FB9" w:rsidRPr="0061084A">
        <w:rPr>
          <w:rFonts w:cs="Times New Roman"/>
        </w:rPr>
        <w:t xml:space="preserve">r or Fe form through the solid solution </w:t>
      </w:r>
      <w:r w:rsidR="006D6A92" w:rsidRPr="0061084A">
        <w:rPr>
          <w:rFonts w:cs="Times New Roman"/>
        </w:rPr>
        <w:t>and then develop both in composition and size toward their equilibrium state</w:t>
      </w:r>
      <w:r w:rsidR="00C24613">
        <w:rPr>
          <w:rFonts w:cs="Times New Roman"/>
        </w:rPr>
        <w:t>s</w:t>
      </w:r>
      <w:r w:rsidR="00666C08" w:rsidRPr="0061084A">
        <w:rPr>
          <w:rFonts w:cs="Times New Roman"/>
        </w:rPr>
        <w:t xml:space="preserve"> </w:t>
      </w:r>
      <w:r w:rsidR="00CF58FA" w:rsidRPr="0061084A">
        <w:rPr>
          <w:rFonts w:cs="Times New Roman"/>
        </w:rPr>
        <w:fldChar w:fldCharType="begin"/>
      </w:r>
      <w:r w:rsidR="001833D1">
        <w:rPr>
          <w:rFonts w:cs="Times New Roman"/>
        </w:rPr>
        <w:instrText xml:space="preserve"> ADDIN EN.CITE &lt;EndNote&gt;&lt;Cite&gt;&lt;Author&gt;Danoix&lt;/Author&gt;&lt;Year&gt;2000&lt;/Year&gt;&lt;RecNum&gt;355&lt;/RecNum&gt;&lt;DisplayText&gt;[68]&lt;/DisplayText&gt;&lt;record&gt;&lt;rec-number&gt;355&lt;/rec-number&gt;&lt;foreign-keys&gt;&lt;key app="EN" db-id="05052tp2owzs2qezrt1ve9tja9f25rw2xfas" timestamp="1668461244" guid="2da6f92e-125a-47de-81c7-95a3f46e6bdd"&gt;355&lt;/key&gt;&lt;/foreign-keys&gt;&lt;ref-type name="Journal Article"&gt;17&lt;/ref-type&gt;&lt;contributors&gt;&lt;authors&gt;&lt;author&gt;Danoix, F&lt;/author&gt;&lt;author&gt;Auger, P&lt;/author&gt;&lt;/authors&gt;&lt;/contributors&gt;&lt;titles&gt;&lt;title&gt;Atom probe studies of the Fe–Cr system and stainless steels aged at intermediate temperature: a review&lt;/title&gt;&lt;secondary-title&gt;Materials Characterization&lt;/secondary-title&gt;&lt;/titles&gt;&lt;periodical&gt;&lt;full-title&gt;Materials Characterization&lt;/full-title&gt;&lt;/periodical&gt;&lt;pages&gt;177-201&lt;/pages&gt;&lt;volume&gt;44&lt;/volume&gt;&lt;number&gt;1-2&lt;/number&gt;&lt;dates&gt;&lt;year&gt;2000&lt;/year&gt;&lt;/dates&gt;&lt;isbn&gt;1044-5803&lt;/isbn&gt;&lt;urls&gt;&lt;/urls&gt;&lt;/record&gt;&lt;/Cite&gt;&lt;/EndNote&gt;</w:instrText>
      </w:r>
      <w:r w:rsidR="00CF58FA" w:rsidRPr="0061084A">
        <w:rPr>
          <w:rFonts w:cs="Times New Roman"/>
        </w:rPr>
        <w:fldChar w:fldCharType="separate"/>
      </w:r>
      <w:r w:rsidR="001833D1">
        <w:rPr>
          <w:rFonts w:cs="Times New Roman"/>
          <w:noProof/>
        </w:rPr>
        <w:t>[68]</w:t>
      </w:r>
      <w:r w:rsidR="00CF58FA" w:rsidRPr="0061084A">
        <w:rPr>
          <w:rFonts w:cs="Times New Roman"/>
        </w:rPr>
        <w:fldChar w:fldCharType="end"/>
      </w:r>
      <w:r w:rsidR="006D6A92" w:rsidRPr="0061084A">
        <w:rPr>
          <w:rFonts w:cs="Times New Roman"/>
        </w:rPr>
        <w:t xml:space="preserve">. </w:t>
      </w:r>
      <w:r w:rsidR="002241B3" w:rsidRPr="0061084A">
        <w:rPr>
          <w:rFonts w:cs="Times New Roman"/>
        </w:rPr>
        <w:t>The spinodal decomposition activate</w:t>
      </w:r>
      <w:r w:rsidR="00520FBA">
        <w:rPr>
          <w:rFonts w:cs="Times New Roman"/>
        </w:rPr>
        <w:t>d</w:t>
      </w:r>
      <w:r w:rsidR="002241B3" w:rsidRPr="0061084A">
        <w:rPr>
          <w:rFonts w:cs="Times New Roman"/>
        </w:rPr>
        <w:t xml:space="preserve"> region is located </w:t>
      </w:r>
      <w:r w:rsidR="001C638A" w:rsidRPr="0061084A">
        <w:rPr>
          <w:rFonts w:cs="Times New Roman"/>
        </w:rPr>
        <w:t>at</w:t>
      </w:r>
      <w:r w:rsidR="002241B3" w:rsidRPr="0061084A">
        <w:rPr>
          <w:rFonts w:cs="Times New Roman"/>
        </w:rPr>
        <w:t xml:space="preserve"> the </w:t>
      </w:r>
      <w:r w:rsidR="001C638A" w:rsidRPr="0061084A">
        <w:rPr>
          <w:rFonts w:cs="Times New Roman"/>
        </w:rPr>
        <w:t xml:space="preserve">center of the miscibility gap while the nucleation and growth region is located </w:t>
      </w:r>
      <w:r w:rsidR="00357112" w:rsidRPr="0061084A">
        <w:rPr>
          <w:rFonts w:cs="Times New Roman"/>
        </w:rPr>
        <w:t xml:space="preserve">at the outskirts on both sides. </w:t>
      </w:r>
      <w:r w:rsidR="00224C10">
        <w:rPr>
          <w:rFonts w:cs="Times New Roman"/>
        </w:rPr>
        <w:t>M</w:t>
      </w:r>
      <w:r w:rsidR="00EB0EB0" w:rsidRPr="0061084A">
        <w:rPr>
          <w:rFonts w:cs="Times New Roman"/>
        </w:rPr>
        <w:t>icrostructures form</w:t>
      </w:r>
      <w:r w:rsidR="00520FBA">
        <w:rPr>
          <w:rFonts w:cs="Times New Roman"/>
        </w:rPr>
        <w:t>ed</w:t>
      </w:r>
      <w:r w:rsidR="00EB0EB0" w:rsidRPr="0061084A">
        <w:rPr>
          <w:rFonts w:cs="Times New Roman"/>
        </w:rPr>
        <w:t xml:space="preserve"> from these two </w:t>
      </w:r>
      <w:r w:rsidR="00520FBA">
        <w:rPr>
          <w:rFonts w:cs="Times New Roman"/>
        </w:rPr>
        <w:t>mechanism</w:t>
      </w:r>
      <w:r w:rsidR="00520FBA" w:rsidRPr="0061084A">
        <w:rPr>
          <w:rFonts w:cs="Times New Roman"/>
        </w:rPr>
        <w:t xml:space="preserve">s </w:t>
      </w:r>
      <w:r w:rsidR="00EB0EB0" w:rsidRPr="0061084A">
        <w:rPr>
          <w:rFonts w:cs="Times New Roman"/>
        </w:rPr>
        <w:t xml:space="preserve">are different: the first one is characterized </w:t>
      </w:r>
      <w:r w:rsidR="0012081F">
        <w:rPr>
          <w:rFonts w:cs="Times New Roman"/>
        </w:rPr>
        <w:t>by</w:t>
      </w:r>
      <w:r w:rsidR="00BC4D73" w:rsidRPr="0061084A">
        <w:rPr>
          <w:rFonts w:cs="Times New Roman"/>
        </w:rPr>
        <w:t xml:space="preserve"> isolated </w:t>
      </w:r>
      <w:r w:rsidR="00BC4D73" w:rsidRPr="0061084A">
        <w:rPr>
          <w:rFonts w:cs="Times New Roman"/>
        </w:rPr>
        <w:lastRenderedPageBreak/>
        <w:t xml:space="preserve">and spherical clusters while domains interconnected to each other are usually observed in the latter case. </w:t>
      </w:r>
      <w:r w:rsidR="00EF3A49" w:rsidRPr="0061084A">
        <w:rPr>
          <w:rFonts w:cs="Times New Roman"/>
        </w:rPr>
        <w:t xml:space="preserve">However, </w:t>
      </w:r>
      <w:r w:rsidR="00137CF3" w:rsidRPr="0061084A">
        <w:rPr>
          <w:rFonts w:cs="Times New Roman"/>
        </w:rPr>
        <w:t xml:space="preserve">the </w:t>
      </w:r>
      <w:r w:rsidR="00B945CE">
        <w:rPr>
          <w:rFonts w:cs="Times New Roman"/>
        </w:rPr>
        <w:t xml:space="preserve">lower </w:t>
      </w:r>
      <w:r w:rsidR="00DD55B5" w:rsidRPr="0061084A">
        <w:rPr>
          <w:rFonts w:cs="Times New Roman"/>
        </w:rPr>
        <w:t xml:space="preserve">threshold </w:t>
      </w:r>
      <w:r w:rsidR="00137CF3" w:rsidRPr="0061084A">
        <w:rPr>
          <w:rFonts w:cs="Times New Roman"/>
        </w:rPr>
        <w:t xml:space="preserve">Cr content </w:t>
      </w:r>
      <w:r w:rsidR="00DD55B5" w:rsidRPr="0061084A">
        <w:rPr>
          <w:rFonts w:cs="Times New Roman"/>
        </w:rPr>
        <w:t xml:space="preserve">for the </w:t>
      </w:r>
      <w:r w:rsidR="004B5221" w:rsidRPr="0061084A">
        <w:rPr>
          <w:rFonts w:cs="Times New Roman"/>
        </w:rPr>
        <w:t xml:space="preserve">start of </w:t>
      </w:r>
      <w:r w:rsidR="00DD55B5" w:rsidRPr="0061084A">
        <w:rPr>
          <w:rFonts w:cs="Times New Roman"/>
        </w:rPr>
        <w:t xml:space="preserve">spinodal decomposition </w:t>
      </w:r>
      <w:r w:rsidR="004B5221" w:rsidRPr="0061084A">
        <w:rPr>
          <w:rFonts w:cs="Times New Roman"/>
        </w:rPr>
        <w:t>is not well determined</w:t>
      </w:r>
      <w:r w:rsidR="003202B7" w:rsidRPr="0061084A">
        <w:rPr>
          <w:rFonts w:cs="Times New Roman"/>
        </w:rPr>
        <w:t xml:space="preserve"> due to </w:t>
      </w:r>
      <w:r w:rsidR="007E33FE">
        <w:rPr>
          <w:rFonts w:cs="Times New Roman"/>
        </w:rPr>
        <w:t xml:space="preserve">multiple reasons: </w:t>
      </w:r>
      <w:r w:rsidR="003202B7" w:rsidRPr="0061084A">
        <w:rPr>
          <w:rFonts w:cs="Times New Roman"/>
        </w:rPr>
        <w:t>the low atomic mobility at low temperature</w:t>
      </w:r>
      <w:r w:rsidR="00B945CE">
        <w:rPr>
          <w:rFonts w:cs="Times New Roman"/>
        </w:rPr>
        <w:t>s</w:t>
      </w:r>
      <w:r w:rsidR="006A1BFF" w:rsidRPr="0061084A">
        <w:rPr>
          <w:rFonts w:cs="Times New Roman"/>
        </w:rPr>
        <w:t>,</w:t>
      </w:r>
      <w:r w:rsidR="00A606ED" w:rsidRPr="0061084A">
        <w:rPr>
          <w:rFonts w:cs="Times New Roman"/>
        </w:rPr>
        <w:t xml:space="preserve"> possible </w:t>
      </w:r>
      <w:r w:rsidR="00520FBA">
        <w:rPr>
          <w:rFonts w:cs="Times New Roman"/>
        </w:rPr>
        <w:t>errors in identifying</w:t>
      </w:r>
      <w:r w:rsidR="00A606ED" w:rsidRPr="0061084A">
        <w:rPr>
          <w:rFonts w:cs="Times New Roman"/>
        </w:rPr>
        <w:t xml:space="preserve"> its early stage</w:t>
      </w:r>
      <w:r w:rsidR="006A1BFF" w:rsidRPr="0061084A">
        <w:rPr>
          <w:rFonts w:cs="Times New Roman"/>
        </w:rPr>
        <w:t xml:space="preserve"> by characterization method</w:t>
      </w:r>
      <w:r w:rsidR="007E33FE">
        <w:rPr>
          <w:rFonts w:cs="Times New Roman"/>
        </w:rPr>
        <w:t>s</w:t>
      </w:r>
      <w:r w:rsidR="009B5839">
        <w:rPr>
          <w:rFonts w:cs="Times New Roman"/>
        </w:rPr>
        <w:t>,</w:t>
      </w:r>
      <w:r w:rsidR="006A1BFF" w:rsidRPr="0061084A">
        <w:rPr>
          <w:rFonts w:cs="Times New Roman"/>
        </w:rPr>
        <w:t xml:space="preserve"> and the complicated magnetic property of </w:t>
      </w:r>
      <w:r w:rsidR="0047179C">
        <w:rPr>
          <w:rFonts w:cs="Times New Roman"/>
        </w:rPr>
        <w:t xml:space="preserve">the </w:t>
      </w:r>
      <w:r w:rsidR="006A1BFF" w:rsidRPr="0061084A">
        <w:rPr>
          <w:rFonts w:cs="Times New Roman"/>
        </w:rPr>
        <w:t>FeCr alloy system</w:t>
      </w:r>
      <w:r w:rsidR="007A10DD" w:rsidRPr="0061084A">
        <w:rPr>
          <w:rFonts w:cs="Times New Roman"/>
        </w:rPr>
        <w:t xml:space="preserve"> </w:t>
      </w:r>
      <w:r w:rsidR="007A10DD" w:rsidRPr="0061084A">
        <w:rPr>
          <w:rFonts w:cs="Times New Roman"/>
        </w:rPr>
        <w:fldChar w:fldCharType="begin"/>
      </w:r>
      <w:r w:rsidR="001833D1">
        <w:rPr>
          <w:rFonts w:cs="Times New Roman"/>
        </w:rPr>
        <w:instrText xml:space="preserve"> ADDIN EN.CITE &lt;EndNote&gt;&lt;Cite&gt;&lt;Author&gt;Xiong&lt;/Author&gt;&lt;Year&gt;2010&lt;/Year&gt;&lt;RecNum&gt;83&lt;/RecNum&gt;&lt;DisplayText&gt;[62]&lt;/DisplayText&gt;&lt;record&gt;&lt;rec-number&gt;83&lt;/rec-number&gt;&lt;foreign-keys&gt;&lt;key app="EN" db-id="05052tp2owzs2qezrt1ve9tja9f25rw2xfas" timestamp="1668460905" guid="3f23a523-fdb5-4be7-9ab8-1024389e361c"&gt;83&lt;/key&gt;&lt;/foreign-keys&gt;&lt;ref-type name="Journal Article"&gt;17&lt;/ref-type&gt;&lt;contributors&gt;&lt;authors&gt;&lt;author&gt;Xiong, Wei&lt;/author&gt;&lt;author&gt;Selleby, Malin&lt;/author&gt;&lt;author&gt;Chen, Qing&lt;/author&gt;&lt;author&gt;Odqvist, Joakim&lt;/author&gt;&lt;author&gt;Du, Yong&lt;/author&gt;&lt;/authors&gt;&lt;/contributors&gt;&lt;titles&gt;&lt;title&gt;Phase Equilibria and Thermodynamic Properties in the Fe-Cr System&lt;/title&gt;&lt;secondary-title&gt;Critical Reviews in Solid State and Materials Sciences&lt;/secondary-title&gt;&lt;/titles&gt;&lt;periodical&gt;&lt;full-title&gt;Critical Reviews in Solid State and Materials Sciences&lt;/full-title&gt;&lt;/periodical&gt;&lt;pages&gt;125-152&lt;/pages&gt;&lt;volume&gt;35&lt;/volume&gt;&lt;number&gt;2&lt;/number&gt;&lt;section&gt;125&lt;/section&gt;&lt;dates&gt;&lt;year&gt;2010&lt;/year&gt;&lt;/dates&gt;&lt;isbn&gt;1040-8436&amp;#xD;1547-6561&lt;/isbn&gt;&lt;urls&gt;&lt;/urls&gt;&lt;electronic-resource-num&gt;10.1080/10408431003788472&lt;/electronic-resource-num&gt;&lt;/record&gt;&lt;/Cite&gt;&lt;/EndNote&gt;</w:instrText>
      </w:r>
      <w:r w:rsidR="007A10DD" w:rsidRPr="0061084A">
        <w:rPr>
          <w:rFonts w:cs="Times New Roman"/>
        </w:rPr>
        <w:fldChar w:fldCharType="separate"/>
      </w:r>
      <w:r w:rsidR="001833D1">
        <w:rPr>
          <w:rFonts w:cs="Times New Roman"/>
          <w:noProof/>
        </w:rPr>
        <w:t>[62]</w:t>
      </w:r>
      <w:r w:rsidR="007A10DD" w:rsidRPr="0061084A">
        <w:rPr>
          <w:rFonts w:cs="Times New Roman"/>
        </w:rPr>
        <w:fldChar w:fldCharType="end"/>
      </w:r>
      <w:r w:rsidR="004B5221" w:rsidRPr="0061084A">
        <w:rPr>
          <w:rFonts w:cs="Times New Roman"/>
        </w:rPr>
        <w:t>.</w:t>
      </w:r>
      <w:r w:rsidR="00CC00DC" w:rsidRPr="0061084A">
        <w:rPr>
          <w:rFonts w:cs="Times New Roman"/>
        </w:rPr>
        <w:t xml:space="preserve"> The earlier work performed by </w:t>
      </w:r>
      <w:r w:rsidR="00C62E2B" w:rsidRPr="0061084A">
        <w:rPr>
          <w:rFonts w:cs="Times New Roman"/>
        </w:rPr>
        <w:t>Miller et al. found the specimen with 24% Cr</w:t>
      </w:r>
      <w:r w:rsidR="000738E5" w:rsidRPr="0061084A">
        <w:rPr>
          <w:rFonts w:cs="Times New Roman"/>
        </w:rPr>
        <w:t xml:space="preserve"> presented isolated clusters while the one with 32% Cr exhibited </w:t>
      </w:r>
      <w:r w:rsidR="0047179C">
        <w:rPr>
          <w:rFonts w:cs="Times New Roman"/>
        </w:rPr>
        <w:t xml:space="preserve">a </w:t>
      </w:r>
      <w:r w:rsidR="00D21007" w:rsidRPr="0061084A">
        <w:rPr>
          <w:rFonts w:cs="Times New Roman"/>
        </w:rPr>
        <w:t>vein-like structure</w:t>
      </w:r>
      <w:r w:rsidR="00CC1178" w:rsidRPr="0061084A">
        <w:rPr>
          <w:rFonts w:cs="Times New Roman"/>
        </w:rPr>
        <w:t xml:space="preserve"> after prolonged age at 500 °C </w:t>
      </w:r>
      <w:r w:rsidR="00000DEA" w:rsidRPr="0061084A">
        <w:rPr>
          <w:rFonts w:cs="Times New Roman"/>
        </w:rPr>
        <w:fldChar w:fldCharType="begin"/>
      </w:r>
      <w:r w:rsidR="001833D1">
        <w:rPr>
          <w:rFonts w:cs="Times New Roman"/>
        </w:rPr>
        <w:instrText xml:space="preserve"> ADDIN EN.CITE &lt;EndNote&gt;&lt;Cite&gt;&lt;Author&gt;Miller&lt;/Author&gt;&lt;Year&gt;1995&lt;/Year&gt;&lt;RecNum&gt;353&lt;/RecNum&gt;&lt;DisplayText&gt;[69]&lt;/DisplayText&gt;&lt;record&gt;&lt;rec-number&gt;353&lt;/rec-number&gt;&lt;foreign-keys&gt;&lt;key app="EN" db-id="05052tp2owzs2qezrt1ve9tja9f25rw2xfas" timestamp="1668461241" guid="10482222-1e0e-40a2-ab11-c53fd208ceb6"&gt;353&lt;/key&gt;&lt;/foreign-keys&gt;&lt;ref-type name="Journal Article"&gt;17&lt;/ref-type&gt;&lt;contributors&gt;&lt;authors&gt;&lt;author&gt;Miller, MK&lt;/author&gt;&lt;author&gt;Hyde, JM&lt;/author&gt;&lt;author&gt;Hetherington, MG&lt;/author&gt;&lt;author&gt;Cerezo, A&lt;/author&gt;&lt;author&gt;Smith, GDW&lt;/author&gt;&lt;author&gt;Elliott, CM&lt;/author&gt;&lt;/authors&gt;&lt;/contributors&gt;&lt;titles&gt;&lt;title&gt;Spinodal decomposition in Fe-Cr alloys: Experimental study at the atomic level and comparison with computer models—I. Introduction and methodology&lt;/title&gt;&lt;secondary-title&gt;Acta Metallurgica et Materialia&lt;/secondary-title&gt;&lt;/titles&gt;&lt;periodical&gt;&lt;full-title&gt;Acta Metallurgica et Materialia&lt;/full-title&gt;&lt;/periodical&gt;&lt;pages&gt;3385-3401&lt;/pages&gt;&lt;volume&gt;43&lt;/volume&gt;&lt;number&gt;9&lt;/number&gt;&lt;dates&gt;&lt;year&gt;1995&lt;/year&gt;&lt;/dates&gt;&lt;isbn&gt;0956-7151&lt;/isbn&gt;&lt;urls&gt;&lt;/urls&gt;&lt;/record&gt;&lt;/Cite&gt;&lt;/EndNote&gt;</w:instrText>
      </w:r>
      <w:r w:rsidR="00000DEA" w:rsidRPr="0061084A">
        <w:rPr>
          <w:rFonts w:cs="Times New Roman"/>
        </w:rPr>
        <w:fldChar w:fldCharType="separate"/>
      </w:r>
      <w:r w:rsidR="001833D1">
        <w:rPr>
          <w:rFonts w:cs="Times New Roman"/>
          <w:noProof/>
        </w:rPr>
        <w:t>[69]</w:t>
      </w:r>
      <w:r w:rsidR="00000DEA" w:rsidRPr="0061084A">
        <w:rPr>
          <w:rFonts w:cs="Times New Roman"/>
        </w:rPr>
        <w:fldChar w:fldCharType="end"/>
      </w:r>
      <w:r w:rsidR="003A7A97">
        <w:rPr>
          <w:rFonts w:cs="Times New Roman"/>
        </w:rPr>
        <w:t xml:space="preserve">, so they were attributed to nucleation and growth mechanism, and </w:t>
      </w:r>
      <w:r w:rsidR="004328C5">
        <w:rPr>
          <w:rFonts w:cs="Times New Roman"/>
        </w:rPr>
        <w:t xml:space="preserve">spinodal decomposition mechanism, respectively. </w:t>
      </w:r>
    </w:p>
    <w:p w14:paraId="523502DD" w14:textId="014C635C" w:rsidR="00981111" w:rsidRPr="0061084A" w:rsidRDefault="004B5221"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 </w:t>
      </w:r>
      <w:r w:rsidR="00EB0EB0" w:rsidRPr="0061084A">
        <w:rPr>
          <w:rFonts w:cs="Times New Roman"/>
        </w:rPr>
        <w:t xml:space="preserve"> </w:t>
      </w:r>
      <w:r w:rsidR="001C638A" w:rsidRPr="0061084A">
        <w:rPr>
          <w:rFonts w:cs="Times New Roman"/>
        </w:rPr>
        <w:t xml:space="preserve"> </w:t>
      </w:r>
      <w:r w:rsidR="00747F32" w:rsidRPr="0061084A">
        <w:rPr>
          <w:rFonts w:cs="Times New Roman"/>
        </w:rPr>
        <w:t xml:space="preserve"> </w:t>
      </w:r>
    </w:p>
    <w:p w14:paraId="29021DA5" w14:textId="53CEAE88" w:rsidR="00E40C76" w:rsidRPr="0061084A" w:rsidRDefault="00E40C76" w:rsidP="00D167A2">
      <w:pPr>
        <w:pStyle w:val="Heading3"/>
        <w:numPr>
          <w:ilvl w:val="0"/>
          <w:numId w:val="0"/>
        </w:numPr>
      </w:pPr>
      <w:bookmarkStart w:id="22" w:name="_Toc127376985"/>
      <w:r w:rsidRPr="0061084A">
        <w:t>2.2.2 Other precipitates in FeCr-based alloy system.</w:t>
      </w:r>
      <w:bookmarkEnd w:id="22"/>
      <w:r w:rsidRPr="0061084A">
        <w:t xml:space="preserve"> </w:t>
      </w:r>
    </w:p>
    <w:p w14:paraId="7408472D" w14:textId="0466B9D4" w:rsidR="0018347F" w:rsidRPr="00970E9E" w:rsidRDefault="00FE0DD6" w:rsidP="00A07E23">
      <w:pPr>
        <w:pStyle w:val="StyleJustifiedFirstline05Linespacing15lines"/>
      </w:pPr>
      <w:r w:rsidRPr="0061084A">
        <w:t>A</w:t>
      </w:r>
      <w:r w:rsidR="00E854E8" w:rsidRPr="0061084A">
        <w:t>lloying elements such as Mo, Nb, V</w:t>
      </w:r>
      <w:r w:rsidR="00864786" w:rsidRPr="0061084A">
        <w:t xml:space="preserve"> and </w:t>
      </w:r>
      <w:r w:rsidR="008E4C52" w:rsidRPr="0061084A">
        <w:t>W</w:t>
      </w:r>
      <w:r w:rsidRPr="0061084A">
        <w:t xml:space="preserve"> have been </w:t>
      </w:r>
      <w:r w:rsidR="00B03A68" w:rsidRPr="0061084A">
        <w:t xml:space="preserve">introduced into the </w:t>
      </w:r>
      <w:r w:rsidR="00864786" w:rsidRPr="0061084A">
        <w:t xml:space="preserve">FeCr alloy systems for the purpose of </w:t>
      </w:r>
      <w:r w:rsidRPr="0061084A">
        <w:t>optimiz</w:t>
      </w:r>
      <w:r w:rsidR="00864786" w:rsidRPr="0061084A">
        <w:t>ing their</w:t>
      </w:r>
      <w:r w:rsidR="00B45299" w:rsidRPr="0061084A">
        <w:t xml:space="preserve"> </w:t>
      </w:r>
      <w:r w:rsidRPr="0061084A">
        <w:t>mechanical properties</w:t>
      </w:r>
      <w:r w:rsidR="00864786" w:rsidRPr="0061084A">
        <w:t xml:space="preserve">. </w:t>
      </w:r>
      <w:r w:rsidR="008D2EB9" w:rsidRPr="0061084A">
        <w:t xml:space="preserve">Generally, </w:t>
      </w:r>
      <w:r w:rsidR="00494C8C" w:rsidRPr="0061084A">
        <w:t xml:space="preserve">they </w:t>
      </w:r>
      <w:r w:rsidR="001C436D" w:rsidRPr="0061084A">
        <w:t>c</w:t>
      </w:r>
      <w:r w:rsidR="001C436D">
        <w:t>an</w:t>
      </w:r>
      <w:r w:rsidR="001C436D" w:rsidRPr="0061084A">
        <w:t xml:space="preserve"> </w:t>
      </w:r>
      <w:r w:rsidR="00494C8C" w:rsidRPr="0061084A">
        <w:t xml:space="preserve">be classified as </w:t>
      </w:r>
      <w:r w:rsidR="002F410A" w:rsidRPr="0061084A">
        <w:t>Austenite stabilizing (</w:t>
      </w:r>
      <w:r w:rsidR="00E268DE" w:rsidRPr="0061084A">
        <w:t>Cu, Ni, Mn, N, C</w:t>
      </w:r>
      <w:r w:rsidR="002F410A" w:rsidRPr="0061084A">
        <w:t>) and Ferrite stabilizing</w:t>
      </w:r>
      <w:r w:rsidR="00E268DE" w:rsidRPr="0061084A">
        <w:t xml:space="preserve"> (</w:t>
      </w:r>
      <w:r w:rsidR="00A877FE" w:rsidRPr="0061084A">
        <w:t>Cr, Al, Mo, W, Nb, V, Ti, P, Si</w:t>
      </w:r>
      <w:r w:rsidR="00E268DE" w:rsidRPr="0061084A">
        <w:t>)</w:t>
      </w:r>
      <w:r w:rsidR="003C3AC4" w:rsidRPr="0061084A">
        <w:t xml:space="preserve"> elements, </w:t>
      </w:r>
      <w:r w:rsidR="00916A34" w:rsidRPr="0061084A">
        <w:t xml:space="preserve">the quantities of </w:t>
      </w:r>
      <w:r w:rsidR="003C3AC4" w:rsidRPr="0061084A">
        <w:t xml:space="preserve">which determine the </w:t>
      </w:r>
      <w:r w:rsidR="008A7DB6" w:rsidRPr="0061084A">
        <w:t xml:space="preserve">ratio of Martensite and Ferrite after </w:t>
      </w:r>
      <w:r w:rsidR="00B64458" w:rsidRPr="0061084A">
        <w:t>normalizing or quenching</w:t>
      </w:r>
      <w:r w:rsidR="003731C2">
        <w:t xml:space="preserve"> </w:t>
      </w:r>
      <w:r w:rsidR="003731C2">
        <w:fldChar w:fldCharType="begin"/>
      </w:r>
      <w:r w:rsidR="003731C2">
        <w:instrText xml:space="preserve"> ADDIN EN.CITE &lt;EndNote&gt;&lt;Cite&gt;&lt;Author&gt;Kuksenko&lt;/Author&gt;&lt;Year&gt;2011&lt;/Year&gt;&lt;RecNum&gt;279&lt;/RecNum&gt;&lt;DisplayText&gt;[70]&lt;/DisplayText&gt;&lt;record&gt;&lt;rec-number&gt;279&lt;/rec-number&gt;&lt;foreign-keys&gt;&lt;key app="EN" db-id="05052tp2owzs2qezrt1ve9tja9f25rw2xfas" timestamp="1668461145" guid="9f553a49-11b6-4c10-a574-789656e110c2"&gt;279&lt;/key&gt;&lt;/foreign-keys&gt;&lt;ref-type name="Thesis"&gt;32&lt;/ref-type&gt;&lt;contributors&gt;&lt;authors&gt;&lt;author&gt;Kuksenko, Viacheslav&lt;/author&gt;&lt;/authors&gt;&lt;/contributors&gt;&lt;titles&gt;&lt;title&gt;Model oriented irradiation experiments in Fe-Cr model alloys&lt;/title&gt;&lt;/titles&gt;&lt;volume&gt;Doctor&lt;/volume&gt;&lt;dates&gt;&lt;year&gt;2011&lt;/year&gt;&lt;/dates&gt;&lt;publisher&gt;Université de Rouen&lt;/publisher&gt;&lt;urls&gt;&lt;/urls&gt;&lt;/record&gt;&lt;/Cite&gt;&lt;/EndNote&gt;</w:instrText>
      </w:r>
      <w:r w:rsidR="003731C2">
        <w:fldChar w:fldCharType="separate"/>
      </w:r>
      <w:r w:rsidR="003731C2">
        <w:rPr>
          <w:noProof/>
        </w:rPr>
        <w:t>[70]</w:t>
      </w:r>
      <w:r w:rsidR="003731C2">
        <w:fldChar w:fldCharType="end"/>
      </w:r>
      <w:r w:rsidR="00B64458" w:rsidRPr="0061084A">
        <w:t>.</w:t>
      </w:r>
      <w:r w:rsidR="00F33609" w:rsidRPr="0061084A">
        <w:t xml:space="preserve"> </w:t>
      </w:r>
      <w:r w:rsidR="00B45299" w:rsidRPr="0061084A">
        <w:t xml:space="preserve">However, these elements also interact with </w:t>
      </w:r>
      <w:r w:rsidR="00916A34" w:rsidRPr="0061084A">
        <w:t>each other</w:t>
      </w:r>
      <w:r w:rsidR="00586B10" w:rsidRPr="0061084A">
        <w:t xml:space="preserve"> to form </w:t>
      </w:r>
      <w:r w:rsidR="00321CDF" w:rsidRPr="0061084A">
        <w:t xml:space="preserve">complicated </w:t>
      </w:r>
      <w:r w:rsidR="00153304" w:rsidRPr="0061084A">
        <w:t>carbides, nitrides</w:t>
      </w:r>
      <w:r w:rsidR="00321CDF" w:rsidRPr="0061084A">
        <w:t xml:space="preserve"> or interm</w:t>
      </w:r>
      <w:r w:rsidR="00F13AA2" w:rsidRPr="0061084A">
        <w:t>e</w:t>
      </w:r>
      <w:r w:rsidR="00321CDF" w:rsidRPr="0061084A">
        <w:t>tallic</w:t>
      </w:r>
      <w:r w:rsidR="00F13AA2" w:rsidRPr="0061084A">
        <w:t xml:space="preserve"> compounds</w:t>
      </w:r>
      <w:r w:rsidR="008378FA" w:rsidRPr="0061084A">
        <w:t>, which ha</w:t>
      </w:r>
      <w:r w:rsidR="00634AA7">
        <w:t>ve</w:t>
      </w:r>
      <w:r w:rsidR="008378FA" w:rsidRPr="0061084A">
        <w:t xml:space="preserve"> </w:t>
      </w:r>
      <w:r w:rsidR="00890C80">
        <w:t xml:space="preserve">a </w:t>
      </w:r>
      <w:r w:rsidR="008378FA" w:rsidRPr="0061084A">
        <w:t xml:space="preserve">significant influence on the </w:t>
      </w:r>
      <w:r w:rsidR="00E31457" w:rsidRPr="0061084A">
        <w:t xml:space="preserve">toughness, high-temperature deformation </w:t>
      </w:r>
      <w:r w:rsidR="00D260A1" w:rsidRPr="0061084A">
        <w:t>and susceptibility to cracking</w:t>
      </w:r>
      <w:r w:rsidR="00AC0279" w:rsidRPr="0061084A">
        <w:t xml:space="preserve"> </w:t>
      </w:r>
      <w:r w:rsidR="001A6E73">
        <w:t xml:space="preserve">behaviors </w:t>
      </w:r>
      <w:r w:rsidR="00AC0279" w:rsidRPr="0061084A">
        <w:t>of materials</w:t>
      </w:r>
      <w:r w:rsidR="00916A34" w:rsidRPr="0061084A">
        <w:t xml:space="preserve"> </w:t>
      </w:r>
      <w:r w:rsidR="00CE1263" w:rsidRPr="0061084A">
        <w:fldChar w:fldCharType="begin"/>
      </w:r>
      <w:r w:rsidR="00AC31AF">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00CE1263" w:rsidRPr="0061084A">
        <w:fldChar w:fldCharType="separate"/>
      </w:r>
      <w:r w:rsidR="00CE1263" w:rsidRPr="0061084A">
        <w:rPr>
          <w:noProof/>
        </w:rPr>
        <w:t>[1]</w:t>
      </w:r>
      <w:r w:rsidR="00CE1263" w:rsidRPr="0061084A">
        <w:fldChar w:fldCharType="end"/>
      </w:r>
      <w:r w:rsidR="00AC0279" w:rsidRPr="0061084A">
        <w:t xml:space="preserve">. </w:t>
      </w:r>
      <w:r w:rsidR="00791FF4" w:rsidRPr="0061084A">
        <w:t>The precipitat</w:t>
      </w:r>
      <w:r w:rsidR="001A6E73">
        <w:t>e</w:t>
      </w:r>
      <w:r w:rsidR="0060719B" w:rsidRPr="0061084A">
        <w:t xml:space="preserve"> phase</w:t>
      </w:r>
      <w:r w:rsidR="0062059A" w:rsidRPr="0061084A">
        <w:t>s</w:t>
      </w:r>
      <w:r w:rsidR="0060719B" w:rsidRPr="0061084A">
        <w:t xml:space="preserve"> </w:t>
      </w:r>
      <w:r w:rsidR="001A6E73">
        <w:t xml:space="preserve">that can potentially </w:t>
      </w:r>
      <w:r w:rsidR="00CE1263" w:rsidRPr="0061084A">
        <w:t xml:space="preserve">form </w:t>
      </w:r>
      <w:r w:rsidR="0060719B" w:rsidRPr="0061084A">
        <w:t xml:space="preserve">during thermal aging </w:t>
      </w:r>
      <w:r w:rsidR="008600F0" w:rsidRPr="0061084A">
        <w:t>at</w:t>
      </w:r>
      <w:r w:rsidR="0060719B" w:rsidRPr="0061084A">
        <w:t xml:space="preserve"> 400-750 </w:t>
      </w:r>
      <w:r w:rsidR="0062059A" w:rsidRPr="0061084A">
        <w:t>°</w:t>
      </w:r>
      <w:r w:rsidR="0060719B" w:rsidRPr="0061084A">
        <w:t>C</w:t>
      </w:r>
      <w:r w:rsidR="008600F0" w:rsidRPr="0061084A">
        <w:t xml:space="preserve"> or creep-rupture testing at 550-700 </w:t>
      </w:r>
      <w:r w:rsidR="0062059A" w:rsidRPr="0061084A">
        <w:t>°</w:t>
      </w:r>
      <w:r w:rsidR="008600F0" w:rsidRPr="0061084A">
        <w:t>C</w:t>
      </w:r>
      <w:r w:rsidR="00484E53" w:rsidRPr="0061084A">
        <w:t xml:space="preserve">, </w:t>
      </w:r>
      <w:r w:rsidR="00A07E23">
        <w:t xml:space="preserve">together with </w:t>
      </w:r>
      <w:r w:rsidR="00484E53" w:rsidRPr="0061084A">
        <w:t xml:space="preserve">their lattice structures, chemical </w:t>
      </w:r>
      <w:r w:rsidR="00484E53" w:rsidRPr="00970E9E">
        <w:t>compositions</w:t>
      </w:r>
      <w:r w:rsidR="00970E9E" w:rsidRPr="00970E9E">
        <w:t>,</w:t>
      </w:r>
      <w:r w:rsidR="00484E53" w:rsidRPr="00970E9E">
        <w:t xml:space="preserve"> and general distributions</w:t>
      </w:r>
      <w:r w:rsidR="008600F0" w:rsidRPr="00970E9E">
        <w:t xml:space="preserve"> </w:t>
      </w:r>
      <w:r w:rsidR="0062059A" w:rsidRPr="00970E9E">
        <w:t>are listed in</w:t>
      </w:r>
      <w:r w:rsidR="00387274">
        <w:t xml:space="preserve"> </w:t>
      </w:r>
      <w:r w:rsidR="00387274">
        <w:fldChar w:fldCharType="begin"/>
      </w:r>
      <w:r w:rsidR="00387274">
        <w:instrText xml:space="preserve"> REF _Ref119510172 \h </w:instrText>
      </w:r>
      <w:r w:rsidR="00387274">
        <w:fldChar w:fldCharType="separate"/>
      </w:r>
      <w:r w:rsidR="0013323D">
        <w:t xml:space="preserve">Table </w:t>
      </w:r>
      <w:r w:rsidR="0013323D">
        <w:rPr>
          <w:noProof/>
        </w:rPr>
        <w:t>2</w:t>
      </w:r>
      <w:r w:rsidR="0013323D">
        <w:t>.</w:t>
      </w:r>
      <w:r w:rsidR="0013323D">
        <w:rPr>
          <w:noProof/>
        </w:rPr>
        <w:t>1</w:t>
      </w:r>
      <w:r w:rsidR="00387274">
        <w:fldChar w:fldCharType="end"/>
      </w:r>
      <w:r w:rsidR="0062059A" w:rsidRPr="00970E9E">
        <w:t xml:space="preserve">. </w:t>
      </w:r>
    </w:p>
    <w:p w14:paraId="20FB0B0F" w14:textId="77777777" w:rsidR="00611C3D" w:rsidRDefault="001F446E" w:rsidP="0099058E">
      <w:pPr>
        <w:pStyle w:val="StyleJustifiedFirstline05Linespacing15lines"/>
      </w:pPr>
      <w:r w:rsidRPr="0061084A">
        <w:t xml:space="preserve">The most stable </w:t>
      </w:r>
      <w:r w:rsidR="00484E53" w:rsidRPr="0061084A">
        <w:t>carbide form in this alloy system is M</w:t>
      </w:r>
      <w:r w:rsidR="00484E53" w:rsidRPr="0061084A">
        <w:rPr>
          <w:vertAlign w:val="subscript"/>
        </w:rPr>
        <w:t>23</w:t>
      </w:r>
      <w:r w:rsidR="00484E53" w:rsidRPr="0061084A">
        <w:t>C</w:t>
      </w:r>
      <w:r w:rsidR="00484E53" w:rsidRPr="0061084A">
        <w:rPr>
          <w:vertAlign w:val="subscript"/>
        </w:rPr>
        <w:t>6</w:t>
      </w:r>
      <w:r w:rsidR="00484E53" w:rsidRPr="0061084A">
        <w:t>,</w:t>
      </w:r>
      <w:r w:rsidR="009157B4" w:rsidRPr="0061084A">
        <w:t xml:space="preserve"> in which the M stands for metal</w:t>
      </w:r>
      <w:r w:rsidR="00F32024" w:rsidRPr="0061084A">
        <w:t>lic atoms including Cr, Fe, Mo and W</w:t>
      </w:r>
      <w:r w:rsidR="00F17BB4" w:rsidRPr="0061084A">
        <w:t xml:space="preserve"> with various ratios</w:t>
      </w:r>
      <w:r w:rsidR="005E04F9" w:rsidRPr="0061084A">
        <w:t xml:space="preserve"> [21].</w:t>
      </w:r>
      <w:r w:rsidR="009753D7" w:rsidRPr="0061084A">
        <w:t xml:space="preserve"> The M</w:t>
      </w:r>
      <w:r w:rsidR="009753D7" w:rsidRPr="0061084A">
        <w:rPr>
          <w:vertAlign w:val="subscript"/>
        </w:rPr>
        <w:t>2</w:t>
      </w:r>
      <w:r w:rsidR="009753D7" w:rsidRPr="0061084A">
        <w:t xml:space="preserve">X </w:t>
      </w:r>
      <w:r w:rsidR="00702C6B" w:rsidRPr="0061084A">
        <w:t>precipitates form</w:t>
      </w:r>
      <w:r w:rsidR="006A4534" w:rsidRPr="0061084A">
        <w:t>ing</w:t>
      </w:r>
      <w:r w:rsidR="00702C6B" w:rsidRPr="0061084A">
        <w:t xml:space="preserve"> after normalizing or tempering </w:t>
      </w:r>
      <w:r w:rsidR="006A4534" w:rsidRPr="0061084A">
        <w:t>are gradually replaced by MX</w:t>
      </w:r>
      <w:r w:rsidR="003F5A05" w:rsidRPr="0061084A">
        <w:t xml:space="preserve"> and Laves phase </w:t>
      </w:r>
      <w:r w:rsidR="00663D04" w:rsidRPr="0061084A">
        <w:t xml:space="preserve">during high temperature creep testing or thermal aging. </w:t>
      </w:r>
      <w:r w:rsidR="00591C86" w:rsidRPr="0061084A">
        <w:t>The Laves phase conta</w:t>
      </w:r>
      <w:r w:rsidR="00146089" w:rsidRPr="0061084A">
        <w:t>ini</w:t>
      </w:r>
      <w:r w:rsidR="00591C86" w:rsidRPr="0061084A">
        <w:t xml:space="preserve">ng </w:t>
      </w:r>
      <w:r w:rsidR="00146089" w:rsidRPr="0061084A">
        <w:t>Mo and/or W is the main inter</w:t>
      </w:r>
      <w:r w:rsidR="00BE36BD" w:rsidRPr="0061084A">
        <w:t>metallic phase in the temperature range of 450-650 °C.</w:t>
      </w:r>
      <w:r w:rsidR="00FC442D" w:rsidRPr="0061084A">
        <w:t xml:space="preserve"> Its volume fraction increase</w:t>
      </w:r>
      <w:r w:rsidR="005379C3" w:rsidRPr="0061084A">
        <w:t>s</w:t>
      </w:r>
      <w:r w:rsidR="00FC442D" w:rsidRPr="0061084A">
        <w:t xml:space="preserve"> with the Mo and W content. </w:t>
      </w:r>
      <w:r w:rsidR="005379C3" w:rsidRPr="0061084A">
        <w:t xml:space="preserve">Chi phase </w:t>
      </w:r>
      <w:r w:rsidR="00A776B8" w:rsidRPr="0061084A">
        <w:t>has been observed after thermal aging up to 5000 hours</w:t>
      </w:r>
      <w:r w:rsidR="005A07D5">
        <w:t>, which</w:t>
      </w:r>
      <w:r w:rsidR="007E5995" w:rsidRPr="0061084A">
        <w:t xml:space="preserve"> could be considered </w:t>
      </w:r>
      <w:r w:rsidR="00CE134C">
        <w:t xml:space="preserve">either </w:t>
      </w:r>
      <w:r w:rsidR="007E5995" w:rsidRPr="0061084A">
        <w:t xml:space="preserve">as </w:t>
      </w:r>
      <w:r w:rsidR="00AD4F1F" w:rsidRPr="0061084A">
        <w:t>a</w:t>
      </w:r>
    </w:p>
    <w:p w14:paraId="30573F50" w14:textId="77777777" w:rsidR="00611C3D" w:rsidRDefault="00611C3D" w:rsidP="00611C3D">
      <w:pPr>
        <w:pStyle w:val="Caption"/>
      </w:pPr>
      <w:bookmarkStart w:id="23" w:name="_Toc127377083"/>
      <w:r>
        <w:lastRenderedPageBreak/>
        <w:t xml:space="preserve">Table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r>
        <w:t xml:space="preserve"> </w:t>
      </w:r>
      <w:r w:rsidRPr="0061084A">
        <w:t>Major precipitation in high-chromium steels after normalized-and-tempered, aged, creep-rupture tested and irradiated. Reproduced from</w:t>
      </w:r>
      <w:r>
        <w:t xml:space="preserve"> Ref.</w:t>
      </w:r>
      <w:r w:rsidRPr="0061084A">
        <w:t xml:space="preserve"> </w:t>
      </w:r>
      <w:r w:rsidRPr="0061084A">
        <w:fldChar w:fldCharType="begin"/>
      </w:r>
      <w:r>
        <w:instrText xml:space="preserve"> ADDIN EN.CITE &lt;EndNote&gt;&lt;Cite&gt;&lt;Author&gt;Klueh&lt;/Author&gt;&lt;Year&gt;2001&lt;/Year&gt;&lt;RecNum&gt;142&lt;/RecNum&gt;&lt;DisplayText&gt;[1]&lt;/DisplayText&gt;&lt;record&gt;&lt;rec-number&gt;142&lt;/rec-number&gt;&lt;foreign-keys&gt;&lt;key app="EN" db-id="05052tp2owzs2qezrt1ve9tja9f25rw2xfas" timestamp="1668460995" guid="990f45d9-620a-4173-b503-5b0830638522"&gt;142&lt;/key&gt;&lt;/foreign-keys&gt;&lt;ref-type name="Conference Proceedings"&gt;10&lt;/ref-type&gt;&lt;contributors&gt;&lt;authors&gt;&lt;author&gt;Klueh, Ronald L&lt;/author&gt;&lt;author&gt;Harries, Donald R&lt;/author&gt;&lt;/authors&gt;&lt;/contributors&gt;&lt;titles&gt;&lt;title&gt;High-chromium ferritic and martensitic steels for nuclear applications&lt;/title&gt;&lt;/titles&gt;&lt;dates&gt;&lt;year&gt;2001&lt;/year&gt;&lt;/dates&gt;&lt;publisher&gt;AsTM West Conshohocken, PA&lt;/publisher&gt;&lt;urls&gt;&lt;/urls&gt;&lt;/record&gt;&lt;/Cite&gt;&lt;/EndNote&gt;</w:instrText>
      </w:r>
      <w:r w:rsidRPr="0061084A">
        <w:fldChar w:fldCharType="separate"/>
      </w:r>
      <w:r w:rsidRPr="0061084A">
        <w:rPr>
          <w:noProof/>
        </w:rPr>
        <w:t>[1]</w:t>
      </w:r>
      <w:r w:rsidRPr="0061084A">
        <w:fldChar w:fldCharType="end"/>
      </w:r>
      <w:r w:rsidRPr="0061084A">
        <w:t>.</w:t>
      </w:r>
      <w:bookmarkEnd w:id="23"/>
    </w:p>
    <w:tbl>
      <w:tblPr>
        <w:tblStyle w:val="TableGrid"/>
        <w:tblW w:w="0" w:type="auto"/>
        <w:jc w:val="center"/>
        <w:tblLook w:val="04A0" w:firstRow="1" w:lastRow="0" w:firstColumn="1" w:lastColumn="0" w:noHBand="0" w:noVBand="1"/>
      </w:tblPr>
      <w:tblGrid>
        <w:gridCol w:w="1244"/>
        <w:gridCol w:w="1884"/>
        <w:gridCol w:w="2430"/>
        <w:gridCol w:w="3072"/>
      </w:tblGrid>
      <w:tr w:rsidR="00611C3D" w:rsidRPr="0061084A" w14:paraId="6A5CF81C" w14:textId="77777777" w:rsidTr="00CD01F6">
        <w:trPr>
          <w:jc w:val="center"/>
        </w:trPr>
        <w:tc>
          <w:tcPr>
            <w:tcW w:w="1244" w:type="dxa"/>
            <w:vAlign w:val="center"/>
          </w:tcPr>
          <w:p w14:paraId="1E24B449" w14:textId="77777777" w:rsidR="00611C3D" w:rsidRPr="0061084A" w:rsidRDefault="00611C3D" w:rsidP="00CD01F6">
            <w:pPr>
              <w:jc w:val="center"/>
              <w:rPr>
                <w:rFonts w:cs="Times New Roman"/>
              </w:rPr>
            </w:pPr>
            <w:r w:rsidRPr="0061084A">
              <w:rPr>
                <w:rFonts w:cs="Times New Roman"/>
              </w:rPr>
              <w:t>Precipitate phase</w:t>
            </w:r>
          </w:p>
        </w:tc>
        <w:tc>
          <w:tcPr>
            <w:tcW w:w="1884" w:type="dxa"/>
            <w:vAlign w:val="center"/>
          </w:tcPr>
          <w:p w14:paraId="01250E4B" w14:textId="77777777" w:rsidR="00611C3D" w:rsidRPr="0061084A" w:rsidRDefault="00611C3D" w:rsidP="00CD01F6">
            <w:pPr>
              <w:jc w:val="center"/>
              <w:rPr>
                <w:rFonts w:cs="Times New Roman"/>
              </w:rPr>
            </w:pPr>
            <w:r w:rsidRPr="0061084A">
              <w:rPr>
                <w:rFonts w:cs="Times New Roman"/>
              </w:rPr>
              <w:t>Crystal Structure and Lattice Parameter</w:t>
            </w:r>
          </w:p>
        </w:tc>
        <w:tc>
          <w:tcPr>
            <w:tcW w:w="2430" w:type="dxa"/>
            <w:vAlign w:val="center"/>
          </w:tcPr>
          <w:p w14:paraId="05A20873" w14:textId="77777777" w:rsidR="00611C3D" w:rsidRPr="0061084A" w:rsidRDefault="00611C3D" w:rsidP="00CD01F6">
            <w:pPr>
              <w:jc w:val="center"/>
              <w:rPr>
                <w:rFonts w:cs="Times New Roman"/>
              </w:rPr>
            </w:pPr>
            <w:r w:rsidRPr="0061084A">
              <w:rPr>
                <w:rFonts w:cs="Times New Roman"/>
              </w:rPr>
              <w:t>Typical Composition</w:t>
            </w:r>
          </w:p>
        </w:tc>
        <w:tc>
          <w:tcPr>
            <w:tcW w:w="3072" w:type="dxa"/>
            <w:vAlign w:val="center"/>
          </w:tcPr>
          <w:p w14:paraId="342AD5E8" w14:textId="77777777" w:rsidR="00611C3D" w:rsidRPr="0061084A" w:rsidRDefault="00611C3D" w:rsidP="00CD01F6">
            <w:pPr>
              <w:jc w:val="center"/>
              <w:rPr>
                <w:rFonts w:cs="Times New Roman"/>
              </w:rPr>
            </w:pPr>
            <w:r w:rsidRPr="0061084A">
              <w:rPr>
                <w:rFonts w:cs="Times New Roman"/>
              </w:rPr>
              <w:t>Distribution of Precipitates</w:t>
            </w:r>
          </w:p>
        </w:tc>
      </w:tr>
      <w:tr w:rsidR="00611C3D" w:rsidRPr="0061084A" w14:paraId="4743E6F6" w14:textId="77777777" w:rsidTr="00CD01F6">
        <w:trPr>
          <w:jc w:val="center"/>
        </w:trPr>
        <w:tc>
          <w:tcPr>
            <w:tcW w:w="1244" w:type="dxa"/>
            <w:vAlign w:val="center"/>
          </w:tcPr>
          <w:p w14:paraId="0BA72806" w14:textId="77777777" w:rsidR="00611C3D" w:rsidRPr="0061084A" w:rsidRDefault="00611C3D" w:rsidP="00CD01F6">
            <w:pPr>
              <w:jc w:val="center"/>
              <w:rPr>
                <w:rFonts w:cs="Times New Roman"/>
              </w:rPr>
            </w:pPr>
            <w:r w:rsidRPr="0061084A">
              <w:rPr>
                <w:rFonts w:cs="Times New Roman"/>
              </w:rPr>
              <w:t>M</w:t>
            </w:r>
            <w:r w:rsidRPr="0061084A">
              <w:rPr>
                <w:rFonts w:cs="Times New Roman"/>
                <w:vertAlign w:val="subscript"/>
              </w:rPr>
              <w:t>23</w:t>
            </w:r>
            <w:r w:rsidRPr="0061084A">
              <w:rPr>
                <w:rFonts w:cs="Times New Roman"/>
              </w:rPr>
              <w:t>C</w:t>
            </w:r>
            <w:r w:rsidRPr="0061084A">
              <w:rPr>
                <w:rFonts w:cs="Times New Roman"/>
                <w:vertAlign w:val="subscript"/>
              </w:rPr>
              <w:t>6</w:t>
            </w:r>
          </w:p>
        </w:tc>
        <w:tc>
          <w:tcPr>
            <w:tcW w:w="1884" w:type="dxa"/>
            <w:vAlign w:val="center"/>
          </w:tcPr>
          <w:p w14:paraId="26B721E2" w14:textId="77777777" w:rsidR="00611C3D" w:rsidRPr="0061084A" w:rsidRDefault="00611C3D" w:rsidP="00CD01F6">
            <w:pPr>
              <w:jc w:val="center"/>
              <w:rPr>
                <w:rFonts w:cs="Times New Roman"/>
              </w:rPr>
            </w:pPr>
            <w:r w:rsidRPr="0061084A">
              <w:rPr>
                <w:rFonts w:cs="Times New Roman"/>
              </w:rPr>
              <w:t>FCC</w:t>
            </w:r>
          </w:p>
          <w:p w14:paraId="5A9B9B50" w14:textId="77777777" w:rsidR="00611C3D" w:rsidRPr="0061084A" w:rsidRDefault="00611C3D" w:rsidP="00CD01F6">
            <w:pPr>
              <w:jc w:val="center"/>
              <w:rPr>
                <w:rFonts w:cs="Times New Roman"/>
              </w:rPr>
            </w:pPr>
            <w:r w:rsidRPr="0061084A">
              <w:rPr>
                <w:rFonts w:cs="Times New Roman"/>
              </w:rPr>
              <w:t>a =1.066 nm</w:t>
            </w:r>
          </w:p>
        </w:tc>
        <w:tc>
          <w:tcPr>
            <w:tcW w:w="2430" w:type="dxa"/>
            <w:vAlign w:val="center"/>
          </w:tcPr>
          <w:p w14:paraId="1EA23F74" w14:textId="77777777" w:rsidR="00611C3D" w:rsidRPr="0061084A" w:rsidRDefault="00611C3D" w:rsidP="00CD01F6">
            <w:pPr>
              <w:jc w:val="center"/>
              <w:rPr>
                <w:rFonts w:cs="Times New Roman"/>
              </w:rPr>
            </w:pPr>
            <w:r w:rsidRPr="0061084A">
              <w:rPr>
                <w:rFonts w:cs="Times New Roman"/>
              </w:rPr>
              <w:t>(Cr</w:t>
            </w:r>
            <w:r w:rsidRPr="0061084A">
              <w:rPr>
                <w:rFonts w:cs="Times New Roman"/>
                <w:vertAlign w:val="subscript"/>
              </w:rPr>
              <w:t>6</w:t>
            </w:r>
            <w:r w:rsidRPr="0061084A">
              <w:rPr>
                <w:rFonts w:cs="Times New Roman"/>
              </w:rPr>
              <w:t>Fe</w:t>
            </w:r>
            <w:r w:rsidRPr="0061084A">
              <w:rPr>
                <w:rFonts w:cs="Times New Roman"/>
                <w:vertAlign w:val="subscript"/>
              </w:rPr>
              <w:t>6</w:t>
            </w:r>
            <w:r w:rsidRPr="0061084A">
              <w:rPr>
                <w:rFonts w:cs="Times New Roman"/>
              </w:rPr>
              <w:t>Mo)C</w:t>
            </w:r>
            <w:r w:rsidRPr="0061084A">
              <w:rPr>
                <w:rFonts w:cs="Times New Roman"/>
                <w:vertAlign w:val="subscript"/>
              </w:rPr>
              <w:t>6</w:t>
            </w:r>
            <w:r w:rsidRPr="0061084A">
              <w:rPr>
                <w:rFonts w:cs="Times New Roman"/>
              </w:rPr>
              <w:t xml:space="preserve">  (Cr</w:t>
            </w:r>
            <w:r w:rsidRPr="0061084A">
              <w:rPr>
                <w:rFonts w:cs="Times New Roman"/>
                <w:vertAlign w:val="subscript"/>
              </w:rPr>
              <w:t>4</w:t>
            </w:r>
            <w:r w:rsidRPr="0061084A">
              <w:rPr>
                <w:rFonts w:cs="Times New Roman"/>
              </w:rPr>
              <w:t>Fe</w:t>
            </w:r>
            <w:r w:rsidRPr="0061084A">
              <w:rPr>
                <w:rFonts w:cs="Times New Roman"/>
                <w:vertAlign w:val="subscript"/>
              </w:rPr>
              <w:t>12</w:t>
            </w:r>
            <w:r w:rsidRPr="0061084A">
              <w:rPr>
                <w:rFonts w:cs="Times New Roman"/>
              </w:rPr>
              <w:t>Mo</w:t>
            </w:r>
            <w:r w:rsidRPr="0061084A">
              <w:rPr>
                <w:rFonts w:cs="Times New Roman"/>
                <w:vertAlign w:val="subscript"/>
              </w:rPr>
              <w:t>4</w:t>
            </w:r>
            <w:r w:rsidRPr="0061084A">
              <w:rPr>
                <w:rFonts w:cs="Times New Roman"/>
              </w:rPr>
              <w:t>Si</w:t>
            </w:r>
            <w:r w:rsidRPr="0061084A">
              <w:rPr>
                <w:rFonts w:cs="Times New Roman"/>
                <w:vertAlign w:val="subscript"/>
              </w:rPr>
              <w:t>2</w:t>
            </w:r>
            <w:r w:rsidRPr="0061084A">
              <w:rPr>
                <w:rFonts w:cs="Times New Roman"/>
              </w:rPr>
              <w:t>WV)C</w:t>
            </w:r>
            <w:r w:rsidRPr="0061084A">
              <w:rPr>
                <w:rFonts w:cs="Times New Roman"/>
                <w:vertAlign w:val="subscript"/>
              </w:rPr>
              <w:t>6</w:t>
            </w:r>
          </w:p>
        </w:tc>
        <w:tc>
          <w:tcPr>
            <w:tcW w:w="3072" w:type="dxa"/>
            <w:vAlign w:val="center"/>
          </w:tcPr>
          <w:p w14:paraId="5169147D" w14:textId="77777777" w:rsidR="00611C3D" w:rsidRPr="0061084A" w:rsidRDefault="00611C3D" w:rsidP="00CD01F6">
            <w:pPr>
              <w:jc w:val="center"/>
              <w:rPr>
                <w:rFonts w:cs="Times New Roman"/>
              </w:rPr>
            </w:pPr>
            <w:r w:rsidRPr="0061084A">
              <w:rPr>
                <w:rFonts w:cs="Times New Roman"/>
              </w:rPr>
              <w:t>Coarse particles at prior austenite grain and martensite lath boundaries and fine intra-lath particles</w:t>
            </w:r>
          </w:p>
        </w:tc>
      </w:tr>
      <w:tr w:rsidR="00611C3D" w:rsidRPr="0061084A" w14:paraId="1C0C9BC4" w14:textId="77777777" w:rsidTr="00CD01F6">
        <w:trPr>
          <w:jc w:val="center"/>
        </w:trPr>
        <w:tc>
          <w:tcPr>
            <w:tcW w:w="1244" w:type="dxa"/>
            <w:vAlign w:val="center"/>
          </w:tcPr>
          <w:p w14:paraId="13004642" w14:textId="77777777" w:rsidR="00611C3D" w:rsidRPr="0061084A" w:rsidRDefault="00611C3D" w:rsidP="00CD01F6">
            <w:pPr>
              <w:jc w:val="center"/>
              <w:rPr>
                <w:rFonts w:cs="Times New Roman"/>
              </w:rPr>
            </w:pPr>
            <w:r w:rsidRPr="0061084A">
              <w:rPr>
                <w:rFonts w:cs="Times New Roman"/>
              </w:rPr>
              <w:t>MX</w:t>
            </w:r>
          </w:p>
        </w:tc>
        <w:tc>
          <w:tcPr>
            <w:tcW w:w="1884" w:type="dxa"/>
            <w:vAlign w:val="center"/>
          </w:tcPr>
          <w:p w14:paraId="0C94121E" w14:textId="77777777" w:rsidR="00611C3D" w:rsidRPr="0061084A" w:rsidRDefault="00611C3D" w:rsidP="00CD01F6">
            <w:pPr>
              <w:jc w:val="center"/>
              <w:rPr>
                <w:rFonts w:cs="Times New Roman"/>
              </w:rPr>
            </w:pPr>
            <w:r w:rsidRPr="0061084A">
              <w:rPr>
                <w:rFonts w:cs="Times New Roman"/>
              </w:rPr>
              <w:t>FCC</w:t>
            </w:r>
          </w:p>
          <w:p w14:paraId="2787CEF5" w14:textId="77777777" w:rsidR="00611C3D" w:rsidRPr="0061084A" w:rsidRDefault="00611C3D" w:rsidP="00CD01F6">
            <w:pPr>
              <w:jc w:val="center"/>
              <w:rPr>
                <w:rFonts w:cs="Times New Roman"/>
              </w:rPr>
            </w:pPr>
            <w:r w:rsidRPr="0061084A">
              <w:rPr>
                <w:rFonts w:cs="Times New Roman"/>
              </w:rPr>
              <w:t>a = 0.444-0.447</w:t>
            </w:r>
            <w:r>
              <w:rPr>
                <w:rFonts w:cs="Times New Roman"/>
              </w:rPr>
              <w:t xml:space="preserve"> </w:t>
            </w:r>
            <w:r w:rsidRPr="0061084A">
              <w:rPr>
                <w:rFonts w:cs="Times New Roman"/>
              </w:rPr>
              <w:t>nm</w:t>
            </w:r>
          </w:p>
        </w:tc>
        <w:tc>
          <w:tcPr>
            <w:tcW w:w="2430" w:type="dxa"/>
            <w:vAlign w:val="center"/>
          </w:tcPr>
          <w:p w14:paraId="201B607A" w14:textId="77777777" w:rsidR="00611C3D" w:rsidRPr="0061084A" w:rsidRDefault="00611C3D" w:rsidP="00CD01F6">
            <w:pPr>
              <w:jc w:val="center"/>
              <w:rPr>
                <w:rFonts w:cs="Times New Roman"/>
              </w:rPr>
            </w:pPr>
            <w:r w:rsidRPr="0061084A">
              <w:rPr>
                <w:rFonts w:cs="Times New Roman"/>
              </w:rPr>
              <w:t>NbC, NbN, VN, (CrV)N, Nb(CN), (NbV)C</w:t>
            </w:r>
          </w:p>
        </w:tc>
        <w:tc>
          <w:tcPr>
            <w:tcW w:w="3072" w:type="dxa"/>
            <w:vAlign w:val="center"/>
          </w:tcPr>
          <w:p w14:paraId="5550E922" w14:textId="77777777" w:rsidR="00611C3D" w:rsidRPr="0061084A" w:rsidRDefault="00611C3D" w:rsidP="00CD01F6">
            <w:pPr>
              <w:jc w:val="center"/>
              <w:rPr>
                <w:rFonts w:cs="Times New Roman"/>
              </w:rPr>
            </w:pPr>
            <w:r w:rsidRPr="0061084A">
              <w:rPr>
                <w:rFonts w:cs="Times New Roman"/>
              </w:rPr>
              <w:t>Undissolved particles and fine precipitates at martensite lath boundaries</w:t>
            </w:r>
          </w:p>
        </w:tc>
      </w:tr>
      <w:tr w:rsidR="00611C3D" w:rsidRPr="0061084A" w14:paraId="5DDCE7BC" w14:textId="77777777" w:rsidTr="00CD01F6">
        <w:trPr>
          <w:jc w:val="center"/>
        </w:trPr>
        <w:tc>
          <w:tcPr>
            <w:tcW w:w="1244" w:type="dxa"/>
            <w:vAlign w:val="center"/>
          </w:tcPr>
          <w:p w14:paraId="2AC05C96" w14:textId="77777777" w:rsidR="00611C3D" w:rsidRPr="0061084A" w:rsidRDefault="00611C3D" w:rsidP="00CD01F6">
            <w:pPr>
              <w:jc w:val="center"/>
              <w:rPr>
                <w:rFonts w:cs="Times New Roman"/>
              </w:rPr>
            </w:pPr>
            <w:r w:rsidRPr="0061084A">
              <w:rPr>
                <w:rFonts w:cs="Times New Roman"/>
              </w:rPr>
              <w:t>M</w:t>
            </w:r>
            <w:r w:rsidRPr="0061084A">
              <w:rPr>
                <w:rFonts w:cs="Times New Roman"/>
                <w:vertAlign w:val="subscript"/>
              </w:rPr>
              <w:t>2</w:t>
            </w:r>
            <w:r w:rsidRPr="0061084A">
              <w:rPr>
                <w:rFonts w:cs="Times New Roman"/>
              </w:rPr>
              <w:t>X</w:t>
            </w:r>
          </w:p>
        </w:tc>
        <w:tc>
          <w:tcPr>
            <w:tcW w:w="1884" w:type="dxa"/>
            <w:vAlign w:val="center"/>
          </w:tcPr>
          <w:p w14:paraId="30ACAAAE" w14:textId="77777777" w:rsidR="00611C3D" w:rsidRPr="0061084A" w:rsidRDefault="00611C3D" w:rsidP="00CD01F6">
            <w:pPr>
              <w:jc w:val="center"/>
              <w:rPr>
                <w:rFonts w:cs="Times New Roman"/>
              </w:rPr>
            </w:pPr>
            <w:r w:rsidRPr="0061084A">
              <w:rPr>
                <w:rFonts w:cs="Times New Roman"/>
              </w:rPr>
              <w:t>Hexagonal</w:t>
            </w:r>
          </w:p>
          <w:p w14:paraId="6B1C93EC" w14:textId="77777777" w:rsidR="00611C3D" w:rsidRPr="0061084A" w:rsidRDefault="00611C3D" w:rsidP="00CD01F6">
            <w:pPr>
              <w:jc w:val="center"/>
              <w:rPr>
                <w:rFonts w:cs="Times New Roman"/>
              </w:rPr>
            </w:pPr>
            <w:r w:rsidRPr="0061084A">
              <w:rPr>
                <w:rFonts w:cs="Times New Roman"/>
              </w:rPr>
              <w:t>a = 0.478 nm</w:t>
            </w:r>
          </w:p>
          <w:p w14:paraId="4263C636" w14:textId="77777777" w:rsidR="00611C3D" w:rsidRPr="0061084A" w:rsidRDefault="00611C3D" w:rsidP="00CD01F6">
            <w:pPr>
              <w:jc w:val="center"/>
              <w:rPr>
                <w:rFonts w:cs="Times New Roman"/>
              </w:rPr>
            </w:pPr>
            <w:r w:rsidRPr="0061084A">
              <w:rPr>
                <w:rFonts w:cs="Times New Roman"/>
              </w:rPr>
              <w:t>c = 0.444 nm</w:t>
            </w:r>
          </w:p>
        </w:tc>
        <w:tc>
          <w:tcPr>
            <w:tcW w:w="2430" w:type="dxa"/>
            <w:vAlign w:val="center"/>
          </w:tcPr>
          <w:p w14:paraId="08B7DAAA" w14:textId="77777777" w:rsidR="00611C3D" w:rsidRPr="0061084A" w:rsidRDefault="00611C3D" w:rsidP="00CD01F6">
            <w:pPr>
              <w:jc w:val="center"/>
              <w:rPr>
                <w:rFonts w:cs="Times New Roman"/>
              </w:rPr>
            </w:pPr>
            <w:r w:rsidRPr="0061084A">
              <w:rPr>
                <w:rFonts w:cs="Times New Roman"/>
              </w:rPr>
              <w:t>Cr</w:t>
            </w:r>
            <w:r w:rsidRPr="0061084A">
              <w:rPr>
                <w:rFonts w:cs="Times New Roman"/>
                <w:vertAlign w:val="subscript"/>
              </w:rPr>
              <w:t>2</w:t>
            </w:r>
            <w:r w:rsidRPr="0061084A">
              <w:rPr>
                <w:rFonts w:cs="Times New Roman"/>
              </w:rPr>
              <w:t>N, Mo</w:t>
            </w:r>
            <w:r w:rsidRPr="0061084A">
              <w:rPr>
                <w:rFonts w:cs="Times New Roman"/>
                <w:vertAlign w:val="subscript"/>
              </w:rPr>
              <w:t>2</w:t>
            </w:r>
            <w:r w:rsidRPr="0061084A">
              <w:rPr>
                <w:rFonts w:cs="Times New Roman"/>
              </w:rPr>
              <w:t>C, W</w:t>
            </w:r>
            <w:r w:rsidRPr="0061084A">
              <w:rPr>
                <w:rFonts w:cs="Times New Roman"/>
                <w:vertAlign w:val="subscript"/>
              </w:rPr>
              <w:t>2</w:t>
            </w:r>
            <w:r w:rsidRPr="0061084A">
              <w:rPr>
                <w:rFonts w:cs="Times New Roman"/>
              </w:rPr>
              <w:t>C</w:t>
            </w:r>
          </w:p>
        </w:tc>
        <w:tc>
          <w:tcPr>
            <w:tcW w:w="3072" w:type="dxa"/>
            <w:vAlign w:val="center"/>
          </w:tcPr>
          <w:p w14:paraId="104C6575" w14:textId="77777777" w:rsidR="00611C3D" w:rsidRPr="0061084A" w:rsidRDefault="00611C3D" w:rsidP="00CD01F6">
            <w:pPr>
              <w:jc w:val="center"/>
              <w:rPr>
                <w:rFonts w:cs="Times New Roman"/>
              </w:rPr>
            </w:pPr>
            <w:r w:rsidRPr="0061084A">
              <w:rPr>
                <w:rFonts w:cs="Times New Roman"/>
              </w:rPr>
              <w:t>Martensite lath boundaries (Cr</w:t>
            </w:r>
            <w:r w:rsidRPr="0061084A">
              <w:rPr>
                <w:rFonts w:cs="Times New Roman"/>
                <w:vertAlign w:val="subscript"/>
              </w:rPr>
              <w:t>2</w:t>
            </w:r>
            <w:r w:rsidRPr="0061084A">
              <w:rPr>
                <w:rFonts w:cs="Times New Roman"/>
              </w:rPr>
              <w:t>N and Mo</w:t>
            </w:r>
            <w:r w:rsidRPr="0061084A">
              <w:rPr>
                <w:rFonts w:cs="Times New Roman"/>
                <w:vertAlign w:val="subscript"/>
              </w:rPr>
              <w:t>2</w:t>
            </w:r>
            <w:r w:rsidRPr="0061084A">
              <w:rPr>
                <w:rFonts w:cs="Times New Roman"/>
              </w:rPr>
              <w:t>C); prior austenite grain boundaries (Mo</w:t>
            </w:r>
            <w:r w:rsidRPr="0061084A">
              <w:rPr>
                <w:rFonts w:cs="Times New Roman"/>
                <w:vertAlign w:val="subscript"/>
              </w:rPr>
              <w:t>2</w:t>
            </w:r>
            <w:r w:rsidRPr="0061084A">
              <w:rPr>
                <w:rFonts w:cs="Times New Roman"/>
              </w:rPr>
              <w:t>C); intra-lath (Mo</w:t>
            </w:r>
            <w:r w:rsidRPr="0061084A">
              <w:rPr>
                <w:rFonts w:cs="Times New Roman"/>
                <w:vertAlign w:val="subscript"/>
              </w:rPr>
              <w:t>2</w:t>
            </w:r>
            <w:r w:rsidRPr="0061084A">
              <w:rPr>
                <w:rFonts w:cs="Times New Roman"/>
              </w:rPr>
              <w:t>C and W</w:t>
            </w:r>
            <w:r w:rsidRPr="0061084A">
              <w:rPr>
                <w:rFonts w:cs="Times New Roman"/>
                <w:vertAlign w:val="subscript"/>
              </w:rPr>
              <w:t>2</w:t>
            </w:r>
            <w:r w:rsidRPr="0061084A">
              <w:rPr>
                <w:rFonts w:cs="Times New Roman"/>
              </w:rPr>
              <w:t>C); δ-ferrite in duplex steels [Cr</w:t>
            </w:r>
            <w:r w:rsidRPr="0061084A">
              <w:rPr>
                <w:rFonts w:cs="Times New Roman"/>
                <w:vertAlign w:val="subscript"/>
              </w:rPr>
              <w:t>2</w:t>
            </w:r>
            <w:r w:rsidRPr="0061084A">
              <w:rPr>
                <w:rFonts w:cs="Times New Roman"/>
              </w:rPr>
              <w:t>(CN) and (CrMo)</w:t>
            </w:r>
            <w:r w:rsidRPr="0061084A">
              <w:rPr>
                <w:rFonts w:cs="Times New Roman"/>
                <w:vertAlign w:val="subscript"/>
              </w:rPr>
              <w:t>2</w:t>
            </w:r>
            <w:r w:rsidRPr="0061084A">
              <w:rPr>
                <w:rFonts w:cs="Times New Roman"/>
              </w:rPr>
              <w:t>(CN)]</w:t>
            </w:r>
          </w:p>
        </w:tc>
      </w:tr>
      <w:tr w:rsidR="00611C3D" w:rsidRPr="0061084A" w14:paraId="47985579" w14:textId="77777777" w:rsidTr="00CD01F6">
        <w:trPr>
          <w:jc w:val="center"/>
        </w:trPr>
        <w:tc>
          <w:tcPr>
            <w:tcW w:w="1244" w:type="dxa"/>
            <w:vAlign w:val="center"/>
          </w:tcPr>
          <w:p w14:paraId="7EB2F3E8" w14:textId="77777777" w:rsidR="00611C3D" w:rsidRPr="0061084A" w:rsidRDefault="00611C3D" w:rsidP="00CD01F6">
            <w:pPr>
              <w:jc w:val="center"/>
              <w:rPr>
                <w:rFonts w:cs="Times New Roman"/>
              </w:rPr>
            </w:pPr>
            <w:r w:rsidRPr="0061084A">
              <w:rPr>
                <w:rFonts w:cs="Times New Roman"/>
              </w:rPr>
              <w:t>Z-phase</w:t>
            </w:r>
          </w:p>
        </w:tc>
        <w:tc>
          <w:tcPr>
            <w:tcW w:w="1884" w:type="dxa"/>
            <w:vAlign w:val="center"/>
          </w:tcPr>
          <w:p w14:paraId="3243F89A" w14:textId="77777777" w:rsidR="00611C3D" w:rsidRPr="0061084A" w:rsidRDefault="00611C3D" w:rsidP="00CD01F6">
            <w:pPr>
              <w:jc w:val="center"/>
              <w:rPr>
                <w:rFonts w:cs="Times New Roman"/>
              </w:rPr>
            </w:pPr>
            <w:r w:rsidRPr="0061084A">
              <w:rPr>
                <w:rFonts w:cs="Times New Roman"/>
              </w:rPr>
              <w:t>Tetragonal</w:t>
            </w:r>
          </w:p>
          <w:p w14:paraId="74A50662" w14:textId="77777777" w:rsidR="00611C3D" w:rsidRPr="0061084A" w:rsidRDefault="00611C3D" w:rsidP="00CD01F6">
            <w:pPr>
              <w:jc w:val="center"/>
              <w:rPr>
                <w:rFonts w:cs="Times New Roman"/>
              </w:rPr>
            </w:pPr>
            <w:r w:rsidRPr="0061084A">
              <w:rPr>
                <w:rFonts w:cs="Times New Roman"/>
              </w:rPr>
              <w:t>a = 0.286 nm</w:t>
            </w:r>
          </w:p>
          <w:p w14:paraId="79F2C0A7" w14:textId="77777777" w:rsidR="00611C3D" w:rsidRPr="0061084A" w:rsidRDefault="00611C3D" w:rsidP="00CD01F6">
            <w:pPr>
              <w:jc w:val="center"/>
              <w:rPr>
                <w:rFonts w:cs="Times New Roman"/>
              </w:rPr>
            </w:pPr>
            <w:r w:rsidRPr="0061084A">
              <w:rPr>
                <w:rFonts w:cs="Times New Roman"/>
              </w:rPr>
              <w:t>c = 0.739 nm</w:t>
            </w:r>
          </w:p>
        </w:tc>
        <w:tc>
          <w:tcPr>
            <w:tcW w:w="2430" w:type="dxa"/>
            <w:vAlign w:val="center"/>
          </w:tcPr>
          <w:p w14:paraId="70D5CBF6" w14:textId="77777777" w:rsidR="00611C3D" w:rsidRPr="0061084A" w:rsidRDefault="00611C3D" w:rsidP="00CD01F6">
            <w:pPr>
              <w:jc w:val="center"/>
              <w:rPr>
                <w:rFonts w:cs="Times New Roman"/>
              </w:rPr>
            </w:pPr>
            <w:r w:rsidRPr="0061084A">
              <w:rPr>
                <w:rFonts w:cs="Times New Roman"/>
              </w:rPr>
              <w:t>(CrVNb)N</w:t>
            </w:r>
          </w:p>
        </w:tc>
        <w:tc>
          <w:tcPr>
            <w:tcW w:w="3072" w:type="dxa"/>
            <w:vAlign w:val="center"/>
          </w:tcPr>
          <w:p w14:paraId="54FEA1F7" w14:textId="77777777" w:rsidR="00611C3D" w:rsidRPr="0061084A" w:rsidRDefault="00611C3D" w:rsidP="00CD01F6">
            <w:pPr>
              <w:jc w:val="center"/>
              <w:rPr>
                <w:rFonts w:cs="Times New Roman"/>
              </w:rPr>
            </w:pPr>
            <w:r w:rsidRPr="0061084A">
              <w:rPr>
                <w:rFonts w:cs="Times New Roman"/>
              </w:rPr>
              <w:t>Large plate-like particles in the matrix after creep straining at 600 °C</w:t>
            </w:r>
          </w:p>
        </w:tc>
      </w:tr>
      <w:tr w:rsidR="00611C3D" w:rsidRPr="0061084A" w14:paraId="7838BAAF" w14:textId="77777777" w:rsidTr="00CD01F6">
        <w:trPr>
          <w:jc w:val="center"/>
        </w:trPr>
        <w:tc>
          <w:tcPr>
            <w:tcW w:w="1244" w:type="dxa"/>
            <w:vAlign w:val="center"/>
          </w:tcPr>
          <w:p w14:paraId="3A13ED81" w14:textId="77777777" w:rsidR="00611C3D" w:rsidRPr="0061084A" w:rsidRDefault="00611C3D" w:rsidP="00CD01F6">
            <w:pPr>
              <w:jc w:val="center"/>
              <w:rPr>
                <w:rFonts w:cs="Times New Roman"/>
              </w:rPr>
            </w:pPr>
            <w:r w:rsidRPr="0061084A">
              <w:rPr>
                <w:rFonts w:cs="Times New Roman"/>
              </w:rPr>
              <w:t>η-carbide</w:t>
            </w:r>
          </w:p>
        </w:tc>
        <w:tc>
          <w:tcPr>
            <w:tcW w:w="1884" w:type="dxa"/>
            <w:vAlign w:val="center"/>
          </w:tcPr>
          <w:p w14:paraId="298B52F1" w14:textId="77777777" w:rsidR="00611C3D" w:rsidRPr="0061084A" w:rsidRDefault="00611C3D" w:rsidP="00CD01F6">
            <w:pPr>
              <w:jc w:val="center"/>
              <w:rPr>
                <w:rFonts w:cs="Times New Roman"/>
              </w:rPr>
            </w:pPr>
            <w:r w:rsidRPr="0061084A">
              <w:rPr>
                <w:rFonts w:cs="Times New Roman"/>
              </w:rPr>
              <w:t>Diamond cubic</w:t>
            </w:r>
          </w:p>
          <w:p w14:paraId="60F9C2A9" w14:textId="77777777" w:rsidR="00611C3D" w:rsidRPr="0061084A" w:rsidRDefault="00611C3D" w:rsidP="00CD01F6">
            <w:pPr>
              <w:jc w:val="center"/>
              <w:rPr>
                <w:rFonts w:cs="Times New Roman"/>
              </w:rPr>
            </w:pPr>
            <w:r w:rsidRPr="0061084A">
              <w:rPr>
                <w:rFonts w:cs="Times New Roman"/>
              </w:rPr>
              <w:t>a = 1:07-1.22 nm</w:t>
            </w:r>
          </w:p>
        </w:tc>
        <w:tc>
          <w:tcPr>
            <w:tcW w:w="2430" w:type="dxa"/>
            <w:vAlign w:val="center"/>
          </w:tcPr>
          <w:p w14:paraId="68ADC8CD" w14:textId="77777777" w:rsidR="00611C3D" w:rsidRPr="0061084A" w:rsidRDefault="00611C3D" w:rsidP="00CD01F6">
            <w:pPr>
              <w:jc w:val="center"/>
              <w:rPr>
                <w:rFonts w:cs="Times New Roman"/>
              </w:rPr>
            </w:pPr>
            <w:r w:rsidRPr="0061084A">
              <w:rPr>
                <w:rFonts w:cs="Times New Roman"/>
              </w:rPr>
              <w:t>M</w:t>
            </w:r>
            <w:r w:rsidRPr="0061084A">
              <w:rPr>
                <w:rFonts w:cs="Times New Roman"/>
                <w:vertAlign w:val="subscript"/>
              </w:rPr>
              <w:t>6</w:t>
            </w:r>
            <w:r w:rsidRPr="0061084A">
              <w:rPr>
                <w:rFonts w:cs="Times New Roman"/>
              </w:rPr>
              <w:t>C</w:t>
            </w:r>
          </w:p>
          <w:p w14:paraId="6DFD4087" w14:textId="77777777" w:rsidR="00611C3D" w:rsidRPr="0061084A" w:rsidRDefault="00611C3D" w:rsidP="00CD01F6">
            <w:pPr>
              <w:jc w:val="center"/>
              <w:rPr>
                <w:rFonts w:cs="Times New Roman"/>
              </w:rPr>
            </w:pPr>
            <w:r w:rsidRPr="0061084A">
              <w:rPr>
                <w:rFonts w:cs="Times New Roman"/>
              </w:rPr>
              <w:t>(Fe</w:t>
            </w:r>
            <w:r w:rsidRPr="0061084A">
              <w:rPr>
                <w:rFonts w:cs="Times New Roman"/>
                <w:vertAlign w:val="subscript"/>
              </w:rPr>
              <w:t>39</w:t>
            </w:r>
            <w:r w:rsidRPr="0061084A">
              <w:rPr>
                <w:rFonts w:cs="Times New Roman"/>
              </w:rPr>
              <w:t>Cr</w:t>
            </w:r>
            <w:r w:rsidRPr="0061084A">
              <w:rPr>
                <w:rFonts w:cs="Times New Roman"/>
                <w:vertAlign w:val="subscript"/>
              </w:rPr>
              <w:t>6</w:t>
            </w:r>
            <w:r w:rsidRPr="0061084A">
              <w:rPr>
                <w:rFonts w:cs="Times New Roman"/>
              </w:rPr>
              <w:t>Mo</w:t>
            </w:r>
            <w:r w:rsidRPr="0061084A">
              <w:rPr>
                <w:rFonts w:cs="Times New Roman"/>
                <w:vertAlign w:val="subscript"/>
              </w:rPr>
              <w:t>4</w:t>
            </w:r>
            <w:r w:rsidRPr="0061084A">
              <w:rPr>
                <w:rFonts w:cs="Times New Roman"/>
              </w:rPr>
              <w:t>Si</w:t>
            </w:r>
            <w:r w:rsidRPr="0061084A">
              <w:rPr>
                <w:rFonts w:cs="Times New Roman"/>
                <w:vertAlign w:val="subscript"/>
              </w:rPr>
              <w:t>10</w:t>
            </w:r>
            <w:r w:rsidRPr="0061084A">
              <w:rPr>
                <w:rFonts w:cs="Times New Roman"/>
              </w:rPr>
              <w:t>) C</w:t>
            </w:r>
          </w:p>
        </w:tc>
        <w:tc>
          <w:tcPr>
            <w:tcW w:w="3072" w:type="dxa"/>
            <w:vAlign w:val="center"/>
          </w:tcPr>
          <w:p w14:paraId="27A17601" w14:textId="77777777" w:rsidR="00611C3D" w:rsidRPr="0061084A" w:rsidRDefault="00611C3D" w:rsidP="00CD01F6">
            <w:pPr>
              <w:jc w:val="center"/>
              <w:rPr>
                <w:rFonts w:cs="Times New Roman"/>
              </w:rPr>
            </w:pPr>
            <w:r w:rsidRPr="0061084A">
              <w:rPr>
                <w:rFonts w:cs="Times New Roman"/>
              </w:rPr>
              <w:t>Prior austenite grain and martensite lath boundaries and intra-lath</w:t>
            </w:r>
          </w:p>
        </w:tc>
      </w:tr>
      <w:tr w:rsidR="00611C3D" w:rsidRPr="0061084A" w14:paraId="1A83321D" w14:textId="77777777" w:rsidTr="00CD01F6">
        <w:trPr>
          <w:jc w:val="center"/>
        </w:trPr>
        <w:tc>
          <w:tcPr>
            <w:tcW w:w="1244" w:type="dxa"/>
            <w:vAlign w:val="center"/>
          </w:tcPr>
          <w:p w14:paraId="335EBFDD" w14:textId="77777777" w:rsidR="00611C3D" w:rsidRPr="0061084A" w:rsidRDefault="00611C3D" w:rsidP="00CD01F6">
            <w:pPr>
              <w:jc w:val="center"/>
              <w:rPr>
                <w:rFonts w:cs="Times New Roman"/>
              </w:rPr>
            </w:pPr>
            <w:r w:rsidRPr="0061084A">
              <w:rPr>
                <w:rFonts w:cs="Times New Roman"/>
              </w:rPr>
              <w:t>Vanadium carbide</w:t>
            </w:r>
          </w:p>
        </w:tc>
        <w:tc>
          <w:tcPr>
            <w:tcW w:w="1884" w:type="dxa"/>
            <w:vAlign w:val="center"/>
          </w:tcPr>
          <w:p w14:paraId="54F35787" w14:textId="77777777" w:rsidR="00611C3D" w:rsidRPr="0061084A" w:rsidRDefault="00611C3D" w:rsidP="00CD01F6">
            <w:pPr>
              <w:jc w:val="center"/>
              <w:rPr>
                <w:rFonts w:cs="Times New Roman"/>
              </w:rPr>
            </w:pPr>
            <w:r w:rsidRPr="0061084A">
              <w:rPr>
                <w:rFonts w:cs="Times New Roman"/>
              </w:rPr>
              <w:t>FCC.</w:t>
            </w:r>
          </w:p>
          <w:p w14:paraId="1671B282" w14:textId="77777777" w:rsidR="00611C3D" w:rsidRPr="0061084A" w:rsidRDefault="00611C3D" w:rsidP="00CD01F6">
            <w:pPr>
              <w:jc w:val="center"/>
              <w:rPr>
                <w:rFonts w:cs="Times New Roman"/>
              </w:rPr>
            </w:pPr>
            <w:r w:rsidRPr="0061084A">
              <w:rPr>
                <w:rFonts w:cs="Times New Roman"/>
              </w:rPr>
              <w:t>a = 0.420 nm</w:t>
            </w:r>
          </w:p>
        </w:tc>
        <w:tc>
          <w:tcPr>
            <w:tcW w:w="2430" w:type="dxa"/>
            <w:vAlign w:val="center"/>
          </w:tcPr>
          <w:p w14:paraId="22D9DE40" w14:textId="77777777" w:rsidR="00611C3D" w:rsidRPr="0061084A" w:rsidRDefault="00611C3D" w:rsidP="00CD01F6">
            <w:pPr>
              <w:jc w:val="center"/>
              <w:rPr>
                <w:rFonts w:cs="Times New Roman"/>
              </w:rPr>
            </w:pPr>
            <w:r w:rsidRPr="0061084A">
              <w:rPr>
                <w:rFonts w:cs="Times New Roman"/>
              </w:rPr>
              <w:t>V</w:t>
            </w:r>
            <w:r w:rsidRPr="0061084A">
              <w:rPr>
                <w:rFonts w:cs="Times New Roman"/>
                <w:vertAlign w:val="subscript"/>
              </w:rPr>
              <w:t>4</w:t>
            </w:r>
            <w:r w:rsidRPr="0061084A">
              <w:rPr>
                <w:rFonts w:cs="Times New Roman"/>
              </w:rPr>
              <w:t>C</w:t>
            </w:r>
            <w:r w:rsidRPr="0061084A">
              <w:rPr>
                <w:rFonts w:cs="Times New Roman"/>
                <w:vertAlign w:val="subscript"/>
              </w:rPr>
              <w:t>3</w:t>
            </w:r>
          </w:p>
        </w:tc>
        <w:tc>
          <w:tcPr>
            <w:tcW w:w="3072" w:type="dxa"/>
            <w:vAlign w:val="center"/>
          </w:tcPr>
          <w:p w14:paraId="1B2FF97F" w14:textId="77777777" w:rsidR="00611C3D" w:rsidRPr="0061084A" w:rsidRDefault="00611C3D" w:rsidP="00CD01F6">
            <w:pPr>
              <w:jc w:val="center"/>
              <w:rPr>
                <w:rFonts w:cs="Times New Roman"/>
              </w:rPr>
            </w:pPr>
            <w:r w:rsidRPr="0061084A">
              <w:rPr>
                <w:rFonts w:cs="Times New Roman"/>
              </w:rPr>
              <w:t xml:space="preserve">Low number density in </w:t>
            </w:r>
            <w:r>
              <w:rPr>
                <w:rFonts w:cs="Times New Roman"/>
              </w:rPr>
              <w:t xml:space="preserve">the </w:t>
            </w:r>
            <w:r w:rsidRPr="0061084A">
              <w:rPr>
                <w:rFonts w:cs="Times New Roman"/>
              </w:rPr>
              <w:t>matrix</w:t>
            </w:r>
          </w:p>
        </w:tc>
      </w:tr>
      <w:tr w:rsidR="00611C3D" w:rsidRPr="0061084A" w14:paraId="53B542D8" w14:textId="77777777" w:rsidTr="00CD01F6">
        <w:trPr>
          <w:jc w:val="center"/>
        </w:trPr>
        <w:tc>
          <w:tcPr>
            <w:tcW w:w="1244" w:type="dxa"/>
            <w:vAlign w:val="center"/>
          </w:tcPr>
          <w:p w14:paraId="3626461F" w14:textId="77777777" w:rsidR="00611C3D" w:rsidRPr="0061084A" w:rsidRDefault="00611C3D" w:rsidP="00CD01F6">
            <w:pPr>
              <w:jc w:val="center"/>
              <w:rPr>
                <w:rFonts w:cs="Times New Roman"/>
              </w:rPr>
            </w:pPr>
            <w:r w:rsidRPr="0061084A">
              <w:rPr>
                <w:rFonts w:cs="Times New Roman"/>
              </w:rPr>
              <w:t>Laves</w:t>
            </w:r>
          </w:p>
        </w:tc>
        <w:tc>
          <w:tcPr>
            <w:tcW w:w="1884" w:type="dxa"/>
            <w:vAlign w:val="center"/>
          </w:tcPr>
          <w:p w14:paraId="755CE6F4" w14:textId="77777777" w:rsidR="00611C3D" w:rsidRPr="0061084A" w:rsidRDefault="00611C3D" w:rsidP="00CD01F6">
            <w:pPr>
              <w:jc w:val="center"/>
              <w:rPr>
                <w:rFonts w:cs="Times New Roman"/>
              </w:rPr>
            </w:pPr>
            <w:r w:rsidRPr="0061084A">
              <w:rPr>
                <w:rFonts w:cs="Times New Roman"/>
              </w:rPr>
              <w:t>Hexagonal</w:t>
            </w:r>
          </w:p>
          <w:p w14:paraId="08151ABA" w14:textId="77777777" w:rsidR="00611C3D" w:rsidRPr="0061084A" w:rsidRDefault="00611C3D" w:rsidP="00CD01F6">
            <w:pPr>
              <w:jc w:val="center"/>
              <w:rPr>
                <w:rFonts w:cs="Times New Roman"/>
              </w:rPr>
            </w:pPr>
            <w:r w:rsidRPr="0061084A">
              <w:rPr>
                <w:rFonts w:cs="Times New Roman"/>
              </w:rPr>
              <w:t>a = 0.4744</w:t>
            </w:r>
            <w:r>
              <w:rPr>
                <w:rFonts w:cs="Times New Roman"/>
              </w:rPr>
              <w:t xml:space="preserve"> </w:t>
            </w:r>
            <w:r w:rsidRPr="0061084A">
              <w:rPr>
                <w:rFonts w:cs="Times New Roman"/>
              </w:rPr>
              <w:t>nm</w:t>
            </w:r>
          </w:p>
          <w:p w14:paraId="2CAEFD41" w14:textId="77777777" w:rsidR="00611C3D" w:rsidRPr="0061084A" w:rsidRDefault="00611C3D" w:rsidP="00CD01F6">
            <w:pPr>
              <w:jc w:val="center"/>
              <w:rPr>
                <w:rFonts w:cs="Times New Roman"/>
              </w:rPr>
            </w:pPr>
            <w:r w:rsidRPr="0061084A">
              <w:rPr>
                <w:rFonts w:cs="Times New Roman"/>
              </w:rPr>
              <w:t>c = 0.7725</w:t>
            </w:r>
            <w:r>
              <w:rPr>
                <w:rFonts w:cs="Times New Roman"/>
              </w:rPr>
              <w:t xml:space="preserve"> </w:t>
            </w:r>
            <w:r w:rsidRPr="0061084A">
              <w:rPr>
                <w:rFonts w:cs="Times New Roman"/>
              </w:rPr>
              <w:t>nm</w:t>
            </w:r>
          </w:p>
        </w:tc>
        <w:tc>
          <w:tcPr>
            <w:tcW w:w="2430" w:type="dxa"/>
            <w:vAlign w:val="center"/>
          </w:tcPr>
          <w:p w14:paraId="50367C7B" w14:textId="77777777" w:rsidR="00611C3D" w:rsidRPr="0061084A" w:rsidRDefault="00611C3D" w:rsidP="00CD01F6">
            <w:pPr>
              <w:jc w:val="center"/>
              <w:rPr>
                <w:rFonts w:cs="Times New Roman"/>
              </w:rPr>
            </w:pPr>
            <w:r w:rsidRPr="0061084A">
              <w:rPr>
                <w:rFonts w:cs="Times New Roman"/>
              </w:rPr>
              <w:t>Fe</w:t>
            </w:r>
            <w:r w:rsidRPr="0061084A">
              <w:rPr>
                <w:rFonts w:cs="Times New Roman"/>
                <w:vertAlign w:val="subscript"/>
              </w:rPr>
              <w:t>2</w:t>
            </w:r>
            <w:r w:rsidRPr="0061084A">
              <w:rPr>
                <w:rFonts w:cs="Times New Roman"/>
              </w:rPr>
              <w:t>Mo</w:t>
            </w:r>
          </w:p>
          <w:p w14:paraId="55525AAA" w14:textId="77777777" w:rsidR="00611C3D" w:rsidRPr="0061084A" w:rsidRDefault="00611C3D" w:rsidP="00CD01F6">
            <w:pPr>
              <w:jc w:val="center"/>
              <w:rPr>
                <w:rFonts w:cs="Times New Roman"/>
              </w:rPr>
            </w:pPr>
            <w:r w:rsidRPr="0061084A">
              <w:rPr>
                <w:rFonts w:cs="Times New Roman"/>
              </w:rPr>
              <w:t>Fe</w:t>
            </w:r>
            <w:r w:rsidRPr="0061084A">
              <w:rPr>
                <w:rFonts w:cs="Times New Roman"/>
                <w:vertAlign w:val="subscript"/>
              </w:rPr>
              <w:t>2</w:t>
            </w:r>
            <w:r w:rsidRPr="0061084A">
              <w:rPr>
                <w:rFonts w:cs="Times New Roman"/>
              </w:rPr>
              <w:t>W and</w:t>
            </w:r>
          </w:p>
          <w:p w14:paraId="536D1FBF" w14:textId="77777777" w:rsidR="00611C3D" w:rsidRPr="0061084A" w:rsidRDefault="00611C3D" w:rsidP="00CD01F6">
            <w:pPr>
              <w:jc w:val="center"/>
              <w:rPr>
                <w:rFonts w:cs="Times New Roman"/>
              </w:rPr>
            </w:pPr>
            <w:r w:rsidRPr="0061084A">
              <w:rPr>
                <w:rFonts w:cs="Times New Roman"/>
              </w:rPr>
              <w:t>Fe</w:t>
            </w:r>
            <w:r w:rsidRPr="0061084A">
              <w:rPr>
                <w:rFonts w:cs="Times New Roman"/>
                <w:vertAlign w:val="subscript"/>
              </w:rPr>
              <w:t>2</w:t>
            </w:r>
            <w:r w:rsidRPr="0061084A">
              <w:rPr>
                <w:rFonts w:cs="Times New Roman"/>
              </w:rPr>
              <w:t>(MoW)</w:t>
            </w:r>
          </w:p>
        </w:tc>
        <w:tc>
          <w:tcPr>
            <w:tcW w:w="3072" w:type="dxa"/>
            <w:vAlign w:val="center"/>
          </w:tcPr>
          <w:p w14:paraId="1C67C31F" w14:textId="77777777" w:rsidR="00611C3D" w:rsidRPr="0061084A" w:rsidRDefault="00611C3D" w:rsidP="00CD01F6">
            <w:pPr>
              <w:jc w:val="center"/>
              <w:rPr>
                <w:rFonts w:cs="Times New Roman"/>
              </w:rPr>
            </w:pPr>
            <w:r w:rsidRPr="0061084A">
              <w:rPr>
                <w:rFonts w:cs="Times New Roman"/>
              </w:rPr>
              <w:t>Prior austenite grain and martensite lath boundaries and intra-lath; δ-ferrite in duplex steels</w:t>
            </w:r>
          </w:p>
        </w:tc>
      </w:tr>
      <w:tr w:rsidR="00611C3D" w:rsidRPr="0061084A" w14:paraId="3A26DFFA" w14:textId="77777777" w:rsidTr="00CD01F6">
        <w:trPr>
          <w:jc w:val="center"/>
        </w:trPr>
        <w:tc>
          <w:tcPr>
            <w:tcW w:w="1244" w:type="dxa"/>
            <w:vAlign w:val="center"/>
          </w:tcPr>
          <w:p w14:paraId="6BD2365A" w14:textId="77777777" w:rsidR="00611C3D" w:rsidRPr="0061084A" w:rsidRDefault="00611C3D" w:rsidP="00CD01F6">
            <w:pPr>
              <w:jc w:val="center"/>
              <w:rPr>
                <w:rFonts w:cs="Times New Roman"/>
              </w:rPr>
            </w:pPr>
            <w:r w:rsidRPr="0061084A">
              <w:rPr>
                <w:rFonts w:cs="Times New Roman"/>
              </w:rPr>
              <w:t>Chi(χ)</w:t>
            </w:r>
          </w:p>
        </w:tc>
        <w:tc>
          <w:tcPr>
            <w:tcW w:w="1884" w:type="dxa"/>
            <w:vAlign w:val="center"/>
          </w:tcPr>
          <w:p w14:paraId="7A7C0B62" w14:textId="77777777" w:rsidR="00611C3D" w:rsidRPr="0061084A" w:rsidRDefault="00611C3D" w:rsidP="00CD01F6">
            <w:pPr>
              <w:jc w:val="center"/>
              <w:rPr>
                <w:rFonts w:cs="Times New Roman"/>
              </w:rPr>
            </w:pPr>
            <w:r w:rsidRPr="0061084A">
              <w:rPr>
                <w:rFonts w:cs="Times New Roman"/>
              </w:rPr>
              <w:t>BCC</w:t>
            </w:r>
          </w:p>
          <w:p w14:paraId="03CDB600" w14:textId="77777777" w:rsidR="00611C3D" w:rsidRPr="0061084A" w:rsidRDefault="00611C3D" w:rsidP="00CD01F6">
            <w:pPr>
              <w:jc w:val="center"/>
              <w:rPr>
                <w:rFonts w:cs="Times New Roman"/>
              </w:rPr>
            </w:pPr>
            <w:r w:rsidRPr="0061084A">
              <w:rPr>
                <w:rFonts w:cs="Times New Roman"/>
              </w:rPr>
              <w:t>a = 0.892</w:t>
            </w:r>
            <w:r>
              <w:rPr>
                <w:rFonts w:cs="Times New Roman"/>
              </w:rPr>
              <w:t xml:space="preserve"> </w:t>
            </w:r>
            <w:r w:rsidRPr="0061084A">
              <w:rPr>
                <w:rFonts w:cs="Times New Roman"/>
              </w:rPr>
              <w:t>nm</w:t>
            </w:r>
          </w:p>
        </w:tc>
        <w:tc>
          <w:tcPr>
            <w:tcW w:w="2430" w:type="dxa"/>
            <w:vAlign w:val="center"/>
          </w:tcPr>
          <w:p w14:paraId="05CBDA2C" w14:textId="77777777" w:rsidR="00611C3D" w:rsidRPr="0061084A" w:rsidRDefault="00611C3D" w:rsidP="00CD01F6">
            <w:pPr>
              <w:jc w:val="center"/>
              <w:rPr>
                <w:rFonts w:cs="Times New Roman"/>
              </w:rPr>
            </w:pPr>
            <w:r w:rsidRPr="0061084A">
              <w:rPr>
                <w:rFonts w:cs="Times New Roman"/>
              </w:rPr>
              <w:t>M</w:t>
            </w:r>
            <w:r w:rsidRPr="0061084A">
              <w:rPr>
                <w:rFonts w:cs="Times New Roman"/>
                <w:vertAlign w:val="subscript"/>
              </w:rPr>
              <w:t>6</w:t>
            </w:r>
            <w:r w:rsidRPr="0061084A">
              <w:rPr>
                <w:rFonts w:cs="Times New Roman"/>
              </w:rPr>
              <w:t>X, M</w:t>
            </w:r>
            <w:r w:rsidRPr="0061084A">
              <w:rPr>
                <w:rFonts w:cs="Times New Roman"/>
                <w:vertAlign w:val="subscript"/>
              </w:rPr>
              <w:t>18</w:t>
            </w:r>
            <w:r w:rsidRPr="0061084A">
              <w:rPr>
                <w:rFonts w:cs="Times New Roman"/>
              </w:rPr>
              <w:t>C or</w:t>
            </w:r>
          </w:p>
          <w:p w14:paraId="787D77FD" w14:textId="77777777" w:rsidR="00611C3D" w:rsidRPr="0061084A" w:rsidRDefault="00611C3D" w:rsidP="00CD01F6">
            <w:pPr>
              <w:jc w:val="center"/>
              <w:rPr>
                <w:rFonts w:cs="Times New Roman"/>
              </w:rPr>
            </w:pPr>
            <w:r w:rsidRPr="0061084A">
              <w:rPr>
                <w:rFonts w:cs="Times New Roman"/>
              </w:rPr>
              <w:t>Fe</w:t>
            </w:r>
            <w:r w:rsidRPr="0061084A">
              <w:rPr>
                <w:rFonts w:cs="Times New Roman"/>
                <w:vertAlign w:val="subscript"/>
              </w:rPr>
              <w:t>35</w:t>
            </w:r>
            <w:r w:rsidRPr="0061084A">
              <w:rPr>
                <w:rFonts w:cs="Times New Roman"/>
              </w:rPr>
              <w:t>Cr</w:t>
            </w:r>
            <w:r w:rsidRPr="0061084A">
              <w:rPr>
                <w:rFonts w:cs="Times New Roman"/>
                <w:vertAlign w:val="subscript"/>
              </w:rPr>
              <w:t>l2</w:t>
            </w:r>
            <w:r w:rsidRPr="0061084A">
              <w:rPr>
                <w:rFonts w:cs="Times New Roman"/>
              </w:rPr>
              <w:t>Mo</w:t>
            </w:r>
            <w:r w:rsidRPr="0061084A">
              <w:rPr>
                <w:rFonts w:cs="Times New Roman"/>
                <w:vertAlign w:val="subscript"/>
              </w:rPr>
              <w:t>10</w:t>
            </w:r>
            <w:r w:rsidRPr="0061084A">
              <w:rPr>
                <w:rFonts w:cs="Times New Roman"/>
              </w:rPr>
              <w:t>C</w:t>
            </w:r>
          </w:p>
        </w:tc>
        <w:tc>
          <w:tcPr>
            <w:tcW w:w="3072" w:type="dxa"/>
            <w:vAlign w:val="center"/>
          </w:tcPr>
          <w:p w14:paraId="007112FC" w14:textId="77777777" w:rsidR="00611C3D" w:rsidRPr="0061084A" w:rsidRDefault="00611C3D" w:rsidP="00CD01F6">
            <w:pPr>
              <w:jc w:val="center"/>
              <w:rPr>
                <w:rFonts w:cs="Times New Roman"/>
              </w:rPr>
            </w:pPr>
            <w:r w:rsidRPr="0061084A">
              <w:rPr>
                <w:rFonts w:cs="Times New Roman"/>
              </w:rPr>
              <w:t>Intra-martensite lath;</w:t>
            </w:r>
          </w:p>
          <w:p w14:paraId="0CF1FA95" w14:textId="77777777" w:rsidR="00611C3D" w:rsidRPr="0061084A" w:rsidRDefault="00611C3D" w:rsidP="00CD01F6">
            <w:pPr>
              <w:jc w:val="center"/>
              <w:rPr>
                <w:rFonts w:cs="Times New Roman"/>
              </w:rPr>
            </w:pPr>
            <w:r w:rsidRPr="0061084A">
              <w:rPr>
                <w:rFonts w:cs="Times New Roman"/>
              </w:rPr>
              <w:t>δ-ferrite in duplex steels</w:t>
            </w:r>
          </w:p>
        </w:tc>
      </w:tr>
      <w:tr w:rsidR="00611C3D" w:rsidRPr="0061084A" w14:paraId="546326CE" w14:textId="77777777" w:rsidTr="00CD01F6">
        <w:trPr>
          <w:jc w:val="center"/>
        </w:trPr>
        <w:tc>
          <w:tcPr>
            <w:tcW w:w="1244" w:type="dxa"/>
            <w:vAlign w:val="center"/>
          </w:tcPr>
          <w:p w14:paraId="006B417E" w14:textId="77777777" w:rsidR="00611C3D" w:rsidRPr="0061084A" w:rsidRDefault="00611C3D" w:rsidP="00CD01F6">
            <w:pPr>
              <w:jc w:val="center"/>
              <w:rPr>
                <w:rFonts w:cs="Times New Roman"/>
              </w:rPr>
            </w:pPr>
            <w:r w:rsidRPr="0061084A">
              <w:rPr>
                <w:rFonts w:cs="Times New Roman"/>
              </w:rPr>
              <w:t>G phase</w:t>
            </w:r>
          </w:p>
        </w:tc>
        <w:tc>
          <w:tcPr>
            <w:tcW w:w="1884" w:type="dxa"/>
            <w:vAlign w:val="center"/>
          </w:tcPr>
          <w:p w14:paraId="2DBC3B78" w14:textId="77777777" w:rsidR="00611C3D" w:rsidRPr="0061084A" w:rsidRDefault="00611C3D" w:rsidP="00CD01F6">
            <w:pPr>
              <w:jc w:val="center"/>
              <w:rPr>
                <w:rFonts w:cs="Times New Roman"/>
              </w:rPr>
            </w:pPr>
            <w:r w:rsidRPr="0061084A">
              <w:rPr>
                <w:rFonts w:cs="Times New Roman"/>
              </w:rPr>
              <w:t>FCC</w:t>
            </w:r>
          </w:p>
          <w:p w14:paraId="29422305" w14:textId="64F21B2C" w:rsidR="00611C3D" w:rsidRPr="0061084A" w:rsidRDefault="00611C3D" w:rsidP="00CD01F6">
            <w:pPr>
              <w:jc w:val="center"/>
              <w:rPr>
                <w:rFonts w:cs="Times New Roman"/>
              </w:rPr>
            </w:pPr>
            <w:r w:rsidRPr="0061084A">
              <w:rPr>
                <w:rFonts w:cs="Times New Roman"/>
              </w:rPr>
              <w:t xml:space="preserve">a ~ 1.14 nm </w:t>
            </w:r>
            <w:r w:rsidRPr="0061084A">
              <w:rPr>
                <w:rFonts w:cs="Times New Roman"/>
              </w:rPr>
              <w:fldChar w:fldCharType="begin"/>
            </w:r>
            <w:r>
              <w:rPr>
                <w:rFonts w:cs="Times New Roman"/>
              </w:rPr>
              <w:instrText xml:space="preserve"> ADDIN EN.CITE &lt;EndNote&gt;&lt;Cite&gt;&lt;Author&gt;Mazey&lt;/Author&gt;&lt;Year&gt;1989&lt;/Year&gt;&lt;RecNum&gt;138&lt;/RecNum&gt;&lt;DisplayText&gt;[71]&lt;/DisplayText&gt;&lt;record&gt;&lt;rec-number&gt;138&lt;/rec-number&gt;&lt;foreign-keys&gt;&lt;key app="EN" db-id="05052tp2owzs2qezrt1ve9tja9f25rw2xfas" timestamp="1668460995" guid="7fed0e1f-abcd-453e-8a60-b898bb5c8b42"&gt;138&lt;/key&gt;&lt;/foreign-keys&gt;&lt;ref-type name="Journal Article"&gt;17&lt;/ref-type&gt;&lt;contributors&gt;&lt;authors&gt;&lt;author&gt;Mazey, DJ&lt;/author&gt;&lt;author&gt;Hanks, W&lt;/author&gt;&lt;author&gt;Williams, TM&lt;/author&gt;&lt;/authors&gt;&lt;/contributors&gt;&lt;titles&gt;&lt;title&gt;Microstructural studies of nitrided FV448 and FI ferritic steels ion-irradiated to 100 dpa in the Harwell VEC&lt;/title&gt;&lt;secondary-title&gt;Journal of Nuclear Materials&lt;/secondary-title&gt;&lt;/titles&gt;&lt;periodical&gt;&lt;full-title&gt;Journal of Nuclear Materials&lt;/full-title&gt;&lt;/periodical&gt;&lt;pages&gt;228-242&lt;/pages&gt;&lt;volume&gt;168&lt;/volume&gt;&lt;number&gt;3&lt;/number&gt;&lt;dates&gt;&lt;year&gt;1989&lt;/year&gt;&lt;/dates&gt;&lt;isbn&gt;0022-3115&lt;/isbn&gt;&lt;urls&gt;&lt;/urls&gt;&lt;/record&gt;&lt;/Cite&gt;&lt;/EndNote&gt;</w:instrText>
            </w:r>
            <w:r w:rsidRPr="0061084A">
              <w:rPr>
                <w:rFonts w:cs="Times New Roman"/>
              </w:rPr>
              <w:fldChar w:fldCharType="separate"/>
            </w:r>
            <w:r>
              <w:rPr>
                <w:rFonts w:cs="Times New Roman"/>
                <w:noProof/>
              </w:rPr>
              <w:t>[71]</w:t>
            </w:r>
            <w:r w:rsidRPr="0061084A">
              <w:rPr>
                <w:rFonts w:cs="Times New Roman"/>
              </w:rPr>
              <w:fldChar w:fldCharType="end"/>
            </w:r>
          </w:p>
        </w:tc>
        <w:tc>
          <w:tcPr>
            <w:tcW w:w="2430" w:type="dxa"/>
            <w:vAlign w:val="center"/>
          </w:tcPr>
          <w:p w14:paraId="69462D2D" w14:textId="77777777" w:rsidR="00611C3D" w:rsidRPr="0061084A" w:rsidRDefault="00611C3D" w:rsidP="00CD01F6">
            <w:pPr>
              <w:jc w:val="center"/>
              <w:rPr>
                <w:rFonts w:cs="Times New Roman"/>
                <w:vertAlign w:val="subscript"/>
              </w:rPr>
            </w:pPr>
            <w:r w:rsidRPr="0061084A">
              <w:rPr>
                <w:rFonts w:cs="Times New Roman"/>
              </w:rPr>
              <w:t>Mn</w:t>
            </w:r>
            <w:r w:rsidRPr="0061084A">
              <w:rPr>
                <w:rFonts w:cs="Times New Roman"/>
                <w:vertAlign w:val="subscript"/>
              </w:rPr>
              <w:t>7</w:t>
            </w:r>
            <w:r w:rsidRPr="0061084A">
              <w:rPr>
                <w:rFonts w:cs="Times New Roman"/>
              </w:rPr>
              <w:t>Ni</w:t>
            </w:r>
            <w:r w:rsidRPr="0061084A">
              <w:rPr>
                <w:rFonts w:cs="Times New Roman"/>
                <w:vertAlign w:val="subscript"/>
              </w:rPr>
              <w:t>16</w:t>
            </w:r>
            <w:r w:rsidRPr="0061084A">
              <w:rPr>
                <w:rFonts w:cs="Times New Roman"/>
              </w:rPr>
              <w:t>Si</w:t>
            </w:r>
            <w:r w:rsidRPr="0061084A">
              <w:rPr>
                <w:rFonts w:cs="Times New Roman"/>
                <w:vertAlign w:val="subscript"/>
              </w:rPr>
              <w:t>17</w:t>
            </w:r>
          </w:p>
          <w:p w14:paraId="443FFBF0" w14:textId="77777777" w:rsidR="00611C3D" w:rsidRPr="0061084A" w:rsidRDefault="00611C3D" w:rsidP="00CD01F6">
            <w:pPr>
              <w:jc w:val="center"/>
              <w:rPr>
                <w:rFonts w:cs="Times New Roman"/>
              </w:rPr>
            </w:pPr>
            <w:r w:rsidRPr="0061084A">
              <w:rPr>
                <w:rFonts w:cs="Times New Roman"/>
              </w:rPr>
              <w:t xml:space="preserve">with many variations.  </w:t>
            </w:r>
          </w:p>
        </w:tc>
        <w:tc>
          <w:tcPr>
            <w:tcW w:w="3072" w:type="dxa"/>
            <w:vAlign w:val="center"/>
          </w:tcPr>
          <w:p w14:paraId="65B10D96" w14:textId="77777777" w:rsidR="00611C3D" w:rsidRPr="0061084A" w:rsidRDefault="00611C3D" w:rsidP="00CD01F6">
            <w:pPr>
              <w:jc w:val="center"/>
              <w:rPr>
                <w:rFonts w:cs="Times New Roman"/>
              </w:rPr>
            </w:pPr>
            <w:r w:rsidRPr="0061084A">
              <w:rPr>
                <w:rFonts w:cs="Times New Roman"/>
              </w:rPr>
              <w:t>On dislocation networks in large δ-ferrite grains</w:t>
            </w:r>
          </w:p>
        </w:tc>
      </w:tr>
      <w:tr w:rsidR="00611C3D" w:rsidRPr="0061084A" w14:paraId="13339ED0" w14:textId="77777777" w:rsidTr="00CD01F6">
        <w:trPr>
          <w:jc w:val="center"/>
        </w:trPr>
        <w:tc>
          <w:tcPr>
            <w:tcW w:w="1244" w:type="dxa"/>
            <w:vAlign w:val="center"/>
          </w:tcPr>
          <w:p w14:paraId="7AD49B94" w14:textId="77777777" w:rsidR="00611C3D" w:rsidRPr="0061084A" w:rsidRDefault="00611C3D" w:rsidP="00CD01F6">
            <w:pPr>
              <w:jc w:val="center"/>
              <w:rPr>
                <w:rFonts w:cs="Times New Roman"/>
              </w:rPr>
            </w:pPr>
            <w:r w:rsidRPr="0061084A">
              <w:rPr>
                <w:rFonts w:cs="Times New Roman"/>
              </w:rPr>
              <w:t>σ phase</w:t>
            </w:r>
          </w:p>
        </w:tc>
        <w:tc>
          <w:tcPr>
            <w:tcW w:w="1884" w:type="dxa"/>
            <w:vAlign w:val="center"/>
          </w:tcPr>
          <w:p w14:paraId="49616870" w14:textId="77777777" w:rsidR="00611C3D" w:rsidRPr="0061084A" w:rsidRDefault="00611C3D" w:rsidP="00CD01F6">
            <w:pPr>
              <w:jc w:val="center"/>
              <w:rPr>
                <w:rFonts w:cs="Times New Roman"/>
              </w:rPr>
            </w:pPr>
            <w:r w:rsidRPr="0061084A">
              <w:rPr>
                <w:rFonts w:cs="Times New Roman"/>
              </w:rPr>
              <w:t>Tetragonal</w:t>
            </w:r>
          </w:p>
          <w:p w14:paraId="38F06B47" w14:textId="77777777" w:rsidR="00611C3D" w:rsidRPr="0061084A" w:rsidRDefault="00611C3D" w:rsidP="00CD01F6">
            <w:pPr>
              <w:jc w:val="center"/>
              <w:rPr>
                <w:rFonts w:cs="Times New Roman"/>
              </w:rPr>
            </w:pPr>
            <w:r w:rsidRPr="0061084A">
              <w:rPr>
                <w:rFonts w:cs="Times New Roman"/>
              </w:rPr>
              <w:t>a = 0.45-0.52 nm</w:t>
            </w:r>
          </w:p>
          <w:p w14:paraId="7A504D6B" w14:textId="77777777" w:rsidR="00611C3D" w:rsidRPr="0061084A" w:rsidRDefault="00611C3D" w:rsidP="00CD01F6">
            <w:pPr>
              <w:jc w:val="center"/>
              <w:rPr>
                <w:rFonts w:cs="Times New Roman"/>
              </w:rPr>
            </w:pPr>
            <w:r w:rsidRPr="0061084A">
              <w:rPr>
                <w:rFonts w:cs="Times New Roman"/>
              </w:rPr>
              <w:t>c = 0.88-1.02 nm</w:t>
            </w:r>
          </w:p>
          <w:p w14:paraId="75B6FEC6" w14:textId="04C3E46B" w:rsidR="00611C3D" w:rsidRPr="0061084A" w:rsidRDefault="00611C3D" w:rsidP="00CD01F6">
            <w:pPr>
              <w:jc w:val="center"/>
              <w:rPr>
                <w:rFonts w:cs="Times New Roman"/>
              </w:rPr>
            </w:pPr>
            <w:r w:rsidRPr="0061084A">
              <w:rPr>
                <w:rFonts w:cs="Times New Roman"/>
              </w:rPr>
              <w:fldChar w:fldCharType="begin"/>
            </w:r>
            <w:r>
              <w:rPr>
                <w:rFonts w:cs="Times New Roman"/>
              </w:rPr>
              <w:instrText xml:space="preserve"> ADDIN EN.CITE &lt;EndNote&gt;&lt;Cite&gt;&lt;Author&gt;Yakel&lt;/Author&gt;&lt;Year&gt;1983&lt;/Year&gt;&lt;RecNum&gt;156&lt;/RecNum&gt;&lt;DisplayText&gt;[72]&lt;/DisplayText&gt;&lt;record&gt;&lt;rec-number&gt;156&lt;/rec-number&gt;&lt;foreign-keys&gt;&lt;key app="EN" db-id="05052tp2owzs2qezrt1ve9tja9f25rw2xfas" timestamp="1668461000" guid="e6a69061-a21e-4ed1-90b3-f972de274996"&gt;156&lt;/key&gt;&lt;/foreign-keys&gt;&lt;ref-type name="Journal Article"&gt;17&lt;/ref-type&gt;&lt;contributors&gt;&lt;authors&gt;&lt;author&gt;Yakel, HL&lt;/author&gt;&lt;/authors&gt;&lt;/contributors&gt;&lt;titles&gt;&lt;title&gt;Atom distributions in sigma phases. I. Fe and Cr atom distributions in a binary sigma phase equilibrated at 1063, 1013 and 923 K&lt;/title&gt;&lt;secondary-title&gt;Acta Crystallographica Section B: Structural Science&lt;/secondary-title&gt;&lt;/titles&gt;&lt;periodical&gt;&lt;full-title&gt;Acta Crystallographica Section B: Structural Science&lt;/full-title&gt;&lt;/periodical&gt;&lt;pages&gt;20-28&lt;/pages&gt;&lt;volume&gt;39&lt;/volume&gt;&lt;number&gt;1&lt;/number&gt;&lt;dates&gt;&lt;year&gt;1983&lt;/year&gt;&lt;/dates&gt;&lt;isbn&gt;0108-7681&lt;/isbn&gt;&lt;urls&gt;&lt;/urls&gt;&lt;/record&gt;&lt;/Cite&gt;&lt;/EndNote&gt;</w:instrText>
            </w:r>
            <w:r w:rsidRPr="0061084A">
              <w:rPr>
                <w:rFonts w:cs="Times New Roman"/>
              </w:rPr>
              <w:fldChar w:fldCharType="separate"/>
            </w:r>
            <w:r>
              <w:rPr>
                <w:rFonts w:cs="Times New Roman"/>
                <w:noProof/>
              </w:rPr>
              <w:t>[72]</w:t>
            </w:r>
            <w:r w:rsidRPr="0061084A">
              <w:rPr>
                <w:rFonts w:cs="Times New Roman"/>
              </w:rPr>
              <w:fldChar w:fldCharType="end"/>
            </w:r>
            <w:r w:rsidRPr="0061084A">
              <w:rPr>
                <w:rFonts w:cs="Times New Roman"/>
              </w:rPr>
              <w:t xml:space="preserve"> </w:t>
            </w:r>
          </w:p>
        </w:tc>
        <w:tc>
          <w:tcPr>
            <w:tcW w:w="2430" w:type="dxa"/>
            <w:vAlign w:val="center"/>
          </w:tcPr>
          <w:p w14:paraId="0858EA58" w14:textId="77777777" w:rsidR="00611C3D" w:rsidRPr="0061084A" w:rsidRDefault="00611C3D" w:rsidP="00CD01F6">
            <w:pPr>
              <w:jc w:val="center"/>
              <w:rPr>
                <w:rFonts w:cs="Times New Roman"/>
              </w:rPr>
            </w:pPr>
            <w:r w:rsidRPr="0061084A">
              <w:rPr>
                <w:rFonts w:cs="Times New Roman"/>
              </w:rPr>
              <w:t xml:space="preserve">Similar to </w:t>
            </w:r>
            <w:r>
              <w:rPr>
                <w:rFonts w:cs="Times New Roman"/>
              </w:rPr>
              <w:t xml:space="preserve">the </w:t>
            </w:r>
            <w:r w:rsidRPr="0061084A">
              <w:rPr>
                <w:rFonts w:cs="Times New Roman"/>
              </w:rPr>
              <w:t>Chi phase with more Mo</w:t>
            </w:r>
          </w:p>
        </w:tc>
        <w:tc>
          <w:tcPr>
            <w:tcW w:w="3072" w:type="dxa"/>
            <w:vAlign w:val="center"/>
          </w:tcPr>
          <w:p w14:paraId="5622E18C" w14:textId="0CA85AB3" w:rsidR="00611C3D" w:rsidRPr="0061084A" w:rsidRDefault="00611C3D" w:rsidP="00CD01F6">
            <w:pPr>
              <w:jc w:val="center"/>
              <w:rPr>
                <w:rFonts w:cs="Times New Roman"/>
              </w:rPr>
            </w:pPr>
            <w:r w:rsidRPr="0061084A">
              <w:rPr>
                <w:rFonts w:cs="Times New Roman"/>
              </w:rPr>
              <w:t>Large sheets engulfing M</w:t>
            </w:r>
            <w:r w:rsidRPr="0061084A">
              <w:rPr>
                <w:rFonts w:cs="Times New Roman"/>
                <w:vertAlign w:val="subscript"/>
              </w:rPr>
              <w:t>23</w:t>
            </w:r>
            <w:r w:rsidRPr="0061084A">
              <w:rPr>
                <w:rFonts w:cs="Times New Roman"/>
              </w:rPr>
              <w:t>C</w:t>
            </w:r>
            <w:r w:rsidRPr="0061084A">
              <w:rPr>
                <w:rFonts w:cs="Times New Roman"/>
                <w:vertAlign w:val="subscript"/>
              </w:rPr>
              <w:t>6</w:t>
            </w:r>
            <w:r w:rsidRPr="0061084A">
              <w:rPr>
                <w:rFonts w:cs="Times New Roman"/>
              </w:rPr>
              <w:t xml:space="preserve"> precipitates. Other shapes including thin ribbons, globular and rod</w:t>
            </w:r>
            <w:r>
              <w:rPr>
                <w:rFonts w:cs="Times New Roman"/>
              </w:rPr>
              <w:t>s</w:t>
            </w:r>
            <w:r w:rsidRPr="0061084A">
              <w:rPr>
                <w:rFonts w:cs="Times New Roman"/>
              </w:rPr>
              <w:t xml:space="preserve"> </w:t>
            </w:r>
            <w:r w:rsidRPr="0061084A">
              <w:rPr>
                <w:rFonts w:cs="Times New Roman"/>
              </w:rPr>
              <w:fldChar w:fldCharType="begin"/>
            </w:r>
            <w:r>
              <w:rPr>
                <w:rFonts w:cs="Times New Roman"/>
              </w:rPr>
              <w:instrText xml:space="preserve"> ADDIN EN.CITE &lt;EndNote&gt;&lt;Cite&gt;&lt;Author&gt;Maziasz&lt;/Author&gt;&lt;Year&gt;1989&lt;/Year&gt;&lt;RecNum&gt;126&lt;/RecNum&gt;&lt;DisplayText&gt;[73]&lt;/DisplayText&gt;&lt;record&gt;&lt;rec-number&gt;126&lt;/rec-number&gt;&lt;foreign-keys&gt;&lt;key app="EN" db-id="05052tp2owzs2qezrt1ve9tja9f25rw2xfas" timestamp="1668460993" guid="2fbc2cce-d35c-4622-85bd-c27bc847da71"&gt;126&lt;/key&gt;&lt;/foreign-keys&gt;&lt;ref-type name="Journal Article"&gt;17&lt;/ref-type&gt;&lt;contributors&gt;&lt;authors&gt;&lt;author&gt;Maziasz, PJ&lt;/author&gt;&lt;/authors&gt;&lt;/contributors&gt;&lt;titles&gt;&lt;title&gt;Formation and stability of radiation-induced phases in neutron-irradiated austenitic and ferritic steels&lt;/title&gt;&lt;secondary-title&gt;Journal of Nuclear Materials&lt;/secondary-title&gt;&lt;/titles&gt;&lt;periodical&gt;&lt;full-title&gt;Journal of Nuclear Materials&lt;/full-title&gt;&lt;/periodical&gt;&lt;pages&gt;95-115&lt;/pages&gt;&lt;volume&gt;169&lt;/volume&gt;&lt;dates&gt;&lt;year&gt;1989&lt;/year&gt;&lt;/dates&gt;&lt;isbn&gt;0022-3115&lt;/isbn&gt;&lt;urls&gt;&lt;/urls&gt;&lt;/record&gt;&lt;/Cite&gt;&lt;/EndNote&gt;</w:instrText>
            </w:r>
            <w:r w:rsidRPr="0061084A">
              <w:rPr>
                <w:rFonts w:cs="Times New Roman"/>
              </w:rPr>
              <w:fldChar w:fldCharType="separate"/>
            </w:r>
            <w:r>
              <w:rPr>
                <w:rFonts w:cs="Times New Roman"/>
                <w:noProof/>
              </w:rPr>
              <w:t>[73]</w:t>
            </w:r>
            <w:r w:rsidRPr="0061084A">
              <w:rPr>
                <w:rFonts w:cs="Times New Roman"/>
              </w:rPr>
              <w:fldChar w:fldCharType="end"/>
            </w:r>
            <w:r w:rsidRPr="0061084A">
              <w:rPr>
                <w:rFonts w:cs="Times New Roman"/>
              </w:rPr>
              <w:t xml:space="preserve">. </w:t>
            </w:r>
          </w:p>
        </w:tc>
      </w:tr>
      <w:tr w:rsidR="00611C3D" w:rsidRPr="0061084A" w14:paraId="6B6C0DD4" w14:textId="77777777" w:rsidTr="00CD01F6">
        <w:trPr>
          <w:jc w:val="center"/>
        </w:trPr>
        <w:tc>
          <w:tcPr>
            <w:tcW w:w="1244" w:type="dxa"/>
            <w:vAlign w:val="center"/>
          </w:tcPr>
          <w:p w14:paraId="3E605B11" w14:textId="77777777" w:rsidR="00611C3D" w:rsidRPr="0061084A" w:rsidRDefault="00611C3D" w:rsidP="00CD01F6">
            <w:pPr>
              <w:jc w:val="center"/>
              <w:rPr>
                <w:rFonts w:cs="Times New Roman"/>
              </w:rPr>
            </w:pPr>
            <w:r>
              <w:rPr>
                <w:rFonts w:cs="Times New Roman"/>
              </w:rPr>
              <w:t>α'</w:t>
            </w:r>
          </w:p>
        </w:tc>
        <w:tc>
          <w:tcPr>
            <w:tcW w:w="1884" w:type="dxa"/>
            <w:vAlign w:val="center"/>
          </w:tcPr>
          <w:p w14:paraId="11927C49" w14:textId="77777777" w:rsidR="00611C3D" w:rsidRDefault="00611C3D" w:rsidP="00CD01F6">
            <w:pPr>
              <w:jc w:val="center"/>
              <w:rPr>
                <w:rFonts w:cs="Times New Roman"/>
              </w:rPr>
            </w:pPr>
            <w:r>
              <w:rPr>
                <w:rFonts w:cs="Times New Roman"/>
              </w:rPr>
              <w:t>BCC</w:t>
            </w:r>
          </w:p>
          <w:p w14:paraId="3BB6BF95" w14:textId="77777777" w:rsidR="00611C3D" w:rsidRPr="0061084A" w:rsidRDefault="00611C3D" w:rsidP="00CD01F6">
            <w:pPr>
              <w:jc w:val="center"/>
              <w:rPr>
                <w:rFonts w:cs="Times New Roman"/>
              </w:rPr>
            </w:pPr>
            <w:r w:rsidRPr="0061084A">
              <w:rPr>
                <w:rFonts w:cs="Times New Roman"/>
              </w:rPr>
              <w:t>a = 0.</w:t>
            </w:r>
            <w:r>
              <w:rPr>
                <w:rFonts w:cs="Times New Roman"/>
              </w:rPr>
              <w:t xml:space="preserve">291 </w:t>
            </w:r>
            <w:r w:rsidRPr="0061084A">
              <w:rPr>
                <w:rFonts w:cs="Times New Roman"/>
              </w:rPr>
              <w:t>nm</w:t>
            </w:r>
          </w:p>
        </w:tc>
        <w:tc>
          <w:tcPr>
            <w:tcW w:w="2430" w:type="dxa"/>
            <w:vAlign w:val="center"/>
          </w:tcPr>
          <w:p w14:paraId="6CE08068" w14:textId="77777777" w:rsidR="00611C3D" w:rsidRPr="0061084A" w:rsidRDefault="00611C3D" w:rsidP="00CD01F6">
            <w:pPr>
              <w:jc w:val="center"/>
              <w:rPr>
                <w:rFonts w:cs="Times New Roman"/>
              </w:rPr>
            </w:pPr>
            <w:r>
              <w:rPr>
                <w:rFonts w:cs="Times New Roman"/>
              </w:rPr>
              <w:t>Mainly Cr</w:t>
            </w:r>
          </w:p>
        </w:tc>
        <w:tc>
          <w:tcPr>
            <w:tcW w:w="3072" w:type="dxa"/>
            <w:vAlign w:val="center"/>
          </w:tcPr>
          <w:p w14:paraId="7BAB0858" w14:textId="77777777" w:rsidR="00611C3D" w:rsidRPr="0061084A" w:rsidRDefault="00611C3D" w:rsidP="00CD01F6">
            <w:pPr>
              <w:jc w:val="center"/>
              <w:rPr>
                <w:rFonts w:cs="Times New Roman"/>
              </w:rPr>
            </w:pPr>
            <w:r>
              <w:rPr>
                <w:rFonts w:cs="Times New Roman"/>
              </w:rPr>
              <w:t>Homogeneously distributed within grains</w:t>
            </w:r>
          </w:p>
        </w:tc>
      </w:tr>
    </w:tbl>
    <w:p w14:paraId="19CD56E0" w14:textId="77777777" w:rsidR="00611C3D" w:rsidRDefault="00611C3D">
      <w:pPr>
        <w:rPr>
          <w:rFonts w:cs="Times New Roman"/>
          <w:szCs w:val="20"/>
        </w:rPr>
      </w:pPr>
      <w:r>
        <w:br w:type="page"/>
      </w:r>
    </w:p>
    <w:p w14:paraId="684D3764" w14:textId="67AE6590" w:rsidR="00922786" w:rsidRDefault="007E5995" w:rsidP="00611C3D">
      <w:pPr>
        <w:pStyle w:val="StyleJustifiedFirstline05Linespacing15lines"/>
        <w:ind w:firstLine="0"/>
      </w:pPr>
      <w:r w:rsidRPr="0061084A">
        <w:lastRenderedPageBreak/>
        <w:t xml:space="preserve">carbide or </w:t>
      </w:r>
      <w:r w:rsidR="00EB27AB">
        <w:t xml:space="preserve">an </w:t>
      </w:r>
      <w:r w:rsidR="00AD4F1F" w:rsidRPr="0061084A">
        <w:t>intermetallic compound.</w:t>
      </w:r>
      <w:r w:rsidR="00EB27AB">
        <w:t xml:space="preserve"> </w:t>
      </w:r>
      <w:r w:rsidR="004F4E54" w:rsidRPr="0061084A">
        <w:t xml:space="preserve">G phase and </w:t>
      </w:r>
      <w:r w:rsidR="00FA07ED" w:rsidRPr="0061084A">
        <w:t>σ phase are usually observed under irradiation</w:t>
      </w:r>
      <w:r w:rsidR="005A07D5">
        <w:t>s</w:t>
      </w:r>
      <w:r w:rsidR="00FA07ED" w:rsidRPr="0061084A">
        <w:t xml:space="preserve">. </w:t>
      </w:r>
    </w:p>
    <w:p w14:paraId="03B5D28B" w14:textId="77777777" w:rsidR="00922786" w:rsidRPr="0061084A" w:rsidRDefault="00922786" w:rsidP="00922786">
      <w:pPr>
        <w:pStyle w:val="Heading3"/>
        <w:numPr>
          <w:ilvl w:val="0"/>
          <w:numId w:val="0"/>
        </w:numPr>
      </w:pPr>
      <w:bookmarkStart w:id="24" w:name="_Toc127376986"/>
      <w:r w:rsidRPr="0061084A">
        <w:t>2.2.3 Diffusivity of point defects and their clusters</w:t>
      </w:r>
      <w:bookmarkEnd w:id="24"/>
    </w:p>
    <w:p w14:paraId="715AC48F" w14:textId="72F3E88B" w:rsidR="00922786" w:rsidRPr="0061084A" w:rsidRDefault="00922786" w:rsidP="0092278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The configuration and motion of point defects and their clusters are often studied with DFT based simulation</w:t>
      </w:r>
      <w:r>
        <w:rPr>
          <w:rFonts w:cs="Times New Roman"/>
        </w:rPr>
        <w:t>s</w:t>
      </w:r>
      <w:r w:rsidRPr="0061084A">
        <w:rPr>
          <w:rFonts w:cs="Times New Roman"/>
        </w:rPr>
        <w:t xml:space="preserve">. According to a comprehensive review by Fu et al </w:t>
      </w:r>
      <w:r w:rsidRPr="0061084A">
        <w:rPr>
          <w:rFonts w:cs="Times New Roman"/>
        </w:rPr>
        <w:fldChar w:fldCharType="begin"/>
      </w:r>
      <w:r w:rsidR="00611C3D">
        <w:rPr>
          <w:rFonts w:cs="Times New Roman"/>
        </w:rPr>
        <w:instrText xml:space="preserve"> ADDIN EN.CITE &lt;EndNote&gt;&lt;Cite&gt;&lt;Author&gt;Fu&lt;/Author&gt;&lt;Year&gt;2008&lt;/Year&gt;&lt;RecNum&gt;433&lt;/RecNum&gt;&lt;DisplayText&gt;[74]&lt;/DisplayText&gt;&lt;record&gt;&lt;rec-number&gt;433&lt;/rec-number&gt;&lt;foreign-keys&gt;&lt;key app="EN" db-id="05052tp2owzs2qezrt1ve9tja9f25rw2xfas" timestamp="1668461340" guid="c2b46dd4-0604-4326-9283-e12d237aae16"&gt;433&lt;/key&gt;&lt;/foreign-keys&gt;&lt;ref-type name="Journal Article"&gt;17&lt;/ref-type&gt;&lt;contributors&gt;&lt;authors&gt;&lt;author&gt;Fu, Chu Chun&lt;/author&gt;&lt;author&gt;Willaime, F.&lt;/author&gt;&lt;/authors&gt;&lt;/contributors&gt;&lt;titles&gt;&lt;title&gt;First principles calculations in iron: structure and mobility of defect clusters and defect complexes for kinetic modelling&lt;/title&gt;&lt;secondary-title&gt;Comptes Rendus Physique&lt;/secondary-title&gt;&lt;/titles&gt;&lt;periodical&gt;&lt;full-title&gt;Comptes Rendus Physique&lt;/full-title&gt;&lt;/periodical&gt;&lt;pages&gt;335-342&lt;/pages&gt;&lt;volume&gt;9&lt;/volume&gt;&lt;number&gt;3-4&lt;/number&gt;&lt;section&gt;335&lt;/section&gt;&lt;dates&gt;&lt;year&gt;2008&lt;/year&gt;&lt;/dates&gt;&lt;isbn&gt;16310705&lt;/isbn&gt;&lt;urls&gt;&lt;/urls&gt;&lt;electronic-resource-num&gt;10.1016/j.crhy.2007.09.018&lt;/electronic-resource-num&gt;&lt;/record&gt;&lt;/Cite&gt;&lt;/EndNote&gt;</w:instrText>
      </w:r>
      <w:r w:rsidRPr="0061084A">
        <w:rPr>
          <w:rFonts w:cs="Times New Roman"/>
        </w:rPr>
        <w:fldChar w:fldCharType="separate"/>
      </w:r>
      <w:r w:rsidR="00611C3D">
        <w:rPr>
          <w:rFonts w:cs="Times New Roman"/>
          <w:noProof/>
        </w:rPr>
        <w:t>[74]</w:t>
      </w:r>
      <w:r w:rsidRPr="0061084A">
        <w:rPr>
          <w:rFonts w:cs="Times New Roman"/>
        </w:rPr>
        <w:fldChar w:fldCharType="end"/>
      </w:r>
      <w:r w:rsidRPr="0061084A">
        <w:rPr>
          <w:rFonts w:cs="Times New Roman"/>
        </w:rPr>
        <w:t xml:space="preserve">, the earlier studies before 2003 were based on empirical potentials, which predicted very </w:t>
      </w:r>
      <w:r>
        <w:rPr>
          <w:rFonts w:cs="Times New Roman"/>
        </w:rPr>
        <w:t>similar</w:t>
      </w:r>
      <w:r w:rsidRPr="0061084A">
        <w:rPr>
          <w:rFonts w:cs="Times New Roman"/>
        </w:rPr>
        <w:t xml:space="preserve"> energ</w:t>
      </w:r>
      <w:r>
        <w:rPr>
          <w:rFonts w:cs="Times New Roman"/>
        </w:rPr>
        <w:t>ies</w:t>
      </w:r>
      <w:r w:rsidRPr="0061084A">
        <w:rPr>
          <w:rFonts w:cs="Times New Roman"/>
        </w:rPr>
        <w:t xml:space="preserve"> for the interstitials in &lt;111&gt; or &lt;110&gt; dumbbell configurations</w:t>
      </w:r>
      <w:r>
        <w:rPr>
          <w:rFonts w:cs="Times New Roman"/>
        </w:rPr>
        <w:t>,</w:t>
      </w:r>
      <w:r w:rsidRPr="0061084A">
        <w:rPr>
          <w:rFonts w:cs="Times New Roman"/>
        </w:rPr>
        <w:t xml:space="preserve"> and interstitials diffuse very fast mainly in one dimension, associated with occasional thermally activated reorientation. However, later ab</w:t>
      </w:r>
      <w:r>
        <w:rPr>
          <w:rFonts w:cs="Times New Roman"/>
        </w:rPr>
        <w:t xml:space="preserve"> </w:t>
      </w:r>
      <w:r w:rsidRPr="0061084A">
        <w:rPr>
          <w:rFonts w:cs="Times New Roman"/>
        </w:rPr>
        <w:t xml:space="preserve">initio calculations found that the energy difference is about 0.7 eV for these two configurations and the &lt;110&gt; dumbbell is the most stable one in both pure Fe and dilute FeCr alloys, which put the motion mechanism accepted earlier into question </w:t>
      </w:r>
      <w:r w:rsidRPr="0061084A">
        <w:rPr>
          <w:rFonts w:cs="Times New Roman"/>
        </w:rPr>
        <w:fldChar w:fldCharType="begin"/>
      </w:r>
      <w:r w:rsidR="00611C3D">
        <w:rPr>
          <w:rFonts w:cs="Times New Roman"/>
        </w:rPr>
        <w:instrText xml:space="preserve"> ADDIN EN.CITE &lt;EndNote&gt;&lt;Cite&gt;&lt;Author&gt;Olsson&lt;/Author&gt;&lt;Year&gt;2007&lt;/Year&gt;&lt;RecNum&gt;225&lt;/RecNum&gt;&lt;DisplayText&gt;[75]&lt;/DisplayText&gt;&lt;record&gt;&lt;rec-number&gt;225&lt;/rec-number&gt;&lt;foreign-keys&gt;&lt;key app="EN" db-id="05052tp2owzs2qezrt1ve9tja9f25rw2xfas" timestamp="1668461086" guid="bd4a166f-a27d-4580-a4fd-29c1fdb18cb9"&gt;225&lt;/key&gt;&lt;/foreign-keys&gt;&lt;ref-type name="Journal Article"&gt;17&lt;/ref-type&gt;&lt;contributors&gt;&lt;authors&gt;&lt;author&gt;Olsson, Pär&lt;/author&gt;&lt;author&gt;Domain, Christophe&lt;/author&gt;&lt;author&gt;Wallenius, Janne&lt;/author&gt;&lt;/authors&gt;&lt;/contributors&gt;&lt;titles&gt;&lt;title&gt;Ab initio study of Cr interactions with point defects in bcc Fe&lt;/title&gt;&lt;secondary-title&gt;Physical Review B&lt;/secondary-title&gt;&lt;/titles&gt;&lt;periodical&gt;&lt;full-title&gt;Physical Review B&lt;/full-title&gt;&lt;/periodical&gt;&lt;pages&gt;014110&lt;/pages&gt;&lt;volume&gt;75&lt;/volume&gt;&lt;number&gt;1&lt;/number&gt;&lt;dates&gt;&lt;year&gt;2007&lt;/year&gt;&lt;/dates&gt;&lt;urls&gt;&lt;/urls&gt;&lt;/record&gt;&lt;/Cite&gt;&lt;/EndNote&gt;</w:instrText>
      </w:r>
      <w:r w:rsidRPr="0061084A">
        <w:rPr>
          <w:rFonts w:cs="Times New Roman"/>
        </w:rPr>
        <w:fldChar w:fldCharType="separate"/>
      </w:r>
      <w:r w:rsidR="00611C3D">
        <w:rPr>
          <w:rFonts w:cs="Times New Roman"/>
          <w:noProof/>
        </w:rPr>
        <w:t>[75]</w:t>
      </w:r>
      <w:r w:rsidRPr="0061084A">
        <w:rPr>
          <w:rFonts w:cs="Times New Roman"/>
        </w:rPr>
        <w:fldChar w:fldCharType="end"/>
      </w:r>
      <w:r w:rsidRPr="0061084A">
        <w:rPr>
          <w:rFonts w:cs="Times New Roman"/>
        </w:rPr>
        <w:t xml:space="preserve">. Fu et al </w:t>
      </w:r>
      <w:r>
        <w:rPr>
          <w:rFonts w:cs="Times New Roman"/>
        </w:rPr>
        <w:t xml:space="preserve">suggested </w:t>
      </w:r>
      <w:r w:rsidRPr="0061084A">
        <w:rPr>
          <w:rFonts w:cs="Times New Roman"/>
        </w:rPr>
        <w:t>the most energetic</w:t>
      </w:r>
      <w:r>
        <w:rPr>
          <w:rFonts w:cs="Times New Roman"/>
        </w:rPr>
        <w:t>ally</w:t>
      </w:r>
      <w:r w:rsidRPr="0061084A">
        <w:rPr>
          <w:rFonts w:cs="Times New Roman"/>
        </w:rPr>
        <w:t xml:space="preserve"> favorable </w:t>
      </w:r>
      <w:r>
        <w:rPr>
          <w:rFonts w:cs="Times New Roman"/>
        </w:rPr>
        <w:t xml:space="preserve">interstitial </w:t>
      </w:r>
      <w:r w:rsidRPr="0061084A">
        <w:rPr>
          <w:rFonts w:cs="Times New Roman"/>
        </w:rPr>
        <w:t xml:space="preserve">motion mechanism is the nearest-neighbor translation-rotation jump, which has </w:t>
      </w:r>
      <w:r>
        <w:rPr>
          <w:rFonts w:cs="Times New Roman"/>
        </w:rPr>
        <w:t xml:space="preserve">a </w:t>
      </w:r>
      <w:r w:rsidRPr="0061084A">
        <w:rPr>
          <w:rFonts w:cs="Times New Roman"/>
        </w:rPr>
        <w:t xml:space="preserve">migration energy of 0.34 eV and agrees well with the value </w:t>
      </w:r>
      <w:r>
        <w:rPr>
          <w:rFonts w:cs="Times New Roman"/>
        </w:rPr>
        <w:t xml:space="preserve">of </w:t>
      </w:r>
      <w:r w:rsidRPr="0061084A">
        <w:rPr>
          <w:rFonts w:cs="Times New Roman"/>
        </w:rPr>
        <w:t>0.3±0.03 eV obtained through experiments. Small clusters with up to 4 interstitials are found to be at the lowest energy when they are made</w:t>
      </w:r>
      <w:r>
        <w:rPr>
          <w:rFonts w:cs="Times New Roman"/>
        </w:rPr>
        <w:t xml:space="preserve"> </w:t>
      </w:r>
      <w:r w:rsidRPr="0061084A">
        <w:rPr>
          <w:rFonts w:cs="Times New Roman"/>
        </w:rPr>
        <w:t>of parallel &lt;110&gt; dumbbells and migrate with slightly higher energy (0.42-0.43 eV). For larger clusters, they are more energetic</w:t>
      </w:r>
      <w:r>
        <w:rPr>
          <w:rFonts w:cs="Times New Roman"/>
        </w:rPr>
        <w:t>ally</w:t>
      </w:r>
      <w:r w:rsidRPr="0061084A">
        <w:rPr>
          <w:rFonts w:cs="Times New Roman"/>
        </w:rPr>
        <w:t xml:space="preserve"> favorable if they are made of &lt;111&gt; dumbbells</w:t>
      </w:r>
      <w:r>
        <w:rPr>
          <w:rFonts w:cs="Times New Roman"/>
        </w:rPr>
        <w:t>, and they migrate mainly through 1D gliding due to a lower activation energy</w:t>
      </w:r>
      <w:r w:rsidRPr="0061084A">
        <w:rPr>
          <w:rFonts w:cs="Times New Roman"/>
        </w:rPr>
        <w:t xml:space="preserve">. </w:t>
      </w:r>
    </w:p>
    <w:p w14:paraId="42338647" w14:textId="7B5C290A" w:rsidR="00922786" w:rsidRPr="0061084A" w:rsidRDefault="00922786" w:rsidP="0092278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Vacancy clusters are less stable and migrate through successive nearest-neighbor mono-vacancy jumps. </w:t>
      </w:r>
      <w:r>
        <w:rPr>
          <w:rFonts w:cs="Times New Roman"/>
        </w:rPr>
        <w:t xml:space="preserve">The migration energy of monovacancy is ~0.65 eV </w:t>
      </w:r>
      <w:r>
        <w:rPr>
          <w:rFonts w:cs="Times New Roman"/>
        </w:rPr>
        <w:fldChar w:fldCharType="begin">
          <w:fldData xml:space="preserve">PEVuZE5vdGU+PENpdGU+PEF1dGhvcj5Eb21haW48L0F1dGhvcj48WWVhcj4yMDAxPC9ZZWFyPjxS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</w:fldData>
        </w:fldChar>
      </w:r>
      <w:r w:rsidR="00611C3D">
        <w:rPr>
          <w:rFonts w:cs="Times New Roman"/>
        </w:rPr>
        <w:instrText xml:space="preserve"> ADDIN EN.CITE </w:instrText>
      </w:r>
      <w:r w:rsidR="00611C3D">
        <w:rPr>
          <w:rFonts w:cs="Times New Roman"/>
        </w:rPr>
        <w:fldChar w:fldCharType="begin">
          <w:fldData xml:space="preserve">PEVuZE5vdGU+PENpdGU+PEF1dGhvcj5Eb21haW48L0F1dGhvcj48WWVhcj4yMDAxPC9ZZWFyPjxS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</w:fldData>
        </w:fldChar>
      </w:r>
      <w:r w:rsidR="00611C3D">
        <w:rPr>
          <w:rFonts w:cs="Times New Roman"/>
        </w:rPr>
        <w:instrText xml:space="preserve"> ADDIN EN.CITE.DATA </w:instrText>
      </w:r>
      <w:r w:rsidR="00611C3D">
        <w:rPr>
          <w:rFonts w:cs="Times New Roman"/>
        </w:rPr>
      </w:r>
      <w:r w:rsidR="00611C3D">
        <w:rPr>
          <w:rFonts w:cs="Times New Roman"/>
        </w:rPr>
        <w:fldChar w:fldCharType="end"/>
      </w:r>
      <w:r>
        <w:rPr>
          <w:rFonts w:cs="Times New Roman"/>
        </w:rPr>
        <w:fldChar w:fldCharType="separate"/>
      </w:r>
      <w:r w:rsidR="00611C3D">
        <w:rPr>
          <w:rFonts w:cs="Times New Roman"/>
          <w:noProof/>
        </w:rPr>
        <w:t>[74, 76-81]</w:t>
      </w:r>
      <w:r>
        <w:rPr>
          <w:rFonts w:cs="Times New Roman"/>
        </w:rPr>
        <w:fldChar w:fldCharType="end"/>
      </w:r>
      <w:r>
        <w:rPr>
          <w:rFonts w:cs="Times New Roman"/>
        </w:rPr>
        <w:t>, and generally</w:t>
      </w:r>
      <w:r w:rsidRPr="0061084A">
        <w:rPr>
          <w:rFonts w:cs="Times New Roman"/>
        </w:rPr>
        <w:t xml:space="preserve"> </w:t>
      </w:r>
      <w:r>
        <w:rPr>
          <w:rFonts w:cs="Times New Roman"/>
        </w:rPr>
        <w:t xml:space="preserve">it </w:t>
      </w:r>
      <w:r w:rsidRPr="0061084A">
        <w:rPr>
          <w:rFonts w:cs="Times New Roman"/>
        </w:rPr>
        <w:t>increase</w:t>
      </w:r>
      <w:r>
        <w:rPr>
          <w:rFonts w:cs="Times New Roman"/>
        </w:rPr>
        <w:t>s</w:t>
      </w:r>
      <w:r w:rsidRPr="0061084A">
        <w:rPr>
          <w:rFonts w:cs="Times New Roman"/>
        </w:rPr>
        <w:t xml:space="preserve"> with the </w:t>
      </w:r>
      <w:r>
        <w:rPr>
          <w:rFonts w:cs="Times New Roman"/>
        </w:rPr>
        <w:t xml:space="preserve">number of vacancies in </w:t>
      </w:r>
      <w:r w:rsidRPr="0061084A">
        <w:rPr>
          <w:rFonts w:cs="Times New Roman"/>
        </w:rPr>
        <w:t>cluster</w:t>
      </w:r>
      <w:r>
        <w:rPr>
          <w:rFonts w:cs="Times New Roman"/>
        </w:rPr>
        <w:t>s</w:t>
      </w:r>
      <w:r w:rsidRPr="0061084A">
        <w:rPr>
          <w:rFonts w:cs="Times New Roman"/>
        </w:rPr>
        <w:t xml:space="preserve">. </w:t>
      </w:r>
    </w:p>
    <w:p w14:paraId="1CB14ECB" w14:textId="7B4EE6B2" w:rsidR="00EB27AB" w:rsidRPr="00922786" w:rsidRDefault="00922786" w:rsidP="00611C3D">
      <w:pPr>
        <w:pStyle w:val="StyleJustifiedFirstline05Linespacing15lines"/>
      </w:pPr>
      <w:r w:rsidRPr="0061084A">
        <w:t xml:space="preserve">Previous experiments suggested that the binding between Cr atoms and vacancies is very weak (binding energy &lt;0.1 eV </w:t>
      </w:r>
      <w:r w:rsidRPr="0061084A">
        <w:fldChar w:fldCharType="begin"/>
      </w:r>
      <w:r w:rsidR="00611C3D">
        <w:instrText xml:space="preserve"> ADDIN EN.CITE &lt;EndNote&gt;&lt;Cite&gt;&lt;Author&gt;Nikolaev&lt;/Author&gt;&lt;Year&gt;2007&lt;/Year&gt;&lt;RecNum&gt;175&lt;/RecNum&gt;&lt;DisplayText&gt;[82]&lt;/DisplayText&gt;&lt;record&gt;&lt;rec-number&gt;175&lt;/rec-number&gt;&lt;foreign-keys&gt;&lt;key app="EN" db-id="05052tp2owzs2qezrt1ve9tja9f25rw2xfas" timestamp="1668461005" guid="181fc6ad-5f98-406e-a61f-fed1f3830da0"&gt;175&lt;/key&gt;&lt;/foreign-keys&gt;&lt;ref-type name="Journal Article"&gt;17&lt;/ref-type&gt;&lt;contributors&gt;&lt;authors&gt;&lt;author&gt;Nikolaev, AL&lt;/author&gt;&lt;/authors&gt;&lt;/contributors&gt;&lt;titles&gt;&lt;title&gt;Specificity of stage III in electron-irradiated Fe-Cr alloys&lt;/title&gt;&lt;secondary-title&gt;Philosophical Magazine&lt;/secondary-title&gt;&lt;/titles&gt;&lt;periodical&gt;&lt;full-title&gt;Philosophical Magazine&lt;/full-title&gt;&lt;/periodical&gt;&lt;pages&gt;4847-4874&lt;/pages&gt;&lt;volume&gt;87&lt;/volume&gt;&lt;number&gt;31&lt;/number&gt;&lt;dates&gt;&lt;year&gt;2007&lt;/year&gt;&lt;/dates&gt;&lt;isbn&gt;1478-6435&lt;/isbn&gt;&lt;urls&gt;&lt;/urls&gt;&lt;/record&gt;&lt;/Cite&gt;&lt;/EndNote&gt;</w:instrText>
      </w:r>
      <w:r w:rsidRPr="0061084A">
        <w:fldChar w:fldCharType="separate"/>
      </w:r>
      <w:r w:rsidR="00611C3D">
        <w:rPr>
          <w:noProof/>
        </w:rPr>
        <w:t>[82]</w:t>
      </w:r>
      <w:r w:rsidRPr="0061084A">
        <w:fldChar w:fldCharType="end"/>
      </w:r>
      <w:r w:rsidRPr="0061084A">
        <w:t xml:space="preserve">), so Cr </w:t>
      </w:r>
      <w:r>
        <w:t xml:space="preserve">atom </w:t>
      </w:r>
      <w:r w:rsidRPr="0061084A">
        <w:t>diffus</w:t>
      </w:r>
      <w:r>
        <w:t>ion in Fe-Cr alloys</w:t>
      </w:r>
      <w:r w:rsidRPr="0061084A">
        <w:t xml:space="preserve"> </w:t>
      </w:r>
      <w:r>
        <w:t>by the</w:t>
      </w:r>
      <w:r w:rsidRPr="0061084A">
        <w:t xml:space="preserve"> </w:t>
      </w:r>
      <w:r>
        <w:t xml:space="preserve">the </w:t>
      </w:r>
      <w:r w:rsidRPr="0061084A">
        <w:t xml:space="preserve">vacancy drag mechanism is very unlikely. α’ precipitates denuded zone </w:t>
      </w:r>
      <w:r>
        <w:t xml:space="preserve">observed </w:t>
      </w:r>
      <w:r w:rsidRPr="0061084A">
        <w:t xml:space="preserve">in the vicinity of voids indicate the preferential exchange of Cr atoms with vacancies and thus diffusion </w:t>
      </w:r>
      <w:r>
        <w:t>by</w:t>
      </w:r>
      <w:r w:rsidRPr="0061084A">
        <w:t xml:space="preserve"> the inverse Kirkendall mechanism</w:t>
      </w:r>
      <w:r>
        <w:t>:</w:t>
      </w:r>
      <w:r w:rsidRPr="0061084A">
        <w:t xml:space="preserve"> </w:t>
      </w:r>
      <w:r>
        <w:t>v</w:t>
      </w:r>
      <w:r w:rsidRPr="0061084A">
        <w:t xml:space="preserve">acancies migrate to sinks while the </w:t>
      </w:r>
      <w:r>
        <w:t xml:space="preserve">Cr </w:t>
      </w:r>
      <w:r w:rsidRPr="0061084A">
        <w:t xml:space="preserve">solute atoms diffuse in the opposite direction, which leads to the local depletion of solute atoms </w:t>
      </w:r>
      <w:r>
        <w:t xml:space="preserve">at the sink </w:t>
      </w:r>
      <w:r w:rsidRPr="0061084A">
        <w:fldChar w:fldCharType="begin"/>
      </w:r>
      <w:r>
        <w:instrText xml:space="preserve"> ADDIN EN.CITE &lt;EndNote&gt;&lt;Cite&gt;&lt;Author&gt;Little&lt;/Author&gt;&lt;Year&gt;1979&lt;/Year&gt;&lt;RecNum&gt;266&lt;/RecNum&gt;&lt;DisplayText&gt;[33]&lt;/DisplayText&gt;&lt;record&gt;&lt;rec-number&gt;266&lt;/rec-number&gt;&lt;foreign-keys&gt;&lt;key app="EN" db-id="0wrr5pwxhs52vre0fpavf5e7a5x0rxdxwdea" timestamp="1602172290"&gt;266&lt;/key&gt;&lt;/foreign-keys&gt;&lt;ref-type name="Journal Article"&gt;17&lt;/ref-type&gt;&lt;contributors&gt;&lt;authors&gt;&lt;author&gt;Little, EA&lt;/author&gt;&lt;author&gt;Stow, DA&lt;/author&gt;&lt;/authors&gt;&lt;/contributors&gt;&lt;titles&gt;&lt;title&gt;Void-swelling in irons and ferritic steels: II. An experimental survey of materials irradiated in a fast reactor&lt;/title&gt;&lt;secondary-title&gt;Journal of Nuclear Materials&lt;/secondary-title&gt;&lt;/titles&gt;&lt;periodical&gt;&lt;full-title&gt;Journal of Nuclear Materials&lt;/full-title&gt;&lt;abbr-1&gt;J. Nucl. Mater.&lt;/abbr-1&gt;&lt;abbr-2&gt;J Nucl Mater&lt;/abbr-2&gt;&lt;/periodical&gt;&lt;pages&gt;25-39&lt;/pages&gt;&lt;volume&gt;87&lt;/volume&gt;&lt;number&gt;1&lt;/number&gt;&lt;dates&gt;&lt;year&gt;1979&lt;/year&gt;&lt;/dates&gt;&lt;isbn&gt;0022-3115&lt;/isbn&gt;&lt;urls&gt;&lt;/urls&gt;&lt;/record&gt;&lt;/Cite&gt;&lt;/EndNote&gt;</w:instrText>
      </w:r>
      <w:r w:rsidRPr="0061084A">
        <w:fldChar w:fldCharType="separate"/>
      </w:r>
      <w:r>
        <w:rPr>
          <w:noProof/>
        </w:rPr>
        <w:t>[33]</w:t>
      </w:r>
      <w:r w:rsidRPr="0061084A">
        <w:fldChar w:fldCharType="end"/>
      </w:r>
      <w:r w:rsidRPr="0061084A">
        <w:t xml:space="preserve">. This was further confirmed by the absence of α’ near grain </w:t>
      </w:r>
      <w:r w:rsidRPr="0061084A">
        <w:lastRenderedPageBreak/>
        <w:t xml:space="preserve">boundaries reported by Borodin et al </w:t>
      </w:r>
      <w:r w:rsidRPr="0061084A">
        <w:fldChar w:fldCharType="begin"/>
      </w:r>
      <w:r w:rsidR="00611C3D">
        <w:instrText xml:space="preserve"> ADDIN EN.CITE &lt;EndNote&gt;&lt;Cite&gt;&lt;Author&gt;Borodin&lt;/Author&gt;&lt;Year&gt;1993&lt;/Year&gt;&lt;RecNum&gt;275&lt;/RecNum&gt;&lt;DisplayText&gt;[83]&lt;/DisplayText&gt;&lt;record&gt;&lt;rec-number&gt;275&lt;/rec-number&gt;&lt;foreign-keys&gt;&lt;key app="EN" db-id="05052tp2owzs2qezrt1ve9tja9f25rw2xfas" timestamp="1668461134" guid="e2a0431d-b669-4e43-bd78-178bc05919eb"&gt;275&lt;/key&gt;&lt;/foreign-keys&gt;&lt;ref-type name="Journal Article"&gt;17&lt;/ref-type&gt;&lt;contributors&gt;&lt;authors&gt;&lt;author&gt;Borodin, OV&lt;/author&gt;&lt;author&gt;Bryk, VV&lt;/author&gt;&lt;author&gt;Voyevodin, VN&lt;/author&gt;&lt;author&gt;Neklyudov, IM&lt;/author&gt;&lt;author&gt;Shamardin, VK&lt;/author&gt;&lt;/authors&gt;&lt;/contributors&gt;&lt;titles&gt;&lt;title&gt;Investigation of microstructure of ferritic-martensitic steels containing 9 and 13% Cr irradiated with fast neutrons&lt;/title&gt;&lt;secondary-title&gt;Journal of nuclear materials&lt;/secondary-title&gt;&lt;/titles&gt;&lt;periodical&gt;&lt;full-title&gt;Journal of Nuclear Materials&lt;/full-title&gt;&lt;/periodical&gt;&lt;pages&gt;295-302&lt;/pages&gt;&lt;volume&gt;207&lt;/volume&gt;&lt;dates&gt;&lt;year&gt;1993&lt;/year&gt;&lt;/dates&gt;&lt;isbn&gt;0022-3115&lt;/isbn&gt;&lt;urls&gt;&lt;/urls&gt;&lt;/record&gt;&lt;/Cite&gt;&lt;/EndNote&gt;</w:instrText>
      </w:r>
      <w:r w:rsidRPr="0061084A">
        <w:fldChar w:fldCharType="separate"/>
      </w:r>
      <w:r w:rsidR="00611C3D">
        <w:rPr>
          <w:noProof/>
        </w:rPr>
        <w:t>[83]</w:t>
      </w:r>
      <w:r w:rsidRPr="0061084A">
        <w:fldChar w:fldCharType="end"/>
      </w:r>
      <w:r w:rsidRPr="0061084A">
        <w:t xml:space="preserve"> and a precipitate-denuded zone with </w:t>
      </w:r>
      <w:r>
        <w:t xml:space="preserve">a </w:t>
      </w:r>
      <w:r w:rsidRPr="0061084A">
        <w:t xml:space="preserve">width ≤150 nm along grain boundaries by Konobeev et al </w:t>
      </w:r>
      <w:r w:rsidRPr="0061084A">
        <w:fldChar w:fldCharType="begin"/>
      </w:r>
      <w:r w:rsidR="00611C3D">
        <w:instrText xml:space="preserve"> ADDIN EN.CITE &lt;EndNote&gt;&lt;Cite&gt;&lt;Author&gt;Konobeev&lt;/Author&gt;&lt;Year&gt;2006&lt;/Year&gt;&lt;RecNum&gt;237&lt;/RecNum&gt;&lt;DisplayText&gt;[84]&lt;/DisplayText&gt;&lt;record&gt;&lt;rec-number&gt;237&lt;/rec-number&gt;&lt;foreign-keys&gt;&lt;key app="EN" db-id="05052tp2owzs2qezrt1ve9tja9f25rw2xfas" timestamp="1668461100" guid="099606e4-d784-4128-85c0-e25aa1c3fa0d"&gt;237&lt;/key&gt;&lt;/foreign-keys&gt;&lt;ref-type name="Journal Article"&gt;17&lt;/ref-type&gt;&lt;contributors&gt;&lt;authors&gt;&lt;author&gt;Konobeev, Yu V.&lt;/author&gt;&lt;author&gt;Dvoriashin, A. M.&lt;/author&gt;&lt;author&gt;Porollo, S. I.&lt;/author&gt;&lt;author&gt;Garner, F. A.&lt;/author&gt;&lt;/authors&gt;&lt;/contributors&gt;&lt;titles&gt;&lt;title&gt;Swelling and microstructure of pure Fe and Fe–Cr alloys after neutron irradiation to </w:instrText>
      </w:r>
      <w:r w:rsidR="00611C3D">
        <w:rPr>
          <w:rFonts w:ascii="Cambria Math" w:hAnsi="Cambria Math" w:cs="Cambria Math"/>
        </w:rPr>
        <w:instrText>∼</w:instrText>
      </w:r>
      <w:r w:rsidR="00611C3D">
        <w:instrText>26dpa at 400°C&lt;/title&gt;&lt;secondary-title&gt;Journal of Nuclear Materials&lt;/secondary-title&gt;&lt;/titles&gt;&lt;periodical&gt;&lt;full-title&gt;Journal of Nuclear Materials&lt;/full-title&gt;&lt;/periodical&gt;&lt;pages&gt;124-130&lt;/pages&gt;&lt;volume&gt;355&lt;/volume&gt;&lt;number&gt;1-3&lt;/number&gt;&lt;section&gt;124&lt;/section&gt;&lt;dates&gt;&lt;year&gt;2006&lt;/year&gt;&lt;/dates&gt;&lt;isbn&gt;00223115&lt;/isbn&gt;&lt;urls&gt;&lt;/urls&gt;&lt;electronic-resource-num&gt;10.1016/j.jnucmat.2006.04.011&lt;/electronic-resource-num&gt;&lt;/record&gt;&lt;/Cite&gt;&lt;/EndNote&gt;</w:instrText>
      </w:r>
      <w:r w:rsidRPr="0061084A">
        <w:fldChar w:fldCharType="separate"/>
      </w:r>
      <w:r w:rsidR="00611C3D">
        <w:rPr>
          <w:noProof/>
        </w:rPr>
        <w:t>[84]</w:t>
      </w:r>
      <w:r w:rsidRPr="0061084A">
        <w:fldChar w:fldCharType="end"/>
      </w:r>
      <w:r w:rsidRPr="0061084A">
        <w:t>.</w:t>
      </w:r>
    </w:p>
    <w:p w14:paraId="07B5F333" w14:textId="21224168" w:rsidR="00D71968" w:rsidRPr="0061084A" w:rsidRDefault="00D71968" w:rsidP="00F768EC">
      <w:pPr>
        <w:pStyle w:val="Heading3"/>
        <w:numPr>
          <w:ilvl w:val="0"/>
          <w:numId w:val="0"/>
        </w:numPr>
      </w:pPr>
      <w:bookmarkStart w:id="25" w:name="_Toc127376987"/>
      <w:r w:rsidRPr="0061084A">
        <w:t>2.2.3 Diffusivity of point defect</w:t>
      </w:r>
      <w:r w:rsidR="00007EEA" w:rsidRPr="0061084A">
        <w:t>s</w:t>
      </w:r>
      <w:r w:rsidRPr="0061084A">
        <w:t xml:space="preserve"> and their clusters</w:t>
      </w:r>
      <w:bookmarkEnd w:id="25"/>
    </w:p>
    <w:p w14:paraId="58FA8DAA" w14:textId="1F4156C1" w:rsidR="00B22F98" w:rsidRPr="0061084A" w:rsidRDefault="00C72F4C" w:rsidP="009F31D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w:t>
      </w:r>
      <w:r w:rsidR="002E0FB8" w:rsidRPr="0061084A">
        <w:rPr>
          <w:rFonts w:cs="Times New Roman"/>
        </w:rPr>
        <w:t xml:space="preserve">he </w:t>
      </w:r>
      <w:r w:rsidR="00DB0527" w:rsidRPr="0061084A">
        <w:rPr>
          <w:rFonts w:cs="Times New Roman"/>
        </w:rPr>
        <w:t xml:space="preserve">configuration and motion of point defects </w:t>
      </w:r>
      <w:r w:rsidR="001B1808" w:rsidRPr="0061084A">
        <w:rPr>
          <w:rFonts w:cs="Times New Roman"/>
        </w:rPr>
        <w:t xml:space="preserve">and their clusters </w:t>
      </w:r>
      <w:r w:rsidR="005A0D38" w:rsidRPr="0061084A">
        <w:rPr>
          <w:rFonts w:cs="Times New Roman"/>
        </w:rPr>
        <w:t>are</w:t>
      </w:r>
      <w:r w:rsidR="001B1808" w:rsidRPr="0061084A">
        <w:rPr>
          <w:rFonts w:cs="Times New Roman"/>
        </w:rPr>
        <w:t xml:space="preserve"> often studied with </w:t>
      </w:r>
      <w:r w:rsidR="00A83853" w:rsidRPr="0061084A">
        <w:rPr>
          <w:rFonts w:cs="Times New Roman"/>
        </w:rPr>
        <w:t xml:space="preserve">DFT </w:t>
      </w:r>
      <w:r w:rsidR="001B1808" w:rsidRPr="0061084A">
        <w:rPr>
          <w:rFonts w:cs="Times New Roman"/>
        </w:rPr>
        <w:t>based simulation</w:t>
      </w:r>
      <w:r w:rsidR="00BD7441">
        <w:rPr>
          <w:rFonts w:cs="Times New Roman"/>
        </w:rPr>
        <w:t>s</w:t>
      </w:r>
      <w:r w:rsidR="005A0D38" w:rsidRPr="0061084A">
        <w:rPr>
          <w:rFonts w:cs="Times New Roman"/>
        </w:rPr>
        <w:t>. According to a</w:t>
      </w:r>
      <w:r w:rsidR="00DB0527" w:rsidRPr="0061084A">
        <w:rPr>
          <w:rFonts w:cs="Times New Roman"/>
        </w:rPr>
        <w:t xml:space="preserve"> comprehensive review by </w:t>
      </w:r>
      <w:r w:rsidR="00C771AB" w:rsidRPr="0061084A">
        <w:rPr>
          <w:rFonts w:cs="Times New Roman"/>
        </w:rPr>
        <w:t>Fu et al</w:t>
      </w:r>
      <w:r w:rsidR="00565EB5" w:rsidRPr="0061084A">
        <w:rPr>
          <w:rFonts w:cs="Times New Roman"/>
        </w:rPr>
        <w:t xml:space="preserve"> </w:t>
      </w:r>
      <w:r w:rsidR="00565EB5" w:rsidRPr="0061084A">
        <w:rPr>
          <w:rFonts w:cs="Times New Roman"/>
        </w:rPr>
        <w:fldChar w:fldCharType="begin"/>
      </w:r>
      <w:r w:rsidR="00611C3D">
        <w:rPr>
          <w:rFonts w:cs="Times New Roman"/>
        </w:rPr>
        <w:instrText xml:space="preserve"> ADDIN EN.CITE &lt;EndNote&gt;&lt;Cite&gt;&lt;Author&gt;Fu&lt;/Author&gt;&lt;Year&gt;2008&lt;/Year&gt;&lt;RecNum&gt;433&lt;/RecNum&gt;&lt;DisplayText&gt;[74]&lt;/DisplayText&gt;&lt;record&gt;&lt;rec-number&gt;433&lt;/rec-number&gt;&lt;foreign-keys&gt;&lt;key app="EN" db-id="05052tp2owzs2qezrt1ve9tja9f25rw2xfas" timestamp="1668461340" guid="c2b46dd4-0604-4326-9283-e12d237aae16"&gt;433&lt;/key&gt;&lt;/foreign-keys&gt;&lt;ref-type name="Journal Article"&gt;17&lt;/ref-type&gt;&lt;contributors&gt;&lt;authors&gt;&lt;author&gt;Fu, Chu Chun&lt;/author&gt;&lt;author&gt;Willaime, F.&lt;/author&gt;&lt;/authors&gt;&lt;/contributors&gt;&lt;titles&gt;&lt;title&gt;First principles calculations in iron: structure and mobility of defect clusters and defect complexes for kinetic modelling&lt;/title&gt;&lt;secondary-title&gt;Comptes Rendus Physique&lt;/secondary-title&gt;&lt;/titles&gt;&lt;periodical&gt;&lt;full-title&gt;Comptes Rendus Physique&lt;/full-title&gt;&lt;/periodical&gt;&lt;pages&gt;335-342&lt;/pages&gt;&lt;volume&gt;9&lt;/volume&gt;&lt;number&gt;3-4&lt;/number&gt;&lt;section&gt;335&lt;/section&gt;&lt;dates&gt;&lt;year&gt;2008&lt;/year&gt;&lt;/dates&gt;&lt;isbn&gt;16310705&lt;/isbn&gt;&lt;urls&gt;&lt;/urls&gt;&lt;electronic-resource-num&gt;10.1016/j.crhy.2007.09.018&lt;/electronic-resource-num&gt;&lt;/record&gt;&lt;/Cite&gt;&lt;/EndNote&gt;</w:instrText>
      </w:r>
      <w:r w:rsidR="00565EB5" w:rsidRPr="0061084A">
        <w:rPr>
          <w:rFonts w:cs="Times New Roman"/>
        </w:rPr>
        <w:fldChar w:fldCharType="separate"/>
      </w:r>
      <w:r w:rsidR="00611C3D">
        <w:rPr>
          <w:rFonts w:cs="Times New Roman"/>
          <w:noProof/>
        </w:rPr>
        <w:t>[74]</w:t>
      </w:r>
      <w:r w:rsidR="00565EB5" w:rsidRPr="0061084A">
        <w:rPr>
          <w:rFonts w:cs="Times New Roman"/>
        </w:rPr>
        <w:fldChar w:fldCharType="end"/>
      </w:r>
      <w:r w:rsidR="005A0D38" w:rsidRPr="0061084A">
        <w:rPr>
          <w:rFonts w:cs="Times New Roman"/>
        </w:rPr>
        <w:t xml:space="preserve">, </w:t>
      </w:r>
      <w:r w:rsidR="001E0790" w:rsidRPr="0061084A">
        <w:rPr>
          <w:rFonts w:cs="Times New Roman"/>
        </w:rPr>
        <w:t xml:space="preserve">the </w:t>
      </w:r>
      <w:r w:rsidR="002B2672" w:rsidRPr="0061084A">
        <w:rPr>
          <w:rFonts w:cs="Times New Roman"/>
        </w:rPr>
        <w:t>earlier studies before 2003 were based on empirical potentials</w:t>
      </w:r>
      <w:r w:rsidR="005D582E" w:rsidRPr="0061084A">
        <w:rPr>
          <w:rFonts w:cs="Times New Roman"/>
        </w:rPr>
        <w:t xml:space="preserve">, which predicted very </w:t>
      </w:r>
      <w:r w:rsidR="001C436D">
        <w:rPr>
          <w:rFonts w:cs="Times New Roman"/>
        </w:rPr>
        <w:t>similar</w:t>
      </w:r>
      <w:r w:rsidR="001C436D" w:rsidRPr="0061084A">
        <w:rPr>
          <w:rFonts w:cs="Times New Roman"/>
        </w:rPr>
        <w:t xml:space="preserve"> </w:t>
      </w:r>
      <w:r w:rsidR="005D582E" w:rsidRPr="0061084A">
        <w:rPr>
          <w:rFonts w:cs="Times New Roman"/>
        </w:rPr>
        <w:t>energ</w:t>
      </w:r>
      <w:r w:rsidR="001C436D">
        <w:rPr>
          <w:rFonts w:cs="Times New Roman"/>
        </w:rPr>
        <w:t>ies</w:t>
      </w:r>
      <w:r w:rsidR="005D582E" w:rsidRPr="0061084A">
        <w:rPr>
          <w:rFonts w:cs="Times New Roman"/>
        </w:rPr>
        <w:t xml:space="preserve"> for the interstitials in </w:t>
      </w:r>
      <w:r w:rsidR="00465022" w:rsidRPr="0061084A">
        <w:rPr>
          <w:rFonts w:cs="Times New Roman"/>
        </w:rPr>
        <w:t>&lt;111&gt; or &lt;110&gt; dumbbell configurations</w:t>
      </w:r>
      <w:r w:rsidR="00813BD4">
        <w:rPr>
          <w:rFonts w:cs="Times New Roman"/>
        </w:rPr>
        <w:t>,</w:t>
      </w:r>
      <w:r w:rsidR="00F649B8" w:rsidRPr="0061084A">
        <w:rPr>
          <w:rFonts w:cs="Times New Roman"/>
        </w:rPr>
        <w:t xml:space="preserve"> and interstitials </w:t>
      </w:r>
      <w:r w:rsidR="00383785" w:rsidRPr="0061084A">
        <w:rPr>
          <w:rFonts w:cs="Times New Roman"/>
        </w:rPr>
        <w:t>diffuse very fast mainly in one dimension</w:t>
      </w:r>
      <w:r w:rsidR="00104786" w:rsidRPr="0061084A">
        <w:rPr>
          <w:rFonts w:cs="Times New Roman"/>
        </w:rPr>
        <w:t xml:space="preserve">, associated with occasional </w:t>
      </w:r>
      <w:r w:rsidR="002A75BC" w:rsidRPr="0061084A">
        <w:rPr>
          <w:rFonts w:cs="Times New Roman"/>
        </w:rPr>
        <w:t xml:space="preserve">thermally activated reorientation. </w:t>
      </w:r>
      <w:r w:rsidR="00826724" w:rsidRPr="0061084A">
        <w:rPr>
          <w:rFonts w:cs="Times New Roman"/>
        </w:rPr>
        <w:t xml:space="preserve">However, later </w:t>
      </w:r>
      <w:r w:rsidR="00747F1E" w:rsidRPr="0061084A">
        <w:rPr>
          <w:rFonts w:cs="Times New Roman"/>
        </w:rPr>
        <w:t>ab</w:t>
      </w:r>
      <w:r w:rsidR="008F06B6">
        <w:rPr>
          <w:rFonts w:cs="Times New Roman"/>
        </w:rPr>
        <w:t xml:space="preserve"> </w:t>
      </w:r>
      <w:r w:rsidR="00747F1E" w:rsidRPr="0061084A">
        <w:rPr>
          <w:rFonts w:cs="Times New Roman"/>
        </w:rPr>
        <w:t>initio calculations found that the energy difference is about 0.7 eV for these two configurations</w:t>
      </w:r>
      <w:r w:rsidR="003F0EAE" w:rsidRPr="0061084A">
        <w:rPr>
          <w:rFonts w:cs="Times New Roman"/>
        </w:rPr>
        <w:t xml:space="preserve"> and the &lt;110&gt; dumbbell </w:t>
      </w:r>
      <w:r w:rsidR="00EA6B38" w:rsidRPr="0061084A">
        <w:rPr>
          <w:rFonts w:cs="Times New Roman"/>
        </w:rPr>
        <w:t xml:space="preserve">is the most stable </w:t>
      </w:r>
      <w:r w:rsidR="009B0843" w:rsidRPr="0061084A">
        <w:rPr>
          <w:rFonts w:cs="Times New Roman"/>
        </w:rPr>
        <w:t>one</w:t>
      </w:r>
      <w:r w:rsidR="00EA6B38" w:rsidRPr="0061084A">
        <w:rPr>
          <w:rFonts w:cs="Times New Roman"/>
        </w:rPr>
        <w:t xml:space="preserve"> in both pure Fe and dilute FeCr alloys</w:t>
      </w:r>
      <w:r w:rsidR="00747F1E" w:rsidRPr="0061084A">
        <w:rPr>
          <w:rFonts w:cs="Times New Roman"/>
        </w:rPr>
        <w:t xml:space="preserve">, which put the </w:t>
      </w:r>
      <w:r w:rsidR="00A173D3" w:rsidRPr="0061084A">
        <w:rPr>
          <w:rFonts w:cs="Times New Roman"/>
        </w:rPr>
        <w:t>motion mechanism accepted earlier into qu</w:t>
      </w:r>
      <w:r w:rsidR="004F6840" w:rsidRPr="0061084A">
        <w:rPr>
          <w:rFonts w:cs="Times New Roman"/>
        </w:rPr>
        <w:t>estion</w:t>
      </w:r>
      <w:r w:rsidR="00A83653" w:rsidRPr="0061084A">
        <w:rPr>
          <w:rFonts w:cs="Times New Roman"/>
        </w:rPr>
        <w:t xml:space="preserve"> </w:t>
      </w:r>
      <w:r w:rsidR="00A83653" w:rsidRPr="0061084A">
        <w:rPr>
          <w:rFonts w:cs="Times New Roman"/>
        </w:rPr>
        <w:fldChar w:fldCharType="begin"/>
      </w:r>
      <w:r w:rsidR="00611C3D">
        <w:rPr>
          <w:rFonts w:cs="Times New Roman"/>
        </w:rPr>
        <w:instrText xml:space="preserve"> ADDIN EN.CITE &lt;EndNote&gt;&lt;Cite&gt;&lt;Author&gt;Olsson&lt;/Author&gt;&lt;Year&gt;2007&lt;/Year&gt;&lt;RecNum&gt;225&lt;/RecNum&gt;&lt;DisplayText&gt;[75]&lt;/DisplayText&gt;&lt;record&gt;&lt;rec-number&gt;225&lt;/rec-number&gt;&lt;foreign-keys&gt;&lt;key app="EN" db-id="05052tp2owzs2qezrt1ve9tja9f25rw2xfas" timestamp="1668461086" guid="bd4a166f-a27d-4580-a4fd-29c1fdb18cb9"&gt;225&lt;/key&gt;&lt;/foreign-keys&gt;&lt;ref-type name="Journal Article"&gt;17&lt;/ref-type&gt;&lt;contributors&gt;&lt;authors&gt;&lt;author&gt;Olsson, Pär&lt;/author&gt;&lt;author&gt;Domain, Christophe&lt;/author&gt;&lt;author&gt;Wallenius, Janne&lt;/author&gt;&lt;/authors&gt;&lt;/contributors&gt;&lt;titles&gt;&lt;title&gt;Ab initio study of Cr interactions with point defects in bcc Fe&lt;/title&gt;&lt;secondary-title&gt;Physical Review B&lt;/secondary-title&gt;&lt;/titles&gt;&lt;periodical&gt;&lt;full-title&gt;Physical Review B&lt;/full-title&gt;&lt;/periodical&gt;&lt;pages&gt;014110&lt;/pages&gt;&lt;volume&gt;75&lt;/volume&gt;&lt;number&gt;1&lt;/number&gt;&lt;dates&gt;&lt;year&gt;2007&lt;/year&gt;&lt;/dates&gt;&lt;urls&gt;&lt;/urls&gt;&lt;/record&gt;&lt;/Cite&gt;&lt;/EndNote&gt;</w:instrText>
      </w:r>
      <w:r w:rsidR="00A83653" w:rsidRPr="0061084A">
        <w:rPr>
          <w:rFonts w:cs="Times New Roman"/>
        </w:rPr>
        <w:fldChar w:fldCharType="separate"/>
      </w:r>
      <w:r w:rsidR="00611C3D">
        <w:rPr>
          <w:rFonts w:cs="Times New Roman"/>
          <w:noProof/>
        </w:rPr>
        <w:t>[75]</w:t>
      </w:r>
      <w:r w:rsidR="00A83653" w:rsidRPr="0061084A">
        <w:rPr>
          <w:rFonts w:cs="Times New Roman"/>
        </w:rPr>
        <w:fldChar w:fldCharType="end"/>
      </w:r>
      <w:r w:rsidR="004F6840" w:rsidRPr="0061084A">
        <w:rPr>
          <w:rFonts w:cs="Times New Roman"/>
        </w:rPr>
        <w:t xml:space="preserve">. </w:t>
      </w:r>
      <w:r w:rsidR="00BF3C3C" w:rsidRPr="0061084A">
        <w:rPr>
          <w:rFonts w:cs="Times New Roman"/>
        </w:rPr>
        <w:t xml:space="preserve">Fu et al </w:t>
      </w:r>
      <w:r w:rsidR="00BC76E7">
        <w:rPr>
          <w:rFonts w:cs="Times New Roman"/>
        </w:rPr>
        <w:t xml:space="preserve">suggested </w:t>
      </w:r>
      <w:r w:rsidR="00BF3C3C" w:rsidRPr="0061084A">
        <w:rPr>
          <w:rFonts w:cs="Times New Roman"/>
        </w:rPr>
        <w:t>the most energetic</w:t>
      </w:r>
      <w:r w:rsidR="00786C04">
        <w:rPr>
          <w:rFonts w:cs="Times New Roman"/>
        </w:rPr>
        <w:t>ally</w:t>
      </w:r>
      <w:r w:rsidR="00BF3C3C" w:rsidRPr="0061084A">
        <w:rPr>
          <w:rFonts w:cs="Times New Roman"/>
        </w:rPr>
        <w:t xml:space="preserve"> favorable </w:t>
      </w:r>
      <w:r w:rsidR="00A76994">
        <w:rPr>
          <w:rFonts w:cs="Times New Roman"/>
        </w:rPr>
        <w:t xml:space="preserve">interstitial </w:t>
      </w:r>
      <w:r w:rsidR="00BF3C3C" w:rsidRPr="0061084A">
        <w:rPr>
          <w:rFonts w:cs="Times New Roman"/>
        </w:rPr>
        <w:t xml:space="preserve">motion mechanism </w:t>
      </w:r>
      <w:r w:rsidR="00D006F5" w:rsidRPr="0061084A">
        <w:rPr>
          <w:rFonts w:cs="Times New Roman"/>
        </w:rPr>
        <w:t xml:space="preserve">is the nearest-neighbor translation-rotation jump, </w:t>
      </w:r>
      <w:r w:rsidR="00B2062C" w:rsidRPr="0061084A">
        <w:rPr>
          <w:rFonts w:cs="Times New Roman"/>
        </w:rPr>
        <w:t xml:space="preserve">which has </w:t>
      </w:r>
      <w:r w:rsidR="00B52706">
        <w:rPr>
          <w:rFonts w:cs="Times New Roman"/>
        </w:rPr>
        <w:t xml:space="preserve">a </w:t>
      </w:r>
      <w:r w:rsidR="00B2062C" w:rsidRPr="0061084A">
        <w:rPr>
          <w:rFonts w:cs="Times New Roman"/>
        </w:rPr>
        <w:t xml:space="preserve">migration energy of 0.34 eV and agrees well with the value </w:t>
      </w:r>
      <w:r w:rsidR="00B52706">
        <w:rPr>
          <w:rFonts w:cs="Times New Roman"/>
        </w:rPr>
        <w:t xml:space="preserve">of </w:t>
      </w:r>
      <w:r w:rsidR="00B2062C" w:rsidRPr="0061084A">
        <w:rPr>
          <w:rFonts w:cs="Times New Roman"/>
        </w:rPr>
        <w:t>0.3</w:t>
      </w:r>
      <w:r w:rsidR="002A63AD" w:rsidRPr="0061084A">
        <w:rPr>
          <w:rFonts w:cs="Times New Roman"/>
        </w:rPr>
        <w:t>±</w:t>
      </w:r>
      <w:r w:rsidR="00B2062C" w:rsidRPr="0061084A">
        <w:rPr>
          <w:rFonts w:cs="Times New Roman"/>
        </w:rPr>
        <w:t xml:space="preserve">0.03 eV obtained through </w:t>
      </w:r>
      <w:r w:rsidR="002A63AD" w:rsidRPr="0061084A">
        <w:rPr>
          <w:rFonts w:cs="Times New Roman"/>
        </w:rPr>
        <w:t xml:space="preserve">experiments. </w:t>
      </w:r>
      <w:r w:rsidR="00571A8F" w:rsidRPr="0061084A">
        <w:rPr>
          <w:rFonts w:cs="Times New Roman"/>
        </w:rPr>
        <w:t>Small</w:t>
      </w:r>
      <w:r w:rsidR="00575D3D" w:rsidRPr="0061084A">
        <w:rPr>
          <w:rFonts w:cs="Times New Roman"/>
        </w:rPr>
        <w:t xml:space="preserve"> </w:t>
      </w:r>
      <w:r w:rsidR="00571A8F" w:rsidRPr="0061084A">
        <w:rPr>
          <w:rFonts w:cs="Times New Roman"/>
        </w:rPr>
        <w:t xml:space="preserve">clusters </w:t>
      </w:r>
      <w:r w:rsidR="00575D3D" w:rsidRPr="0061084A">
        <w:rPr>
          <w:rFonts w:cs="Times New Roman"/>
        </w:rPr>
        <w:t xml:space="preserve">with up to </w:t>
      </w:r>
      <w:r w:rsidR="00412DF0" w:rsidRPr="0061084A">
        <w:rPr>
          <w:rFonts w:cs="Times New Roman"/>
        </w:rPr>
        <w:t>4</w:t>
      </w:r>
      <w:r w:rsidR="00575D3D" w:rsidRPr="0061084A">
        <w:rPr>
          <w:rFonts w:cs="Times New Roman"/>
        </w:rPr>
        <w:t xml:space="preserve"> interstitials are found to be at the lowest energy </w:t>
      </w:r>
      <w:r w:rsidR="00DF49A0" w:rsidRPr="0061084A">
        <w:rPr>
          <w:rFonts w:cs="Times New Roman"/>
        </w:rPr>
        <w:t>when they are made</w:t>
      </w:r>
      <w:r w:rsidR="00B22F98">
        <w:rPr>
          <w:rFonts w:cs="Times New Roman"/>
        </w:rPr>
        <w:t xml:space="preserve"> </w:t>
      </w:r>
      <w:r w:rsidR="00B22F98" w:rsidRPr="0061084A">
        <w:rPr>
          <w:rFonts w:cs="Times New Roman"/>
        </w:rPr>
        <w:t>of parallel &lt;110&gt; dumbbells and migrate with slightly higher energy (0.42-0.43 eV). For larger clusters, they are more energetic</w:t>
      </w:r>
      <w:r w:rsidR="00B52706">
        <w:rPr>
          <w:rFonts w:cs="Times New Roman"/>
        </w:rPr>
        <w:t>ally</w:t>
      </w:r>
      <w:r w:rsidR="00B22F98" w:rsidRPr="0061084A">
        <w:rPr>
          <w:rFonts w:cs="Times New Roman"/>
        </w:rPr>
        <w:t xml:space="preserve"> favorable if they are made of &lt;111&gt; dumbbells</w:t>
      </w:r>
      <w:r w:rsidR="00E143FF">
        <w:rPr>
          <w:rFonts w:cs="Times New Roman"/>
        </w:rPr>
        <w:t xml:space="preserve">, and they migrate </w:t>
      </w:r>
      <w:r w:rsidR="00855CEC">
        <w:rPr>
          <w:rFonts w:cs="Times New Roman"/>
        </w:rPr>
        <w:t>mainly through 1D gliding due to a lower activation energy</w:t>
      </w:r>
      <w:r w:rsidR="00B22F98" w:rsidRPr="0061084A">
        <w:rPr>
          <w:rFonts w:cs="Times New Roman"/>
        </w:rPr>
        <w:t xml:space="preserve">. </w:t>
      </w:r>
    </w:p>
    <w:p w14:paraId="44BA38DA" w14:textId="75006E70" w:rsidR="00BB555F" w:rsidRPr="0061084A" w:rsidRDefault="00B22F98" w:rsidP="00687C13">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Vacancy clusters are less stable and migrate through successive nearest-neighbor mono-vacancy jumps. </w:t>
      </w:r>
      <w:r w:rsidR="00747CC4">
        <w:rPr>
          <w:rFonts w:cs="Times New Roman"/>
        </w:rPr>
        <w:t xml:space="preserve">The </w:t>
      </w:r>
      <w:r w:rsidR="00BB63B9">
        <w:rPr>
          <w:rFonts w:cs="Times New Roman"/>
        </w:rPr>
        <w:t>migration energy of monovacancy is ~0.65 eV</w:t>
      </w:r>
      <w:r w:rsidR="00DA4422">
        <w:rPr>
          <w:rFonts w:cs="Times New Roman"/>
        </w:rPr>
        <w:t xml:space="preserve"> </w:t>
      </w:r>
      <w:r w:rsidR="00DA4422">
        <w:rPr>
          <w:rFonts w:cs="Times New Roman"/>
        </w:rPr>
        <w:fldChar w:fldCharType="begin">
          <w:fldData xml:space="preserve">PEVuZE5vdGU+PENpdGU+PEF1dGhvcj5Eb21haW48L0F1dGhvcj48WWVhcj4yMDAxPC9ZZWFyPjxS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</w:fldData>
        </w:fldChar>
      </w:r>
      <w:r w:rsidR="00611C3D">
        <w:rPr>
          <w:rFonts w:cs="Times New Roman"/>
        </w:rPr>
        <w:instrText xml:space="preserve"> ADDIN EN.CITE </w:instrText>
      </w:r>
      <w:r w:rsidR="00611C3D">
        <w:rPr>
          <w:rFonts w:cs="Times New Roman"/>
        </w:rPr>
        <w:fldChar w:fldCharType="begin">
          <w:fldData xml:space="preserve">PEVuZE5vdGU+PENpdGU+PEF1dGhvcj5Eb21haW48L0F1dGhvcj48WWVhcj4yMDAxPC9ZZWFyPjxS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</w:fldData>
        </w:fldChar>
      </w:r>
      <w:r w:rsidR="00611C3D">
        <w:rPr>
          <w:rFonts w:cs="Times New Roman"/>
        </w:rPr>
        <w:instrText xml:space="preserve"> ADDIN EN.CITE.DATA </w:instrText>
      </w:r>
      <w:r w:rsidR="00611C3D">
        <w:rPr>
          <w:rFonts w:cs="Times New Roman"/>
        </w:rPr>
      </w:r>
      <w:r w:rsidR="00611C3D">
        <w:rPr>
          <w:rFonts w:cs="Times New Roman"/>
        </w:rPr>
        <w:fldChar w:fldCharType="end"/>
      </w:r>
      <w:r w:rsidR="00DA4422">
        <w:rPr>
          <w:rFonts w:cs="Times New Roman"/>
        </w:rPr>
        <w:fldChar w:fldCharType="separate"/>
      </w:r>
      <w:r w:rsidR="00611C3D">
        <w:rPr>
          <w:rFonts w:cs="Times New Roman"/>
          <w:noProof/>
        </w:rPr>
        <w:t>[74, 76-81]</w:t>
      </w:r>
      <w:r w:rsidR="00DA4422">
        <w:rPr>
          <w:rFonts w:cs="Times New Roman"/>
        </w:rPr>
        <w:fldChar w:fldCharType="end"/>
      </w:r>
      <w:r w:rsidR="00864442">
        <w:rPr>
          <w:rFonts w:cs="Times New Roman"/>
        </w:rPr>
        <w:t>, and</w:t>
      </w:r>
      <w:r w:rsidR="00BB63B9">
        <w:rPr>
          <w:rFonts w:cs="Times New Roman"/>
        </w:rPr>
        <w:t xml:space="preserve"> </w:t>
      </w:r>
      <w:r w:rsidR="00864442">
        <w:rPr>
          <w:rFonts w:cs="Times New Roman"/>
        </w:rPr>
        <w:t>generally</w:t>
      </w:r>
      <w:r w:rsidRPr="0061084A">
        <w:rPr>
          <w:rFonts w:cs="Times New Roman"/>
        </w:rPr>
        <w:t xml:space="preserve"> </w:t>
      </w:r>
      <w:r w:rsidR="00AF7E4E">
        <w:rPr>
          <w:rFonts w:cs="Times New Roman"/>
        </w:rPr>
        <w:t xml:space="preserve">it </w:t>
      </w:r>
      <w:r w:rsidRPr="0061084A">
        <w:rPr>
          <w:rFonts w:cs="Times New Roman"/>
        </w:rPr>
        <w:t>increase</w:t>
      </w:r>
      <w:r w:rsidR="00323345">
        <w:rPr>
          <w:rFonts w:cs="Times New Roman"/>
        </w:rPr>
        <w:t>s</w:t>
      </w:r>
      <w:r w:rsidRPr="0061084A">
        <w:rPr>
          <w:rFonts w:cs="Times New Roman"/>
        </w:rPr>
        <w:t xml:space="preserve"> with the </w:t>
      </w:r>
      <w:r w:rsidR="00AF7E4E">
        <w:rPr>
          <w:rFonts w:cs="Times New Roman"/>
        </w:rPr>
        <w:t xml:space="preserve">number of vacancies in </w:t>
      </w:r>
      <w:r w:rsidRPr="0061084A">
        <w:rPr>
          <w:rFonts w:cs="Times New Roman"/>
        </w:rPr>
        <w:t>cluster</w:t>
      </w:r>
      <w:r w:rsidR="00AF7E4E">
        <w:rPr>
          <w:rFonts w:cs="Times New Roman"/>
        </w:rPr>
        <w:t>s</w:t>
      </w:r>
      <w:r w:rsidRPr="0061084A">
        <w:rPr>
          <w:rFonts w:cs="Times New Roman"/>
        </w:rPr>
        <w:t xml:space="preserve">. </w:t>
      </w:r>
    </w:p>
    <w:p w14:paraId="766FBE1B" w14:textId="7E2B3998" w:rsidR="00293D46" w:rsidRPr="0061084A" w:rsidRDefault="00293D46" w:rsidP="0099058E">
      <w:pPr>
        <w:pStyle w:val="StyleJustifiedFirstline05Linespacing15lines"/>
      </w:pPr>
      <w:r w:rsidRPr="0061084A">
        <w:t xml:space="preserve">Previous experiments </w:t>
      </w:r>
      <w:r w:rsidR="00385598" w:rsidRPr="0061084A">
        <w:t xml:space="preserve">suggested that </w:t>
      </w:r>
      <w:r w:rsidR="00C55490" w:rsidRPr="0061084A">
        <w:t xml:space="preserve">the binding between </w:t>
      </w:r>
      <w:r w:rsidR="00A70B99" w:rsidRPr="0061084A">
        <w:t>Cr atoms and vacancies</w:t>
      </w:r>
      <w:r w:rsidR="00C55490" w:rsidRPr="0061084A">
        <w:t xml:space="preserve"> is very weak</w:t>
      </w:r>
      <w:r w:rsidR="00A44A8C" w:rsidRPr="0061084A">
        <w:t xml:space="preserve"> (binding energy </w:t>
      </w:r>
      <w:r w:rsidR="004C768C" w:rsidRPr="0061084A">
        <w:t xml:space="preserve">&lt;0.1 eV </w:t>
      </w:r>
      <w:r w:rsidR="00FB1945" w:rsidRPr="0061084A">
        <w:fldChar w:fldCharType="begin"/>
      </w:r>
      <w:r w:rsidR="00611C3D">
        <w:instrText xml:space="preserve"> ADDIN EN.CITE &lt;EndNote&gt;&lt;Cite&gt;&lt;Author&gt;Nikolaev&lt;/Author&gt;&lt;Year&gt;2007&lt;/Year&gt;&lt;RecNum&gt;175&lt;/RecNum&gt;&lt;DisplayText&gt;[82]&lt;/DisplayText&gt;&lt;record&gt;&lt;rec-number&gt;175&lt;/rec-number&gt;&lt;foreign-keys&gt;&lt;key app="EN" db-id="05052tp2owzs2qezrt1ve9tja9f25rw2xfas" timestamp="1668461005" guid="181fc6ad-5f98-406e-a61f-fed1f3830da0"&gt;175&lt;/key&gt;&lt;/foreign-keys&gt;&lt;ref-type name="Journal Article"&gt;17&lt;/ref-type&gt;&lt;contributors&gt;&lt;authors&gt;&lt;author&gt;Nikolaev, AL&lt;/author&gt;&lt;/authors&gt;&lt;/contributors&gt;&lt;titles&gt;&lt;title&gt;Specificity of stage III in electron-irradiated Fe-Cr alloys&lt;/title&gt;&lt;secondary-title&gt;Philosophical Magazine&lt;/secondary-title&gt;&lt;/titles&gt;&lt;periodical&gt;&lt;full-title&gt;Philosophical Magazine&lt;/full-title&gt;&lt;/periodical&gt;&lt;pages&gt;4847-4874&lt;/pages&gt;&lt;volume&gt;87&lt;/volume&gt;&lt;number&gt;31&lt;/number&gt;&lt;dates&gt;&lt;year&gt;2007&lt;/year&gt;&lt;/dates&gt;&lt;isbn&gt;1478-6435&lt;/isbn&gt;&lt;urls&gt;&lt;/urls&gt;&lt;/record&gt;&lt;/Cite&gt;&lt;/EndNote&gt;</w:instrText>
      </w:r>
      <w:r w:rsidR="00FB1945" w:rsidRPr="0061084A">
        <w:fldChar w:fldCharType="separate"/>
      </w:r>
      <w:r w:rsidR="00611C3D">
        <w:rPr>
          <w:noProof/>
        </w:rPr>
        <w:t>[82]</w:t>
      </w:r>
      <w:r w:rsidR="00FB1945" w:rsidRPr="0061084A">
        <w:fldChar w:fldCharType="end"/>
      </w:r>
      <w:r w:rsidR="00A44A8C" w:rsidRPr="0061084A">
        <w:t>)</w:t>
      </w:r>
      <w:r w:rsidR="0069249D" w:rsidRPr="0061084A">
        <w:t xml:space="preserve">, so Cr </w:t>
      </w:r>
      <w:r w:rsidR="00552832">
        <w:t xml:space="preserve">atom </w:t>
      </w:r>
      <w:r w:rsidR="00F058DE" w:rsidRPr="0061084A">
        <w:t>diffus</w:t>
      </w:r>
      <w:r w:rsidR="00F058DE">
        <w:t>ion in Fe-Cr alloys</w:t>
      </w:r>
      <w:r w:rsidR="00F058DE" w:rsidRPr="0061084A">
        <w:t xml:space="preserve"> </w:t>
      </w:r>
      <w:r w:rsidR="00F058DE">
        <w:t>by the</w:t>
      </w:r>
      <w:r w:rsidR="00F058DE" w:rsidRPr="0061084A">
        <w:t xml:space="preserve"> </w:t>
      </w:r>
      <w:r w:rsidR="003F40A3">
        <w:t xml:space="preserve">the </w:t>
      </w:r>
      <w:r w:rsidR="0069249D" w:rsidRPr="0061084A">
        <w:t>vacancy drag mechanism is very unlikely</w:t>
      </w:r>
      <w:r w:rsidR="00A70B99" w:rsidRPr="0061084A">
        <w:t xml:space="preserve">. </w:t>
      </w:r>
      <w:r w:rsidR="002B6401" w:rsidRPr="0061084A">
        <w:t>α’</w:t>
      </w:r>
      <w:r w:rsidR="005E0A40" w:rsidRPr="0061084A">
        <w:t xml:space="preserve"> precipitates denuded zone </w:t>
      </w:r>
      <w:r w:rsidR="00430626">
        <w:t xml:space="preserve">observed </w:t>
      </w:r>
      <w:r w:rsidR="007938D3" w:rsidRPr="0061084A">
        <w:t>in the vicinity of voids</w:t>
      </w:r>
      <w:r w:rsidR="00B25E84" w:rsidRPr="0061084A">
        <w:t xml:space="preserve"> indicate the preferential exchange of </w:t>
      </w:r>
      <w:r w:rsidR="008506A6" w:rsidRPr="0061084A">
        <w:t xml:space="preserve">Cr atoms with vacancies and thus diffusion </w:t>
      </w:r>
      <w:r w:rsidR="00F058DE">
        <w:t>by</w:t>
      </w:r>
      <w:r w:rsidR="00F058DE" w:rsidRPr="0061084A">
        <w:t xml:space="preserve"> </w:t>
      </w:r>
      <w:r w:rsidR="008506A6" w:rsidRPr="0061084A">
        <w:t>the inverse Kirkendall mechanism</w:t>
      </w:r>
      <w:r w:rsidR="00F058DE">
        <w:t>:</w:t>
      </w:r>
      <w:r w:rsidR="008506A6" w:rsidRPr="0061084A">
        <w:t xml:space="preserve"> </w:t>
      </w:r>
      <w:r w:rsidR="00A25229">
        <w:t>v</w:t>
      </w:r>
      <w:r w:rsidR="00220065" w:rsidRPr="0061084A">
        <w:t>acanc</w:t>
      </w:r>
      <w:r w:rsidR="00EC53A1" w:rsidRPr="0061084A">
        <w:t xml:space="preserve">ies migrate to sinks while the </w:t>
      </w:r>
      <w:r w:rsidR="00F058DE">
        <w:t xml:space="preserve">Cr </w:t>
      </w:r>
      <w:r w:rsidR="00EC53A1" w:rsidRPr="0061084A">
        <w:t xml:space="preserve">solute atoms </w:t>
      </w:r>
      <w:r w:rsidR="000968B8" w:rsidRPr="0061084A">
        <w:t>diffuse in the opposite direction</w:t>
      </w:r>
      <w:r w:rsidR="00F20C19" w:rsidRPr="0061084A">
        <w:t>, which leads to the local depletion of solute atoms</w:t>
      </w:r>
      <w:r w:rsidR="000D78D2" w:rsidRPr="0061084A">
        <w:t xml:space="preserve"> </w:t>
      </w:r>
      <w:r w:rsidR="00D72A3A">
        <w:t xml:space="preserve">at the sink </w:t>
      </w:r>
      <w:r w:rsidR="000D78D2" w:rsidRPr="0061084A">
        <w:fldChar w:fldCharType="begin"/>
      </w:r>
      <w:r w:rsidR="00E319FA">
        <w:instrText xml:space="preserve"> ADDIN EN.CITE &lt;EndNote&gt;&lt;Cite&gt;&lt;Author&gt;Little&lt;/Author&gt;&lt;Year&gt;1979&lt;/Year&gt;&lt;RecNum&gt;266&lt;/RecNum&gt;&lt;DisplayText&gt;[33]&lt;/DisplayText&gt;&lt;record&gt;&lt;rec-number&gt;266&lt;/rec-number&gt;&lt;foreign-keys&gt;&lt;key app="EN" db-id="0wrr5pwxhs52vre0fpavf5e7a5x0rxdxwdea" timestamp="1602172290"&gt;266&lt;/key&gt;&lt;/foreign-keys&gt;&lt;ref-type name="Journal Article"&gt;17&lt;/ref-type&gt;&lt;contributors&gt;&lt;authors&gt;&lt;author&gt;Little, EA&lt;/author&gt;&lt;author&gt;Stow, DA&lt;/author&gt;&lt;/authors&gt;&lt;/contributors&gt;&lt;titles&gt;&lt;title&gt;Void-swelling in irons and ferritic steels: II. An experimental survey of materials irradiated in a fast reactor&lt;/title&gt;&lt;secondary-title&gt;Journal of Nuclear Materials&lt;/secondary-title&gt;&lt;/titles&gt;&lt;periodical&gt;&lt;full-title&gt;Journal of Nuclear Materials&lt;/full-title&gt;&lt;abbr-1&gt;J. Nucl. Mater.&lt;/abbr-1&gt;&lt;abbr-2&gt;J Nucl Mater&lt;/abbr-2&gt;&lt;/periodical&gt;&lt;pages&gt;25-39&lt;/pages&gt;&lt;volume&gt;87&lt;/volume&gt;&lt;number&gt;1&lt;/number&gt;&lt;dates&gt;&lt;year&gt;1979&lt;/year&gt;&lt;/dates&gt;&lt;isbn&gt;0022-3115&lt;/isbn&gt;&lt;urls&gt;&lt;/urls&gt;&lt;/record&gt;&lt;/Cite&gt;&lt;/EndNote&gt;</w:instrText>
      </w:r>
      <w:r w:rsidR="000D78D2" w:rsidRPr="0061084A">
        <w:fldChar w:fldCharType="separate"/>
      </w:r>
      <w:r w:rsidR="00E319FA">
        <w:rPr>
          <w:noProof/>
        </w:rPr>
        <w:t>[33]</w:t>
      </w:r>
      <w:r w:rsidR="000D78D2" w:rsidRPr="0061084A">
        <w:fldChar w:fldCharType="end"/>
      </w:r>
      <w:r w:rsidR="000968B8" w:rsidRPr="0061084A">
        <w:t xml:space="preserve">. </w:t>
      </w:r>
      <w:r w:rsidR="008E77DC" w:rsidRPr="0061084A">
        <w:t xml:space="preserve">This was </w:t>
      </w:r>
      <w:r w:rsidR="009F2F0F" w:rsidRPr="0061084A">
        <w:t xml:space="preserve">further </w:t>
      </w:r>
      <w:r w:rsidR="008E77DC" w:rsidRPr="0061084A">
        <w:t xml:space="preserve">confirmed by the </w:t>
      </w:r>
      <w:r w:rsidR="002B6401" w:rsidRPr="0061084A">
        <w:t xml:space="preserve">absence of α’ near </w:t>
      </w:r>
      <w:r w:rsidR="00D9434F" w:rsidRPr="0061084A">
        <w:t xml:space="preserve">grain </w:t>
      </w:r>
      <w:r w:rsidR="00D9434F" w:rsidRPr="0061084A">
        <w:lastRenderedPageBreak/>
        <w:t xml:space="preserve">boundaries reported by Borodin et al </w:t>
      </w:r>
      <w:r w:rsidR="00D9434F" w:rsidRPr="0061084A">
        <w:fldChar w:fldCharType="begin"/>
      </w:r>
      <w:r w:rsidR="00611C3D">
        <w:instrText xml:space="preserve"> ADDIN EN.CITE &lt;EndNote&gt;&lt;Cite&gt;&lt;Author&gt;Borodin&lt;/Author&gt;&lt;Year&gt;1993&lt;/Year&gt;&lt;RecNum&gt;275&lt;/RecNum&gt;&lt;DisplayText&gt;[83]&lt;/DisplayText&gt;&lt;record&gt;&lt;rec-number&gt;275&lt;/rec-number&gt;&lt;foreign-keys&gt;&lt;key app="EN" db-id="05052tp2owzs2qezrt1ve9tja9f25rw2xfas" timestamp="1668461134" guid="e2a0431d-b669-4e43-bd78-178bc05919eb"&gt;275&lt;/key&gt;&lt;/foreign-keys&gt;&lt;ref-type name="Journal Article"&gt;17&lt;/ref-type&gt;&lt;contributors&gt;&lt;authors&gt;&lt;author&gt;Borodin, OV&lt;/author&gt;&lt;author&gt;Bryk, VV&lt;/author&gt;&lt;author&gt;Voyevodin, VN&lt;/author&gt;&lt;author&gt;Neklyudov, IM&lt;/author&gt;&lt;author&gt;Shamardin, VK&lt;/author&gt;&lt;/authors&gt;&lt;/contributors&gt;&lt;titles&gt;&lt;title&gt;Investigation of microstructure of ferritic-martensitic steels containing 9 and 13% Cr irradiated with fast neutrons&lt;/title&gt;&lt;secondary-title&gt;Journal of nuclear materials&lt;/secondary-title&gt;&lt;/titles&gt;&lt;periodical&gt;&lt;full-title&gt;Journal of Nuclear Materials&lt;/full-title&gt;&lt;/periodical&gt;&lt;pages&gt;295-302&lt;/pages&gt;&lt;volume&gt;207&lt;/volume&gt;&lt;dates&gt;&lt;year&gt;1993&lt;/year&gt;&lt;/dates&gt;&lt;isbn&gt;0022-3115&lt;/isbn&gt;&lt;urls&gt;&lt;/urls&gt;&lt;/record&gt;&lt;/Cite&gt;&lt;/EndNote&gt;</w:instrText>
      </w:r>
      <w:r w:rsidR="00D9434F" w:rsidRPr="0061084A">
        <w:fldChar w:fldCharType="separate"/>
      </w:r>
      <w:r w:rsidR="00611C3D">
        <w:rPr>
          <w:noProof/>
        </w:rPr>
        <w:t>[83]</w:t>
      </w:r>
      <w:r w:rsidR="00D9434F" w:rsidRPr="0061084A">
        <w:fldChar w:fldCharType="end"/>
      </w:r>
      <w:r w:rsidR="00A406CF" w:rsidRPr="0061084A">
        <w:t xml:space="preserve"> and a precipitate-denuded zone </w:t>
      </w:r>
      <w:r w:rsidR="00A354EF" w:rsidRPr="0061084A">
        <w:t xml:space="preserve">with </w:t>
      </w:r>
      <w:r w:rsidR="003F40A3">
        <w:t xml:space="preserve">a </w:t>
      </w:r>
      <w:r w:rsidR="00A354EF" w:rsidRPr="0061084A">
        <w:t>width ≤150 nm along grain boundaries by Konobeev</w:t>
      </w:r>
      <w:r w:rsidR="00952C58" w:rsidRPr="0061084A">
        <w:t xml:space="preserve"> et al </w:t>
      </w:r>
      <w:r w:rsidR="00952C58" w:rsidRPr="0061084A">
        <w:fldChar w:fldCharType="begin"/>
      </w:r>
      <w:r w:rsidR="00611C3D">
        <w:instrText xml:space="preserve"> ADDIN EN.CITE &lt;EndNote&gt;&lt;Cite&gt;&lt;Author&gt;Konobeev&lt;/Author&gt;&lt;Year&gt;2006&lt;/Year&gt;&lt;RecNum&gt;237&lt;/RecNum&gt;&lt;DisplayText&gt;[84]&lt;/DisplayText&gt;&lt;record&gt;&lt;rec-number&gt;237&lt;/rec-number&gt;&lt;foreign-keys&gt;&lt;key app="EN" db-id="05052tp2owzs2qezrt1ve9tja9f25rw2xfas" timestamp="1668461100" guid="099606e4-d784-4128-85c0-e25aa1c3fa0d"&gt;237&lt;/key&gt;&lt;/foreign-keys&gt;&lt;ref-type name="Journal Article"&gt;17&lt;/ref-type&gt;&lt;contributors&gt;&lt;authors&gt;&lt;author&gt;Konobeev, Yu V.&lt;/author&gt;&lt;author&gt;Dvoriashin, A. M.&lt;/author&gt;&lt;author&gt;Porollo, S. I.&lt;/author&gt;&lt;author&gt;Garner, F. A.&lt;/author&gt;&lt;/authors&gt;&lt;/contributors&gt;&lt;titles&gt;&lt;title&gt;Swelling and microstructure of pure Fe and Fe–Cr alloys after neutron irradiation to </w:instrText>
      </w:r>
      <w:r w:rsidR="00611C3D">
        <w:rPr>
          <w:rFonts w:ascii="Cambria Math" w:hAnsi="Cambria Math" w:cs="Cambria Math"/>
        </w:rPr>
        <w:instrText>∼</w:instrText>
      </w:r>
      <w:r w:rsidR="00611C3D">
        <w:instrText>26dpa at 400°C&lt;/title&gt;&lt;secondary-title&gt;Journal of Nuclear Materials&lt;/secondary-title&gt;&lt;/titles&gt;&lt;periodical&gt;&lt;full-title&gt;Journal of Nuclear Materials&lt;/full-title&gt;&lt;/periodical&gt;&lt;pages&gt;124-130&lt;/pages&gt;&lt;volume&gt;355&lt;/volume&gt;&lt;number&gt;1-3&lt;/number&gt;&lt;section&gt;124&lt;/section&gt;&lt;dates&gt;&lt;year&gt;2006&lt;/year&gt;&lt;/dates&gt;&lt;isbn&gt;00223115&lt;/isbn&gt;&lt;urls&gt;&lt;/urls&gt;&lt;electronic-resource-num&gt;10.1016/j.jnucmat.2006.04.011&lt;/electronic-resource-num&gt;&lt;/record&gt;&lt;/Cite&gt;&lt;/EndNote&gt;</w:instrText>
      </w:r>
      <w:r w:rsidR="00952C58" w:rsidRPr="0061084A">
        <w:fldChar w:fldCharType="separate"/>
      </w:r>
      <w:r w:rsidR="00611C3D">
        <w:rPr>
          <w:noProof/>
        </w:rPr>
        <w:t>[84]</w:t>
      </w:r>
      <w:r w:rsidR="00952C58" w:rsidRPr="0061084A">
        <w:fldChar w:fldCharType="end"/>
      </w:r>
      <w:r w:rsidR="00A354EF" w:rsidRPr="0061084A">
        <w:t xml:space="preserve">. </w:t>
      </w:r>
      <w:r w:rsidR="00D9434F" w:rsidRPr="0061084A">
        <w:t xml:space="preserve"> </w:t>
      </w:r>
      <w:r w:rsidR="002B6401" w:rsidRPr="0061084A">
        <w:t xml:space="preserve"> </w:t>
      </w:r>
    </w:p>
    <w:p w14:paraId="618DF5F3" w14:textId="69D17EBE" w:rsidR="00624009" w:rsidRPr="0061084A" w:rsidRDefault="001A146C"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Experimental</w:t>
      </w:r>
      <w:r w:rsidR="00406EA3">
        <w:rPr>
          <w:rFonts w:cs="Times New Roman"/>
        </w:rPr>
        <w:t>ly</w:t>
      </w:r>
      <w:r>
        <w:rPr>
          <w:rFonts w:cs="Times New Roman"/>
        </w:rPr>
        <w:t xml:space="preserve"> observed r</w:t>
      </w:r>
      <w:r w:rsidR="00B775E1" w:rsidRPr="0061084A">
        <w:rPr>
          <w:rFonts w:cs="Times New Roman"/>
        </w:rPr>
        <w:t xml:space="preserve">adiation induced segregation (RIS) </w:t>
      </w:r>
      <w:r w:rsidR="008A6B16">
        <w:rPr>
          <w:rFonts w:cs="Times New Roman"/>
        </w:rPr>
        <w:t>or depletion</w:t>
      </w:r>
      <w:r w:rsidR="00B775E1" w:rsidRPr="0061084A">
        <w:rPr>
          <w:rFonts w:cs="Times New Roman"/>
        </w:rPr>
        <w:t xml:space="preserve"> of Cr atoms </w:t>
      </w:r>
      <w:r w:rsidR="007E6735" w:rsidRPr="0061084A">
        <w:rPr>
          <w:rFonts w:cs="Times New Roman"/>
        </w:rPr>
        <w:t xml:space="preserve">at grain boundaries provide important information on the diffusion of Cr atoms in </w:t>
      </w:r>
      <w:r w:rsidR="00FD5CBE" w:rsidRPr="0061084A">
        <w:rPr>
          <w:rFonts w:cs="Times New Roman"/>
        </w:rPr>
        <w:t xml:space="preserve">the FeCr alloy system. </w:t>
      </w:r>
      <w:r w:rsidR="008A6B16">
        <w:rPr>
          <w:rFonts w:cs="Times New Roman"/>
        </w:rPr>
        <w:t>E</w:t>
      </w:r>
      <w:r w:rsidR="00114858" w:rsidRPr="0061084A">
        <w:rPr>
          <w:rFonts w:cs="Times New Roman"/>
        </w:rPr>
        <w:t xml:space="preserve">xisting literature reported both </w:t>
      </w:r>
      <w:r w:rsidR="00C02BB3" w:rsidRPr="0061084A">
        <w:rPr>
          <w:rFonts w:cs="Times New Roman"/>
        </w:rPr>
        <w:t xml:space="preserve">grain boundary </w:t>
      </w:r>
      <w:r w:rsidR="00114858" w:rsidRPr="0061084A">
        <w:rPr>
          <w:rFonts w:cs="Times New Roman"/>
        </w:rPr>
        <w:t xml:space="preserve">Cr depletion and enrichment </w:t>
      </w:r>
      <w:r w:rsidR="00E278F4" w:rsidRPr="0061084A">
        <w:rPr>
          <w:rFonts w:cs="Times New Roman"/>
        </w:rPr>
        <w:t>after irradiation</w:t>
      </w:r>
      <w:r w:rsidR="008A6B16">
        <w:rPr>
          <w:rFonts w:cs="Times New Roman"/>
        </w:rPr>
        <w:t>s</w:t>
      </w:r>
      <w:r w:rsidR="000877F0" w:rsidRPr="0061084A">
        <w:rPr>
          <w:rFonts w:cs="Times New Roman"/>
        </w:rPr>
        <w:t xml:space="preserve"> </w:t>
      </w:r>
      <w:r w:rsidR="000877F0" w:rsidRPr="0061084A">
        <w:rPr>
          <w:rFonts w:cs="Times New Roman"/>
        </w:rPr>
        <w:fldChar w:fldCharType="begin"/>
      </w:r>
      <w:r w:rsidR="003731C2">
        <w:rPr>
          <w:rFonts w:cs="Times New Roman"/>
        </w:rPr>
        <w:instrText xml:space="preserve"> ADDIN EN.CITE &lt;EndNote&gt;&lt;Cite&gt;&lt;Author&gt;Lu&lt;/Author&gt;&lt;Year&gt;2008&lt;/Year&gt;&lt;RecNum&gt;436&lt;/RecNum&gt;&lt;DisplayText&gt;[85]&lt;/DisplayText&gt;&lt;record&gt;&lt;rec-number&gt;436&lt;/rec-number&gt;&lt;foreign-keys&gt;&lt;key app="EN" db-id="05052tp2owzs2qezrt1ve9tja9f25rw2xfas" timestamp="1668461343" guid="cf604596-068a-4d0e-b14a-8597148ca419"&gt;436&lt;/key&gt;&lt;/foreign-keys&gt;&lt;ref-type name="Journal Article"&gt;17&lt;/ref-type&gt;&lt;contributors&gt;&lt;authors&gt;&lt;author&gt;Lu, Z.&lt;/author&gt;&lt;author&gt;Faulkner, R. G.&lt;/author&gt;&lt;author&gt;Was, G.&lt;/author&gt;&lt;author&gt;Wirth, B. D.&lt;/author&gt;&lt;/authors&gt;&lt;/contributors&gt;&lt;titles&gt;&lt;title&gt;Irradiation-induced grain boundary chromium microchemistry in high alloy ferritic steels&lt;/title&gt;&lt;secondary-title&gt;Scripta Materialia&lt;/secondary-title&gt;&lt;/titles&gt;&lt;periodical&gt;&lt;full-title&gt;Scripta Materialia&lt;/full-title&gt;&lt;/periodical&gt;&lt;pages&gt;878-881&lt;/pages&gt;&lt;volume&gt;58&lt;/volume&gt;&lt;number&gt;10&lt;/number&gt;&lt;section&gt;878&lt;/section&gt;&lt;dates&gt;&lt;year&gt;2008&lt;/year&gt;&lt;/dates&gt;&lt;isbn&gt;13596462&lt;/isbn&gt;&lt;urls&gt;&lt;/urls&gt;&lt;electronic-resource-num&gt;10.1016/j.scriptamat.2008.01.004&lt;/electronic-resource-num&gt;&lt;/record&gt;&lt;/Cite&gt;&lt;/EndNote&gt;</w:instrText>
      </w:r>
      <w:r w:rsidR="000877F0" w:rsidRPr="0061084A">
        <w:rPr>
          <w:rFonts w:cs="Times New Roman"/>
        </w:rPr>
        <w:fldChar w:fldCharType="separate"/>
      </w:r>
      <w:r w:rsidR="003731C2">
        <w:rPr>
          <w:rFonts w:cs="Times New Roman"/>
          <w:noProof/>
        </w:rPr>
        <w:t>[85]</w:t>
      </w:r>
      <w:r w:rsidR="000877F0" w:rsidRPr="0061084A">
        <w:rPr>
          <w:rFonts w:cs="Times New Roman"/>
        </w:rPr>
        <w:fldChar w:fldCharType="end"/>
      </w:r>
      <w:r w:rsidR="00E278F4" w:rsidRPr="0061084A">
        <w:rPr>
          <w:rFonts w:cs="Times New Roman"/>
        </w:rPr>
        <w:t xml:space="preserve">. </w:t>
      </w:r>
      <w:r w:rsidR="00773591" w:rsidRPr="0061084A">
        <w:rPr>
          <w:rFonts w:cs="Times New Roman"/>
        </w:rPr>
        <w:t xml:space="preserve">Was et al found that </w:t>
      </w:r>
      <w:r w:rsidR="00617F0A" w:rsidRPr="0061084A">
        <w:rPr>
          <w:rFonts w:cs="Times New Roman"/>
        </w:rPr>
        <w:t xml:space="preserve">Cr enrichment is more likely </w:t>
      </w:r>
      <w:r w:rsidR="0048728E" w:rsidRPr="0061084A">
        <w:rPr>
          <w:rFonts w:cs="Times New Roman"/>
        </w:rPr>
        <w:t>in dilute alloys (</w:t>
      </w:r>
      <w:r w:rsidR="007229A5" w:rsidRPr="0061084A">
        <w:rPr>
          <w:rFonts w:cs="Times New Roman"/>
        </w:rPr>
        <w:t>T91 with 9% Cr</w:t>
      </w:r>
      <w:r w:rsidR="0048728E" w:rsidRPr="0061084A">
        <w:rPr>
          <w:rFonts w:cs="Times New Roman"/>
        </w:rPr>
        <w:t xml:space="preserve">) at 400 °C, while Cr depletion is preferred in concentrated alloys </w:t>
      </w:r>
      <w:r w:rsidR="007229A5" w:rsidRPr="0061084A">
        <w:rPr>
          <w:rFonts w:cs="Times New Roman"/>
        </w:rPr>
        <w:t>(HCM12A and H</w:t>
      </w:r>
      <w:r w:rsidR="00F75585">
        <w:rPr>
          <w:rFonts w:cs="Times New Roman"/>
        </w:rPr>
        <w:t>T</w:t>
      </w:r>
      <w:r w:rsidR="007229A5" w:rsidRPr="0061084A">
        <w:rPr>
          <w:rFonts w:cs="Times New Roman"/>
        </w:rPr>
        <w:t xml:space="preserve">9 with 12% Cr) </w:t>
      </w:r>
      <w:r w:rsidR="0048728E" w:rsidRPr="0061084A">
        <w:rPr>
          <w:rFonts w:cs="Times New Roman"/>
        </w:rPr>
        <w:t>at 500 °C</w:t>
      </w:r>
      <w:r w:rsidR="007229A5" w:rsidRPr="0061084A">
        <w:rPr>
          <w:rFonts w:cs="Times New Roman"/>
        </w:rPr>
        <w:t xml:space="preserve">, </w:t>
      </w:r>
      <w:r w:rsidR="009D50DB" w:rsidRPr="0061084A">
        <w:rPr>
          <w:rFonts w:cs="Times New Roman"/>
        </w:rPr>
        <w:t xml:space="preserve">which was explained </w:t>
      </w:r>
      <w:r w:rsidR="00103C06" w:rsidRPr="0061084A">
        <w:rPr>
          <w:rFonts w:cs="Times New Roman"/>
        </w:rPr>
        <w:t xml:space="preserve">by the relative </w:t>
      </w:r>
      <w:r w:rsidR="00750D2B" w:rsidRPr="0061084A">
        <w:rPr>
          <w:rFonts w:cs="Times New Roman"/>
        </w:rPr>
        <w:t>exchange</w:t>
      </w:r>
      <w:r w:rsidR="00103C06" w:rsidRPr="0061084A">
        <w:rPr>
          <w:rFonts w:cs="Times New Roman"/>
        </w:rPr>
        <w:t xml:space="preserve"> rate of Fe and Cr atoms </w:t>
      </w:r>
      <w:r w:rsidR="00750D2B" w:rsidRPr="0061084A">
        <w:rPr>
          <w:rFonts w:cs="Times New Roman"/>
        </w:rPr>
        <w:t>with vacancies</w:t>
      </w:r>
      <w:r w:rsidR="000877F0" w:rsidRPr="0061084A">
        <w:rPr>
          <w:rFonts w:cs="Times New Roman"/>
        </w:rPr>
        <w:t xml:space="preserve"> </w:t>
      </w:r>
      <w:r w:rsidR="00BF6662" w:rsidRPr="0061084A">
        <w:rPr>
          <w:rFonts w:cs="Times New Roman"/>
        </w:rPr>
        <w:fldChar w:fldCharType="begin"/>
      </w:r>
      <w:r w:rsidR="003731C2">
        <w:rPr>
          <w:rFonts w:cs="Times New Roman"/>
        </w:rPr>
        <w:instrText xml:space="preserve"> ADDIN EN.CITE &lt;EndNote&gt;&lt;Cite&gt;&lt;Author&gt;Was&lt;/Author&gt;&lt;Year&gt;2011&lt;/Year&gt;&lt;RecNum&gt;437&lt;/RecNum&gt;&lt;DisplayText&gt;[86]&lt;/DisplayText&gt;&lt;record&gt;&lt;rec-number&gt;437&lt;/rec-number&gt;&lt;foreign-keys&gt;&lt;key app="EN" db-id="05052tp2owzs2qezrt1ve9tja9f25rw2xfas" timestamp="1668461343" guid="d3c7938d-cce5-4226-ae88-2331ed140d7c"&gt;437&lt;/key&gt;&lt;/foreign-keys&gt;&lt;ref-type name="Journal Article"&gt;17&lt;/ref-type&gt;&lt;contributors&gt;&lt;authors&gt;&lt;author&gt;Was, Gary S.&lt;/author&gt;&lt;author&gt;Wharry, Janelle P.&lt;/author&gt;&lt;author&gt;Frisbie, Brian&lt;/author&gt;&lt;author&gt;Wirth, Brian D.&lt;/author&gt;&lt;author&gt;Morgan, Dane&lt;/author&gt;&lt;author&gt;Tucker, Julie D.&lt;/author&gt;&lt;author&gt;Allen, Todd R.&lt;/author&gt;&lt;/authors&gt;&lt;/contributors&gt;&lt;titles&gt;&lt;title&gt;Assessment of radiation-induced segregation mechanisms in austenitic and ferritic–martensitic alloys&lt;/title&gt;&lt;secondary-title&gt;Journal of Nuclear Materials&lt;/secondary-title&gt;&lt;/titles&gt;&lt;periodical&gt;&lt;full-title&gt;Journal of Nuclear Materials&lt;/full-title&gt;&lt;/periodical&gt;&lt;pages&gt;41-50&lt;/pages&gt;&lt;volume&gt;411&lt;/volume&gt;&lt;number&gt;1-3&lt;/number&gt;&lt;section&gt;41&lt;/section&gt;&lt;dates&gt;&lt;year&gt;2011&lt;/year&gt;&lt;/dates&gt;&lt;isbn&gt;00223115&lt;/isbn&gt;&lt;urls&gt;&lt;/urls&gt;&lt;electronic-resource-num&gt;10.1016/j.jnucmat.2011.01.031&lt;/electronic-resource-num&gt;&lt;/record&gt;&lt;/Cite&gt;&lt;/EndNote&gt;</w:instrText>
      </w:r>
      <w:r w:rsidR="00BF6662" w:rsidRPr="0061084A">
        <w:rPr>
          <w:rFonts w:cs="Times New Roman"/>
        </w:rPr>
        <w:fldChar w:fldCharType="separate"/>
      </w:r>
      <w:r w:rsidR="003731C2">
        <w:rPr>
          <w:rFonts w:cs="Times New Roman"/>
          <w:noProof/>
        </w:rPr>
        <w:t>[86]</w:t>
      </w:r>
      <w:r w:rsidR="00BF6662" w:rsidRPr="0061084A">
        <w:rPr>
          <w:rFonts w:cs="Times New Roman"/>
        </w:rPr>
        <w:fldChar w:fldCharType="end"/>
      </w:r>
      <w:r w:rsidR="00750D2B" w:rsidRPr="0061084A">
        <w:rPr>
          <w:rFonts w:cs="Times New Roman"/>
        </w:rPr>
        <w:t xml:space="preserve">. </w:t>
      </w:r>
      <w:r w:rsidR="00882270">
        <w:rPr>
          <w:rFonts w:cs="Times New Roman"/>
        </w:rPr>
        <w:t xml:space="preserve">Hu et al observed the </w:t>
      </w:r>
      <w:r w:rsidR="00E73890">
        <w:rPr>
          <w:rFonts w:cs="Times New Roman"/>
        </w:rPr>
        <w:t xml:space="preserve">reduction of Cr enrichment at high angle grain boundaries </w:t>
      </w:r>
      <w:r w:rsidR="00500D8A">
        <w:rPr>
          <w:rFonts w:cs="Times New Roman"/>
        </w:rPr>
        <w:t>in Fe</w:t>
      </w:r>
      <w:r w:rsidR="001E7E8E">
        <w:rPr>
          <w:rFonts w:cs="Times New Roman"/>
        </w:rPr>
        <w:t>-</w:t>
      </w:r>
      <w:r w:rsidR="00500D8A">
        <w:rPr>
          <w:rFonts w:cs="Times New Roman"/>
        </w:rPr>
        <w:t xml:space="preserve">15Cr after ion irradiation at </w:t>
      </w:r>
      <w:r w:rsidR="008D5229">
        <w:rPr>
          <w:rFonts w:cs="Times New Roman"/>
        </w:rPr>
        <w:t xml:space="preserve">350 </w:t>
      </w:r>
      <w:r w:rsidR="00016EB0">
        <w:rPr>
          <w:rFonts w:cs="Times New Roman"/>
        </w:rPr>
        <w:t>°</w:t>
      </w:r>
      <w:r w:rsidR="008D5229">
        <w:rPr>
          <w:rFonts w:cs="Times New Roman"/>
        </w:rPr>
        <w:t xml:space="preserve">C, while the enrichment of Cr at </w:t>
      </w:r>
      <w:r w:rsidR="00A61BA0">
        <w:rPr>
          <w:rFonts w:cs="Times New Roman"/>
        </w:rPr>
        <w:t xml:space="preserve">grain boundaries with low </w:t>
      </w:r>
      <w:r w:rsidR="009D6A4C">
        <w:rPr>
          <w:rFonts w:cs="Times New Roman"/>
        </w:rPr>
        <w:t xml:space="preserve">misorientation </w:t>
      </w:r>
      <w:r w:rsidR="00A61BA0">
        <w:rPr>
          <w:rFonts w:cs="Times New Roman"/>
        </w:rPr>
        <w:t>angle</w:t>
      </w:r>
      <w:r w:rsidR="009617E2">
        <w:rPr>
          <w:rFonts w:cs="Times New Roman"/>
        </w:rPr>
        <w:t xml:space="preserve">s was </w:t>
      </w:r>
      <w:r w:rsidR="00016EB0">
        <w:rPr>
          <w:rFonts w:cs="Times New Roman"/>
        </w:rPr>
        <w:t>increas</w:t>
      </w:r>
      <w:r w:rsidR="009617E2">
        <w:rPr>
          <w:rFonts w:cs="Times New Roman"/>
        </w:rPr>
        <w:t>ed.</w:t>
      </w:r>
      <w:r w:rsidR="00A61BA0">
        <w:rPr>
          <w:rFonts w:cs="Times New Roman"/>
        </w:rPr>
        <w:t xml:space="preserve"> </w:t>
      </w:r>
      <w:r w:rsidR="009617E2">
        <w:rPr>
          <w:rFonts w:cs="Times New Roman"/>
        </w:rPr>
        <w:t>It</w:t>
      </w:r>
      <w:r w:rsidR="00A61BA0">
        <w:rPr>
          <w:rFonts w:cs="Times New Roman"/>
        </w:rPr>
        <w:t xml:space="preserve"> was attributed to the </w:t>
      </w:r>
      <w:r w:rsidR="00977A45">
        <w:rPr>
          <w:rFonts w:cs="Times New Roman"/>
        </w:rPr>
        <w:t xml:space="preserve">vacancy-exchange mechanism being dominant </w:t>
      </w:r>
      <w:r w:rsidR="001E7E8E">
        <w:rPr>
          <w:rFonts w:cs="Times New Roman"/>
        </w:rPr>
        <w:t>in</w:t>
      </w:r>
      <w:r w:rsidR="00977A45">
        <w:rPr>
          <w:rFonts w:cs="Times New Roman"/>
        </w:rPr>
        <w:t xml:space="preserve"> </w:t>
      </w:r>
      <w:r w:rsidR="001E7E8E">
        <w:rPr>
          <w:rFonts w:cs="Times New Roman"/>
        </w:rPr>
        <w:t xml:space="preserve">the </w:t>
      </w:r>
      <w:r w:rsidR="00977A45">
        <w:rPr>
          <w:rFonts w:cs="Times New Roman"/>
        </w:rPr>
        <w:t xml:space="preserve">high sink strength situation while the interstitial-drag mechanism being dominant </w:t>
      </w:r>
      <w:r w:rsidR="001E7E8E">
        <w:rPr>
          <w:rFonts w:cs="Times New Roman"/>
        </w:rPr>
        <w:t>in</w:t>
      </w:r>
      <w:r w:rsidR="00977A45">
        <w:rPr>
          <w:rFonts w:cs="Times New Roman"/>
        </w:rPr>
        <w:t xml:space="preserve"> </w:t>
      </w:r>
      <w:r w:rsidR="00255C30">
        <w:rPr>
          <w:rFonts w:cs="Times New Roman"/>
        </w:rPr>
        <w:t xml:space="preserve">the </w:t>
      </w:r>
      <w:r w:rsidR="00977A45">
        <w:rPr>
          <w:rFonts w:cs="Times New Roman"/>
        </w:rPr>
        <w:t>low sink strength situation</w:t>
      </w:r>
      <w:r w:rsidR="009617E2">
        <w:rPr>
          <w:rFonts w:cs="Times New Roman"/>
        </w:rPr>
        <w:t xml:space="preserve"> </w:t>
      </w:r>
      <w:r w:rsidR="007F5DAE">
        <w:rPr>
          <w:rFonts w:cs="Times New Roman"/>
        </w:rPr>
        <w:fldChar w:fldCharType="begin"/>
      </w:r>
      <w:r w:rsidR="003731C2">
        <w:rPr>
          <w:rFonts w:cs="Times New Roman"/>
        </w:rPr>
        <w:instrText xml:space="preserve"> ADDIN EN.CITE &lt;EndNote&gt;&lt;Cite&gt;&lt;Author&gt;Hu&lt;/Author&gt;&lt;Year&gt;2013&lt;/Year&gt;&lt;RecNum&gt;463&lt;/RecNum&gt;&lt;DisplayText&gt;[87]&lt;/DisplayText&gt;&lt;record&gt;&lt;rec-number&gt;463&lt;/rec-number&gt;&lt;foreign-keys&gt;&lt;key app="EN" db-id="05052tp2owzs2qezrt1ve9tja9f25rw2xfas" timestamp="1668461384" guid="887df7ee-413b-4dfa-9b06-c7f8d8e448ba"&gt;463&lt;/key&gt;&lt;/foreign-keys&gt;&lt;ref-type name="Journal Article"&gt;17&lt;/ref-type&gt;&lt;contributors&gt;&lt;authors&gt;&lt;author&gt;Hu, Rong&lt;/author&gt;&lt;author&gt;Smith, George D. W.&lt;/author&gt;&lt;author&gt;Marquis, Emmanuelle A.&lt;/author&gt;&lt;/authors&gt;&lt;/contributors&gt;&lt;titles&gt;&lt;title&gt;Effect of grain boundary orientation on radiation-induced segregation in a Fe–15.2at.% Cr alloy&lt;/title&gt;&lt;secondary-title&gt;Acta Materialia&lt;/secondary-title&gt;&lt;/titles&gt;&lt;periodical&gt;&lt;full-title&gt;Acta Materialia&lt;/full-title&gt;&lt;/periodical&gt;&lt;pages&gt;3490-3498&lt;/pages&gt;&lt;volume&gt;61&lt;/volume&gt;&lt;number&gt;9&lt;/number&gt;&lt;section&gt;3490&lt;/section&gt;&lt;dates&gt;&lt;year&gt;2013&lt;/year&gt;&lt;/dates&gt;&lt;isbn&gt;13596454&lt;/isbn&gt;&lt;urls&gt;&lt;/urls&gt;&lt;electronic-resource-num&gt;10.1016/j.actamat.2013.02.043&lt;/electronic-resource-num&gt;&lt;/record&gt;&lt;/Cite&gt;&lt;/EndNote&gt;</w:instrText>
      </w:r>
      <w:r w:rsidR="007F5DAE">
        <w:rPr>
          <w:rFonts w:cs="Times New Roman"/>
        </w:rPr>
        <w:fldChar w:fldCharType="separate"/>
      </w:r>
      <w:r w:rsidR="003731C2">
        <w:rPr>
          <w:rFonts w:cs="Times New Roman"/>
          <w:noProof/>
        </w:rPr>
        <w:t>[87]</w:t>
      </w:r>
      <w:r w:rsidR="007F5DAE">
        <w:rPr>
          <w:rFonts w:cs="Times New Roman"/>
        </w:rPr>
        <w:fldChar w:fldCharType="end"/>
      </w:r>
      <w:r w:rsidR="00977A45">
        <w:rPr>
          <w:rFonts w:cs="Times New Roman"/>
        </w:rPr>
        <w:t xml:space="preserve">. </w:t>
      </w:r>
      <w:r w:rsidR="00554602">
        <w:rPr>
          <w:rFonts w:cs="Times New Roman"/>
        </w:rPr>
        <w:t xml:space="preserve">In a study </w:t>
      </w:r>
      <w:r w:rsidR="00141DB2">
        <w:rPr>
          <w:rFonts w:cs="Times New Roman"/>
        </w:rPr>
        <w:t>where</w:t>
      </w:r>
      <w:r w:rsidR="00554602">
        <w:rPr>
          <w:rFonts w:cs="Times New Roman"/>
        </w:rPr>
        <w:t xml:space="preserve"> Cr enrichment was observed on dislocation loops, the Cr content was ~22-35%,</w:t>
      </w:r>
      <w:r w:rsidR="00460894">
        <w:rPr>
          <w:rFonts w:cs="Times New Roman"/>
        </w:rPr>
        <w:t xml:space="preserve"> </w:t>
      </w:r>
      <w:r w:rsidR="00554602">
        <w:rPr>
          <w:rFonts w:cs="Times New Roman"/>
        </w:rPr>
        <w:t xml:space="preserve">and it was tentatively explained </w:t>
      </w:r>
      <w:r w:rsidR="00C52776">
        <w:rPr>
          <w:rFonts w:cs="Times New Roman"/>
        </w:rPr>
        <w:t xml:space="preserve">by the </w:t>
      </w:r>
      <w:r w:rsidR="00F42E78">
        <w:rPr>
          <w:rFonts w:cs="Times New Roman"/>
        </w:rPr>
        <w:t xml:space="preserve">reasoning that </w:t>
      </w:r>
      <w:r w:rsidR="0008749B">
        <w:rPr>
          <w:rFonts w:cs="Times New Roman"/>
        </w:rPr>
        <w:t xml:space="preserve">Cr atoms </w:t>
      </w:r>
      <w:r w:rsidR="00F42E78">
        <w:rPr>
          <w:rFonts w:cs="Times New Roman"/>
        </w:rPr>
        <w:t>are</w:t>
      </w:r>
      <w:r w:rsidR="0008749B">
        <w:rPr>
          <w:rFonts w:cs="Times New Roman"/>
        </w:rPr>
        <w:t xml:space="preserve"> coupled with point defects and </w:t>
      </w:r>
      <w:r w:rsidR="003F3425">
        <w:rPr>
          <w:rFonts w:cs="Times New Roman"/>
        </w:rPr>
        <w:t>mov</w:t>
      </w:r>
      <w:r w:rsidR="00F42E78">
        <w:rPr>
          <w:rFonts w:cs="Times New Roman"/>
        </w:rPr>
        <w:t>e</w:t>
      </w:r>
      <w:r w:rsidR="003F3425">
        <w:rPr>
          <w:rFonts w:cs="Times New Roman"/>
        </w:rPr>
        <w:t xml:space="preserve"> toward the dislocation loops</w:t>
      </w:r>
      <w:r w:rsidR="0008749B">
        <w:rPr>
          <w:rFonts w:cs="Times New Roman"/>
        </w:rPr>
        <w:t xml:space="preserve">, </w:t>
      </w:r>
      <w:r w:rsidR="00D316F4">
        <w:rPr>
          <w:rFonts w:cs="Times New Roman"/>
        </w:rPr>
        <w:t xml:space="preserve">which then trap Carbon atoms and form stable </w:t>
      </w:r>
      <w:r w:rsidR="00FC59CC">
        <w:rPr>
          <w:rFonts w:cs="Times New Roman"/>
        </w:rPr>
        <w:t xml:space="preserve">C-Cr complexes </w:t>
      </w:r>
      <w:r w:rsidR="00554602">
        <w:rPr>
          <w:rFonts w:cs="Times New Roman"/>
        </w:rPr>
        <w:fldChar w:fldCharType="begin"/>
      </w:r>
      <w:r w:rsidR="003731C2">
        <w:rPr>
          <w:rFonts w:cs="Times New Roman"/>
        </w:rPr>
        <w:instrText xml:space="preserve"> ADDIN EN.CITE &lt;EndNote&gt;&lt;Cite&gt;&lt;Author&gt;Bhattacharya&lt;/Author&gt;&lt;Year&gt;2014&lt;/Year&gt;&lt;RecNum&gt;451&lt;/RecNum&gt;&lt;DisplayText&gt;[88]&lt;/DisplayText&gt;&lt;record&gt;&lt;rec-number&gt;451&lt;/rec-number&gt;&lt;foreign-keys&gt;&lt;key app="EN" db-id="05052tp2owzs2qezrt1ve9tja9f25rw2xfas" timestamp="1668461366" guid="1f925391-2874-4d36-a366-3761fb45b354"&gt;451&lt;/key&gt;&lt;/foreign-keys&gt;&lt;ref-type name="Journal Article"&gt;17&lt;/ref-type&gt;&lt;contributors&gt;&lt;authors&gt;&lt;author&gt;Bhattacharya, A.&lt;/author&gt;&lt;author&gt;Meslin, E.&lt;/author&gt;&lt;author&gt;Henry, J.&lt;/author&gt;&lt;author&gt;Pareige, C.&lt;/author&gt;&lt;author&gt;Décamps, B.&lt;/author&gt;&lt;author&gt;Genevois, C.&lt;/author&gt;&lt;author&gt;Brimbal, D.&lt;/author&gt;&lt;author&gt;Barbu, A.&lt;/author&gt;&lt;/authors&gt;&lt;/contributors&gt;&lt;titles&gt;&lt;title&gt;Chromium enrichment on the habit plane of dislocation loops in ion-irradiated high-purity Fe–Cr alloys&lt;/title&gt;&lt;secondary-title&gt;Acta Materialia&lt;/secondary-title&gt;&lt;/titles&gt;&lt;periodical&gt;&lt;full-title&gt;Acta Materialia&lt;/full-title&gt;&lt;/periodical&gt;&lt;pages&gt;394-403&lt;/pages&gt;&lt;volume&gt;78&lt;/volume&gt;&lt;section&gt;394&lt;/section&gt;&lt;dates&gt;&lt;year&gt;2014&lt;/year&gt;&lt;/dates&gt;&lt;isbn&gt;13596454&lt;/isbn&gt;&lt;urls&gt;&lt;/urls&gt;&lt;electronic-resource-num&gt;10.1016/j.actamat.2014.06.050&lt;/electronic-resource-num&gt;&lt;/record&gt;&lt;/Cite&gt;&lt;/EndNote&gt;</w:instrText>
      </w:r>
      <w:r w:rsidR="00554602">
        <w:rPr>
          <w:rFonts w:cs="Times New Roman"/>
        </w:rPr>
        <w:fldChar w:fldCharType="separate"/>
      </w:r>
      <w:r w:rsidR="003731C2">
        <w:rPr>
          <w:rFonts w:cs="Times New Roman"/>
          <w:noProof/>
        </w:rPr>
        <w:t>[88]</w:t>
      </w:r>
      <w:r w:rsidR="00554602">
        <w:rPr>
          <w:rFonts w:cs="Times New Roman"/>
        </w:rPr>
        <w:fldChar w:fldCharType="end"/>
      </w:r>
      <w:r w:rsidR="00FC59CC">
        <w:rPr>
          <w:rFonts w:cs="Times New Roman"/>
        </w:rPr>
        <w:t>.</w:t>
      </w:r>
    </w:p>
    <w:p w14:paraId="3522D407" w14:textId="5E800326" w:rsidR="009B3A86" w:rsidRPr="0061084A" w:rsidRDefault="00B272B3" w:rsidP="00E1364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Ab</w:t>
      </w:r>
      <w:r w:rsidR="008F06B6">
        <w:rPr>
          <w:rFonts w:cs="Times New Roman"/>
        </w:rPr>
        <w:t xml:space="preserve"> </w:t>
      </w:r>
      <w:r w:rsidR="00FA0A9B" w:rsidRPr="0061084A">
        <w:rPr>
          <w:rFonts w:cs="Times New Roman"/>
        </w:rPr>
        <w:t xml:space="preserve">initio results </w:t>
      </w:r>
      <w:r w:rsidR="00D7752A" w:rsidRPr="0061084A">
        <w:rPr>
          <w:rFonts w:cs="Times New Roman"/>
        </w:rPr>
        <w:t xml:space="preserve">found that Cr atoms diffuse faster than Fe atoms in both </w:t>
      </w:r>
      <w:r w:rsidR="00C24206" w:rsidRPr="0061084A">
        <w:rPr>
          <w:rFonts w:cs="Times New Roman"/>
        </w:rPr>
        <w:t>interstitial drag and vacancy exchange mechanism</w:t>
      </w:r>
      <w:r w:rsidR="00201284">
        <w:rPr>
          <w:rFonts w:cs="Times New Roman"/>
        </w:rPr>
        <w:t>s</w:t>
      </w:r>
      <w:r w:rsidR="00BC18F0" w:rsidRPr="0061084A">
        <w:rPr>
          <w:rFonts w:cs="Times New Roman"/>
        </w:rPr>
        <w:t>, and vacancy drag is very unlikely at all temperatures of interest</w:t>
      </w:r>
      <w:r w:rsidR="0059047E">
        <w:rPr>
          <w:rFonts w:cs="Times New Roman"/>
        </w:rPr>
        <w:t xml:space="preserve"> </w:t>
      </w:r>
      <w:r w:rsidR="00DD2333">
        <w:rPr>
          <w:rFonts w:cs="Times New Roman"/>
        </w:rPr>
        <w:fldChar w:fldCharType="begin"/>
      </w:r>
      <w:r w:rsidR="003731C2">
        <w:rPr>
          <w:rFonts w:cs="Times New Roman"/>
        </w:rPr>
        <w:instrText xml:space="preserve"> ADDIN EN.CITE &lt;EndNote&gt;&lt;Cite&gt;&lt;Author&gt;Choudhury&lt;/Author&gt;&lt;Year&gt;2011&lt;/Year&gt;&lt;RecNum&gt;221&lt;/RecNum&gt;&lt;DisplayText&gt;[89]&lt;/DisplayText&gt;&lt;record&gt;&lt;rec-number&gt;221&lt;/rec-number&gt;&lt;foreign-keys&gt;&lt;key app="EN" db-id="05052tp2owzs2qezrt1ve9tja9f25rw2xfas" timestamp="1668461081" guid="95d539ba-fab0-4a2d-ba15-15fdf66dab3a"&gt;221&lt;/key&gt;&lt;/foreign-keys&gt;&lt;ref-type name="Journal Article"&gt;17&lt;/ref-type&gt;&lt;contributors&gt;&lt;authors&gt;&lt;author&gt;Choudhury, S.&lt;/author&gt;&lt;author&gt;Barnard, L.&lt;/author&gt;&lt;author&gt;Tucker, J. D.&lt;/author&gt;&lt;author&gt;Allen, T. R.&lt;/author&gt;&lt;author&gt;Wirth, B. D.&lt;/author&gt;&lt;author&gt;Asta, M.&lt;/author&gt;&lt;author&gt;Morgan, D.&lt;/author&gt;&lt;/authors&gt;&lt;/contributors&gt;&lt;titles&gt;&lt;title&gt;Ab-initio based modeling of diffusion in dilute bcc Fe–Ni and Fe–Cr alloys and implications for radiation induced segregation&lt;/title&gt;&lt;secondary-title&gt;Journal of Nuclear Materials&lt;/secondary-title&gt;&lt;/titles&gt;&lt;periodical&gt;&lt;full-title&gt;Journal of Nuclear Materials&lt;/full-title&gt;&lt;/periodical&gt;&lt;pages&gt;1-14&lt;/pages&gt;&lt;volume&gt;411&lt;/volume&gt;&lt;number&gt;1-3&lt;/number&gt;&lt;section&gt;1&lt;/section&gt;&lt;dates&gt;&lt;year&gt;2011&lt;/year&gt;&lt;/dates&gt;&lt;isbn&gt;00223115&lt;/isbn&gt;&lt;urls&gt;&lt;/urls&gt;&lt;electronic-resource-num&gt;10.1016/j.jnucmat.2010.12.231&lt;/electronic-resource-num&gt;&lt;/record&gt;&lt;/Cite&gt;&lt;/EndNote&gt;</w:instrText>
      </w:r>
      <w:r w:rsidR="00DD2333">
        <w:rPr>
          <w:rFonts w:cs="Times New Roman"/>
        </w:rPr>
        <w:fldChar w:fldCharType="separate"/>
      </w:r>
      <w:r w:rsidR="003731C2">
        <w:rPr>
          <w:rFonts w:cs="Times New Roman"/>
          <w:noProof/>
        </w:rPr>
        <w:t>[89]</w:t>
      </w:r>
      <w:r w:rsidR="00DD2333">
        <w:rPr>
          <w:rFonts w:cs="Times New Roman"/>
        </w:rPr>
        <w:fldChar w:fldCharType="end"/>
      </w:r>
      <w:r w:rsidR="00C24206" w:rsidRPr="0061084A">
        <w:rPr>
          <w:rFonts w:cs="Times New Roman"/>
        </w:rPr>
        <w:t xml:space="preserve">. </w:t>
      </w:r>
      <w:r w:rsidR="0050559B" w:rsidRPr="0061084A">
        <w:rPr>
          <w:rFonts w:cs="Times New Roman"/>
        </w:rPr>
        <w:t>The</w:t>
      </w:r>
      <w:r w:rsidR="00D27789" w:rsidRPr="0061084A">
        <w:rPr>
          <w:rFonts w:cs="Times New Roman"/>
        </w:rPr>
        <w:t xml:space="preserve"> </w:t>
      </w:r>
      <w:r w:rsidR="0050559B" w:rsidRPr="0061084A">
        <w:rPr>
          <w:rFonts w:cs="Times New Roman"/>
        </w:rPr>
        <w:t xml:space="preserve">depletion or enrichment of Cr at sinks is </w:t>
      </w:r>
      <w:r w:rsidR="001167C3">
        <w:rPr>
          <w:rFonts w:cs="Times New Roman"/>
        </w:rPr>
        <w:t xml:space="preserve">therefore </w:t>
      </w:r>
      <w:r w:rsidR="0050559B" w:rsidRPr="0061084A">
        <w:rPr>
          <w:rFonts w:cs="Times New Roman"/>
        </w:rPr>
        <w:t xml:space="preserve">determined by the relative </w:t>
      </w:r>
      <w:r w:rsidR="00BC18F0" w:rsidRPr="0061084A">
        <w:rPr>
          <w:rFonts w:cs="Times New Roman"/>
        </w:rPr>
        <w:t xml:space="preserve">flux </w:t>
      </w:r>
      <w:r w:rsidR="007C6602" w:rsidRPr="0061084A">
        <w:rPr>
          <w:rFonts w:cs="Times New Roman"/>
        </w:rPr>
        <w:t>of both type</w:t>
      </w:r>
      <w:r w:rsidR="00201284">
        <w:rPr>
          <w:rFonts w:cs="Times New Roman"/>
        </w:rPr>
        <w:t>s</w:t>
      </w:r>
      <w:r w:rsidR="007C6602" w:rsidRPr="0061084A">
        <w:rPr>
          <w:rFonts w:cs="Times New Roman"/>
        </w:rPr>
        <w:t xml:space="preserve"> </w:t>
      </w:r>
      <w:r w:rsidR="00086EF1" w:rsidRPr="0061084A">
        <w:rPr>
          <w:rFonts w:cs="Times New Roman"/>
        </w:rPr>
        <w:t>of point defects to sinks</w:t>
      </w:r>
      <w:r w:rsidR="00C22E10" w:rsidRPr="0061084A">
        <w:rPr>
          <w:rFonts w:cs="Times New Roman"/>
        </w:rPr>
        <w:t xml:space="preserve"> </w:t>
      </w:r>
      <w:r w:rsidR="00C22E10" w:rsidRPr="0061084A">
        <w:rPr>
          <w:rFonts w:cs="Times New Roman"/>
        </w:rPr>
        <w:fldChar w:fldCharType="begin"/>
      </w:r>
      <w:r w:rsidR="003731C2">
        <w:rPr>
          <w:rFonts w:cs="Times New Roman"/>
        </w:rPr>
        <w:instrText xml:space="preserve"> ADDIN EN.CITE &lt;EndNote&gt;&lt;Cite&gt;&lt;Author&gt;Choudhury&lt;/Author&gt;&lt;Year&gt;2011&lt;/Year&gt;&lt;RecNum&gt;221&lt;/RecNum&gt;&lt;DisplayText&gt;[89]&lt;/DisplayText&gt;&lt;record&gt;&lt;rec-number&gt;221&lt;/rec-number&gt;&lt;foreign-keys&gt;&lt;key app="EN" db-id="05052tp2owzs2qezrt1ve9tja9f25rw2xfas" timestamp="1668461081" guid="95d539ba-fab0-4a2d-ba15-15fdf66dab3a"&gt;221&lt;/key&gt;&lt;/foreign-keys&gt;&lt;ref-type name="Journal Article"&gt;17&lt;/ref-type&gt;&lt;contributors&gt;&lt;authors&gt;&lt;author&gt;Choudhury, S.&lt;/author&gt;&lt;author&gt;Barnard, L.&lt;/author&gt;&lt;author&gt;Tucker, J. D.&lt;/author&gt;&lt;author&gt;Allen, T. R.&lt;/author&gt;&lt;author&gt;Wirth, B. D.&lt;/author&gt;&lt;author&gt;Asta, M.&lt;/author&gt;&lt;author&gt;Morgan, D.&lt;/author&gt;&lt;/authors&gt;&lt;/contributors&gt;&lt;titles&gt;&lt;title&gt;Ab-initio based modeling of diffusion in dilute bcc Fe–Ni and Fe–Cr alloys and implications for radiation induced segregation&lt;/title&gt;&lt;secondary-title&gt;Journal of Nuclear Materials&lt;/secondary-title&gt;&lt;/titles&gt;&lt;periodical&gt;&lt;full-title&gt;Journal of Nuclear Materials&lt;/full-title&gt;&lt;/periodical&gt;&lt;pages&gt;1-14&lt;/pages&gt;&lt;volume&gt;411&lt;/volume&gt;&lt;number&gt;1-3&lt;/number&gt;&lt;section&gt;1&lt;/section&gt;&lt;dates&gt;&lt;year&gt;2011&lt;/year&gt;&lt;/dates&gt;&lt;isbn&gt;00223115&lt;/isbn&gt;&lt;urls&gt;&lt;/urls&gt;&lt;electronic-resource-num&gt;10.1016/j.jnucmat.2010.12.231&lt;/electronic-resource-num&gt;&lt;/record&gt;&lt;/Cite&gt;&lt;/EndNote&gt;</w:instrText>
      </w:r>
      <w:r w:rsidR="00C22E10" w:rsidRPr="0061084A">
        <w:rPr>
          <w:rFonts w:cs="Times New Roman"/>
        </w:rPr>
        <w:fldChar w:fldCharType="separate"/>
      </w:r>
      <w:r w:rsidR="003731C2">
        <w:rPr>
          <w:rFonts w:cs="Times New Roman"/>
          <w:noProof/>
        </w:rPr>
        <w:t>[89]</w:t>
      </w:r>
      <w:r w:rsidR="00C22E10" w:rsidRPr="0061084A">
        <w:rPr>
          <w:rFonts w:cs="Times New Roman"/>
        </w:rPr>
        <w:fldChar w:fldCharType="end"/>
      </w:r>
      <w:r w:rsidR="005527F9" w:rsidRPr="0061084A">
        <w:rPr>
          <w:rFonts w:cs="Times New Roman"/>
        </w:rPr>
        <w:t>.</w:t>
      </w:r>
      <w:r w:rsidR="00F87CD2" w:rsidRPr="0061084A">
        <w:rPr>
          <w:rFonts w:cs="Times New Roman"/>
        </w:rPr>
        <w:t xml:space="preserve"> DFT studies </w:t>
      </w:r>
      <w:r w:rsidR="001C5144" w:rsidRPr="0061084A">
        <w:rPr>
          <w:rFonts w:cs="Times New Roman"/>
        </w:rPr>
        <w:t xml:space="preserve">by Terentyev et al found </w:t>
      </w:r>
      <w:r w:rsidR="00C81AAB" w:rsidRPr="0061084A">
        <w:rPr>
          <w:rFonts w:cs="Times New Roman"/>
        </w:rPr>
        <w:t>the diffusivity of SIAs in FeCr alloys depends strong</w:t>
      </w:r>
      <w:r w:rsidR="00313154" w:rsidRPr="0061084A">
        <w:rPr>
          <w:rFonts w:cs="Times New Roman"/>
        </w:rPr>
        <w:t xml:space="preserve">ly on Cr content, while </w:t>
      </w:r>
      <w:r w:rsidR="005218D2" w:rsidRPr="0061084A">
        <w:rPr>
          <w:rFonts w:cs="Times New Roman"/>
        </w:rPr>
        <w:t xml:space="preserve">long-range vacancy migration is </w:t>
      </w:r>
      <w:r w:rsidR="00D56FF2" w:rsidRPr="0061084A">
        <w:rPr>
          <w:rFonts w:cs="Times New Roman"/>
        </w:rPr>
        <w:t>not altered by the presence of Cr atoms</w:t>
      </w:r>
      <w:r w:rsidR="007036FB" w:rsidRPr="0061084A">
        <w:rPr>
          <w:rFonts w:cs="Times New Roman"/>
        </w:rPr>
        <w:t xml:space="preserve"> </w:t>
      </w:r>
      <w:r w:rsidR="00D3037D" w:rsidRPr="0061084A">
        <w:rPr>
          <w:rFonts w:cs="Times New Roman"/>
        </w:rPr>
        <w:fldChar w:fldCharType="begin"/>
      </w:r>
      <w:r w:rsidR="003731C2">
        <w:rPr>
          <w:rFonts w:cs="Times New Roman"/>
        </w:rPr>
        <w:instrText xml:space="preserve"> ADDIN EN.CITE &lt;EndNote&gt;&lt;Cite&gt;&lt;Author&gt;D. Terentyev&lt;/Author&gt;&lt;Year&gt;2008&lt;/Year&gt;&lt;RecNum&gt;416&lt;/RecNum&gt;&lt;DisplayText&gt;[90]&lt;/DisplayText&gt;&lt;record&gt;&lt;rec-number&gt;416&lt;/rec-number&gt;&lt;foreign-keys&gt;&lt;key app="EN" db-id="05052tp2owzs2qezrt1ve9tja9f25rw2xfas" timestamp="1668461320" guid="686b2e49-f3bf-495a-99cb-fbede7be95e1"&gt;416&lt;/key&gt;&lt;/foreign-keys&gt;&lt;ref-type name="Journal Article"&gt;17&lt;/ref-type&gt;&lt;contributors&gt;&lt;authors&gt;&lt;author&gt;D. Terentyev, &lt;/author&gt;&lt;author&gt;P. Olsson, &lt;/author&gt;&lt;author&gt;T.P.C. Klaver,&lt;/author&gt;&lt;author&gt;L. Malerba&lt;/author&gt;&lt;/authors&gt;&lt;/contributors&gt;&lt;titles&gt;&lt;title&gt;On the migration and trapping of single self-interstitial atoms in dilute and concentrated Fe–Cr alloys: Atomistic study and comparison with resistivity recovery experiments&lt;/title&gt;&lt;secondary-title&gt;Computational Materials Science&lt;/secondary-title&gt;&lt;/titles&gt;&lt;periodical&gt;&lt;full-title&gt;Computational Materials Science&lt;/full-title&gt;&lt;/periodical&gt;&lt;pages&gt;1183-1192&lt;/pages&gt;&lt;volume&gt;43&lt;/volume&gt;&lt;dates&gt;&lt;year&gt;2008&lt;/year&gt;&lt;/dates&gt;&lt;urls&gt;&lt;/urls&gt;&lt;electronic-resource-num&gt;10.1016/j.commatsci.2008.03.013&lt;/electronic-resource-num&gt;&lt;/record&gt;&lt;/Cite&gt;&lt;/EndNote&gt;</w:instrText>
      </w:r>
      <w:r w:rsidR="00D3037D" w:rsidRPr="0061084A">
        <w:rPr>
          <w:rFonts w:cs="Times New Roman"/>
        </w:rPr>
        <w:fldChar w:fldCharType="separate"/>
      </w:r>
      <w:r w:rsidR="003731C2">
        <w:rPr>
          <w:rFonts w:cs="Times New Roman"/>
          <w:noProof/>
        </w:rPr>
        <w:t>[90]</w:t>
      </w:r>
      <w:r w:rsidR="00D3037D" w:rsidRPr="0061084A">
        <w:rPr>
          <w:rFonts w:cs="Times New Roman"/>
        </w:rPr>
        <w:fldChar w:fldCharType="end"/>
      </w:r>
      <w:r w:rsidR="00D56FF2" w:rsidRPr="0061084A">
        <w:rPr>
          <w:rFonts w:cs="Times New Roman"/>
        </w:rPr>
        <w:t xml:space="preserve">. The dependence of </w:t>
      </w:r>
      <w:r w:rsidR="005E53F5" w:rsidRPr="0061084A">
        <w:rPr>
          <w:rFonts w:cs="Times New Roman"/>
        </w:rPr>
        <w:t xml:space="preserve">SIA diffusion on Cr concentration was explained in terms of the formation of </w:t>
      </w:r>
      <w:r w:rsidR="001037DD" w:rsidRPr="0061084A">
        <w:rPr>
          <w:rFonts w:cs="Times New Roman"/>
        </w:rPr>
        <w:t xml:space="preserve">Fe-Cr mixed dumbbells and the existence of SIA trapping configurations. </w:t>
      </w:r>
      <w:r w:rsidR="00297417" w:rsidRPr="0061084A">
        <w:rPr>
          <w:rFonts w:cs="Times New Roman"/>
        </w:rPr>
        <w:t xml:space="preserve">The migration </w:t>
      </w:r>
      <w:r w:rsidR="004856B4" w:rsidRPr="0061084A">
        <w:rPr>
          <w:rFonts w:cs="Times New Roman"/>
        </w:rPr>
        <w:t xml:space="preserve">energy </w:t>
      </w:r>
      <w:r w:rsidR="00297417" w:rsidRPr="0061084A">
        <w:rPr>
          <w:rFonts w:cs="Times New Roman"/>
        </w:rPr>
        <w:t xml:space="preserve">of </w:t>
      </w:r>
      <w:r w:rsidR="004856B4" w:rsidRPr="0061084A">
        <w:rPr>
          <w:rFonts w:cs="Times New Roman"/>
        </w:rPr>
        <w:t>SIAs decrease</w:t>
      </w:r>
      <w:r w:rsidR="00BA2A81">
        <w:rPr>
          <w:rFonts w:cs="Times New Roman"/>
        </w:rPr>
        <w:t>s</w:t>
      </w:r>
      <w:r w:rsidR="004856B4" w:rsidRPr="0061084A">
        <w:rPr>
          <w:rFonts w:cs="Times New Roman"/>
        </w:rPr>
        <w:t xml:space="preserve"> with increasing Cr content</w:t>
      </w:r>
      <w:r w:rsidR="00F204D7" w:rsidRPr="0061084A">
        <w:rPr>
          <w:rFonts w:cs="Times New Roman"/>
        </w:rPr>
        <w:t xml:space="preserve"> because the </w:t>
      </w:r>
      <w:r w:rsidR="00A01DB3" w:rsidRPr="0061084A">
        <w:rPr>
          <w:rFonts w:cs="Times New Roman"/>
        </w:rPr>
        <w:t>mixed dumbbells</w:t>
      </w:r>
      <w:r w:rsidR="00F204D7" w:rsidRPr="0061084A">
        <w:rPr>
          <w:rFonts w:cs="Times New Roman"/>
        </w:rPr>
        <w:t xml:space="preserve"> mov</w:t>
      </w:r>
      <w:r w:rsidR="00A01DB3" w:rsidRPr="0061084A">
        <w:rPr>
          <w:rFonts w:cs="Times New Roman"/>
        </w:rPr>
        <w:t>e</w:t>
      </w:r>
      <w:r w:rsidR="00F204D7" w:rsidRPr="0061084A">
        <w:rPr>
          <w:rFonts w:cs="Times New Roman"/>
        </w:rPr>
        <w:t xml:space="preserve"> faster than the </w:t>
      </w:r>
      <w:r w:rsidR="00A23AC6" w:rsidRPr="0061084A">
        <w:rPr>
          <w:rFonts w:cs="Times New Roman"/>
        </w:rPr>
        <w:t>dumbbell</w:t>
      </w:r>
      <w:r w:rsidR="00AA6747" w:rsidRPr="0061084A">
        <w:rPr>
          <w:rFonts w:cs="Times New Roman"/>
        </w:rPr>
        <w:t>s</w:t>
      </w:r>
      <w:r w:rsidR="00A23AC6" w:rsidRPr="0061084A">
        <w:rPr>
          <w:rFonts w:cs="Times New Roman"/>
        </w:rPr>
        <w:t xml:space="preserve"> made of pure Fe. However, the pre</w:t>
      </w:r>
      <w:r w:rsidR="00D3037D" w:rsidRPr="0061084A">
        <w:rPr>
          <w:rFonts w:cs="Times New Roman"/>
        </w:rPr>
        <w:t>-</w:t>
      </w:r>
      <w:r w:rsidR="00A23AC6" w:rsidRPr="0061084A">
        <w:rPr>
          <w:rFonts w:cs="Times New Roman"/>
        </w:rPr>
        <w:t xml:space="preserve">factor </w:t>
      </w:r>
      <w:r w:rsidR="00F6494B" w:rsidRPr="0061084A">
        <w:rPr>
          <w:rFonts w:cs="Times New Roman"/>
        </w:rPr>
        <w:t>decrease</w:t>
      </w:r>
      <w:r w:rsidR="00602281" w:rsidRPr="0061084A">
        <w:rPr>
          <w:rFonts w:cs="Times New Roman"/>
        </w:rPr>
        <w:t>s</w:t>
      </w:r>
      <w:r w:rsidR="00F6494B" w:rsidRPr="0061084A">
        <w:rPr>
          <w:rFonts w:cs="Times New Roman"/>
        </w:rPr>
        <w:t xml:space="preserve"> significantly with increasing Cr content, </w:t>
      </w:r>
      <w:r w:rsidR="00B47A89" w:rsidRPr="0061084A">
        <w:rPr>
          <w:rFonts w:cs="Times New Roman"/>
        </w:rPr>
        <w:t xml:space="preserve">which was explained by the strong </w:t>
      </w:r>
      <w:r w:rsidR="008462EE" w:rsidRPr="0061084A">
        <w:rPr>
          <w:rFonts w:cs="Times New Roman"/>
        </w:rPr>
        <w:t>attraction between SIA</w:t>
      </w:r>
      <w:r w:rsidR="00B42EBB">
        <w:rPr>
          <w:rFonts w:cs="Times New Roman"/>
        </w:rPr>
        <w:t>s</w:t>
      </w:r>
      <w:r w:rsidR="008462EE" w:rsidRPr="0061084A">
        <w:rPr>
          <w:rFonts w:cs="Times New Roman"/>
        </w:rPr>
        <w:t xml:space="preserve"> and Cr atoms</w:t>
      </w:r>
      <w:r w:rsidR="008E6A9E">
        <w:rPr>
          <w:rFonts w:cs="Times New Roman"/>
        </w:rPr>
        <w:t>,</w:t>
      </w:r>
      <w:r w:rsidR="008462EE" w:rsidRPr="0061084A">
        <w:rPr>
          <w:rFonts w:cs="Times New Roman"/>
        </w:rPr>
        <w:t xml:space="preserve"> </w:t>
      </w:r>
      <w:r w:rsidR="00BD4F61" w:rsidRPr="0061084A">
        <w:rPr>
          <w:rFonts w:cs="Times New Roman"/>
        </w:rPr>
        <w:t xml:space="preserve">and the </w:t>
      </w:r>
      <w:r w:rsidR="00692AEA" w:rsidRPr="0061084A">
        <w:rPr>
          <w:rFonts w:cs="Times New Roman"/>
        </w:rPr>
        <w:t>configurational traps, the strength and concentration of which increase radically with C</w:t>
      </w:r>
      <w:r w:rsidR="00991E9D" w:rsidRPr="0061084A">
        <w:rPr>
          <w:rFonts w:cs="Times New Roman"/>
        </w:rPr>
        <w:t xml:space="preserve">r content. The combined </w:t>
      </w:r>
      <w:r w:rsidR="00BA2A81">
        <w:rPr>
          <w:rFonts w:cs="Times New Roman"/>
        </w:rPr>
        <w:t>effect is</w:t>
      </w:r>
      <w:r w:rsidR="00991E9D" w:rsidRPr="0061084A">
        <w:rPr>
          <w:rFonts w:cs="Times New Roman"/>
        </w:rPr>
        <w:t xml:space="preserve"> that </w:t>
      </w:r>
      <w:r w:rsidR="007D72D8" w:rsidRPr="0061084A">
        <w:rPr>
          <w:rFonts w:cs="Times New Roman"/>
        </w:rPr>
        <w:t>SIA</w:t>
      </w:r>
      <w:r w:rsidR="00BA2A81">
        <w:rPr>
          <w:rFonts w:cs="Times New Roman"/>
        </w:rPr>
        <w:t>s</w:t>
      </w:r>
      <w:r w:rsidR="007D72D8" w:rsidRPr="0061084A">
        <w:rPr>
          <w:rFonts w:cs="Times New Roman"/>
        </w:rPr>
        <w:t xml:space="preserve"> diffuse faster in pure Fe at </w:t>
      </w:r>
      <w:r w:rsidR="007D72D8" w:rsidRPr="0061084A">
        <w:rPr>
          <w:rFonts w:cs="Times New Roman"/>
        </w:rPr>
        <w:lastRenderedPageBreak/>
        <w:t>higher temperature</w:t>
      </w:r>
      <w:r w:rsidR="00A702A5">
        <w:rPr>
          <w:rFonts w:cs="Times New Roman"/>
        </w:rPr>
        <w:t>s</w:t>
      </w:r>
      <w:r w:rsidR="007D72D8" w:rsidRPr="0061084A">
        <w:rPr>
          <w:rFonts w:cs="Times New Roman"/>
        </w:rPr>
        <w:t xml:space="preserve">, while </w:t>
      </w:r>
      <w:r w:rsidR="00BA2A81">
        <w:rPr>
          <w:rFonts w:cs="Times New Roman"/>
        </w:rPr>
        <w:t xml:space="preserve">SIA motion is </w:t>
      </w:r>
      <w:r w:rsidR="00986DFB" w:rsidRPr="0061084A">
        <w:rPr>
          <w:rFonts w:cs="Times New Roman"/>
        </w:rPr>
        <w:t>faster in more concentrated FeCr alloys at lower temperature</w:t>
      </w:r>
      <w:r w:rsidR="00A702A5">
        <w:rPr>
          <w:rFonts w:cs="Times New Roman"/>
        </w:rPr>
        <w:t>s</w:t>
      </w:r>
      <w:r w:rsidR="00986DFB" w:rsidRPr="0061084A">
        <w:rPr>
          <w:rFonts w:cs="Times New Roman"/>
        </w:rPr>
        <w:t xml:space="preserve"> </w:t>
      </w:r>
      <w:r w:rsidR="00986DFB" w:rsidRPr="00A702A5">
        <w:rPr>
          <w:rFonts w:cs="Times New Roman"/>
        </w:rPr>
        <w:t>as presented in</w:t>
      </w:r>
      <w:r w:rsidR="00A702A5">
        <w:rPr>
          <w:rFonts w:cs="Times New Roman"/>
        </w:rPr>
        <w:t xml:space="preserve"> </w:t>
      </w:r>
      <w:r w:rsidR="00A702A5" w:rsidRPr="00A702A5">
        <w:rPr>
          <w:rFonts w:cs="Times New Roman"/>
        </w:rPr>
        <w:fldChar w:fldCharType="begin"/>
      </w:r>
      <w:r w:rsidR="00A702A5" w:rsidRPr="00A702A5">
        <w:rPr>
          <w:rFonts w:cs="Times New Roman"/>
        </w:rPr>
        <w:instrText xml:space="preserve"> REF _Ref64306156 \h </w:instrText>
      </w:r>
      <w:r w:rsidR="00A702A5">
        <w:rPr>
          <w:rFonts w:cs="Times New Roman"/>
        </w:rPr>
        <w:instrText xml:space="preserve"> \* MERGEFORMAT </w:instrText>
      </w:r>
      <w:r w:rsidR="00A702A5" w:rsidRPr="00A702A5">
        <w:rPr>
          <w:rFonts w:cs="Times New Roman"/>
        </w:rPr>
      </w:r>
      <w:r w:rsidR="00A702A5" w:rsidRPr="00A702A5">
        <w:rPr>
          <w:rFonts w:cs="Times New Roman"/>
        </w:rPr>
        <w:fldChar w:fldCharType="separate"/>
      </w:r>
      <w:r w:rsidR="0013323D" w:rsidRPr="0013323D">
        <w:rPr>
          <w:rFonts w:cs="Times New Roman"/>
        </w:rPr>
        <w:t xml:space="preserve">Figure </w:t>
      </w:r>
      <w:r w:rsidR="0013323D" w:rsidRPr="0013323D">
        <w:rPr>
          <w:rFonts w:cs="Times New Roman"/>
          <w:noProof/>
        </w:rPr>
        <w:t>2.4</w:t>
      </w:r>
      <w:r w:rsidR="00A702A5" w:rsidRPr="00A702A5">
        <w:rPr>
          <w:rFonts w:cs="Times New Roman"/>
        </w:rPr>
        <w:fldChar w:fldCharType="end"/>
      </w:r>
      <w:r w:rsidR="00EB6D5F" w:rsidRPr="00A702A5">
        <w:rPr>
          <w:rFonts w:cs="Times New Roman"/>
        </w:rPr>
        <w:t xml:space="preserve">. </w:t>
      </w:r>
      <w:r w:rsidR="006B336E" w:rsidRPr="00A702A5">
        <w:rPr>
          <w:rFonts w:cs="Times New Roman"/>
        </w:rPr>
        <w:t xml:space="preserve">They also mentioned that </w:t>
      </w:r>
      <w:r w:rsidR="00C645E7" w:rsidRPr="00A702A5">
        <w:rPr>
          <w:rFonts w:cs="Times New Roman"/>
        </w:rPr>
        <w:t>both vacancy-</w:t>
      </w:r>
      <w:r w:rsidR="00C645E7" w:rsidRPr="0061084A">
        <w:rPr>
          <w:rFonts w:cs="Times New Roman"/>
        </w:rPr>
        <w:t>exchange and SIA-drag mechanism</w:t>
      </w:r>
      <w:r w:rsidR="00B673D7" w:rsidRPr="0061084A">
        <w:rPr>
          <w:rFonts w:cs="Times New Roman"/>
        </w:rPr>
        <w:t>s</w:t>
      </w:r>
      <w:r w:rsidR="00C645E7" w:rsidRPr="0061084A">
        <w:rPr>
          <w:rFonts w:cs="Times New Roman"/>
        </w:rPr>
        <w:t xml:space="preserve"> </w:t>
      </w:r>
      <w:r w:rsidR="00B673D7" w:rsidRPr="0061084A">
        <w:rPr>
          <w:rFonts w:cs="Times New Roman"/>
        </w:rPr>
        <w:t>are</w:t>
      </w:r>
      <w:r w:rsidR="00C645E7" w:rsidRPr="0061084A">
        <w:rPr>
          <w:rFonts w:cs="Times New Roman"/>
        </w:rPr>
        <w:t xml:space="preserve"> active</w:t>
      </w:r>
      <w:r w:rsidR="00DF23A9">
        <w:rPr>
          <w:rFonts w:cs="Times New Roman"/>
        </w:rPr>
        <w:t xml:space="preserve"> </w:t>
      </w:r>
      <w:r w:rsidR="00DF23A9" w:rsidRPr="00A702A5">
        <w:rPr>
          <w:rFonts w:cs="Times New Roman"/>
        </w:rPr>
        <w:t>in dilute alloys</w:t>
      </w:r>
      <w:r w:rsidR="00C645E7" w:rsidRPr="0061084A">
        <w:rPr>
          <w:rFonts w:cs="Times New Roman"/>
        </w:rPr>
        <w:t xml:space="preserve">, so the RIS behavior is determined by the relative strength of these two processes. However, in concentrated alloys, long range diffusion through SIA drag is very unlikely </w:t>
      </w:r>
      <w:r w:rsidR="0040543D" w:rsidRPr="0061084A">
        <w:rPr>
          <w:rFonts w:cs="Times New Roman"/>
        </w:rPr>
        <w:t xml:space="preserve">due to the </w:t>
      </w:r>
      <w:r w:rsidR="001C7365" w:rsidRPr="0061084A">
        <w:rPr>
          <w:rFonts w:cs="Times New Roman"/>
        </w:rPr>
        <w:t>unavoidable formation of Cr-Cr dumbbell</w:t>
      </w:r>
      <w:r w:rsidR="006C3C39" w:rsidRPr="0061084A">
        <w:rPr>
          <w:rFonts w:cs="Times New Roman"/>
        </w:rPr>
        <w:t>s</w:t>
      </w:r>
      <w:r w:rsidR="001C7365" w:rsidRPr="0061084A">
        <w:rPr>
          <w:rFonts w:cs="Times New Roman"/>
        </w:rPr>
        <w:t xml:space="preserve">, </w:t>
      </w:r>
      <w:r w:rsidR="00B673D7" w:rsidRPr="0061084A">
        <w:rPr>
          <w:rFonts w:cs="Times New Roman"/>
        </w:rPr>
        <w:t>thus</w:t>
      </w:r>
      <w:r w:rsidR="001C7365" w:rsidRPr="0061084A">
        <w:rPr>
          <w:rFonts w:cs="Times New Roman"/>
        </w:rPr>
        <w:t xml:space="preserve"> depletion is expected. This reasoning agrees with the </w:t>
      </w:r>
      <w:r w:rsidR="007036FB" w:rsidRPr="0061084A">
        <w:rPr>
          <w:rFonts w:cs="Times New Roman"/>
        </w:rPr>
        <w:t xml:space="preserve">results from Was et al </w:t>
      </w:r>
      <w:r w:rsidR="00ED6C97" w:rsidRPr="0061084A">
        <w:rPr>
          <w:rFonts w:cs="Times New Roman"/>
        </w:rPr>
        <w:fldChar w:fldCharType="begin"/>
      </w:r>
      <w:r w:rsidR="003731C2">
        <w:rPr>
          <w:rFonts w:cs="Times New Roman"/>
        </w:rPr>
        <w:instrText xml:space="preserve"> ADDIN EN.CITE &lt;EndNote&gt;&lt;Cite&gt;&lt;Author&gt;Was&lt;/Author&gt;&lt;Year&gt;2011&lt;/Year&gt;&lt;RecNum&gt;437&lt;/RecNum&gt;&lt;DisplayText&gt;[86]&lt;/DisplayText&gt;&lt;record&gt;&lt;rec-number&gt;437&lt;/rec-number&gt;&lt;foreign-keys&gt;&lt;key app="EN" db-id="05052tp2owzs2qezrt1ve9tja9f25rw2xfas" timestamp="1668461343" guid="d3c7938d-cce5-4226-ae88-2331ed140d7c"&gt;437&lt;/key&gt;&lt;/foreign-keys&gt;&lt;ref-type name="Journal Article"&gt;17&lt;/ref-type&gt;&lt;contributors&gt;&lt;authors&gt;&lt;author&gt;Was, Gary S.&lt;/author&gt;&lt;author&gt;Wharry, Janelle P.&lt;/author&gt;&lt;author&gt;Frisbie, Brian&lt;/author&gt;&lt;author&gt;Wirth, Brian D.&lt;/author&gt;&lt;author&gt;Morgan, Dane&lt;/author&gt;&lt;author&gt;Tucker, Julie D.&lt;/author&gt;&lt;author&gt;Allen, Todd R.&lt;/author&gt;&lt;/authors&gt;&lt;/contributors&gt;&lt;titles&gt;&lt;title&gt;Assessment of radiation-induced segregation mechanisms in austenitic and ferritic–martensitic alloys&lt;/title&gt;&lt;secondary-title&gt;Journal of Nuclear Materials&lt;/secondary-title&gt;&lt;/titles&gt;&lt;periodical&gt;&lt;full-title&gt;Journal of Nuclear Materials&lt;/full-title&gt;&lt;/periodical&gt;&lt;pages&gt;41-50&lt;/pages&gt;&lt;volume&gt;411&lt;/volume&gt;&lt;number&gt;1-3&lt;/number&gt;&lt;section&gt;41&lt;/section&gt;&lt;dates&gt;&lt;year&gt;2011&lt;/year&gt;&lt;/dates&gt;&lt;isbn&gt;00223115&lt;/isbn&gt;&lt;urls&gt;&lt;/urls&gt;&lt;electronic-resource-num&gt;10.1016/j.jnucmat.2011.01.031&lt;/electronic-resource-num&gt;&lt;/record&gt;&lt;/Cite&gt;&lt;/EndNote&gt;</w:instrText>
      </w:r>
      <w:r w:rsidR="00ED6C97" w:rsidRPr="0061084A">
        <w:rPr>
          <w:rFonts w:cs="Times New Roman"/>
        </w:rPr>
        <w:fldChar w:fldCharType="separate"/>
      </w:r>
      <w:r w:rsidR="003731C2">
        <w:rPr>
          <w:rFonts w:cs="Times New Roman"/>
          <w:noProof/>
        </w:rPr>
        <w:t>[86]</w:t>
      </w:r>
      <w:r w:rsidR="00ED6C97" w:rsidRPr="0061084A">
        <w:rPr>
          <w:rFonts w:cs="Times New Roman"/>
        </w:rPr>
        <w:fldChar w:fldCharType="end"/>
      </w:r>
      <w:r w:rsidR="007036FB" w:rsidRPr="0061084A">
        <w:rPr>
          <w:rFonts w:cs="Times New Roman"/>
        </w:rPr>
        <w:t xml:space="preserve">. </w:t>
      </w:r>
      <w:r w:rsidR="004856B4" w:rsidRPr="0061084A">
        <w:rPr>
          <w:rFonts w:cs="Times New Roman"/>
        </w:rPr>
        <w:t xml:space="preserve"> </w:t>
      </w:r>
    </w:p>
    <w:p w14:paraId="51D76DB3" w14:textId="44B6CD48" w:rsidR="00611C3D" w:rsidRDefault="00C52838"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Carbon with a concentration of a few appm can make big difference </w:t>
      </w:r>
      <w:r w:rsidR="00DB6585">
        <w:rPr>
          <w:rFonts w:cs="Times New Roman"/>
        </w:rPr>
        <w:t>i</w:t>
      </w:r>
      <w:r w:rsidRPr="0061084A">
        <w:rPr>
          <w:rFonts w:cs="Times New Roman"/>
        </w:rPr>
        <w:t>n the point defects formation and diffusion</w:t>
      </w:r>
      <w:r w:rsidR="003F523F" w:rsidRPr="0061084A">
        <w:rPr>
          <w:rFonts w:cs="Times New Roman"/>
        </w:rPr>
        <w:t xml:space="preserve"> in Fe and FeCr alloys</w:t>
      </w:r>
      <w:r w:rsidRPr="0061084A">
        <w:rPr>
          <w:rFonts w:cs="Times New Roman"/>
        </w:rPr>
        <w:t>. It</w:t>
      </w:r>
      <w:r w:rsidR="00A83653" w:rsidRPr="0061084A">
        <w:rPr>
          <w:rFonts w:cs="Times New Roman"/>
        </w:rPr>
        <w:t xml:space="preserve"> interacts with vacancies very strongly by forming carbon-vacancy or dicarbon-vacancy complexes</w:t>
      </w:r>
      <w:r w:rsidR="00704BBC" w:rsidRPr="0061084A">
        <w:rPr>
          <w:rFonts w:cs="Times New Roman"/>
        </w:rPr>
        <w:t>, which result in a</w:t>
      </w:r>
      <w:r w:rsidR="009770BB" w:rsidRPr="0061084A">
        <w:rPr>
          <w:rFonts w:cs="Times New Roman"/>
        </w:rPr>
        <w:t>n</w:t>
      </w:r>
      <w:r w:rsidR="00704BBC" w:rsidRPr="0061084A">
        <w:rPr>
          <w:rFonts w:cs="Times New Roman"/>
        </w:rPr>
        <w:t xml:space="preserve"> increase in the migration energy of vacancies</w:t>
      </w:r>
      <w:r w:rsidR="000E2FC8" w:rsidRPr="0061084A">
        <w:rPr>
          <w:rFonts w:cs="Times New Roman"/>
        </w:rPr>
        <w:t xml:space="preserve"> </w:t>
      </w:r>
      <w:r w:rsidR="0085749A" w:rsidRPr="0061084A">
        <w:rPr>
          <w:rFonts w:cs="Times New Roman"/>
        </w:rPr>
        <w:fldChar w:fldCharType="begin"/>
      </w:r>
      <w:r w:rsidR="003731C2">
        <w:rPr>
          <w:rFonts w:cs="Times New Roman"/>
        </w:rPr>
        <w:instrText xml:space="preserve"> ADDIN EN.CITE &lt;EndNote&gt;&lt;Cite&gt;&lt;Author&gt;Barouh&lt;/Author&gt;&lt;Year&gt;2014&lt;/Year&gt;&lt;RecNum&gt;429&lt;/RecNum&gt;&lt;DisplayText&gt;[91]&lt;/DisplayText&gt;&lt;record&gt;&lt;rec-number&gt;429&lt;/rec-number&gt;&lt;foreign-keys&gt;&lt;key app="EN" db-id="05052tp2owzs2qezrt1ve9tja9f25rw2xfas" timestamp="1668461336" guid="b706bf0f-2af0-4696-b642-fd1031984598"&gt;429&lt;/key&gt;&lt;/foreign-keys&gt;&lt;ref-type name="Journal Article"&gt;17&lt;/ref-type&gt;&lt;contributors&gt;&lt;authors&gt;&lt;author&gt;Barouh, Caroline&lt;/author&gt;&lt;author&gt;Schuler, Thomas&lt;/author&gt;&lt;author&gt;Fu, Chu-Chun&lt;/author&gt;&lt;author&gt;Nastar, Maylise&lt;/author&gt;&lt;/authors&gt;&lt;/contributors&gt;&lt;titles&gt;&lt;title&gt;Interaction between vacancies and interstitial solutes (C, N, and O) inα−Fe: From electronic structure to thermodynamics&lt;/title&gt;&lt;secondary-title&gt;Physical Review B&lt;/secondary-title&gt;&lt;/titles&gt;&lt;periodical&gt;&lt;full-title&gt;Physical Review B&lt;/full-title&gt;&lt;/periodical&gt;&lt;volume&gt;90&lt;/volume&gt;&lt;number&gt;5&lt;/number&gt;&lt;dates&gt;&lt;year&gt;2014&lt;/year&gt;&lt;/dates&gt;&lt;isbn&gt;1098-0121&amp;#xD;1550-235X&lt;/isbn&gt;&lt;urls&gt;&lt;/urls&gt;&lt;electronic-resource-num&gt;10.1103/PhysRevB.90.054112&lt;/electronic-resource-num&gt;&lt;/record&gt;&lt;/Cite&gt;&lt;/EndNote&gt;</w:instrText>
      </w:r>
      <w:r w:rsidR="0085749A" w:rsidRPr="0061084A">
        <w:rPr>
          <w:rFonts w:cs="Times New Roman"/>
        </w:rPr>
        <w:fldChar w:fldCharType="separate"/>
      </w:r>
      <w:r w:rsidR="003731C2">
        <w:rPr>
          <w:rFonts w:cs="Times New Roman"/>
          <w:noProof/>
        </w:rPr>
        <w:t>[91]</w:t>
      </w:r>
      <w:r w:rsidR="0085749A" w:rsidRPr="0061084A">
        <w:rPr>
          <w:rFonts w:cs="Times New Roman"/>
        </w:rPr>
        <w:fldChar w:fldCharType="end"/>
      </w:r>
      <w:r w:rsidR="005D0C1D" w:rsidRPr="0061084A">
        <w:rPr>
          <w:rFonts w:cs="Times New Roman"/>
        </w:rPr>
        <w:t xml:space="preserve">. </w:t>
      </w:r>
      <w:r w:rsidR="00A83653" w:rsidRPr="0061084A">
        <w:rPr>
          <w:rFonts w:cs="Times New Roman"/>
        </w:rPr>
        <w:t xml:space="preserve"> </w:t>
      </w:r>
      <w:r w:rsidR="005D0C1D" w:rsidRPr="0061084A">
        <w:rPr>
          <w:rFonts w:cs="Times New Roman"/>
        </w:rPr>
        <w:t>On the other side</w:t>
      </w:r>
      <w:r w:rsidR="009770BB" w:rsidRPr="0061084A">
        <w:rPr>
          <w:rFonts w:cs="Times New Roman"/>
        </w:rPr>
        <w:t xml:space="preserve">, carbon can </w:t>
      </w:r>
      <w:r w:rsidR="0024085B" w:rsidRPr="0061084A">
        <w:rPr>
          <w:rFonts w:cs="Times New Roman"/>
        </w:rPr>
        <w:t xml:space="preserve">also </w:t>
      </w:r>
      <w:r w:rsidR="009770BB" w:rsidRPr="0061084A">
        <w:rPr>
          <w:rFonts w:cs="Times New Roman"/>
        </w:rPr>
        <w:t xml:space="preserve">form immobile </w:t>
      </w:r>
      <w:r w:rsidR="006577C4" w:rsidRPr="0061084A">
        <w:rPr>
          <w:rFonts w:cs="Times New Roman"/>
        </w:rPr>
        <w:t>carbon-SIA or carbon-di-SIAs clusters</w:t>
      </w:r>
      <w:r w:rsidR="00863301" w:rsidRPr="0061084A">
        <w:rPr>
          <w:rFonts w:cs="Times New Roman"/>
        </w:rPr>
        <w:t xml:space="preserve"> and increase the diffusion energy of SIAs</w:t>
      </w:r>
      <w:r w:rsidR="00CA0F5D" w:rsidRPr="0061084A">
        <w:rPr>
          <w:rFonts w:cs="Times New Roman"/>
        </w:rPr>
        <w:t xml:space="preserve"> </w:t>
      </w:r>
      <w:r w:rsidR="00B70B5B" w:rsidRPr="0061084A">
        <w:rPr>
          <w:rFonts w:cs="Times New Roman"/>
        </w:rPr>
        <w:fldChar w:fldCharType="begin"/>
      </w:r>
      <w:r w:rsidR="003731C2">
        <w:rPr>
          <w:rFonts w:cs="Times New Roman"/>
        </w:rPr>
        <w:instrText xml:space="preserve"> ADDIN EN.CITE &lt;EndNote&gt;&lt;Cite&gt;&lt;Author&gt;Jourdan&lt;/Author&gt;&lt;Year&gt;2011&lt;/Year&gt;&lt;RecNum&gt;394&lt;/RecNum&gt;&lt;DisplayText&gt;[92]&lt;/DisplayText&gt;&lt;record&gt;&lt;rec-number&gt;394&lt;/rec-number&gt;&lt;foreign-keys&gt;&lt;key app="EN" db-id="05052tp2owzs2qezrt1ve9tja9f25rw2xfas" timestamp="1668461290" guid="139d3262-37c4-4a0e-9cdc-b4a60fbe5c69"&gt;394&lt;/key&gt;&lt;/foreign-keys&gt;&lt;ref-type name="Journal Article"&gt;17&lt;/ref-type&gt;&lt;contributors&gt;&lt;authors&gt;&lt;author&gt;Jourdan, T.&lt;/author&gt;&lt;author&gt;Fu, Chu Chun&lt;/author&gt;&lt;author&gt;Joly, L.&lt;/author&gt;&lt;author&gt;Bocquet, J. L.&lt;/author&gt;&lt;author&gt;Caturla, M. J.&lt;/author&gt;&lt;author&gt;Willaime, F.&lt;/author&gt;&lt;/authors&gt;&lt;/contributors&gt;&lt;titles&gt;&lt;title&gt;Direct simulation of resistivity recovery experiments in carbon-doped α-iron&lt;/title&gt;&lt;secondary-title&gt;Physica Scripta&lt;/secondary-title&gt;&lt;/titles&gt;&lt;periodical&gt;&lt;full-title&gt;Physica Scripta&lt;/full-title&gt;&lt;/periodical&gt;&lt;volume&gt;T145&lt;/volume&gt;&lt;section&gt;014049&lt;/section&gt;&lt;dates&gt;&lt;year&gt;2011&lt;/year&gt;&lt;/dates&gt;&lt;isbn&gt;0031-8949&amp;#xD;1402-4896&lt;/isbn&gt;&lt;urls&gt;&lt;/urls&gt;&lt;electronic-resource-num&gt;10.1088/0031-8949/2011/t145/014049&lt;/electronic-resource-num&gt;&lt;/record&gt;&lt;/Cite&gt;&lt;/EndNote&gt;</w:instrText>
      </w:r>
      <w:r w:rsidR="00B70B5B" w:rsidRPr="0061084A">
        <w:rPr>
          <w:rFonts w:cs="Times New Roman"/>
        </w:rPr>
        <w:fldChar w:fldCharType="separate"/>
      </w:r>
      <w:r w:rsidR="003731C2">
        <w:rPr>
          <w:rFonts w:cs="Times New Roman"/>
          <w:noProof/>
        </w:rPr>
        <w:t>[92]</w:t>
      </w:r>
      <w:r w:rsidR="00B70B5B" w:rsidRPr="0061084A">
        <w:rPr>
          <w:rFonts w:cs="Times New Roman"/>
        </w:rPr>
        <w:fldChar w:fldCharType="end"/>
      </w:r>
      <w:r w:rsidR="00863301" w:rsidRPr="0061084A">
        <w:rPr>
          <w:rFonts w:cs="Times New Roman"/>
        </w:rPr>
        <w:t>.</w:t>
      </w:r>
      <w:r w:rsidR="006577C4" w:rsidRPr="0061084A">
        <w:rPr>
          <w:rFonts w:cs="Times New Roman"/>
        </w:rPr>
        <w:t xml:space="preserve"> </w:t>
      </w:r>
      <w:r w:rsidR="00A80655" w:rsidRPr="0061084A">
        <w:rPr>
          <w:rFonts w:cs="Times New Roman"/>
        </w:rPr>
        <w:t xml:space="preserve">Since carbon </w:t>
      </w:r>
      <w:r w:rsidR="00626766" w:rsidRPr="0061084A">
        <w:rPr>
          <w:rFonts w:cs="Times New Roman"/>
        </w:rPr>
        <w:t xml:space="preserve">atoms </w:t>
      </w:r>
      <w:r w:rsidR="00A80655" w:rsidRPr="0061084A">
        <w:rPr>
          <w:rFonts w:cs="Times New Roman"/>
        </w:rPr>
        <w:t xml:space="preserve">widely exist in </w:t>
      </w:r>
      <w:r w:rsidR="003C0DA9">
        <w:rPr>
          <w:rFonts w:cs="Times New Roman"/>
        </w:rPr>
        <w:t xml:space="preserve">a </w:t>
      </w:r>
      <w:r w:rsidR="00A80655" w:rsidRPr="0061084A">
        <w:rPr>
          <w:rFonts w:cs="Times New Roman"/>
        </w:rPr>
        <w:t xml:space="preserve">variety of steels and carbon contamination is difficult to </w:t>
      </w:r>
      <w:r w:rsidR="00E016E7" w:rsidRPr="0061084A">
        <w:rPr>
          <w:rFonts w:cs="Times New Roman"/>
        </w:rPr>
        <w:t xml:space="preserve">be totally </w:t>
      </w:r>
      <w:r w:rsidR="00A80655" w:rsidRPr="0061084A">
        <w:rPr>
          <w:rFonts w:cs="Times New Roman"/>
        </w:rPr>
        <w:t xml:space="preserve">avoided </w:t>
      </w:r>
      <w:r w:rsidR="00E016E7" w:rsidRPr="0061084A">
        <w:rPr>
          <w:rFonts w:cs="Times New Roman"/>
        </w:rPr>
        <w:t xml:space="preserve">during </w:t>
      </w:r>
      <w:r w:rsidR="00CD4956">
        <w:rPr>
          <w:rFonts w:cs="Times New Roman"/>
        </w:rPr>
        <w:t xml:space="preserve">ion </w:t>
      </w:r>
      <w:r w:rsidR="00E016E7" w:rsidRPr="0061084A">
        <w:rPr>
          <w:rFonts w:cs="Times New Roman"/>
        </w:rPr>
        <w:t xml:space="preserve">irradiation experiments, </w:t>
      </w:r>
      <w:r w:rsidR="00CD4956">
        <w:rPr>
          <w:rFonts w:cs="Times New Roman"/>
        </w:rPr>
        <w:t xml:space="preserve">carbon </w:t>
      </w:r>
      <w:r w:rsidR="00626766" w:rsidRPr="0061084A">
        <w:rPr>
          <w:rFonts w:cs="Times New Roman"/>
        </w:rPr>
        <w:t xml:space="preserve">influence on the microstructure evolution must be considered during </w:t>
      </w:r>
      <w:r w:rsidR="00B87BEB">
        <w:rPr>
          <w:rFonts w:cs="Times New Roman"/>
        </w:rPr>
        <w:t xml:space="preserve">the </w:t>
      </w:r>
      <w:r w:rsidR="00F53755" w:rsidRPr="0061084A">
        <w:rPr>
          <w:rFonts w:cs="Times New Roman"/>
        </w:rPr>
        <w:t xml:space="preserve">interpretation of experimental results. </w:t>
      </w:r>
    </w:p>
    <w:p w14:paraId="5181ECCF" w14:textId="77777777" w:rsidR="00E1364D" w:rsidRPr="0061084A" w:rsidRDefault="00E1364D" w:rsidP="00E1364D">
      <w:pPr>
        <w:pStyle w:val="Heading2"/>
        <w:spacing w:line="360" w:lineRule="auto"/>
        <w:rPr>
          <w:rFonts w:cs="Times New Roman"/>
        </w:rPr>
      </w:pPr>
      <w:bookmarkStart w:id="26" w:name="_Toc127376988"/>
      <w:r w:rsidRPr="0061084A">
        <w:rPr>
          <w:rFonts w:cs="Times New Roman"/>
        </w:rPr>
        <w:t>2.3 The stability of α’ precipitates under irradiation</w:t>
      </w:r>
      <w:bookmarkEnd w:id="26"/>
    </w:p>
    <w:p w14:paraId="006691C0" w14:textId="77777777" w:rsidR="00E1364D" w:rsidRPr="0061084A" w:rsidRDefault="00E1364D" w:rsidP="00E1364D">
      <w:pPr>
        <w:pStyle w:val="Heading3"/>
        <w:numPr>
          <w:ilvl w:val="0"/>
          <w:numId w:val="0"/>
        </w:numPr>
      </w:pPr>
      <w:bookmarkStart w:id="27" w:name="_Toc127376989"/>
      <w:r w:rsidRPr="0061084A">
        <w:t>2.3.1 Theoretical background</w:t>
      </w:r>
      <w:bookmarkEnd w:id="27"/>
      <w:r w:rsidRPr="0061084A">
        <w:t xml:space="preserve"> </w:t>
      </w:r>
    </w:p>
    <w:p w14:paraId="79F23056" w14:textId="77777777" w:rsidR="00E1364D" w:rsidRPr="0061084A" w:rsidRDefault="00E1364D" w:rsidP="00E1364D">
      <w:pPr>
        <w:pStyle w:val="Heading4"/>
        <w:rPr>
          <w:rFonts w:cs="Times New Roman"/>
        </w:rPr>
      </w:pPr>
      <w:bookmarkStart w:id="28" w:name="_Toc127376990"/>
      <w:r w:rsidRPr="0061084A">
        <w:rPr>
          <w:rFonts w:cs="Times New Roman"/>
        </w:rPr>
        <w:t>2.3.1.1 Radiation enhanced diffusion</w:t>
      </w:r>
      <w:bookmarkEnd w:id="28"/>
    </w:p>
    <w:p w14:paraId="33EE2158" w14:textId="0E827A52" w:rsidR="00E1364D" w:rsidRDefault="00E1364D" w:rsidP="00E1364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One important effect of irradiation is enhanced diffusion by the production of supersaturated point defect</w:t>
      </w:r>
      <w:r>
        <w:rPr>
          <w:rFonts w:cs="Times New Roman"/>
        </w:rPr>
        <w:t xml:space="preserve"> concentration</w:t>
      </w:r>
      <w:r w:rsidRPr="0061084A">
        <w:rPr>
          <w:rFonts w:cs="Times New Roman"/>
        </w:rPr>
        <w:t>s. Without irradiation, the concentrations of vacanc</w:t>
      </w:r>
      <w:r>
        <w:rPr>
          <w:rFonts w:cs="Times New Roman"/>
        </w:rPr>
        <w:t>y</w:t>
      </w:r>
      <w:r w:rsidRPr="0061084A">
        <w:rPr>
          <w:rFonts w:cs="Times New Roman"/>
        </w:rPr>
        <w:t xml:space="preserve"> and SIA </w:t>
      </w:r>
      <w:r>
        <w:rPr>
          <w:rFonts w:cs="Times New Roman"/>
        </w:rPr>
        <w:t xml:space="preserve">point defects </w:t>
      </w:r>
      <w:r w:rsidRPr="0061084A">
        <w:rPr>
          <w:rFonts w:cs="Times New Roman"/>
        </w:rPr>
        <w:t>are controlled by thermal activation (point defect formation energy and temperature)</w:t>
      </w:r>
      <w:r>
        <w:rPr>
          <w:rFonts w:cs="Times New Roman"/>
        </w:rPr>
        <w:t xml:space="preserve"> alone</w:t>
      </w:r>
      <w:r w:rsidRPr="0061084A">
        <w:rPr>
          <w:rFonts w:cs="Times New Roman"/>
        </w:rPr>
        <w:t xml:space="preserve">. However, </w:t>
      </w:r>
      <w:r>
        <w:rPr>
          <w:rFonts w:cs="Times New Roman"/>
        </w:rPr>
        <w:t xml:space="preserve">a </w:t>
      </w:r>
      <w:r w:rsidRPr="0061084A">
        <w:rPr>
          <w:rFonts w:cs="Times New Roman"/>
        </w:rPr>
        <w:t xml:space="preserve">large quantity of point defects is continuously produced </w:t>
      </w:r>
      <w:r>
        <w:rPr>
          <w:rFonts w:cs="Times New Roman"/>
        </w:rPr>
        <w:t xml:space="preserve">during </w:t>
      </w:r>
      <w:r w:rsidRPr="0061084A">
        <w:rPr>
          <w:rFonts w:cs="Times New Roman"/>
        </w:rPr>
        <w:t xml:space="preserve">irradiation. At temperatures where </w:t>
      </w:r>
      <w:r>
        <w:rPr>
          <w:rFonts w:cs="Times New Roman"/>
        </w:rPr>
        <w:t>point defects</w:t>
      </w:r>
      <w:r w:rsidRPr="0061084A">
        <w:rPr>
          <w:rFonts w:cs="Times New Roman"/>
        </w:rPr>
        <w:t xml:space="preserve"> are mobile, they could be lost by mutual recombination, migrating to sinks or aggregat</w:t>
      </w:r>
      <w:r>
        <w:rPr>
          <w:rFonts w:cs="Times New Roman"/>
        </w:rPr>
        <w:t>ing</w:t>
      </w:r>
      <w:r w:rsidRPr="0061084A">
        <w:rPr>
          <w:rFonts w:cs="Times New Roman"/>
        </w:rPr>
        <w:t xml:space="preserve"> to form defect clusters of larger size. These </w:t>
      </w:r>
      <w:r>
        <w:rPr>
          <w:rFonts w:cs="Times New Roman"/>
        </w:rPr>
        <w:t>production and annealing</w:t>
      </w:r>
      <w:r w:rsidRPr="0061084A">
        <w:rPr>
          <w:rFonts w:cs="Times New Roman"/>
        </w:rPr>
        <w:t xml:space="preserve"> processes result in a steady state point defect concentration, which </w:t>
      </w:r>
      <w:r>
        <w:rPr>
          <w:rFonts w:cs="Times New Roman"/>
        </w:rPr>
        <w:t>is</w:t>
      </w:r>
      <w:r w:rsidRPr="0061084A">
        <w:rPr>
          <w:rFonts w:cs="Times New Roman"/>
        </w:rPr>
        <w:t xml:space="preserve"> much higher than the thermal equilibrium value at intermediate temperature</w:t>
      </w:r>
      <w:r>
        <w:rPr>
          <w:rFonts w:cs="Times New Roman"/>
        </w:rPr>
        <w:t>s</w:t>
      </w:r>
      <w:r w:rsidRPr="0061084A">
        <w:rPr>
          <w:rFonts w:cs="Times New Roman"/>
        </w:rPr>
        <w:t xml:space="preserve">. </w:t>
      </w:r>
    </w:p>
    <w:p w14:paraId="65420466" w14:textId="77777777" w:rsidR="00611C3D" w:rsidRPr="0061084A" w:rsidRDefault="00611C3D" w:rsidP="00611C3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61084A">
        <w:rPr>
          <w:rFonts w:cs="Times New Roman"/>
          <w:noProof/>
        </w:rPr>
        <w:lastRenderedPageBreak/>
        <w:drawing>
          <wp:inline distT="0" distB="0" distL="0" distR="0" wp14:anchorId="5C2E1600" wp14:editId="6F0ED67D">
            <wp:extent cx="3220575" cy="2562225"/>
            <wp:effectExtent l="0" t="0" r="0" b="0"/>
            <wp:docPr id="64" name="Picture 6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E4676C.tmp"/>
                    <pic:cNvPicPr/>
                  </pic:nvPicPr>
                  <pic:blipFill>
                    <a:blip r:embed="rId18">
                      <a:extLst>
                        <a:ext uri="{28A0092B-C50C-407E-A947-70E740481C1C}">
                          <a14:useLocalDpi xmlns:a14="http://schemas.microsoft.com/office/drawing/2010/main" val="0"/>
                        </a:ext>
                      </a:extLst>
                    </a:blip>
                    <a:stretch>
                      <a:fillRect/>
                    </a:stretch>
                  </pic:blipFill>
                  <pic:spPr>
                    <a:xfrm>
                      <a:off x="0" y="0"/>
                      <a:ext cx="3235715" cy="2574270"/>
                    </a:xfrm>
                    <a:prstGeom prst="rect">
                      <a:avLst/>
                    </a:prstGeom>
                  </pic:spPr>
                </pic:pic>
              </a:graphicData>
            </a:graphic>
          </wp:inline>
        </w:drawing>
      </w:r>
    </w:p>
    <w:p w14:paraId="30AF9D30" w14:textId="23126E71" w:rsidR="00E1364D" w:rsidRDefault="00611C3D" w:rsidP="00611C3D">
      <w:pPr>
        <w:pStyle w:val="Caption"/>
      </w:pPr>
      <w:bookmarkStart w:id="29" w:name="_Toc127377170"/>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4</w:t>
      </w:r>
      <w:r>
        <w:rPr>
          <w:noProof/>
        </w:rPr>
        <w:fldChar w:fldCharType="end"/>
      </w:r>
      <w:r>
        <w:t xml:space="preserve"> </w:t>
      </w:r>
      <w:r w:rsidRPr="0061084A">
        <w:t>The diffusivity of single SIA in pure Fe and Fe-(0.2-15%)Cr a</w:t>
      </w:r>
      <w:r>
        <w:t>s</w:t>
      </w:r>
      <w:r w:rsidRPr="0061084A">
        <w:t xml:space="preserve"> a function of temperature calculated from </w:t>
      </w:r>
      <w:r>
        <w:t xml:space="preserve">molecular </w:t>
      </w:r>
      <w:r w:rsidRPr="0061084A">
        <w:t>dynamic simulation</w:t>
      </w:r>
      <w:r>
        <w:t>.</w:t>
      </w:r>
      <w:r w:rsidRPr="00514F14">
        <w:t xml:space="preserve"> </w:t>
      </w:r>
      <w:r>
        <w:t>Reproduced from Ref.</w:t>
      </w:r>
      <w:r w:rsidRPr="0061084A">
        <w:t xml:space="preserve"> </w:t>
      </w:r>
      <w:r w:rsidRPr="0061084A">
        <w:fldChar w:fldCharType="begin"/>
      </w:r>
      <w:r>
        <w:instrText xml:space="preserve"> ADDIN EN.CITE &lt;EndNote&gt;&lt;Cite&gt;&lt;Author&gt;D. Terentyev&lt;/Author&gt;&lt;Year&gt;2008&lt;/Year&gt;&lt;RecNum&gt;416&lt;/RecNum&gt;&lt;DisplayText&gt;[90]&lt;/DisplayText&gt;&lt;record&gt;&lt;rec-number&gt;416&lt;/rec-number&gt;&lt;foreign-keys&gt;&lt;key app="EN" db-id="05052tp2owzs2qezrt1ve9tja9f25rw2xfas" timestamp="1668461320" guid="686b2e49-f3bf-495a-99cb-fbede7be95e1"&gt;416&lt;/key&gt;&lt;/foreign-keys&gt;&lt;ref-type name="Journal Article"&gt;17&lt;/ref-type&gt;&lt;contributors&gt;&lt;authors&gt;&lt;author&gt;D. Terentyev, &lt;/author&gt;&lt;author&gt;P. Olsson, &lt;/author&gt;&lt;author&gt;T.P.C. Klaver,&lt;/author&gt;&lt;author&gt;L. Malerba&lt;/author&gt;&lt;/authors&gt;&lt;/contributors&gt;&lt;titles&gt;&lt;title&gt;On the migration and trapping of single self-interstitial atoms in dilute and concentrated Fe–Cr alloys: Atomistic study and comparison with resistivity recovery experiments&lt;/title&gt;&lt;secondary-title&gt;Computational Materials Science&lt;/secondary-title&gt;&lt;/titles&gt;&lt;periodical&gt;&lt;full-title&gt;Computational Materials Science&lt;/full-title&gt;&lt;/periodical&gt;&lt;pages&gt;1183-1192&lt;/pages&gt;&lt;volume&gt;43&lt;/volume&gt;&lt;dates&gt;&lt;year&gt;2008&lt;/year&gt;&lt;/dates&gt;&lt;urls&gt;&lt;/urls&gt;&lt;electronic-resource-num&gt;10.1016/j.commatsci.2008.03.013&lt;/electronic-resource-num&gt;&lt;/record&gt;&lt;/Cite&gt;&lt;/EndNote&gt;</w:instrText>
      </w:r>
      <w:r w:rsidRPr="0061084A">
        <w:fldChar w:fldCharType="separate"/>
      </w:r>
      <w:r>
        <w:rPr>
          <w:noProof/>
        </w:rPr>
        <w:t>[90]</w:t>
      </w:r>
      <w:r w:rsidRPr="0061084A">
        <w:fldChar w:fldCharType="end"/>
      </w:r>
      <w:r w:rsidRPr="0061084A">
        <w:t>.</w:t>
      </w:r>
      <w:bookmarkEnd w:id="29"/>
    </w:p>
    <w:p w14:paraId="15239D66" w14:textId="77777777" w:rsidR="007D3589" w:rsidRPr="007D3589" w:rsidRDefault="007D3589" w:rsidP="007D3589"/>
    <w:p w14:paraId="28480100" w14:textId="77777777" w:rsidR="007D3589" w:rsidRPr="0061084A" w:rsidRDefault="007D3589" w:rsidP="007D35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61084A">
        <w:rPr>
          <w:rFonts w:cs="Times New Roman"/>
          <w:noProof/>
        </w:rPr>
        <w:drawing>
          <wp:inline distT="0" distB="0" distL="0" distR="0" wp14:anchorId="5CCA0501" wp14:editId="4D2EDB64">
            <wp:extent cx="3460884" cy="2333625"/>
            <wp:effectExtent l="0" t="0" r="6350" b="0"/>
            <wp:docPr id="65" name="Picture 6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9C684.tmp"/>
                    <pic:cNvPicPr/>
                  </pic:nvPicPr>
                  <pic:blipFill>
                    <a:blip r:embed="rId19">
                      <a:extLst>
                        <a:ext uri="{28A0092B-C50C-407E-A947-70E740481C1C}">
                          <a14:useLocalDpi xmlns:a14="http://schemas.microsoft.com/office/drawing/2010/main" val="0"/>
                        </a:ext>
                      </a:extLst>
                    </a:blip>
                    <a:stretch>
                      <a:fillRect/>
                    </a:stretch>
                  </pic:blipFill>
                  <pic:spPr>
                    <a:xfrm>
                      <a:off x="0" y="0"/>
                      <a:ext cx="3465759" cy="2336912"/>
                    </a:xfrm>
                    <a:prstGeom prst="rect">
                      <a:avLst/>
                    </a:prstGeom>
                  </pic:spPr>
                </pic:pic>
              </a:graphicData>
            </a:graphic>
          </wp:inline>
        </w:drawing>
      </w:r>
    </w:p>
    <w:p w14:paraId="6D5B25E7" w14:textId="77777777" w:rsidR="007D3589" w:rsidRDefault="007D3589" w:rsidP="007D3589">
      <w:pPr>
        <w:pStyle w:val="Caption"/>
      </w:pPr>
      <w:bookmarkStart w:id="30" w:name="_Toc127377171"/>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5</w:t>
      </w:r>
      <w:r>
        <w:rPr>
          <w:noProof/>
        </w:rPr>
        <w:fldChar w:fldCharType="end"/>
      </w:r>
      <w:r>
        <w:t xml:space="preserve"> </w:t>
      </w:r>
      <w:r w:rsidRPr="0061084A">
        <w:t>Diffusion coefficient</w:t>
      </w:r>
      <w:r>
        <w:t>s</w:t>
      </w:r>
      <w:r w:rsidRPr="0061084A">
        <w:t xml:space="preserve"> for a nickel</w:t>
      </w:r>
      <w:r>
        <w:t>-</w:t>
      </w:r>
      <w:r w:rsidRPr="0061084A">
        <w:t>based alloy under thermal and irradiation conditions</w:t>
      </w:r>
      <w:r>
        <w:t>. D</w:t>
      </w:r>
      <w:r w:rsidRPr="00A1647A">
        <w:rPr>
          <w:vertAlign w:val="subscript"/>
        </w:rPr>
        <w:t>rad</w:t>
      </w:r>
      <w:r>
        <w:t xml:space="preserve"> is the radiation enhanced diffusion coefficient calculated from rate theory equations. D</w:t>
      </w:r>
      <w:r w:rsidRPr="00A1647A">
        <w:rPr>
          <w:vertAlign w:val="subscript"/>
        </w:rPr>
        <w:t>th</w:t>
      </w:r>
      <w:r>
        <w:t xml:space="preserve"> and D</w:t>
      </w:r>
      <w:r w:rsidRPr="00A1647A">
        <w:rPr>
          <w:vertAlign w:val="subscript"/>
        </w:rPr>
        <w:t>m</w:t>
      </w:r>
      <w:r>
        <w:t xml:space="preserve"> are diffusion coefficients from radiation mixing and thermal activations, respectively. p is sink annihilation probabilities. Reproduced from Ref. </w:t>
      </w:r>
      <w:r>
        <w:fldChar w:fldCharType="begin"/>
      </w:r>
      <w:r>
        <w:instrText xml:space="preserve"> ADDIN EN.CITE &lt;EndNote&gt;&lt;Cite&gt;&lt;Author&gt;Wiedersich&lt;/Author&gt;&lt;Year&gt;1986&lt;/Year&gt;&lt;RecNum&gt;508&lt;/RecNum&gt;&lt;DisplayText&gt;[93]&lt;/DisplayText&gt;&lt;record&gt;&lt;rec-number&gt;508&lt;/rec-number&gt;&lt;foreign-keys&gt;&lt;key app="EN" db-id="05052tp2owzs2qezrt1ve9tja9f25rw2xfas" timestamp="1676426358" guid="3449b9a9-16ca-43c4-b04a-c61ce84c4fff"&gt;508&lt;/key&gt;&lt;/foreign-keys&gt;&lt;ref-type name="Book Section"&gt;5&lt;/ref-type&gt;&lt;contributors&gt;&lt;authors&gt;&lt;author&gt;Wiedersich, H&lt;/author&gt;&lt;/authors&gt;&lt;secondary-authors&gt;&lt;author&gt;Johnson RA, Orlov AN&lt;/author&gt;&lt;/secondary-authors&gt;&lt;/contributors&gt;&lt;titles&gt;&lt;secondary-title&gt;Physics of radiation effects in crystals.&lt;/secondary-title&gt;&lt;/titles&gt;&lt;pages&gt;237&lt;/pages&gt;&lt;dates&gt;&lt;year&gt;1986&lt;/year&gt;&lt;/dates&gt;&lt;pub-location&gt;New York&lt;/pub-location&gt;&lt;publisher&gt;Elsevier Science&lt;/publisher&gt;&lt;urls&gt;&lt;/urls&gt;&lt;/record&gt;&lt;/Cite&gt;&lt;/EndNote&gt;</w:instrText>
      </w:r>
      <w:r>
        <w:fldChar w:fldCharType="separate"/>
      </w:r>
      <w:r>
        <w:rPr>
          <w:noProof/>
        </w:rPr>
        <w:t>[93]</w:t>
      </w:r>
      <w:r>
        <w:fldChar w:fldCharType="end"/>
      </w:r>
      <w:r w:rsidRPr="0061084A">
        <w:t>.</w:t>
      </w:r>
      <w:bookmarkEnd w:id="30"/>
      <w:r w:rsidRPr="0061084A">
        <w:t xml:space="preserve"> </w:t>
      </w:r>
    </w:p>
    <w:p w14:paraId="5E48C204" w14:textId="77777777" w:rsidR="007D3589" w:rsidRPr="007D3589" w:rsidRDefault="007D3589" w:rsidP="007D3589"/>
    <w:p w14:paraId="2B59BB6A" w14:textId="77777777" w:rsidR="00E1364D" w:rsidRDefault="00E1364D">
      <w:pPr>
        <w:rPr>
          <w:rFonts w:cs="Times New Roman"/>
          <w:iCs/>
          <w:color w:val="000000" w:themeColor="text1"/>
          <w:sz w:val="22"/>
          <w:szCs w:val="20"/>
        </w:rPr>
      </w:pPr>
      <w:r>
        <w:br w:type="page"/>
      </w:r>
    </w:p>
    <w:p w14:paraId="6BDE0B48" w14:textId="648D7B85" w:rsidR="00F5133D" w:rsidRPr="007D3589" w:rsidRDefault="00CC609B" w:rsidP="007D35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lastRenderedPageBreak/>
        <w:t xml:space="preserve">The general trend of the diffusion </w:t>
      </w:r>
      <w:r w:rsidR="008E47DC" w:rsidRPr="0061084A">
        <w:rPr>
          <w:rFonts w:cs="Times New Roman"/>
        </w:rPr>
        <w:t xml:space="preserve">rate </w:t>
      </w:r>
      <w:r w:rsidR="00A631AA" w:rsidRPr="0061084A">
        <w:rPr>
          <w:rFonts w:cs="Times New Roman"/>
        </w:rPr>
        <w:t xml:space="preserve">with temperature </w:t>
      </w:r>
      <w:r w:rsidR="00A432DA" w:rsidRPr="0061084A">
        <w:rPr>
          <w:rFonts w:cs="Times New Roman"/>
        </w:rPr>
        <w:t xml:space="preserve">under </w:t>
      </w:r>
      <w:r w:rsidR="00F14C59" w:rsidRPr="0061084A">
        <w:rPr>
          <w:rFonts w:cs="Times New Roman"/>
        </w:rPr>
        <w:t xml:space="preserve">thermal or </w:t>
      </w:r>
      <w:r w:rsidR="00A432DA" w:rsidRPr="0061084A">
        <w:rPr>
          <w:rFonts w:cs="Times New Roman"/>
        </w:rPr>
        <w:t xml:space="preserve">irradiation </w:t>
      </w:r>
      <w:r w:rsidR="00A631AA" w:rsidRPr="00662B73">
        <w:rPr>
          <w:rFonts w:cs="Times New Roman"/>
        </w:rPr>
        <w:t>condition</w:t>
      </w:r>
      <w:r w:rsidR="000E1F1C" w:rsidRPr="00662B73">
        <w:rPr>
          <w:rFonts w:cs="Times New Roman"/>
        </w:rPr>
        <w:t>s</w:t>
      </w:r>
      <w:r w:rsidR="00A631AA" w:rsidRPr="00662B73">
        <w:rPr>
          <w:rFonts w:cs="Times New Roman"/>
        </w:rPr>
        <w:t xml:space="preserve"> </w:t>
      </w:r>
      <w:r w:rsidRPr="00662B73">
        <w:rPr>
          <w:rFonts w:cs="Times New Roman"/>
        </w:rPr>
        <w:t>is presented in</w:t>
      </w:r>
      <w:r w:rsidR="00662B73" w:rsidRPr="00662B73">
        <w:rPr>
          <w:rFonts w:cs="Times New Roman"/>
        </w:rPr>
        <w:t xml:space="preserve"> </w:t>
      </w:r>
      <w:r w:rsidR="00662B73" w:rsidRPr="00662B73">
        <w:rPr>
          <w:rFonts w:cs="Times New Roman"/>
        </w:rPr>
        <w:fldChar w:fldCharType="begin"/>
      </w:r>
      <w:r w:rsidR="00662B73" w:rsidRPr="00662B73">
        <w:rPr>
          <w:rFonts w:cs="Times New Roman"/>
        </w:rPr>
        <w:instrText xml:space="preserve"> REF _Ref64308221 \h </w:instrText>
      </w:r>
      <w:r w:rsidR="00662B73">
        <w:rPr>
          <w:rFonts w:cs="Times New Roman"/>
        </w:rPr>
        <w:instrText xml:space="preserve"> \* MERGEFORMAT </w:instrText>
      </w:r>
      <w:r w:rsidR="00662B73" w:rsidRPr="00662B73">
        <w:rPr>
          <w:rFonts w:cs="Times New Roman"/>
        </w:rPr>
      </w:r>
      <w:r w:rsidR="00662B73" w:rsidRPr="00662B73">
        <w:rPr>
          <w:rFonts w:cs="Times New Roman"/>
        </w:rPr>
        <w:fldChar w:fldCharType="separate"/>
      </w:r>
      <w:r w:rsidR="0013323D" w:rsidRPr="0013323D">
        <w:rPr>
          <w:rFonts w:cs="Times New Roman"/>
        </w:rPr>
        <w:t xml:space="preserve">Figure </w:t>
      </w:r>
      <w:r w:rsidR="0013323D" w:rsidRPr="0013323D">
        <w:rPr>
          <w:rFonts w:cs="Times New Roman"/>
          <w:noProof/>
        </w:rPr>
        <w:t>2.5</w:t>
      </w:r>
      <w:r w:rsidR="00662B73" w:rsidRPr="00662B73">
        <w:rPr>
          <w:rFonts w:cs="Times New Roman"/>
        </w:rPr>
        <w:fldChar w:fldCharType="end"/>
      </w:r>
      <w:r w:rsidR="00D65109" w:rsidRPr="00662B73">
        <w:rPr>
          <w:rFonts w:cs="Times New Roman"/>
        </w:rPr>
        <w:t xml:space="preserve">. </w:t>
      </w:r>
      <w:r w:rsidR="004E4D16" w:rsidRPr="00662B73">
        <w:rPr>
          <w:rFonts w:cs="Times New Roman"/>
        </w:rPr>
        <w:t xml:space="preserve">At </w:t>
      </w:r>
      <w:r w:rsidR="00FA1A40">
        <w:rPr>
          <w:rFonts w:cs="Times New Roman"/>
        </w:rPr>
        <w:t xml:space="preserve">the </w:t>
      </w:r>
      <w:r w:rsidR="004E4D16" w:rsidRPr="00662B73">
        <w:rPr>
          <w:rFonts w:cs="Times New Roman"/>
        </w:rPr>
        <w:t>low temperature regime, where all the defects are</w:t>
      </w:r>
      <w:r w:rsidR="004E4D16" w:rsidRPr="0061084A">
        <w:rPr>
          <w:rFonts w:cs="Times New Roman"/>
        </w:rPr>
        <w:t xml:space="preserve"> immobile, atomic motion is provided only by athermal ion mixing. At very high temperature</w:t>
      </w:r>
      <w:r w:rsidR="008D6E10">
        <w:rPr>
          <w:rFonts w:cs="Times New Roman"/>
        </w:rPr>
        <w:t>s</w:t>
      </w:r>
      <w:r w:rsidR="004E4D16" w:rsidRPr="0061084A">
        <w:rPr>
          <w:rFonts w:cs="Times New Roman"/>
        </w:rPr>
        <w:t xml:space="preserve">, the thermal equilibrium vacancy concentration dominates over the radiation created vacancy concentration, so </w:t>
      </w:r>
      <w:r w:rsidR="00006225">
        <w:rPr>
          <w:rFonts w:cs="Times New Roman"/>
        </w:rPr>
        <w:t xml:space="preserve">the </w:t>
      </w:r>
      <w:r w:rsidR="004E4D16" w:rsidRPr="0061084A">
        <w:rPr>
          <w:rFonts w:cs="Times New Roman"/>
        </w:rPr>
        <w:t xml:space="preserve">diffusion coefficient is controlled by temperature and independent </w:t>
      </w:r>
      <w:r w:rsidR="000A5853">
        <w:rPr>
          <w:rFonts w:cs="Times New Roman"/>
        </w:rPr>
        <w:t>o</w:t>
      </w:r>
      <w:r w:rsidR="00006225">
        <w:rPr>
          <w:rFonts w:cs="Times New Roman"/>
        </w:rPr>
        <w:t>f</w:t>
      </w:r>
      <w:r w:rsidR="004E4D16" w:rsidRPr="0061084A">
        <w:rPr>
          <w:rFonts w:cs="Times New Roman"/>
        </w:rPr>
        <w:t xml:space="preserve"> the irradiation flux.</w:t>
      </w:r>
    </w:p>
    <w:p w14:paraId="1A6B043C" w14:textId="57870032" w:rsidR="00C54F4E" w:rsidRPr="0061084A" w:rsidRDefault="005917B1" w:rsidP="0099058E">
      <w:pPr>
        <w:pStyle w:val="StyleJustifiedFirstline05Linespacing15lines"/>
      </w:pPr>
      <w:r w:rsidRPr="0061084A">
        <w:t>At intermediate temperature</w:t>
      </w:r>
      <w:r w:rsidR="00F2406A">
        <w:t>s</w:t>
      </w:r>
      <w:r w:rsidRPr="0061084A">
        <w:t xml:space="preserve">, </w:t>
      </w:r>
      <w:r w:rsidR="00C229B3">
        <w:t xml:space="preserve">the </w:t>
      </w:r>
      <w:r w:rsidRPr="0061084A">
        <w:t xml:space="preserve">diffusion rate </w:t>
      </w:r>
      <w:r w:rsidR="00642594" w:rsidRPr="0061084A">
        <w:t xml:space="preserve">depends </w:t>
      </w:r>
      <w:r w:rsidR="00BD1044" w:rsidRPr="0061084A">
        <w:t xml:space="preserve">either on </w:t>
      </w:r>
      <w:r w:rsidR="00C229B3">
        <w:t xml:space="preserve">the </w:t>
      </w:r>
      <w:r w:rsidR="00BD1044" w:rsidRPr="0061084A">
        <w:t xml:space="preserve">dose rate or </w:t>
      </w:r>
      <w:r w:rsidR="00B30405">
        <w:t xml:space="preserve">on </w:t>
      </w:r>
      <w:r w:rsidR="00642594" w:rsidRPr="0061084A">
        <w:t xml:space="preserve">both temperature and dose rate. </w:t>
      </w:r>
      <w:r w:rsidR="00B30405">
        <w:t>The radiation enhanced diffusion rate</w:t>
      </w:r>
      <w:r w:rsidR="00782583" w:rsidRPr="0061084A">
        <w:t xml:space="preserve"> could be considered as a linear </w:t>
      </w:r>
      <w:r w:rsidR="007766DC" w:rsidRPr="0061084A">
        <w:t xml:space="preserve">superposition of </w:t>
      </w:r>
      <w:r w:rsidR="0003194E" w:rsidRPr="0061084A">
        <w:t xml:space="preserve">various </w:t>
      </w:r>
      <w:r w:rsidR="006F6B27" w:rsidRPr="0061084A">
        <w:t xml:space="preserve">accessible </w:t>
      </w:r>
      <w:r w:rsidR="00BD1044" w:rsidRPr="0061084A">
        <w:t xml:space="preserve">diffusion </w:t>
      </w:r>
      <w:r w:rsidR="006F6B27" w:rsidRPr="0061084A">
        <w:t xml:space="preserve">paths, </w:t>
      </w:r>
      <w:r w:rsidR="00FA3BFE" w:rsidRPr="0061084A">
        <w:t xml:space="preserve">and it is </w:t>
      </w:r>
      <w:r w:rsidR="00B30405">
        <w:t xml:space="preserve">generally acceptable </w:t>
      </w:r>
      <w:r w:rsidR="00FA3BFE" w:rsidRPr="0061084A">
        <w:t xml:space="preserve">to consider </w:t>
      </w:r>
      <w:r w:rsidR="00E25240" w:rsidRPr="0061084A">
        <w:t xml:space="preserve">only </w:t>
      </w:r>
      <w:r w:rsidR="00FA3BFE" w:rsidRPr="0061084A">
        <w:t>the contribution</w:t>
      </w:r>
      <w:r w:rsidR="00B30405">
        <w:t>s</w:t>
      </w:r>
      <w:r w:rsidR="00FA3BFE" w:rsidRPr="0061084A">
        <w:t xml:space="preserve"> of mono-vacancies and mono-interstitials. </w:t>
      </w:r>
      <w:r w:rsidR="00CC5735" w:rsidRPr="0061084A">
        <w:t>Thus,</w:t>
      </w:r>
      <w:r w:rsidR="00046A32" w:rsidRPr="0061084A">
        <w:t xml:space="preserve"> the </w:t>
      </w:r>
      <w:r w:rsidR="009C6867" w:rsidRPr="0061084A">
        <w:t>radiation</w:t>
      </w:r>
      <w:r w:rsidR="005E6D4F" w:rsidRPr="0061084A">
        <w:t>-</w:t>
      </w:r>
      <w:r w:rsidR="009C6867" w:rsidRPr="0061084A">
        <w:t xml:space="preserve">controlled diffusion coefficient </w:t>
      </w:r>
      <m:oMath>
        <m:sSub>
          <m:sSubPr>
            <m:ctrlPr>
              <w:rPr>
                <w:rFonts w:ascii="Cambria Math" w:hAnsi="Cambria Math"/>
                <w:i/>
              </w:rPr>
            </m:ctrlPr>
          </m:sSubPr>
          <m:e>
            <m:r>
              <w:rPr>
                <w:rFonts w:ascii="Cambria Math" w:hAnsi="Cambria Math"/>
              </w:rPr>
              <m:t>D</m:t>
            </m:r>
          </m:e>
          <m:sub>
            <m:r>
              <w:rPr>
                <w:rFonts w:ascii="Cambria Math" w:hAnsi="Cambria Math"/>
              </w:rPr>
              <m:t>irr</m:t>
            </m:r>
          </m:sub>
        </m:sSub>
      </m:oMath>
      <w:r w:rsidR="00A16062">
        <w:t xml:space="preserve"> </w:t>
      </w:r>
      <w:r w:rsidR="009C6867" w:rsidRPr="0061084A">
        <w:t>could be written as:</w:t>
      </w:r>
    </w:p>
    <w:p w14:paraId="53F3C9CF" w14:textId="14ECF2E8" w:rsidR="00D13F55" w:rsidRPr="0061084A" w:rsidRDefault="00DA76EA" w:rsidP="00432E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oMath>
      </m:oMathPara>
    </w:p>
    <w:p w14:paraId="2B61A8C9" w14:textId="7D99C35E" w:rsidR="005E6D4F" w:rsidRPr="0061084A" w:rsidRDefault="00DA76EA"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v</m:t>
            </m:r>
          </m:sub>
        </m:sSub>
      </m:oMath>
      <w:r w:rsidR="005E6D4F" w:rsidRPr="0061084A">
        <w:rPr>
          <w:rFonts w:cs="Times New Roman"/>
        </w:rPr>
        <w:t xml:space="preserve"> and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oMath>
      <w:r w:rsidR="005E6D4F" w:rsidRPr="0061084A">
        <w:rPr>
          <w:rFonts w:cs="Times New Roman"/>
        </w:rPr>
        <w:t xml:space="preserve"> are correlation factors</w:t>
      </w:r>
      <w:r w:rsidR="00766A1E" w:rsidRPr="0061084A">
        <w:rPr>
          <w:rFonts w:cs="Times New Roman"/>
        </w:rPr>
        <w:t>, which are 1 for pure metals</w:t>
      </w:r>
      <w:r w:rsidR="00C50987" w:rsidRPr="0061084A">
        <w:rPr>
          <w:rFonts w:cs="Times New Roman"/>
        </w:rPr>
        <w:t xml:space="preserv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oMath>
      <w:r w:rsidR="00C50987" w:rsidRPr="0061084A">
        <w:rPr>
          <w:rFonts w:cs="Times New Roman"/>
        </w:rPr>
        <w:t xml:space="preserv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oMath>
      <w:r w:rsidR="00C50987" w:rsidRPr="0061084A">
        <w:rPr>
          <w:rFonts w:cs="Times New Roman"/>
        </w:rPr>
        <w:t xml:space="preserve"> are the </w:t>
      </w:r>
      <w:r w:rsidR="0079733A" w:rsidRPr="0061084A">
        <w:rPr>
          <w:rFonts w:cs="Times New Roman"/>
        </w:rPr>
        <w:t xml:space="preserve">vacancy or interstitial concentration and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oMath>
      <w:r w:rsidR="0079733A" w:rsidRPr="0061084A">
        <w:rPr>
          <w:rFonts w:cs="Times New Roman"/>
        </w:rPr>
        <w:t xml:space="preserve">,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oMath>
      <w:r w:rsidR="0079733A" w:rsidRPr="0061084A">
        <w:rPr>
          <w:rFonts w:cs="Times New Roman"/>
        </w:rPr>
        <w:t xml:space="preserve"> are their </w:t>
      </w:r>
      <w:r w:rsidR="00485F87">
        <w:rPr>
          <w:rFonts w:cs="Times New Roman"/>
        </w:rPr>
        <w:t>self-</w:t>
      </w:r>
      <w:r w:rsidR="0079733A" w:rsidRPr="0061084A">
        <w:rPr>
          <w:rFonts w:cs="Times New Roman"/>
        </w:rPr>
        <w:t>diffusion coefficient</w:t>
      </w:r>
      <w:r w:rsidR="004C4879" w:rsidRPr="0061084A">
        <w:rPr>
          <w:rFonts w:cs="Times New Roman"/>
        </w:rPr>
        <w:t>s</w:t>
      </w:r>
      <w:r w:rsidR="0079733A" w:rsidRPr="0061084A">
        <w:rPr>
          <w:rFonts w:cs="Times New Roman"/>
        </w:rPr>
        <w:t xml:space="preserve">. </w:t>
      </w:r>
      <w:r w:rsidR="00425E7B" w:rsidRPr="0061084A">
        <w:rPr>
          <w:rFonts w:cs="Times New Roman"/>
        </w:rPr>
        <w:t xml:space="preserve">The </w:t>
      </w:r>
      <w:r w:rsidR="004C4879" w:rsidRPr="0061084A">
        <w:rPr>
          <w:rFonts w:cs="Times New Roman"/>
        </w:rPr>
        <w:t>simplest</w:t>
      </w:r>
      <w:r w:rsidR="00425E7B" w:rsidRPr="0061084A">
        <w:rPr>
          <w:rFonts w:cs="Times New Roman"/>
        </w:rPr>
        <w:t xml:space="preserve"> </w:t>
      </w:r>
      <w:r w:rsidR="00BC7F6E" w:rsidRPr="0061084A">
        <w:rPr>
          <w:rFonts w:cs="Times New Roman"/>
        </w:rPr>
        <w:t>rate theory model, which considers only the monomers in a homogeneous sy</w:t>
      </w:r>
      <w:r w:rsidR="00DB1B59" w:rsidRPr="0061084A">
        <w:rPr>
          <w:rFonts w:cs="Times New Roman"/>
        </w:rPr>
        <w:t>stem, gives the concentration evolution by:</w:t>
      </w:r>
    </w:p>
    <w:p w14:paraId="4741963C" w14:textId="4C522A79" w:rsidR="00DB1B59" w:rsidRPr="0061084A" w:rsidRDefault="00DA76EA" w:rsidP="00432E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f>
            <m:fPr>
              <m:ctrlPr>
                <w:rPr>
                  <w:rFonts w:ascii="Cambria Math" w:hAnsi="Cambria Math" w:cs="Times New Roman"/>
                </w:rPr>
              </m:ctrlPr>
            </m:fPr>
            <m:num>
              <m:r>
                <w:rPr>
                  <w:rFonts w:ascii="Cambria Math" w:hAnsi="Cambria Math" w:cs="Times New Roman"/>
                </w:rPr>
                <m:t>d</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num>
            <m:den>
              <m:r>
                <w:rPr>
                  <w:rFonts w:ascii="Cambria Math" w:hAnsi="Cambria Math" w:cs="Times New Roman"/>
                </w:rPr>
                <m:t>dt</m:t>
              </m:r>
            </m:den>
          </m:f>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iv</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vs</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oMath>
      </m:oMathPara>
    </w:p>
    <w:p w14:paraId="7788DD21" w14:textId="11B4A41E" w:rsidR="00B5205C" w:rsidRPr="0061084A" w:rsidRDefault="00DA76EA" w:rsidP="00432E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f>
            <m:fPr>
              <m:ctrlPr>
                <w:rPr>
                  <w:rFonts w:ascii="Cambria Math" w:hAnsi="Cambria Math" w:cs="Times New Roman"/>
                </w:rPr>
              </m:ctrlPr>
            </m:fPr>
            <m:num>
              <m:r>
                <w:rPr>
                  <w:rFonts w:ascii="Cambria Math" w:hAnsi="Cambria Math" w:cs="Times New Roman"/>
                </w:rPr>
                <m:t>d</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num>
            <m:den>
              <m:r>
                <w:rPr>
                  <w:rFonts w:ascii="Cambria Math" w:hAnsi="Cambria Math" w:cs="Times New Roman"/>
                </w:rPr>
                <m:t>dt</m:t>
              </m:r>
            </m:den>
          </m:f>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iv</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is</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oMath>
      </m:oMathPara>
    </w:p>
    <w:p w14:paraId="24D1854D" w14:textId="5EC800DF" w:rsidR="00D17F02" w:rsidRPr="0061084A" w:rsidRDefault="00F51BAC"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t xml:space="preserve">In which </w:t>
      </w:r>
      <m:oMath>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oMath>
      <w:r w:rsidRPr="0061084A">
        <w:rPr>
          <w:rFonts w:cs="Times New Roman"/>
        </w:rPr>
        <w:t xml:space="preserve"> is the defect production rate</w:t>
      </w:r>
      <w:r w:rsidR="00A94A2A" w:rsidRPr="0061084A">
        <w:rPr>
          <w:rFonts w:cs="Times New Roman"/>
        </w:rPr>
        <w:t>.</w:t>
      </w:r>
      <w:r w:rsidR="00514B5F" w:rsidRPr="0061084A">
        <w:rPr>
          <w:rFonts w:cs="Times New Roman"/>
        </w:rPr>
        <w:t xml:space="preserve">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iv</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m:t>
            </m:r>
            <m:r>
              <w:rPr>
                <w:rFonts w:ascii="Cambria Math" w:hAnsi="Cambria Math" w:cs="Times New Roman"/>
              </w:rPr>
              <m:t>π</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r>
              <m:rPr>
                <m:sty m:val="p"/>
              </m:rPr>
              <w:rPr>
                <w:rFonts w:ascii="Cambria Math" w:hAnsi="Cambria Math" w:cs="Times New Roman"/>
              </w:rPr>
              <m:t>)</m:t>
            </m:r>
          </m:num>
          <m:den>
            <m:r>
              <m:rPr>
                <m:sty m:val="p"/>
              </m:rPr>
              <w:rPr>
                <w:rFonts w:ascii="Cambria Math" w:hAnsi="Cambria Math" w:cs="Times New Roman"/>
              </w:rPr>
              <m:t>Ω</m:t>
            </m:r>
          </m:den>
        </m:f>
      </m:oMath>
      <w:r w:rsidR="00D17F02" w:rsidRPr="0061084A">
        <w:rPr>
          <w:rFonts w:cs="Times New Roman"/>
        </w:rPr>
        <w:t xml:space="preserve"> is the </w:t>
      </w:r>
      <w:r w:rsidR="00FF4246" w:rsidRPr="0061084A">
        <w:rPr>
          <w:rFonts w:cs="Times New Roman"/>
        </w:rPr>
        <w:t>recombination coefficient</w:t>
      </w:r>
      <w:r w:rsidR="006C48C4">
        <w:rPr>
          <w:rFonts w:cs="Times New Roman"/>
        </w:rPr>
        <w:t xml:space="preserve">, with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oMath>
      <w:r w:rsidR="006C48C4">
        <w:rPr>
          <w:rFonts w:cs="Times New Roman"/>
        </w:rPr>
        <w:t xml:space="preserve"> being the spontaneous recombination radius</w:t>
      </w:r>
      <w:r w:rsidR="00FF4246" w:rsidRPr="0061084A">
        <w:rPr>
          <w:rFonts w:cs="Times New Roman"/>
        </w:rPr>
        <w:t xml:space="preserve">.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is</m:t>
            </m:r>
          </m:sub>
        </m:sSub>
      </m:oMath>
      <w:r w:rsidR="005E2559" w:rsidRPr="0061084A">
        <w:rPr>
          <w:rFonts w:cs="Times New Roman"/>
        </w:rPr>
        <w:t xml:space="preserve"> and </w:t>
      </w:r>
      <m:oMath>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vs</m:t>
            </m:r>
          </m:sub>
        </m:sSub>
      </m:oMath>
      <w:r w:rsidR="005E2559" w:rsidRPr="0061084A">
        <w:rPr>
          <w:rFonts w:cs="Times New Roman"/>
        </w:rPr>
        <w:t xml:space="preserve"> are th</w:t>
      </w:r>
      <w:r w:rsidR="002E21BB" w:rsidRPr="0061084A">
        <w:rPr>
          <w:rFonts w:cs="Times New Roman"/>
        </w:rPr>
        <w:t xml:space="preserve">e </w:t>
      </w:r>
      <w:r w:rsidR="00D63FC1" w:rsidRPr="0061084A">
        <w:rPr>
          <w:rFonts w:cs="Times New Roman"/>
        </w:rPr>
        <w:t xml:space="preserve">sink strength for </w:t>
      </w:r>
      <w:r w:rsidR="002E21BB" w:rsidRPr="0061084A">
        <w:rPr>
          <w:rFonts w:cs="Times New Roman"/>
        </w:rPr>
        <w:t xml:space="preserve">interstitials and vacancies </w:t>
      </w:r>
      <w:r w:rsidR="00C66F9C" w:rsidRPr="0061084A">
        <w:rPr>
          <w:rFonts w:cs="Times New Roman"/>
        </w:rPr>
        <w:t xml:space="preserve">respectively. </w:t>
      </w:r>
      <w:r w:rsidR="00E10549" w:rsidRPr="0061084A">
        <w:rPr>
          <w:rFonts w:cs="Times New Roman"/>
        </w:rPr>
        <w:t>A</w:t>
      </w:r>
      <w:r w:rsidR="005773B3" w:rsidRPr="0061084A">
        <w:rPr>
          <w:rFonts w:cs="Times New Roman"/>
        </w:rPr>
        <w:t>t higher temperature</w:t>
      </w:r>
      <w:r w:rsidR="00F85DC9">
        <w:rPr>
          <w:rFonts w:cs="Times New Roman"/>
        </w:rPr>
        <w:t>s</w:t>
      </w:r>
      <w:r w:rsidR="005773B3" w:rsidRPr="0061084A">
        <w:rPr>
          <w:rFonts w:cs="Times New Roman"/>
        </w:rPr>
        <w:t xml:space="preserve">, </w:t>
      </w:r>
      <w:r w:rsidR="00AA1883" w:rsidRPr="0061084A">
        <w:rPr>
          <w:rFonts w:cs="Times New Roman"/>
        </w:rPr>
        <w:t xml:space="preserve">point defects </w:t>
      </w:r>
      <w:r w:rsidR="005773B3" w:rsidRPr="0061084A">
        <w:rPr>
          <w:rFonts w:cs="Times New Roman"/>
        </w:rPr>
        <w:t>have enough time to migrat</w:t>
      </w:r>
      <w:r w:rsidR="00CB4195">
        <w:rPr>
          <w:rFonts w:cs="Times New Roman"/>
        </w:rPr>
        <w:t>e</w:t>
      </w:r>
      <w:r w:rsidR="005773B3" w:rsidRPr="0061084A">
        <w:rPr>
          <w:rFonts w:cs="Times New Roman"/>
        </w:rPr>
        <w:t xml:space="preserve"> to and get </w:t>
      </w:r>
      <w:r w:rsidR="0025619D" w:rsidRPr="0061084A">
        <w:rPr>
          <w:rFonts w:cs="Times New Roman"/>
        </w:rPr>
        <w:t>annihilated</w:t>
      </w:r>
      <w:r w:rsidR="005773B3" w:rsidRPr="0061084A">
        <w:rPr>
          <w:rFonts w:cs="Times New Roman"/>
        </w:rPr>
        <w:t xml:space="preserve"> in sink</w:t>
      </w:r>
      <w:r w:rsidR="0025619D" w:rsidRPr="0061084A">
        <w:rPr>
          <w:rFonts w:cs="Times New Roman"/>
        </w:rPr>
        <w:t>s</w:t>
      </w:r>
      <w:r w:rsidR="00E10549" w:rsidRPr="0061084A">
        <w:rPr>
          <w:rFonts w:cs="Times New Roman"/>
        </w:rPr>
        <w:t>. If the an</w:t>
      </w:r>
      <w:r w:rsidR="00563E24" w:rsidRPr="0061084A">
        <w:rPr>
          <w:rFonts w:cs="Times New Roman"/>
        </w:rPr>
        <w:t>ni</w:t>
      </w:r>
      <w:r w:rsidR="00E10549" w:rsidRPr="0061084A">
        <w:rPr>
          <w:rFonts w:cs="Times New Roman"/>
        </w:rPr>
        <w:t xml:space="preserve">hilation </w:t>
      </w:r>
      <w:r w:rsidR="00563E24" w:rsidRPr="0061084A">
        <w:rPr>
          <w:rFonts w:cs="Times New Roman"/>
        </w:rPr>
        <w:t xml:space="preserve">by </w:t>
      </w:r>
      <w:r w:rsidR="00E10549" w:rsidRPr="0061084A">
        <w:rPr>
          <w:rFonts w:cs="Times New Roman"/>
        </w:rPr>
        <w:t xml:space="preserve">recombination </w:t>
      </w:r>
      <w:r w:rsidR="00563E24" w:rsidRPr="0061084A">
        <w:rPr>
          <w:rFonts w:cs="Times New Roman"/>
        </w:rPr>
        <w:t>is neglected,</w:t>
      </w:r>
      <w:r w:rsidR="00F6132F" w:rsidRPr="0061084A">
        <w:rPr>
          <w:rFonts w:cs="Times New Roman"/>
        </w:rPr>
        <w:t xml:space="preserve"> </w:t>
      </w:r>
      <w:r w:rsidR="00941AF1" w:rsidRPr="0061084A">
        <w:rPr>
          <w:rFonts w:cs="Times New Roman"/>
        </w:rPr>
        <w:t>the steady state concentration</w:t>
      </w:r>
      <w:r w:rsidR="003028C1" w:rsidRPr="0061084A">
        <w:rPr>
          <w:rFonts w:cs="Times New Roman"/>
        </w:rPr>
        <w:t>s</w:t>
      </w:r>
      <w:r w:rsidR="00941AF1" w:rsidRPr="0061084A">
        <w:rPr>
          <w:rFonts w:cs="Times New Roman"/>
        </w:rPr>
        <w:t xml:space="preserve"> are:</w:t>
      </w:r>
    </w:p>
    <w:p w14:paraId="353F4F2E" w14:textId="5D8BEF6A" w:rsidR="00941AF1" w:rsidRPr="0061084A" w:rsidRDefault="00DA76EA"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vs</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den>
          </m:f>
        </m:oMath>
      </m:oMathPara>
    </w:p>
    <w:p w14:paraId="63C7CCC9" w14:textId="506D2050" w:rsidR="008F2C51" w:rsidRPr="0061084A" w:rsidRDefault="00DA76EA"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is</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den>
          </m:f>
        </m:oMath>
      </m:oMathPara>
    </w:p>
    <w:p w14:paraId="057D6AEB" w14:textId="5F645F22" w:rsidR="00765BF7" w:rsidRPr="0061084A" w:rsidRDefault="000D6235"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In this case,</w:t>
      </w:r>
      <w:r w:rsidRPr="0061084A">
        <w:rPr>
          <w:rFonts w:cs="Times New Roman"/>
        </w:rPr>
        <w:t xml:space="preserve"> </w:t>
      </w:r>
      <w:r w:rsidR="00765BF7" w:rsidRPr="0061084A">
        <w:rPr>
          <w:rFonts w:cs="Times New Roman"/>
        </w:rPr>
        <w:t xml:space="preserve">the diffusion coefficient </w:t>
      </w:r>
      <w:r w:rsidR="003028C1" w:rsidRPr="0061084A">
        <w:rPr>
          <w:rFonts w:cs="Times New Roman"/>
        </w:rPr>
        <w:t xml:space="preserve">in pure metal </w:t>
      </w:r>
      <w:r w:rsidR="00765BF7" w:rsidRPr="0061084A">
        <w:rPr>
          <w:rFonts w:cs="Times New Roman"/>
        </w:rPr>
        <w:t>is</w:t>
      </w:r>
      <w:r w:rsidR="00A7211F">
        <w:rPr>
          <w:rFonts w:cs="Times New Roman"/>
        </w:rPr>
        <w:t xml:space="preserve"> linearly dependent on the dose rate</w:t>
      </w:r>
      <w:r w:rsidR="00765BF7" w:rsidRPr="0061084A">
        <w:rPr>
          <w:rFonts w:cs="Times New Roman"/>
        </w:rPr>
        <w:t>:</w:t>
      </w:r>
    </w:p>
    <w:p w14:paraId="4D776297" w14:textId="75FE181D" w:rsidR="00F51BAC" w:rsidRPr="0061084A" w:rsidRDefault="00DA76EA"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vs</m:t>
                  </m:r>
                </m:sub>
              </m:sSub>
            </m:den>
          </m:f>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is</m:t>
                  </m:r>
                </m:sub>
              </m:sSub>
            </m:den>
          </m:f>
        </m:oMath>
      </m:oMathPara>
    </w:p>
    <w:p w14:paraId="41FDAB61" w14:textId="002DF429" w:rsidR="00563E24" w:rsidRPr="0061084A" w:rsidRDefault="000D6235"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For this</w:t>
      </w:r>
      <w:r w:rsidR="00D92F3D" w:rsidRPr="0061084A">
        <w:rPr>
          <w:rFonts w:cs="Times New Roman"/>
        </w:rPr>
        <w:t xml:space="preserve"> sink dominant condition, the radiation enhanced diffusion coefficient </w:t>
      </w:r>
      <w:r w:rsidR="004F6DAE" w:rsidRPr="0061084A">
        <w:rPr>
          <w:rFonts w:cs="Times New Roman"/>
        </w:rPr>
        <w:t xml:space="preserve">is independent of temperature, </w:t>
      </w:r>
      <w:r w:rsidR="00587024" w:rsidRPr="0061084A">
        <w:rPr>
          <w:rFonts w:cs="Times New Roman"/>
        </w:rPr>
        <w:t xml:space="preserve">which </w:t>
      </w:r>
      <w:r>
        <w:rPr>
          <w:rFonts w:cs="Times New Roman"/>
        </w:rPr>
        <w:t>is understandable since</w:t>
      </w:r>
      <w:r w:rsidR="00587024" w:rsidRPr="0061084A">
        <w:rPr>
          <w:rFonts w:cs="Times New Roman"/>
        </w:rPr>
        <w:t xml:space="preserve"> each point defect </w:t>
      </w:r>
      <w:r w:rsidR="00976B65" w:rsidRPr="0061084A">
        <w:rPr>
          <w:rFonts w:cs="Times New Roman"/>
        </w:rPr>
        <w:t>jumps a fixed number of steps until it reaches a sink</w:t>
      </w:r>
      <w:r w:rsidR="00B96F23" w:rsidRPr="0061084A">
        <w:rPr>
          <w:rFonts w:cs="Times New Roman"/>
        </w:rPr>
        <w:t xml:space="preserve">, </w:t>
      </w:r>
      <w:r w:rsidR="00FC5C5A">
        <w:rPr>
          <w:rFonts w:cs="Times New Roman"/>
        </w:rPr>
        <w:t xml:space="preserve">which </w:t>
      </w:r>
      <w:r w:rsidR="00B96F23" w:rsidRPr="0061084A">
        <w:rPr>
          <w:rFonts w:cs="Times New Roman"/>
        </w:rPr>
        <w:t xml:space="preserve">is </w:t>
      </w:r>
      <w:r w:rsidR="00581FCE" w:rsidRPr="0061084A">
        <w:rPr>
          <w:rFonts w:cs="Times New Roman"/>
        </w:rPr>
        <w:t xml:space="preserve">independent of </w:t>
      </w:r>
      <w:r w:rsidR="00FC5C5A">
        <w:rPr>
          <w:rFonts w:cs="Times New Roman"/>
        </w:rPr>
        <w:t>how fast it</w:t>
      </w:r>
      <w:r w:rsidR="00581FCE" w:rsidRPr="0061084A">
        <w:rPr>
          <w:rFonts w:cs="Times New Roman"/>
        </w:rPr>
        <w:t xml:space="preserve"> jumps.</w:t>
      </w:r>
    </w:p>
    <w:p w14:paraId="1D59D63A" w14:textId="48269F43" w:rsidR="00EA0A91" w:rsidRPr="0061084A" w:rsidRDefault="007903B0"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At lower temperature</w:t>
      </w:r>
      <w:r w:rsidR="000A5853">
        <w:rPr>
          <w:rFonts w:cs="Times New Roman"/>
        </w:rPr>
        <w:t>s</w:t>
      </w:r>
      <w:r w:rsidRPr="0061084A">
        <w:rPr>
          <w:rFonts w:cs="Times New Roman"/>
        </w:rPr>
        <w:t xml:space="preserve">, point defect concentration is </w:t>
      </w:r>
      <w:r w:rsidR="000D6235">
        <w:rPr>
          <w:rFonts w:cs="Times New Roman"/>
        </w:rPr>
        <w:t xml:space="preserve">typically </w:t>
      </w:r>
      <w:r w:rsidRPr="0061084A">
        <w:rPr>
          <w:rFonts w:cs="Times New Roman"/>
        </w:rPr>
        <w:t xml:space="preserve">controlled mainly by </w:t>
      </w:r>
      <w:r w:rsidR="00322F05" w:rsidRPr="0061084A">
        <w:rPr>
          <w:rFonts w:cs="Times New Roman"/>
        </w:rPr>
        <w:t xml:space="preserve">direct recombination, so the </w:t>
      </w:r>
      <w:r w:rsidR="000D6235">
        <w:rPr>
          <w:rFonts w:cs="Times New Roman"/>
        </w:rPr>
        <w:t xml:space="preserve">corresponding recombination-dominant limit for </w:t>
      </w:r>
      <w:r w:rsidR="00322F05" w:rsidRPr="0061084A">
        <w:rPr>
          <w:rFonts w:cs="Times New Roman"/>
        </w:rPr>
        <w:t>steady state point defect concentration is</w:t>
      </w:r>
      <w:r w:rsidR="00EA0A91" w:rsidRPr="0061084A">
        <w:rPr>
          <w:rFonts w:cs="Times New Roman"/>
        </w:rPr>
        <w:t>:</w:t>
      </w:r>
    </w:p>
    <w:p w14:paraId="3821C225" w14:textId="6E108AB9" w:rsidR="000425B7"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num>
                <m:den>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iv</m:t>
                      </m:r>
                    </m:sub>
                  </m:sSub>
                </m:den>
              </m:f>
            </m:e>
          </m:rad>
        </m:oMath>
      </m:oMathPara>
    </w:p>
    <w:p w14:paraId="1B72BA83" w14:textId="514837DB" w:rsidR="003028C1" w:rsidRPr="0061084A" w:rsidRDefault="00DA76EA"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K</m:t>
                      </m:r>
                    </m:e>
                    <m:sub>
                      <m:r>
                        <m:rPr>
                          <m:sty m:val="p"/>
                        </m:rPr>
                        <w:rPr>
                          <w:rFonts w:ascii="Cambria Math" w:hAnsi="Cambria Math" w:cs="Times New Roman"/>
                        </w:rPr>
                        <m:t>0</m:t>
                      </m:r>
                    </m:sub>
                  </m:sSub>
                  <m:r>
                    <m:rPr>
                      <m:sty m:val="p"/>
                    </m:rPr>
                    <w:rPr>
                      <w:rFonts w:ascii="Cambria Math" w:hAnsi="Cambria Math" w:cs="Times New Roman"/>
                    </w:rPr>
                    <m:t>Ω</m:t>
                  </m:r>
                </m:num>
                <m:den>
                  <m:r>
                    <m:rPr>
                      <m:sty m:val="p"/>
                    </m:rPr>
                    <w:rPr>
                      <w:rFonts w:ascii="Cambria Math" w:hAnsi="Cambria Math" w:cs="Times New Roman"/>
                    </w:rPr>
                    <m:t>4</m:t>
                  </m:r>
                  <m:r>
                    <w:rPr>
                      <w:rFonts w:ascii="Cambria Math" w:hAnsi="Cambria Math" w:cs="Times New Roman"/>
                    </w:rPr>
                    <m:t>π</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den>
              </m:f>
            </m:e>
          </m:rad>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r>
                <m:rPr>
                  <m:sty m:val="p"/>
                </m:rPr>
                <w:rPr>
                  <w:rFonts w:ascii="Cambria Math" w:hAnsi="Cambria Math" w:cs="Times New Roman"/>
                </w:rPr>
                <m:t>)</m:t>
              </m:r>
            </m:e>
            <m:sup>
              <m:r>
                <m:rPr>
                  <m:sty m:val="p"/>
                </m:rPr>
                <w:rPr>
                  <w:rFonts w:ascii="Cambria Math" w:hAnsi="Cambria Math" w:cs="Times New Roman"/>
                </w:rPr>
                <m:t>1/2</m:t>
              </m:r>
            </m:sup>
          </m:sSup>
        </m:oMath>
      </m:oMathPara>
    </w:p>
    <w:p w14:paraId="6F8F4E56" w14:textId="6111F1C0" w:rsidR="00925778" w:rsidRPr="0061084A" w:rsidRDefault="00EB21A7"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t xml:space="preserve">The </w:t>
      </w:r>
      <w:r w:rsidR="006C703F">
        <w:rPr>
          <w:rFonts w:cs="Times New Roman"/>
        </w:rPr>
        <w:t xml:space="preserve">radiation enhanced </w:t>
      </w:r>
      <w:r w:rsidRPr="0061084A">
        <w:rPr>
          <w:rFonts w:cs="Times New Roman"/>
        </w:rPr>
        <w:t xml:space="preserve">diffusion coefficient depends </w:t>
      </w:r>
      <w:r w:rsidR="006C7621" w:rsidRPr="0061084A">
        <w:rPr>
          <w:rFonts w:cs="Times New Roman"/>
        </w:rPr>
        <w:t xml:space="preserve">on </w:t>
      </w:r>
      <w:r w:rsidR="00872297">
        <w:rPr>
          <w:rFonts w:cs="Times New Roman"/>
        </w:rPr>
        <w:t xml:space="preserve">the </w:t>
      </w:r>
      <w:r w:rsidR="006C7621" w:rsidRPr="0061084A">
        <w:rPr>
          <w:rFonts w:cs="Times New Roman"/>
        </w:rPr>
        <w:t xml:space="preserve">dose rate with a square root relation and </w:t>
      </w:r>
      <w:r w:rsidRPr="0061084A">
        <w:rPr>
          <w:rFonts w:cs="Times New Roman"/>
        </w:rPr>
        <w:t>expon</w:t>
      </w:r>
      <w:r w:rsidR="006C7621" w:rsidRPr="0061084A">
        <w:rPr>
          <w:rFonts w:cs="Times New Roman"/>
        </w:rPr>
        <w:t>entially on 1/T</w:t>
      </w:r>
      <w:r w:rsidR="007E55C6" w:rsidRPr="0061084A">
        <w:rPr>
          <w:rFonts w:cs="Times New Roman"/>
        </w:rPr>
        <w:t xml:space="preserve"> (T is temperature). </w:t>
      </w:r>
      <w:r w:rsidR="006C703F">
        <w:rPr>
          <w:rFonts w:cs="Times New Roman"/>
        </w:rPr>
        <w:t xml:space="preserve">In general, point defect supersaturation behavior under irradiation depends on both recombination and sink strength (i.e., intermediate between the two limits summarized above). </w:t>
      </w:r>
    </w:p>
    <w:p w14:paraId="0528E958" w14:textId="77777777" w:rsidR="00291D32" w:rsidRPr="0061084A" w:rsidRDefault="00291D32"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257EC0BE" w14:textId="3B98A20A" w:rsidR="000F5983" w:rsidRPr="0061084A" w:rsidRDefault="000F5983" w:rsidP="006B5471">
      <w:pPr>
        <w:pStyle w:val="Heading4"/>
        <w:rPr>
          <w:rFonts w:cs="Times New Roman"/>
        </w:rPr>
      </w:pPr>
      <w:bookmarkStart w:id="31" w:name="_Toc127376991"/>
      <w:r w:rsidRPr="0061084A">
        <w:rPr>
          <w:rFonts w:cs="Times New Roman"/>
        </w:rPr>
        <w:t>2.3.1.2 Ion mixing</w:t>
      </w:r>
      <w:bookmarkEnd w:id="31"/>
    </w:p>
    <w:p w14:paraId="4184B905" w14:textId="597E62B8" w:rsidR="006B58A5" w:rsidRPr="0061084A" w:rsidRDefault="00A5103A" w:rsidP="0099058E">
      <w:pPr>
        <w:pStyle w:val="StyleJustifiedFirstline05Linespacing15lines"/>
      </w:pPr>
      <w:r w:rsidRPr="0061084A">
        <w:t xml:space="preserve">Irradiation with energetic particles </w:t>
      </w:r>
      <w:r w:rsidR="00694D0B">
        <w:t>generally</w:t>
      </w:r>
      <w:r w:rsidR="00694D0B" w:rsidRPr="0061084A">
        <w:t xml:space="preserve"> </w:t>
      </w:r>
      <w:r w:rsidRPr="0061084A">
        <w:t>lead</w:t>
      </w:r>
      <w:r w:rsidR="00694D0B">
        <w:t>s</w:t>
      </w:r>
      <w:r w:rsidRPr="0061084A">
        <w:t xml:space="preserve"> to </w:t>
      </w:r>
      <w:r w:rsidR="008E5849" w:rsidRPr="0061084A">
        <w:t>the displacement of target atoms away from their initial sites</w:t>
      </w:r>
      <w:r w:rsidR="009A3AB8" w:rsidRPr="0061084A">
        <w:t xml:space="preserve">, which </w:t>
      </w:r>
      <w:r w:rsidR="00C229B3">
        <w:t>is</w:t>
      </w:r>
      <w:r w:rsidR="009A3AB8" w:rsidRPr="0061084A">
        <w:t xml:space="preserve"> often refer</w:t>
      </w:r>
      <w:r w:rsidR="00A93A85" w:rsidRPr="0061084A">
        <w:t xml:space="preserve">red </w:t>
      </w:r>
      <w:r w:rsidR="003C43FF" w:rsidRPr="0061084A">
        <w:t xml:space="preserve">to </w:t>
      </w:r>
      <w:r w:rsidR="00A93A85" w:rsidRPr="0061084A">
        <w:t>as ion beam mixing (IM)</w:t>
      </w:r>
      <w:r w:rsidR="00D91372" w:rsidRPr="0061084A">
        <w:t xml:space="preserve">. </w:t>
      </w:r>
      <w:r w:rsidR="00016766" w:rsidRPr="0061084A">
        <w:t xml:space="preserve">As a particle with </w:t>
      </w:r>
      <w:r w:rsidR="009224D8" w:rsidRPr="0061084A">
        <w:t xml:space="preserve">high energy </w:t>
      </w:r>
      <w:r w:rsidR="00694D0B">
        <w:t>interacts with</w:t>
      </w:r>
      <w:r w:rsidR="009224D8" w:rsidRPr="0061084A">
        <w:t xml:space="preserve"> a solid</w:t>
      </w:r>
      <w:r w:rsidR="00694D0B">
        <w:t xml:space="preserve"> target</w:t>
      </w:r>
      <w:r w:rsidR="009224D8" w:rsidRPr="0061084A">
        <w:t xml:space="preserve">, </w:t>
      </w:r>
      <w:r w:rsidR="00EF1E00" w:rsidRPr="0061084A">
        <w:t xml:space="preserve">a cascade structure </w:t>
      </w:r>
      <w:r w:rsidR="003C43FF" w:rsidRPr="0061084A">
        <w:t>is</w:t>
      </w:r>
      <w:r w:rsidR="00EF1E00" w:rsidRPr="0061084A">
        <w:t xml:space="preserve"> initiated</w:t>
      </w:r>
      <w:r w:rsidR="00F459C2" w:rsidRPr="0061084A">
        <w:t xml:space="preserve">. </w:t>
      </w:r>
      <w:r w:rsidR="00BE2956" w:rsidRPr="0061084A">
        <w:t xml:space="preserve">Some of the atoms within the cascade </w:t>
      </w:r>
      <w:r w:rsidR="00B36F72" w:rsidRPr="0061084A">
        <w:t>receive energy higher than their threshold displ</w:t>
      </w:r>
      <w:r w:rsidR="000C4266" w:rsidRPr="0061084A">
        <w:t xml:space="preserve">acement energy </w:t>
      </w:r>
      <w:r w:rsidR="009C703B" w:rsidRPr="0061084A">
        <w:t>(E</w:t>
      </w:r>
      <w:r w:rsidR="009C703B" w:rsidRPr="00595146">
        <w:rPr>
          <w:vertAlign w:val="subscript"/>
        </w:rPr>
        <w:t>d</w:t>
      </w:r>
      <w:r w:rsidR="009C703B" w:rsidRPr="0061084A">
        <w:t xml:space="preserve">) </w:t>
      </w:r>
      <w:r w:rsidR="000C4266" w:rsidRPr="0061084A">
        <w:t>and get ejected from their original lattice site</w:t>
      </w:r>
      <w:r w:rsidR="00D5178B">
        <w:t>s</w:t>
      </w:r>
      <w:r w:rsidR="00B34EBC" w:rsidRPr="0061084A">
        <w:t xml:space="preserve">. </w:t>
      </w:r>
      <w:r w:rsidR="000A5853">
        <w:t>R</w:t>
      </w:r>
      <w:r w:rsidR="003C75A3" w:rsidRPr="0061084A">
        <w:t xml:space="preserve">ecoils are produced continuously until the energy </w:t>
      </w:r>
      <w:r w:rsidR="00AE3286" w:rsidRPr="0061084A">
        <w:t>of knock</w:t>
      </w:r>
      <w:r w:rsidR="00017FA9" w:rsidRPr="0061084A">
        <w:t>-</w:t>
      </w:r>
      <w:r w:rsidR="00AE3286" w:rsidRPr="0061084A">
        <w:t>on atoms fall</w:t>
      </w:r>
      <w:r w:rsidR="00AF43A7">
        <w:t>s</w:t>
      </w:r>
      <w:r w:rsidR="00AE3286" w:rsidRPr="0061084A">
        <w:t xml:space="preserve"> below </w:t>
      </w:r>
      <w:r w:rsidR="009C703B" w:rsidRPr="0061084A">
        <w:t>E</w:t>
      </w:r>
      <w:r w:rsidR="009C703B" w:rsidRPr="00D5178B">
        <w:rPr>
          <w:vertAlign w:val="subscript"/>
        </w:rPr>
        <w:t>d</w:t>
      </w:r>
      <w:r w:rsidR="008629CD" w:rsidRPr="0061084A">
        <w:t xml:space="preserve"> or the value </w:t>
      </w:r>
      <w:r w:rsidR="00B058EE" w:rsidRPr="0061084A">
        <w:t xml:space="preserve">to </w:t>
      </w:r>
      <w:r w:rsidR="005C07C5" w:rsidRPr="0061084A">
        <w:t>eject another atom</w:t>
      </w:r>
      <w:r w:rsidR="009C703B" w:rsidRPr="0061084A">
        <w:t xml:space="preserve">. </w:t>
      </w:r>
      <w:r w:rsidR="000E0B5F" w:rsidRPr="0061084A">
        <w:t>This proce</w:t>
      </w:r>
      <w:r w:rsidR="00981865" w:rsidRPr="0061084A">
        <w:t>ss</w:t>
      </w:r>
      <w:r w:rsidR="005A58DB" w:rsidRPr="0061084A">
        <w:t xml:space="preserve"> </w:t>
      </w:r>
      <w:r w:rsidR="00981865" w:rsidRPr="0061084A">
        <w:t xml:space="preserve">is termed recoil implantation, and </w:t>
      </w:r>
      <w:r w:rsidR="00684060" w:rsidRPr="0061084A">
        <w:t xml:space="preserve">it is rather well described by the </w:t>
      </w:r>
      <w:r w:rsidR="006B58A5" w:rsidRPr="0061084A">
        <w:t>modified Kinchin-Pease model</w:t>
      </w:r>
      <w:r w:rsidR="00C1410B" w:rsidRPr="0061084A">
        <w:t xml:space="preserve"> considering only </w:t>
      </w:r>
      <w:r w:rsidR="00C50510" w:rsidRPr="0061084A">
        <w:t>binary collisions</w:t>
      </w:r>
      <w:r w:rsidR="006B58A5" w:rsidRPr="0061084A">
        <w:t>:</w:t>
      </w:r>
    </w:p>
    <w:p w14:paraId="208AF60F" w14:textId="07F5DF46" w:rsidR="009D6080" w:rsidRPr="0061084A" w:rsidRDefault="00B773A9" w:rsidP="008E584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r>
            <w:rPr>
              <w:rFonts w:ascii="Cambria Math" w:hAnsi="Cambria Math" w:cs="Times New Roman"/>
            </w:rPr>
            <m:t>ν</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0                                       T&lt;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r>
                    <w:rPr>
                      <w:rFonts w:ascii="Cambria Math" w:hAnsi="Cambria Math" w:cs="Times New Roman"/>
                    </w:rPr>
                    <m:t>,</m:t>
                  </m:r>
                </m:e>
                <m:e>
                  <m:r>
                    <w:rPr>
                      <w:rFonts w:ascii="Cambria Math" w:hAnsi="Cambria Math" w:cs="Times New Roman"/>
                    </w:rPr>
                    <m:t xml:space="preserve">1                       </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r>
                    <w:rPr>
                      <w:rFonts w:ascii="Cambria Math" w:hAnsi="Cambria Math" w:cs="Times New Roman"/>
                    </w:rPr>
                    <m:t>&lt;T&lt;2.5</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r>
                    <w:rPr>
                      <w:rFonts w:ascii="Cambria Math" w:hAnsi="Cambria Math" w:cs="Times New Roman"/>
                    </w:rPr>
                    <m:t>,</m:t>
                  </m:r>
                </m:e>
                <m:e>
                  <m:f>
                    <m:fPr>
                      <m:ctrlPr>
                        <w:rPr>
                          <w:rFonts w:ascii="Cambria Math" w:hAnsi="Cambria Math" w:cs="Times New Roman"/>
                          <w:i/>
                        </w:rPr>
                      </m:ctrlPr>
                    </m:fPr>
                    <m:num>
                      <m:r>
                        <w:rPr>
                          <w:rFonts w:ascii="Cambria Math" w:hAnsi="Cambria Math" w:cs="Times New Roman"/>
                        </w:rPr>
                        <m:t>0.8</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num>
                    <m:den>
                      <m:r>
                        <w:rPr>
                          <w:rFonts w:ascii="Cambria Math" w:hAnsi="Cambria Math" w:cs="Times New Roman"/>
                        </w:rPr>
                        <m:t>2</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den>
                  </m:f>
                  <m:r>
                    <w:rPr>
                      <w:rFonts w:ascii="Cambria Math" w:hAnsi="Cambria Math" w:cs="Times New Roman"/>
                    </w:rPr>
                    <m:t xml:space="preserve">                        T&gt;2.5</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r>
                    <w:rPr>
                      <w:rFonts w:ascii="Cambria Math" w:hAnsi="Cambria Math" w:cs="Times New Roman"/>
                    </w:rPr>
                    <m:t>,</m:t>
                  </m:r>
                </m:e>
              </m:eqArr>
            </m:e>
          </m:d>
        </m:oMath>
      </m:oMathPara>
    </w:p>
    <w:p w14:paraId="2175BBFA" w14:textId="3437F5E9" w:rsidR="003B61C2" w:rsidRPr="0061084A" w:rsidRDefault="00A74872" w:rsidP="0099058E">
      <w:pPr>
        <w:pStyle w:val="StyleJustifiedFirstline05Linespacing15lines"/>
      </w:pPr>
      <w:r>
        <w:lastRenderedPageBreak/>
        <w:t>Here</w:t>
      </w:r>
      <w:r w:rsidR="003B6BCD" w:rsidRPr="0061084A">
        <w:t xml:space="preserve"> </w:t>
      </w:r>
      <m:oMath>
        <m:r>
          <w:rPr>
            <w:rFonts w:ascii="Cambria Math" w:hAnsi="Cambria Math"/>
          </w:rPr>
          <m:t>ν</m:t>
        </m:r>
        <m:d>
          <m:dPr>
            <m:ctrlPr>
              <w:rPr>
                <w:rFonts w:ascii="Cambria Math" w:hAnsi="Cambria Math"/>
                <w:i/>
              </w:rPr>
            </m:ctrlPr>
          </m:dPr>
          <m:e>
            <m:r>
              <w:rPr>
                <w:rFonts w:ascii="Cambria Math" w:hAnsi="Cambria Math"/>
              </w:rPr>
              <m:t>T</m:t>
            </m:r>
          </m:e>
        </m:d>
      </m:oMath>
      <w:r w:rsidR="003B6BCD" w:rsidRPr="0061084A">
        <w:t xml:space="preserve"> is the number of produced Frenkel pairs as a function of </w:t>
      </w:r>
      <w:r w:rsidR="00920CCB">
        <w:t xml:space="preserve">the </w:t>
      </w:r>
      <w:r w:rsidR="001D02F6" w:rsidRPr="0061084A">
        <w:t>primary knock</w:t>
      </w:r>
      <w:r w:rsidR="00920CCB">
        <w:t>-</w:t>
      </w:r>
      <w:r w:rsidR="001D02F6" w:rsidRPr="0061084A">
        <w:t>on atom (PKA) energy (T)</w:t>
      </w:r>
      <w:r>
        <w:t xml:space="preserve"> and</w:t>
      </w:r>
      <w:r w:rsidR="007E4D1D" w:rsidRPr="0061084A">
        <w:t xml:space="preserve"> </w:t>
      </w:r>
      <m:oMath>
        <m:sSub>
          <m:sSubPr>
            <m:ctrlPr>
              <w:rPr>
                <w:rFonts w:ascii="Cambria Math" w:hAnsi="Cambria Math"/>
                <w:i/>
              </w:rPr>
            </m:ctrlPr>
          </m:sSubPr>
          <m:e>
            <m:r>
              <w:rPr>
                <w:rFonts w:ascii="Cambria Math" w:hAnsi="Cambria Math"/>
              </w:rPr>
              <m:t>E</m:t>
            </m:r>
          </m:e>
          <m:sub>
            <m:r>
              <w:rPr>
                <w:rFonts w:ascii="Cambria Math" w:hAnsi="Cambria Math"/>
              </w:rPr>
              <m:t>D</m:t>
            </m:r>
          </m:sub>
        </m:sSub>
      </m:oMath>
      <w:r w:rsidR="007E4D1D" w:rsidRPr="0061084A">
        <w:t xml:space="preserve"> </w:t>
      </w:r>
      <w:r w:rsidR="00080B87">
        <w:t xml:space="preserve">is </w:t>
      </w:r>
      <w:r w:rsidR="007E4D1D" w:rsidRPr="0061084A">
        <w:t>the damage energy</w:t>
      </w:r>
      <w:r w:rsidR="00080B87">
        <w:t xml:space="preserve">. </w:t>
      </w:r>
      <w:r w:rsidR="00562B80" w:rsidRPr="0061084A">
        <w:t xml:space="preserve">In this calculation, </w:t>
      </w:r>
      <w:r w:rsidR="00CC0FFD" w:rsidRPr="0061084A">
        <w:t xml:space="preserve">spontaneous recombination is </w:t>
      </w:r>
      <w:r w:rsidR="00080B87">
        <w:t>implicitly</w:t>
      </w:r>
      <w:r w:rsidR="00CC0FFD" w:rsidRPr="0061084A">
        <w:t xml:space="preserve"> considered in the </w:t>
      </w:r>
      <w:r w:rsidR="003B61C2" w:rsidRPr="0061084A">
        <w:t>threshold displacement energy.</w:t>
      </w:r>
      <w:r w:rsidR="00A9111A" w:rsidRPr="0061084A">
        <w:t xml:space="preserve"> The long-range component of ion mixing is mainly caused </w:t>
      </w:r>
      <w:r w:rsidR="00A019BC">
        <w:t>by</w:t>
      </w:r>
      <w:r w:rsidR="00A9111A" w:rsidRPr="0061084A">
        <w:t xml:space="preserve"> this mechanism. </w:t>
      </w:r>
    </w:p>
    <w:p w14:paraId="291072D8" w14:textId="653EB862" w:rsidR="0022488E" w:rsidRPr="0061084A" w:rsidRDefault="001C3E4F"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When the recoil energies fall below a few </w:t>
      </w:r>
      <w:r w:rsidR="00A671B9" w:rsidRPr="0061084A">
        <w:rPr>
          <w:rFonts w:cs="Times New Roman"/>
        </w:rPr>
        <w:t>hundred</w:t>
      </w:r>
      <w:r w:rsidRPr="0061084A">
        <w:rPr>
          <w:rFonts w:cs="Times New Roman"/>
        </w:rPr>
        <w:t xml:space="preserve"> eV, </w:t>
      </w:r>
      <w:r w:rsidR="00A37626" w:rsidRPr="0061084A">
        <w:rPr>
          <w:rFonts w:cs="Times New Roman"/>
        </w:rPr>
        <w:t xml:space="preserve">the binary-collision approximation starts to break down, and the </w:t>
      </w:r>
      <w:r w:rsidR="00EE0D09" w:rsidRPr="0061084A">
        <w:rPr>
          <w:rFonts w:cs="Times New Roman"/>
        </w:rPr>
        <w:t xml:space="preserve">ion mixing occurs by </w:t>
      </w:r>
      <w:r w:rsidR="00280836" w:rsidRPr="0061084A">
        <w:rPr>
          <w:rFonts w:cs="Times New Roman"/>
        </w:rPr>
        <w:t xml:space="preserve">focused replacement collision sequences (RCSs). </w:t>
      </w:r>
      <w:r w:rsidR="00D9593B" w:rsidRPr="0061084A">
        <w:rPr>
          <w:rFonts w:cs="Times New Roman"/>
        </w:rPr>
        <w:t>It is characterized by multiple replacement</w:t>
      </w:r>
      <w:r w:rsidR="001019D4">
        <w:rPr>
          <w:rFonts w:cs="Times New Roman"/>
        </w:rPr>
        <w:t>s</w:t>
      </w:r>
      <w:r w:rsidR="00D9593B" w:rsidRPr="0061084A">
        <w:rPr>
          <w:rFonts w:cs="Times New Roman"/>
        </w:rPr>
        <w:t xml:space="preserve"> among neighboring atoms with the production of </w:t>
      </w:r>
      <w:r w:rsidR="00400249" w:rsidRPr="0061084A">
        <w:rPr>
          <w:rFonts w:cs="Times New Roman"/>
        </w:rPr>
        <w:t xml:space="preserve">only </w:t>
      </w:r>
      <w:r w:rsidR="00D9593B" w:rsidRPr="0061084A">
        <w:rPr>
          <w:rFonts w:cs="Times New Roman"/>
        </w:rPr>
        <w:t>one</w:t>
      </w:r>
      <w:r w:rsidR="00400249" w:rsidRPr="0061084A">
        <w:rPr>
          <w:rFonts w:cs="Times New Roman"/>
        </w:rPr>
        <w:t xml:space="preserve"> vacant site and one interstitial atom. </w:t>
      </w:r>
      <w:r w:rsidR="00B64E99" w:rsidRPr="0061084A">
        <w:rPr>
          <w:rFonts w:cs="Times New Roman"/>
        </w:rPr>
        <w:t xml:space="preserve">The </w:t>
      </w:r>
      <w:r w:rsidR="001019D4">
        <w:rPr>
          <w:rFonts w:cs="Times New Roman"/>
        </w:rPr>
        <w:t xml:space="preserve">number of </w:t>
      </w:r>
      <w:r w:rsidR="00B64E99" w:rsidRPr="0061084A">
        <w:rPr>
          <w:rFonts w:cs="Times New Roman"/>
        </w:rPr>
        <w:t>atomic displacement</w:t>
      </w:r>
      <w:r w:rsidR="001019D4">
        <w:rPr>
          <w:rFonts w:cs="Times New Roman"/>
        </w:rPr>
        <w:t>s</w:t>
      </w:r>
      <w:r w:rsidR="00B64E99" w:rsidRPr="0061084A">
        <w:rPr>
          <w:rFonts w:cs="Times New Roman"/>
        </w:rPr>
        <w:t xml:space="preserve"> </w:t>
      </w:r>
      <w:r w:rsidR="003A4E89">
        <w:rPr>
          <w:rFonts w:cs="Times New Roman"/>
        </w:rPr>
        <w:t>is</w:t>
      </w:r>
      <w:r w:rsidR="00B64E99" w:rsidRPr="0061084A">
        <w:rPr>
          <w:rFonts w:cs="Times New Roman"/>
        </w:rPr>
        <w:t xml:space="preserve"> </w:t>
      </w:r>
      <w:r w:rsidR="00AD498D" w:rsidRPr="0061084A">
        <w:rPr>
          <w:rFonts w:cs="Times New Roman"/>
        </w:rPr>
        <w:t xml:space="preserve">much </w:t>
      </w:r>
      <w:r w:rsidR="001019D4">
        <w:rPr>
          <w:rFonts w:cs="Times New Roman"/>
        </w:rPr>
        <w:t>larg</w:t>
      </w:r>
      <w:r w:rsidR="00AD498D" w:rsidRPr="0061084A">
        <w:rPr>
          <w:rFonts w:cs="Times New Roman"/>
        </w:rPr>
        <w:t xml:space="preserve">er compared to the high energy recoil implantations </w:t>
      </w:r>
      <w:r w:rsidR="00BE70AF" w:rsidRPr="0061084A">
        <w:rPr>
          <w:rFonts w:cs="Times New Roman"/>
        </w:rPr>
        <w:t>because</w:t>
      </w:r>
      <w:r w:rsidR="00AD498D" w:rsidRPr="0061084A">
        <w:rPr>
          <w:rFonts w:cs="Times New Roman"/>
        </w:rPr>
        <w:t xml:space="preserve"> </w:t>
      </w:r>
      <w:r w:rsidR="009C4449" w:rsidRPr="0061084A">
        <w:rPr>
          <w:rFonts w:cs="Times New Roman"/>
        </w:rPr>
        <w:t xml:space="preserve">the energy distribution of recoils is weighted toward low energies. </w:t>
      </w:r>
      <w:r w:rsidR="00BE70AF" w:rsidRPr="0061084A">
        <w:rPr>
          <w:rFonts w:cs="Times New Roman"/>
        </w:rPr>
        <w:t xml:space="preserve">This mechanism is called cascade mixing, and the </w:t>
      </w:r>
      <w:r w:rsidR="00587871" w:rsidRPr="0061084A">
        <w:rPr>
          <w:rFonts w:cs="Times New Roman"/>
        </w:rPr>
        <w:t xml:space="preserve">resultant </w:t>
      </w:r>
      <w:r w:rsidR="00BE70AF" w:rsidRPr="0061084A">
        <w:rPr>
          <w:rFonts w:cs="Times New Roman"/>
        </w:rPr>
        <w:t xml:space="preserve">quantity of ion mixing </w:t>
      </w:r>
      <w:r w:rsidR="00587871" w:rsidRPr="0061084A">
        <w:rPr>
          <w:rFonts w:cs="Times New Roman"/>
        </w:rPr>
        <w:t>is</w:t>
      </w:r>
      <w:r w:rsidR="00E56798" w:rsidRPr="0061084A">
        <w:rPr>
          <w:rFonts w:cs="Times New Roman"/>
        </w:rPr>
        <w:t xml:space="preserve"> </w:t>
      </w:r>
      <w:r w:rsidR="00F04C8D" w:rsidRPr="0061084A">
        <w:rPr>
          <w:rFonts w:cs="Times New Roman"/>
        </w:rPr>
        <w:fldChar w:fldCharType="begin"/>
      </w:r>
      <w:r w:rsidR="003731C2">
        <w:rPr>
          <w:rFonts w:cs="Times New Roman"/>
        </w:rPr>
        <w:instrText xml:space="preserve"> ADDIN EN.CITE &lt;EndNote&gt;&lt;Cite&gt;&lt;Author&gt;Averback&lt;/Author&gt;&lt;Year&gt;1986&lt;/Year&gt;&lt;RecNum&gt;208&lt;/RecNum&gt;&lt;DisplayText&gt;[94]&lt;/DisplayText&gt;&lt;record&gt;&lt;rec-number&gt;208&lt;/rec-number&gt;&lt;foreign-keys&gt;&lt;key app="EN" db-id="0wrr5pwxhs52vre0fpavf5e7a5x0rxdxwdea" timestamp="1600268450"&gt;208&lt;/key&gt;&lt;/foreign-keys&gt;&lt;ref-type name="Journal Article"&gt;17&lt;/ref-type&gt;&lt;contributors&gt;&lt;authors&gt;&lt;author&gt;Averback, Robert S&lt;/author&gt;&lt;/authors&gt;&lt;/contributors&gt;&lt;titles&gt;&lt;title&gt;Fundamental aspects of ion beam mixing&lt;/title&gt;&lt;secondary-title&gt;Nuclear Instruments and Methods in Physics Research Section B: Beam Interactions with Materials and Atoms&lt;/secondary-title&gt;&lt;/titles&gt;&lt;pages&gt;675-687&lt;/pages&gt;&lt;volume&gt;15&lt;/volume&gt;&lt;number&gt;1-6&lt;/number&gt;&lt;dates&gt;&lt;year&gt;1986&lt;/year&gt;&lt;/dates&gt;&lt;isbn&gt;0168-583X&lt;/isbn&gt;&lt;urls&gt;&lt;/urls&gt;&lt;/record&gt;&lt;/Cite&gt;&lt;/EndNote&gt;</w:instrText>
      </w:r>
      <w:r w:rsidR="00F04C8D" w:rsidRPr="0061084A">
        <w:rPr>
          <w:rFonts w:cs="Times New Roman"/>
        </w:rPr>
        <w:fldChar w:fldCharType="separate"/>
      </w:r>
      <w:r w:rsidR="003731C2">
        <w:rPr>
          <w:rFonts w:cs="Times New Roman"/>
          <w:noProof/>
        </w:rPr>
        <w:t>[94]</w:t>
      </w:r>
      <w:r w:rsidR="00F04C8D" w:rsidRPr="0061084A">
        <w:rPr>
          <w:rFonts w:cs="Times New Roman"/>
        </w:rPr>
        <w:fldChar w:fldCharType="end"/>
      </w:r>
      <w:r w:rsidR="004C6B94" w:rsidRPr="0061084A">
        <w:rPr>
          <w:rFonts w:cs="Times New Roman"/>
        </w:rPr>
        <w:t>:</w:t>
      </w:r>
    </w:p>
    <w:p w14:paraId="76B01E9E" w14:textId="545A0805" w:rsidR="004C6B94"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CM</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6</m:t>
              </m:r>
            </m:den>
          </m:f>
          <m:r>
            <w:rPr>
              <w:rFonts w:ascii="Cambria Math" w:hAnsi="Cambria Math" w:cs="Times New Roman"/>
            </w:rPr>
            <m:t>aG</m:t>
          </m:r>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2</m:t>
              </m:r>
            </m:sup>
          </m:sSup>
        </m:oMath>
      </m:oMathPara>
    </w:p>
    <w:p w14:paraId="1CF295AA" w14:textId="271F558F" w:rsidR="009503C9" w:rsidRPr="0061084A" w:rsidRDefault="009503C9"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t xml:space="preserve">Where </w:t>
      </w:r>
      <m:oMath>
        <m:r>
          <w:rPr>
            <w:rFonts w:ascii="Cambria Math" w:hAnsi="Cambria Math" w:cs="Times New Roman"/>
          </w:rPr>
          <m:t>a</m:t>
        </m:r>
      </m:oMath>
      <w:r w:rsidRPr="0061084A">
        <w:rPr>
          <w:rFonts w:cs="Times New Roman"/>
        </w:rPr>
        <w:t xml:space="preserve"> is the number of replacement</w:t>
      </w:r>
      <w:r w:rsidR="000C1738">
        <w:rPr>
          <w:rFonts w:cs="Times New Roman"/>
        </w:rPr>
        <w:t>s</w:t>
      </w:r>
      <w:r w:rsidRPr="0061084A">
        <w:rPr>
          <w:rFonts w:cs="Times New Roman"/>
        </w:rPr>
        <w:t xml:space="preserve"> per displacement and G is the dose rate in dpa/s. </w:t>
      </w:r>
      <m:oMath>
        <m:r>
          <w:rPr>
            <w:rFonts w:ascii="Cambria Math" w:hAnsi="Cambria Math" w:cs="Times New Roman"/>
          </w:rPr>
          <m:t>λ</m:t>
        </m:r>
      </m:oMath>
      <w:r w:rsidR="005E6666" w:rsidRPr="0061084A">
        <w:rPr>
          <w:rFonts w:cs="Times New Roman"/>
        </w:rPr>
        <w:t xml:space="preserve"> is the jump distance, which could be approximated as the interatomic spacing. </w:t>
      </w:r>
      <w:r w:rsidR="00691A21" w:rsidRPr="0061084A">
        <w:rPr>
          <w:rFonts w:cs="Times New Roman"/>
        </w:rPr>
        <w:t xml:space="preserve">The RCS mainly </w:t>
      </w:r>
      <w:r w:rsidR="0055351B" w:rsidRPr="0061084A">
        <w:rPr>
          <w:rFonts w:cs="Times New Roman"/>
        </w:rPr>
        <w:t xml:space="preserve">leads to displacements of a few </w:t>
      </w:r>
      <w:r w:rsidR="007318EB" w:rsidRPr="0061084A">
        <w:rPr>
          <w:rFonts w:cs="Times New Roman"/>
        </w:rPr>
        <w:t>atomic spacings</w:t>
      </w:r>
      <w:r w:rsidR="004C5C50" w:rsidRPr="0061084A">
        <w:rPr>
          <w:rFonts w:cs="Times New Roman"/>
        </w:rPr>
        <w:t>, although longer replacement chains could form in some special cases</w:t>
      </w:r>
      <w:r w:rsidR="00CD3407" w:rsidRPr="0061084A">
        <w:rPr>
          <w:rFonts w:cs="Times New Roman"/>
        </w:rPr>
        <w:t xml:space="preserve"> </w:t>
      </w:r>
      <w:r w:rsidR="000D0A66" w:rsidRPr="0061084A">
        <w:rPr>
          <w:rFonts w:cs="Times New Roman"/>
        </w:rPr>
        <w:fldChar w:fldCharType="begin"/>
      </w:r>
      <w:r w:rsidR="003731C2">
        <w:rPr>
          <w:rFonts w:cs="Times New Roman"/>
        </w:rPr>
        <w:instrText xml:space="preserve"> ADDIN EN.CITE &lt;EndNote&gt;&lt;Cite&gt;&lt;Author&gt;Kirk&lt;/Author&gt;&lt;Year&gt;1978&lt;/Year&gt;&lt;RecNum&gt;131&lt;/RecNum&gt;&lt;DisplayText&gt;[95]&lt;/DisplayText&gt;&lt;record&gt;&lt;rec-number&gt;131&lt;/rec-number&gt;&lt;foreign-keys&gt;&lt;key app="EN" db-id="05052tp2owzs2qezrt1ve9tja9f25rw2xfas" timestamp="1668460994" guid="57c608cb-88be-4ddb-8aee-6860e9e5d9b0"&gt;131&lt;/key&gt;&lt;/foreign-keys&gt;&lt;ref-type name="Journal Article"&gt;17&lt;/ref-type&gt;&lt;contributors&gt;&lt;authors&gt;&lt;author&gt;Kirk, MA&lt;/author&gt;&lt;author&gt;Blewitt, TH&lt;/author&gt;&lt;/authors&gt;&lt;/contributors&gt;&lt;titles&gt;&lt;title&gt;Atomic rearrangements in ordered fcc alloys during neutron irradiation&lt;/title&gt;&lt;secondary-title&gt;Metallurgical Transactions A&lt;/secondary-title&gt;&lt;/titles&gt;&lt;periodical&gt;&lt;full-title&gt;Metallurgical Transactions A&lt;/full-title&gt;&lt;/periodical&gt;&lt;pages&gt;1729-1737&lt;/pages&gt;&lt;volume&gt;9&lt;/volume&gt;&lt;number&gt;12&lt;/number&gt;&lt;dates&gt;&lt;year&gt;1978&lt;/year&gt;&lt;/dates&gt;&lt;isbn&gt;0360-2133&lt;/isbn&gt;&lt;urls&gt;&lt;/urls&gt;&lt;/record&gt;&lt;/Cite&gt;&lt;/EndNote&gt;</w:instrText>
      </w:r>
      <w:r w:rsidR="000D0A66" w:rsidRPr="0061084A">
        <w:rPr>
          <w:rFonts w:cs="Times New Roman"/>
        </w:rPr>
        <w:fldChar w:fldCharType="separate"/>
      </w:r>
      <w:r w:rsidR="003731C2">
        <w:rPr>
          <w:rFonts w:cs="Times New Roman"/>
          <w:noProof/>
        </w:rPr>
        <w:t>[95]</w:t>
      </w:r>
      <w:r w:rsidR="000D0A66" w:rsidRPr="0061084A">
        <w:rPr>
          <w:rFonts w:cs="Times New Roman"/>
        </w:rPr>
        <w:fldChar w:fldCharType="end"/>
      </w:r>
      <w:r w:rsidR="00CD3407" w:rsidRPr="0061084A">
        <w:rPr>
          <w:rFonts w:cs="Times New Roman"/>
        </w:rPr>
        <w:t xml:space="preserve">. </w:t>
      </w:r>
    </w:p>
    <w:p w14:paraId="6ACBC2E3" w14:textId="2ADA209F" w:rsidR="00BB7A62" w:rsidRPr="0061084A" w:rsidRDefault="00DF6525" w:rsidP="00737D1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No point defects can be </w:t>
      </w:r>
      <w:r w:rsidR="00E1472F">
        <w:rPr>
          <w:rFonts w:cs="Times New Roman"/>
        </w:rPr>
        <w:t>produc</w:t>
      </w:r>
      <w:r w:rsidRPr="0061084A">
        <w:rPr>
          <w:rFonts w:cs="Times New Roman"/>
        </w:rPr>
        <w:t>ed a</w:t>
      </w:r>
      <w:r w:rsidR="00BB7A62" w:rsidRPr="0061084A">
        <w:rPr>
          <w:rFonts w:cs="Times New Roman"/>
        </w:rPr>
        <w:t xml:space="preserve">s the energy falls below </w:t>
      </w:r>
      <w:r w:rsidRPr="0061084A">
        <w:rPr>
          <w:rFonts w:cs="Times New Roman"/>
        </w:rPr>
        <w:t>a few eV</w:t>
      </w:r>
      <w:r w:rsidR="00D53E74" w:rsidRPr="0061084A">
        <w:rPr>
          <w:rFonts w:cs="Times New Roman"/>
        </w:rPr>
        <w:t xml:space="preserve">, at which condition the cascade enters the thermal spike </w:t>
      </w:r>
      <w:r w:rsidR="00910D00">
        <w:rPr>
          <w:rFonts w:cs="Times New Roman"/>
        </w:rPr>
        <w:t xml:space="preserve">cooling </w:t>
      </w:r>
      <w:r w:rsidR="00D53E74" w:rsidRPr="0061084A">
        <w:rPr>
          <w:rFonts w:cs="Times New Roman"/>
        </w:rPr>
        <w:t xml:space="preserve">phase, which </w:t>
      </w:r>
      <w:r w:rsidR="00395E47" w:rsidRPr="0061084A">
        <w:rPr>
          <w:rFonts w:cs="Times New Roman"/>
        </w:rPr>
        <w:t xml:space="preserve">is characterized </w:t>
      </w:r>
      <w:r w:rsidR="00853C8D" w:rsidRPr="0061084A">
        <w:rPr>
          <w:rFonts w:cs="Times New Roman"/>
        </w:rPr>
        <w:t xml:space="preserve">by </w:t>
      </w:r>
      <w:r w:rsidR="00395E47" w:rsidRPr="0061084A">
        <w:rPr>
          <w:rFonts w:cs="Times New Roman"/>
        </w:rPr>
        <w:t xml:space="preserve">a local hot spot or melting region in the lattice. </w:t>
      </w:r>
      <w:r w:rsidR="0042502F" w:rsidRPr="0061084A">
        <w:rPr>
          <w:rFonts w:cs="Times New Roman"/>
        </w:rPr>
        <w:t xml:space="preserve">Since the energy of the initial recoil is </w:t>
      </w:r>
      <w:r w:rsidR="00A26EB5" w:rsidRPr="0061084A">
        <w:rPr>
          <w:rFonts w:cs="Times New Roman"/>
        </w:rPr>
        <w:t>partitioned among all atoms in the cascade, the</w:t>
      </w:r>
      <w:r w:rsidR="00BE64CC" w:rsidRPr="0061084A">
        <w:rPr>
          <w:rFonts w:cs="Times New Roman"/>
        </w:rPr>
        <w:t>y are highly disordered and excited</w:t>
      </w:r>
      <w:r w:rsidR="00B46B1A" w:rsidRPr="0061084A">
        <w:rPr>
          <w:rFonts w:cs="Times New Roman"/>
        </w:rPr>
        <w:t xml:space="preserve"> </w:t>
      </w:r>
      <w:r w:rsidR="00E56798" w:rsidRPr="0061084A">
        <w:rPr>
          <w:rFonts w:cs="Times New Roman"/>
        </w:rPr>
        <w:fldChar w:fldCharType="begin"/>
      </w:r>
      <w:r w:rsidR="003731C2">
        <w:rPr>
          <w:rFonts w:cs="Times New Roman"/>
        </w:rPr>
        <w:instrText xml:space="preserve"> ADDIN EN.CITE &lt;EndNote&gt;&lt;Cite&gt;&lt;Author&gt;Averback&lt;/Author&gt;&lt;Year&gt;1994&lt;/Year&gt;&lt;RecNum&gt;207&lt;/RecNum&gt;&lt;DisplayText&gt;[96]&lt;/DisplayText&gt;&lt;record&gt;&lt;rec-number&gt;207&lt;/rec-number&gt;&lt;foreign-keys&gt;&lt;key app="EN" db-id="0wrr5pwxhs52vre0fpavf5e7a5x0rxdxwdea" timestamp="1600268214"&gt;207&lt;/key&gt;&lt;/foreign-keys&gt;&lt;ref-type name="Journal Article"&gt;17&lt;/ref-type&gt;&lt;contributors&gt;&lt;authors&gt;&lt;author&gt;Averback, RS&lt;/author&gt;&lt;/authors&gt;&lt;/contributors&gt;&lt;titles&gt;&lt;title&gt;Atomic displacement processes in irradiated metals&lt;/title&gt;&lt;secondary-title&gt;Journal of nuclear materials&lt;/secondary-title&gt;&lt;/titles&gt;&lt;periodical&gt;&lt;full-title&gt;Journal of Nuclear Materials&lt;/full-title&gt;&lt;abbr-1&gt;J. Nucl. Mater.&lt;/abbr-1&gt;&lt;abbr-2&gt;J Nucl Mater&lt;/abbr-2&gt;&lt;/periodical&gt;&lt;pages&gt;49-62&lt;/pages&gt;&lt;volume&gt;216&lt;/volume&gt;&lt;dates&gt;&lt;year&gt;1994&lt;/year&gt;&lt;/dates&gt;&lt;isbn&gt;0022-3115&lt;/isbn&gt;&lt;urls&gt;&lt;/urls&gt;&lt;/record&gt;&lt;/Cite&gt;&lt;/EndNote&gt;</w:instrText>
      </w:r>
      <w:r w:rsidR="00E56798" w:rsidRPr="0061084A">
        <w:rPr>
          <w:rFonts w:cs="Times New Roman"/>
        </w:rPr>
        <w:fldChar w:fldCharType="separate"/>
      </w:r>
      <w:r w:rsidR="003731C2">
        <w:rPr>
          <w:rFonts w:cs="Times New Roman"/>
          <w:noProof/>
        </w:rPr>
        <w:t>[96]</w:t>
      </w:r>
      <w:r w:rsidR="00E56798" w:rsidRPr="0061084A">
        <w:rPr>
          <w:rFonts w:cs="Times New Roman"/>
        </w:rPr>
        <w:fldChar w:fldCharType="end"/>
      </w:r>
      <w:r w:rsidR="00E95170" w:rsidRPr="0061084A">
        <w:rPr>
          <w:rFonts w:cs="Times New Roman"/>
        </w:rPr>
        <w:t xml:space="preserve">. </w:t>
      </w:r>
      <w:r w:rsidR="00BC3637">
        <w:rPr>
          <w:rFonts w:cs="Times New Roman"/>
        </w:rPr>
        <w:t xml:space="preserve">This phase of the ion mixing generates the most </w:t>
      </w:r>
      <w:r w:rsidR="00910D00">
        <w:rPr>
          <w:rFonts w:cs="Times New Roman"/>
        </w:rPr>
        <w:t xml:space="preserve">atomic </w:t>
      </w:r>
      <w:r w:rsidR="00B643B6">
        <w:rPr>
          <w:rFonts w:cs="Times New Roman"/>
        </w:rPr>
        <w:t xml:space="preserve">disordering of </w:t>
      </w:r>
      <w:r w:rsidR="00726875">
        <w:rPr>
          <w:rFonts w:cs="Times New Roman"/>
        </w:rPr>
        <w:t xml:space="preserve">the </w:t>
      </w:r>
      <w:r w:rsidR="00B643B6">
        <w:rPr>
          <w:rFonts w:cs="Times New Roman"/>
        </w:rPr>
        <w:t xml:space="preserve">ordered phase </w:t>
      </w:r>
      <w:r w:rsidR="00910D00">
        <w:rPr>
          <w:rFonts w:cs="Times New Roman"/>
        </w:rPr>
        <w:t>(</w:t>
      </w:r>
      <w:r w:rsidR="00B643B6">
        <w:rPr>
          <w:rFonts w:cs="Times New Roman"/>
        </w:rPr>
        <w:t xml:space="preserve">or the dissolution of precipitates </w:t>
      </w:r>
      <w:r w:rsidR="00726875">
        <w:rPr>
          <w:rFonts w:cs="Times New Roman"/>
        </w:rPr>
        <w:t xml:space="preserve">if </w:t>
      </w:r>
      <w:r w:rsidR="00910D00">
        <w:rPr>
          <w:rFonts w:cs="Times New Roman"/>
        </w:rPr>
        <w:t xml:space="preserve">they </w:t>
      </w:r>
      <w:r w:rsidR="00726875">
        <w:rPr>
          <w:rFonts w:cs="Times New Roman"/>
        </w:rPr>
        <w:t>exist</w:t>
      </w:r>
      <w:r w:rsidR="00910D00">
        <w:rPr>
          <w:rFonts w:cs="Times New Roman"/>
        </w:rPr>
        <w:t>)</w:t>
      </w:r>
      <w:r w:rsidR="00726875">
        <w:rPr>
          <w:rFonts w:cs="Times New Roman"/>
        </w:rPr>
        <w:t>.</w:t>
      </w:r>
    </w:p>
    <w:p w14:paraId="322B4D10" w14:textId="1BC5240F" w:rsidR="00015821" w:rsidRPr="0061084A" w:rsidRDefault="00377409" w:rsidP="0099058E">
      <w:pPr>
        <w:pStyle w:val="StyleJustifiedFirstline05Linespacing15lines"/>
      </w:pPr>
      <w:r w:rsidRPr="0061084A">
        <w:t xml:space="preserve">With the cascade volume </w:t>
      </w:r>
      <m:oMath>
        <m:sSub>
          <m:sSubPr>
            <m:ctrlPr>
              <w:rPr>
                <w:rFonts w:ascii="Cambria Math" w:hAnsi="Cambria Math"/>
                <w:i/>
              </w:rPr>
            </m:ctrlPr>
          </m:sSubPr>
          <m:e>
            <m:r>
              <w:rPr>
                <w:rFonts w:ascii="Cambria Math" w:hAnsi="Cambria Math"/>
              </w:rPr>
              <m:t>V</m:t>
            </m:r>
          </m:e>
          <m:sub>
            <m:r>
              <w:rPr>
                <w:rFonts w:ascii="Cambria Math" w:hAnsi="Cambria Math"/>
              </w:rPr>
              <m:t>c</m:t>
            </m:r>
          </m:sub>
        </m:sSub>
      </m:oMath>
      <w:r w:rsidR="00184392" w:rsidRPr="0061084A">
        <w:t xml:space="preserve"> and the atomic density </w:t>
      </w:r>
      <m:oMath>
        <m:sSub>
          <m:sSubPr>
            <m:ctrlPr>
              <w:rPr>
                <w:rFonts w:ascii="Cambria Math" w:hAnsi="Cambria Math"/>
                <w:i/>
              </w:rPr>
            </m:ctrlPr>
          </m:sSubPr>
          <m:e>
            <m:r>
              <w:rPr>
                <w:rFonts w:ascii="Cambria Math" w:hAnsi="Cambria Math"/>
              </w:rPr>
              <m:t>N</m:t>
            </m:r>
          </m:e>
          <m:sub>
            <m:r>
              <w:rPr>
                <w:rFonts w:ascii="Cambria Math" w:hAnsi="Cambria Math"/>
              </w:rPr>
              <m:t>0</m:t>
            </m:r>
          </m:sub>
        </m:sSub>
      </m:oMath>
      <w:r w:rsidRPr="0061084A">
        <w:t xml:space="preserve">, </w:t>
      </w:r>
      <w:r w:rsidR="00015821" w:rsidRPr="0061084A">
        <w:t xml:space="preserve">The energy density </w:t>
      </w:r>
      <w:r w:rsidR="002B2868" w:rsidRPr="0061084A">
        <w:t xml:space="preserve">within a cascade </w:t>
      </w:r>
      <m:oMath>
        <m:sSub>
          <m:sSubPr>
            <m:ctrlPr>
              <w:rPr>
                <w:rFonts w:ascii="Cambria Math" w:hAnsi="Cambria Math"/>
                <w:i/>
              </w:rPr>
            </m:ctrlPr>
          </m:sSubPr>
          <m:e>
            <m:r>
              <m:rPr>
                <m:sty m:val="p"/>
              </m:rPr>
              <w:rPr>
                <w:rFonts w:ascii="Cambria Math" w:hAnsi="Cambria Math"/>
              </w:rPr>
              <m:t>Θ</m:t>
            </m:r>
          </m:e>
          <m:sub>
            <m:r>
              <w:rPr>
                <w:rFonts w:ascii="Cambria Math" w:hAnsi="Cambria Math"/>
              </w:rPr>
              <m:t>D</m:t>
            </m:r>
          </m:sub>
        </m:sSub>
      </m:oMath>
      <w:r w:rsidR="001B66A1" w:rsidRPr="0061084A">
        <w:t xml:space="preserve"> </w:t>
      </w:r>
      <w:r w:rsidR="00015821" w:rsidRPr="0061084A">
        <w:t>in eV/atom</w:t>
      </w:r>
      <w:r w:rsidR="002B2868" w:rsidRPr="0061084A">
        <w:t xml:space="preserve"> is given by:</w:t>
      </w:r>
    </w:p>
    <w:p w14:paraId="24ED7980" w14:textId="3A6D9CA2" w:rsidR="002B2868"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m:rPr>
                  <m:sty m:val="p"/>
                </m:rPr>
                <w:rPr>
                  <w:rFonts w:ascii="Cambria Math" w:hAnsi="Cambria Math" w:cs="Times New Roman"/>
                </w:rPr>
                <m:t>Θ</m:t>
              </m:r>
            </m:e>
            <m:sub>
              <m:r>
                <w:rPr>
                  <w:rFonts w:ascii="Cambria Math" w:hAnsi="Cambria Math" w:cs="Times New Roman"/>
                </w:rPr>
                <m:t>D</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0</m:t>
                  </m:r>
                </m:sub>
              </m:sSub>
            </m:den>
          </m:f>
        </m:oMath>
      </m:oMathPara>
    </w:p>
    <w:p w14:paraId="5129D986" w14:textId="3680DE9B" w:rsidR="00C749E2" w:rsidRPr="0061084A" w:rsidRDefault="00AF68B5"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t>The</w:t>
      </w:r>
      <w:r w:rsidR="00C749E2" w:rsidRPr="0061084A">
        <w:rPr>
          <w:rFonts w:cs="Times New Roman"/>
        </w:rPr>
        <w:t xml:space="preserve"> effective temperature can be estimated as:</w:t>
      </w:r>
    </w:p>
    <w:p w14:paraId="60098BB5" w14:textId="039BF83B" w:rsidR="00C749E2"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m:rPr>
                      <m:sty m:val="p"/>
                    </m:rPr>
                    <w:rPr>
                      <w:rFonts w:ascii="Cambria Math" w:hAnsi="Cambria Math" w:cs="Times New Roman"/>
                    </w:rPr>
                    <m:t>Θ</m:t>
                  </m:r>
                </m:e>
                <m:sub>
                  <m:r>
                    <w:rPr>
                      <w:rFonts w:ascii="Cambria Math" w:hAnsi="Cambria Math" w:cs="Times New Roman"/>
                    </w:rPr>
                    <m:t>D</m:t>
                  </m:r>
                </m:sub>
              </m:sSub>
            </m:num>
            <m:den>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den>
          </m:f>
        </m:oMath>
      </m:oMathPara>
    </w:p>
    <w:p w14:paraId="496BC614" w14:textId="577FEFF9" w:rsidR="004B3D0E"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oMath>
      <w:r w:rsidR="00AF68B5" w:rsidRPr="0061084A">
        <w:rPr>
          <w:rFonts w:cs="Times New Roman"/>
        </w:rPr>
        <w:t xml:space="preserve"> is the Boltz</w:t>
      </w:r>
      <w:r w:rsidR="0064125C" w:rsidRPr="0061084A">
        <w:rPr>
          <w:rFonts w:cs="Times New Roman"/>
        </w:rPr>
        <w:t>mann constant. The lif</w:t>
      </w:r>
      <w:r w:rsidR="000F2AED">
        <w:rPr>
          <w:rFonts w:cs="Times New Roman"/>
        </w:rPr>
        <w:t>e</w:t>
      </w:r>
      <w:r w:rsidR="0064125C" w:rsidRPr="0061084A">
        <w:rPr>
          <w:rFonts w:cs="Times New Roman"/>
        </w:rPr>
        <w:t xml:space="preserve">time </w:t>
      </w:r>
      <m:oMath>
        <m:r>
          <w:rPr>
            <w:rFonts w:ascii="Cambria Math" w:hAnsi="Cambria Math" w:cs="Times New Roman"/>
          </w:rPr>
          <m:t>τ</m:t>
        </m:r>
      </m:oMath>
      <w:r w:rsidR="004B3D0E" w:rsidRPr="0061084A">
        <w:rPr>
          <w:rFonts w:cs="Times New Roman"/>
        </w:rPr>
        <w:t xml:space="preserve"> of the cascade is:</w:t>
      </w:r>
    </w:p>
    <w:p w14:paraId="62D043CC" w14:textId="035BE3A2" w:rsidR="00940EAE" w:rsidRPr="0061084A" w:rsidRDefault="00940EAE"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r>
            <w:rPr>
              <w:rFonts w:ascii="Cambria Math" w:hAnsi="Cambria Math" w:cs="Times New Roman"/>
            </w:rPr>
            <w:lastRenderedPageBreak/>
            <m:t>τ=</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4α</m:t>
              </m:r>
            </m:den>
          </m:f>
          <m:sSup>
            <m:sSupPr>
              <m:ctrlPr>
                <w:rPr>
                  <w:rFonts w:ascii="Cambria Math" w:hAnsi="Cambria Math" w:cs="Times New Roman"/>
                  <w:i/>
                </w:rPr>
              </m:ctrlPr>
            </m:sSupPr>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D</m:t>
                      </m:r>
                    </m:sub>
                  </m:sSub>
                </m:num>
                <m:den>
                  <m:r>
                    <w:rPr>
                      <w:rFonts w:ascii="Cambria Math" w:hAnsi="Cambria Math" w:cs="Times New Roman"/>
                    </w:rPr>
                    <m:t>4π</m:t>
                  </m:r>
                  <m:sSub>
                    <m:sSubPr>
                      <m:ctrlPr>
                        <w:rPr>
                          <w:rFonts w:ascii="Cambria Math" w:hAnsi="Cambria Math" w:cs="Times New Roman"/>
                          <w:i/>
                        </w:rPr>
                      </m:ctrlPr>
                    </m:sSubPr>
                    <m:e>
                      <m:r>
                        <m:rPr>
                          <m:sty m:val="p"/>
                        </m:rPr>
                        <w:rPr>
                          <w:rFonts w:ascii="Cambria Math" w:hAnsi="Cambria Math" w:cs="Times New Roman"/>
                        </w:rPr>
                        <m:t>Θ</m:t>
                      </m:r>
                    </m:e>
                    <m:sub>
                      <m:r>
                        <w:rPr>
                          <w:rFonts w:ascii="Cambria Math" w:hAnsi="Cambria Math" w:cs="Times New Roman"/>
                        </w:rPr>
                        <m:t>D</m:t>
                      </m:r>
                    </m:sub>
                  </m:sSub>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0</m:t>
                      </m:r>
                    </m:sub>
                  </m:sSub>
                </m:den>
              </m:f>
              <m:r>
                <w:rPr>
                  <w:rFonts w:ascii="Cambria Math" w:hAnsi="Cambria Math" w:cs="Times New Roman"/>
                </w:rPr>
                <m:t>)</m:t>
              </m:r>
            </m:e>
            <m:sup>
              <m:f>
                <m:fPr>
                  <m:type m:val="skw"/>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sup>
          </m:sSup>
        </m:oMath>
      </m:oMathPara>
    </w:p>
    <w:p w14:paraId="5B5FFB7A" w14:textId="1F45E6AB" w:rsidR="00BC21E4" w:rsidRPr="0061084A" w:rsidRDefault="00F37155"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
        <m:r>
          <w:rPr>
            <w:rFonts w:ascii="Cambria Math" w:hAnsi="Cambria Math" w:cs="Times New Roman"/>
          </w:rPr>
          <m:t>α</m:t>
        </m:r>
      </m:oMath>
      <w:r w:rsidRPr="0061084A">
        <w:rPr>
          <w:rFonts w:cs="Times New Roman"/>
        </w:rPr>
        <w:t xml:space="preserve"> </w:t>
      </w:r>
      <w:r>
        <w:rPr>
          <w:rFonts w:cs="Times New Roman"/>
        </w:rPr>
        <w:t>i</w:t>
      </w:r>
      <w:r w:rsidR="00BC21E4" w:rsidRPr="0061084A">
        <w:rPr>
          <w:rFonts w:cs="Times New Roman"/>
        </w:rPr>
        <w:t xml:space="preserve">s the thermal diffusivity and </w:t>
      </w:r>
      <m:oMath>
        <m:r>
          <w:rPr>
            <w:rFonts w:ascii="Cambria Math" w:hAnsi="Cambria Math" w:cs="Times New Roman"/>
          </w:rPr>
          <m:t>α=k/C</m:t>
        </m:r>
      </m:oMath>
      <w:r w:rsidR="00984086" w:rsidRPr="0061084A">
        <w:rPr>
          <w:rFonts w:cs="Times New Roman"/>
        </w:rPr>
        <w:t>, in which k is the thermal conductivity and C is the specific heat</w:t>
      </w:r>
      <w:r w:rsidR="001E2594">
        <w:rPr>
          <w:rFonts w:cs="Times New Roman"/>
        </w:rPr>
        <w:t xml:space="preserve"> </w:t>
      </w:r>
      <w:r w:rsidR="00937E73">
        <w:rPr>
          <w:rFonts w:cs="Times New Roman"/>
        </w:rPr>
        <w:t>capacity</w:t>
      </w:r>
      <w:r w:rsidR="00984086" w:rsidRPr="0061084A">
        <w:rPr>
          <w:rFonts w:cs="Times New Roman"/>
        </w:rPr>
        <w:t xml:space="preserve">. </w:t>
      </w:r>
    </w:p>
    <w:p w14:paraId="23FB52B3" w14:textId="3DB11731" w:rsidR="00FE25F5" w:rsidRPr="0061084A" w:rsidRDefault="00FE25F5" w:rsidP="0099058E">
      <w:pPr>
        <w:pStyle w:val="StyleJustifiedFirstline05Linespacing15lines"/>
      </w:pPr>
      <w:r w:rsidRPr="0061084A">
        <w:t>Consideration of</w:t>
      </w:r>
      <w:r w:rsidR="001B20E5" w:rsidRPr="0061084A">
        <w:t xml:space="preserve"> </w:t>
      </w:r>
      <w:r w:rsidR="00026234" w:rsidRPr="0061084A">
        <w:t>ion mixing</w:t>
      </w:r>
      <w:r w:rsidR="001B20E5" w:rsidRPr="0061084A">
        <w:t xml:space="preserve"> in </w:t>
      </w:r>
      <w:r w:rsidR="00953BC1">
        <w:t xml:space="preserve">the </w:t>
      </w:r>
      <w:r w:rsidR="001B20E5" w:rsidRPr="0061084A">
        <w:t xml:space="preserve">thermal spike phase </w:t>
      </w:r>
      <w:r w:rsidR="009747E5">
        <w:t>occurs when</w:t>
      </w:r>
      <w:r w:rsidR="001B20E5" w:rsidRPr="0061084A">
        <w:t xml:space="preserve"> the cascade temperature </w:t>
      </w:r>
      <w:r w:rsidR="009747E5">
        <w:t xml:space="preserve">is </w:t>
      </w:r>
      <w:r w:rsidR="001B20E5" w:rsidRPr="0061084A">
        <w:t xml:space="preserve">close to the melting temperature of the target material and the local hot </w:t>
      </w:r>
      <w:r w:rsidR="007840A3" w:rsidRPr="0061084A">
        <w:t xml:space="preserve">region persists for </w:t>
      </w:r>
      <w:r w:rsidR="009747E5">
        <w:t xml:space="preserve">at least </w:t>
      </w:r>
      <w:r w:rsidR="007840A3" w:rsidRPr="0061084A">
        <w:t xml:space="preserve">a few lattice vibrations. </w:t>
      </w:r>
      <w:r w:rsidR="003475A2" w:rsidRPr="0061084A">
        <w:t xml:space="preserve">Taking the characteristic values of </w:t>
      </w:r>
      <m:oMath>
        <m:sSub>
          <m:sSubPr>
            <m:ctrlPr>
              <w:rPr>
                <w:rFonts w:ascii="Cambria Math" w:hAnsi="Cambria Math"/>
                <w:i/>
              </w:rPr>
            </m:ctrlPr>
          </m:sSubPr>
          <m:e>
            <m:r>
              <m:rPr>
                <m:sty m:val="p"/>
              </m:rPr>
              <w:rPr>
                <w:rFonts w:ascii="Cambria Math" w:hAnsi="Cambria Math"/>
              </w:rPr>
              <m:t>Θ</m:t>
            </m:r>
          </m:e>
          <m:sub>
            <m:r>
              <w:rPr>
                <w:rFonts w:ascii="Cambria Math" w:hAnsi="Cambria Math"/>
              </w:rPr>
              <m:t>D</m:t>
            </m:r>
          </m:sub>
        </m:sSub>
        <m:r>
          <w:rPr>
            <w:rFonts w:ascii="Cambria Math" w:hAnsi="Cambria Math"/>
          </w:rPr>
          <m:t>≈0.3 eV/atom</m:t>
        </m:r>
      </m:oMath>
      <w:r w:rsidR="003475A2" w:rsidRPr="0061084A">
        <w:t xml:space="preserve"> and </w:t>
      </w:r>
      <m:oMath>
        <m:r>
          <w:rPr>
            <w:rFonts w:ascii="Cambria Math" w:hAnsi="Cambria Math"/>
          </w:rPr>
          <m:t>D=</m:t>
        </m:r>
        <m:sSup>
          <m:sSupPr>
            <m:ctrlPr>
              <w:rPr>
                <w:rFonts w:ascii="Cambria Math" w:hAnsi="Cambria Math"/>
                <w:i/>
              </w:rPr>
            </m:ctrlPr>
          </m:sSupPr>
          <m:e>
            <m:r>
              <w:rPr>
                <w:rFonts w:ascii="Cambria Math" w:hAnsi="Cambria Math"/>
              </w:rPr>
              <m:t>10</m:t>
            </m:r>
          </m:e>
          <m:sup>
            <m:r>
              <w:rPr>
                <w:rFonts w:ascii="Cambria Math" w:hAnsi="Cambria Math"/>
              </w:rPr>
              <m:t>12</m:t>
            </m:r>
          </m:sup>
        </m:sSup>
        <m:r>
          <w:rPr>
            <w:rFonts w:ascii="Cambria Math" w:hAnsi="Cambria Math"/>
          </w:rPr>
          <m:t xml:space="preserve"> </m:t>
        </m:r>
        <m:sSup>
          <m:sSupPr>
            <m:ctrlPr>
              <w:rPr>
                <w:rFonts w:ascii="Cambria Math" w:hAnsi="Cambria Math"/>
                <w:i/>
              </w:rPr>
            </m:ctrlPr>
          </m:sSupPr>
          <m:e>
            <m:r>
              <w:rPr>
                <w:rFonts w:ascii="Cambria Math" w:hAnsi="Cambria Math"/>
              </w:rPr>
              <m:t>nm</m:t>
            </m:r>
          </m:e>
          <m:sup>
            <m:r>
              <w:rPr>
                <w:rFonts w:ascii="Cambria Math" w:hAnsi="Cambria Math"/>
              </w:rPr>
              <m:t>2</m:t>
            </m:r>
          </m:sup>
        </m:sSup>
        <m:r>
          <w:rPr>
            <w:rFonts w:ascii="Cambria Math" w:hAnsi="Cambria Math"/>
          </w:rPr>
          <m:t>/s</m:t>
        </m:r>
      </m:oMath>
      <w:r w:rsidR="00FA1DF5" w:rsidRPr="0061084A">
        <w:t xml:space="preserve">, a 1 keV cascade has a </w:t>
      </w:r>
      <w:r w:rsidR="009747E5">
        <w:t xml:space="preserve">thermal spike </w:t>
      </w:r>
      <w:r w:rsidR="00FA1DF5" w:rsidRPr="0061084A">
        <w:t>lifetime of about 1.5×10</w:t>
      </w:r>
      <w:r w:rsidR="00FA1DF5" w:rsidRPr="0061084A">
        <w:rPr>
          <w:vertAlign w:val="superscript"/>
        </w:rPr>
        <w:t>-12</w:t>
      </w:r>
      <w:r w:rsidR="00FA1DF5" w:rsidRPr="0061084A">
        <w:t xml:space="preserve"> s. </w:t>
      </w:r>
    </w:p>
    <w:p w14:paraId="776182D8" w14:textId="72E595AC" w:rsidR="00EE7FBC" w:rsidRPr="0061084A" w:rsidRDefault="00EE7FBC"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1726BC3E" w14:textId="077177C7" w:rsidR="00EE7FBC" w:rsidRPr="0061084A" w:rsidRDefault="00EE7FBC" w:rsidP="006B5471">
      <w:pPr>
        <w:pStyle w:val="Heading4"/>
        <w:rPr>
          <w:rFonts w:cs="Times New Roman"/>
        </w:rPr>
      </w:pPr>
      <w:bookmarkStart w:id="32" w:name="_Toc127376992"/>
      <w:r w:rsidRPr="0061084A">
        <w:rPr>
          <w:rFonts w:cs="Times New Roman"/>
        </w:rPr>
        <w:t>2.3.1.3 Precipitation mechanism under irradiation</w:t>
      </w:r>
      <w:bookmarkEnd w:id="32"/>
    </w:p>
    <w:p w14:paraId="270CD48D" w14:textId="1047D396" w:rsidR="00757DA2" w:rsidRPr="0061084A" w:rsidRDefault="00757DA2" w:rsidP="001241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Three mechanisms were proposed to account for the precipitation behavior under irradiation conditions: </w:t>
      </w:r>
      <w:r w:rsidR="00746ACD" w:rsidRPr="0061084A">
        <w:rPr>
          <w:rFonts w:cs="Times New Roman"/>
        </w:rPr>
        <w:t>radiation enhanced, induced</w:t>
      </w:r>
      <w:r w:rsidR="003B02CF">
        <w:rPr>
          <w:rFonts w:cs="Times New Roman"/>
        </w:rPr>
        <w:t>,</w:t>
      </w:r>
      <w:r w:rsidR="00746ACD" w:rsidRPr="0061084A">
        <w:rPr>
          <w:rFonts w:cs="Times New Roman"/>
        </w:rPr>
        <w:t xml:space="preserve"> or modified precipitation</w:t>
      </w:r>
      <w:r w:rsidR="00F26B05">
        <w:rPr>
          <w:rFonts w:cs="Times New Roman"/>
        </w:rPr>
        <w:t xml:space="preserve"> </w:t>
      </w:r>
      <w:r w:rsidR="00F26B05">
        <w:rPr>
          <w:rFonts w:cs="Times New Roman"/>
        </w:rPr>
        <w:fldChar w:fldCharType="begin"/>
      </w:r>
      <w:r w:rsidR="003731C2">
        <w:rPr>
          <w:rFonts w:cs="Times New Roman"/>
        </w:rPr>
        <w:instrText xml:space="preserve"> ADDIN EN.CITE &lt;EndNote&gt;&lt;Cite&gt;&lt;Author&gt;Lee&lt;/Author&gt;&lt;Year&gt;1981&lt;/Year&gt;&lt;RecNum&gt;186&lt;/RecNum&gt;&lt;DisplayText&gt;[97]&lt;/DisplayText&gt;&lt;record&gt;&lt;rec-number&gt;186&lt;/rec-number&gt;&lt;foreign-keys&gt;&lt;key app="EN" db-id="05052tp2owzs2qezrt1ve9tja9f25rw2xfas" timestamp="1668461021" guid="b1638242-c7c3-4875-b831-abfead4fa43c"&gt;186&lt;/key&gt;&lt;/foreign-keys&gt;&lt;ref-type name="Book Section"&gt;5&lt;/ref-type&gt;&lt;contributors&gt;&lt;authors&gt;&lt;author&gt;Lee, EH&lt;/author&gt;&lt;author&gt;Maziasz, PJ&lt;/author&gt;&lt;author&gt;Rowcliffe, AF&lt;/author&gt;&lt;/authors&gt;&lt;secondary-authors&gt;&lt;author&gt;JR Holland&lt;/author&gt;&lt;author&gt;LK Mansur&lt;/author&gt;&lt;author&gt;DI Potter &lt;/author&gt;&lt;/secondary-authors&gt;&lt;/contributors&gt;&lt;titles&gt;&lt;title&gt;Structure and composition of phases occurring in austenitic stainless steels in thermal and irradiation environments&lt;/title&gt;&lt;secondary-title&gt;Phase Stability during Irradiation&lt;/secondary-title&gt;&lt;/titles&gt;&lt;pages&gt;191-218&lt;/pages&gt;&lt;dates&gt;&lt;year&gt;1981&lt;/year&gt;&lt;/dates&gt;&lt;pub-location&gt;New York&lt;/pub-location&gt;&lt;publisher&gt;The Metallurgical Society of AIME&lt;/publisher&gt;&lt;urls&gt;&lt;/urls&gt;&lt;/record&gt;&lt;/Cite&gt;&lt;/EndNote&gt;</w:instrText>
      </w:r>
      <w:r w:rsidR="00F26B05">
        <w:rPr>
          <w:rFonts w:cs="Times New Roman"/>
        </w:rPr>
        <w:fldChar w:fldCharType="separate"/>
      </w:r>
      <w:r w:rsidR="003731C2">
        <w:rPr>
          <w:rFonts w:cs="Times New Roman"/>
          <w:noProof/>
        </w:rPr>
        <w:t>[97]</w:t>
      </w:r>
      <w:r w:rsidR="00F26B05">
        <w:rPr>
          <w:rFonts w:cs="Times New Roman"/>
        </w:rPr>
        <w:fldChar w:fldCharType="end"/>
      </w:r>
      <w:r w:rsidR="00746ACD" w:rsidRPr="0061084A">
        <w:rPr>
          <w:rFonts w:cs="Times New Roman"/>
        </w:rPr>
        <w:t xml:space="preserve">. </w:t>
      </w:r>
    </w:p>
    <w:p w14:paraId="60A5E8A4" w14:textId="2622ED52" w:rsidR="00406D07" w:rsidRPr="0061084A" w:rsidRDefault="003F589C" w:rsidP="001241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R</w:t>
      </w:r>
      <w:r w:rsidR="00A319B3" w:rsidRPr="0061084A">
        <w:rPr>
          <w:rFonts w:cs="Times New Roman"/>
        </w:rPr>
        <w:t xml:space="preserve">adiation enhanced </w:t>
      </w:r>
      <w:r w:rsidR="00FC21D6" w:rsidRPr="0061084A">
        <w:rPr>
          <w:rFonts w:cs="Times New Roman"/>
        </w:rPr>
        <w:t>precipitation</w:t>
      </w:r>
      <w:r w:rsidR="00A319B3" w:rsidRPr="0061084A">
        <w:rPr>
          <w:rFonts w:cs="Times New Roman"/>
        </w:rPr>
        <w:t xml:space="preserve"> is a direct result of </w:t>
      </w:r>
      <w:r w:rsidR="00FC21D6" w:rsidRPr="0061084A">
        <w:rPr>
          <w:rFonts w:cs="Times New Roman"/>
        </w:rPr>
        <w:t xml:space="preserve">radiation enhanced diffusion. </w:t>
      </w:r>
      <w:r w:rsidR="0006431A" w:rsidRPr="0061084A">
        <w:rPr>
          <w:rFonts w:cs="Times New Roman"/>
        </w:rPr>
        <w:t xml:space="preserve">The </w:t>
      </w:r>
      <w:r w:rsidR="009019F4">
        <w:rPr>
          <w:rFonts w:cs="Times New Roman"/>
        </w:rPr>
        <w:t xml:space="preserve">newly formed </w:t>
      </w:r>
      <w:r w:rsidR="0006431A" w:rsidRPr="0061084A">
        <w:rPr>
          <w:rFonts w:cs="Times New Roman"/>
        </w:rPr>
        <w:t xml:space="preserve">second phase could form during thermal annealing, </w:t>
      </w:r>
      <w:r w:rsidR="0034010E" w:rsidRPr="0061084A">
        <w:rPr>
          <w:rFonts w:cs="Times New Roman"/>
        </w:rPr>
        <w:t>but it</w:t>
      </w:r>
      <w:r w:rsidR="0006431A" w:rsidRPr="0061084A">
        <w:rPr>
          <w:rFonts w:cs="Times New Roman"/>
        </w:rPr>
        <w:t xml:space="preserve"> take</w:t>
      </w:r>
      <w:r w:rsidR="00CE50BB" w:rsidRPr="0061084A">
        <w:rPr>
          <w:rFonts w:cs="Times New Roman"/>
        </w:rPr>
        <w:t>s</w:t>
      </w:r>
      <w:r w:rsidR="0006431A" w:rsidRPr="0061084A">
        <w:rPr>
          <w:rFonts w:cs="Times New Roman"/>
        </w:rPr>
        <w:t xml:space="preserve"> a very long time.</w:t>
      </w:r>
      <w:r w:rsidR="0034010E" w:rsidRPr="0061084A">
        <w:rPr>
          <w:rFonts w:cs="Times New Roman"/>
        </w:rPr>
        <w:t xml:space="preserve"> This </w:t>
      </w:r>
      <w:r w:rsidR="005C2376">
        <w:rPr>
          <w:rFonts w:cs="Times New Roman"/>
        </w:rPr>
        <w:t xml:space="preserve">phase separation </w:t>
      </w:r>
      <w:r w:rsidR="0034010E" w:rsidRPr="0061084A">
        <w:rPr>
          <w:rFonts w:cs="Times New Roman"/>
        </w:rPr>
        <w:t xml:space="preserve">kinetics is largely accelerated during irradiation due to the production of supersaturated point defects. </w:t>
      </w:r>
      <w:r w:rsidR="00CF4A0F" w:rsidRPr="0061084A">
        <w:rPr>
          <w:rFonts w:cs="Times New Roman"/>
        </w:rPr>
        <w:t>The equilibrium state is not expected to be altered by the irradiation condition</w:t>
      </w:r>
      <w:r w:rsidR="00DF131A" w:rsidRPr="0061084A">
        <w:rPr>
          <w:rFonts w:cs="Times New Roman"/>
        </w:rPr>
        <w:t>s</w:t>
      </w:r>
      <w:r w:rsidR="009D0B11" w:rsidRPr="0061084A">
        <w:rPr>
          <w:rFonts w:cs="Times New Roman"/>
        </w:rPr>
        <w:t xml:space="preserve"> and </w:t>
      </w:r>
      <w:r w:rsidR="00DF131A" w:rsidRPr="0061084A">
        <w:rPr>
          <w:rFonts w:cs="Times New Roman"/>
        </w:rPr>
        <w:t xml:space="preserve">the clusters </w:t>
      </w:r>
      <w:r w:rsidR="009D0B11" w:rsidRPr="0061084A">
        <w:rPr>
          <w:rFonts w:cs="Times New Roman"/>
        </w:rPr>
        <w:t xml:space="preserve">will be </w:t>
      </w:r>
      <w:r w:rsidR="001C19AF">
        <w:rPr>
          <w:rFonts w:cs="Times New Roman"/>
        </w:rPr>
        <w:t xml:space="preserve">thermally </w:t>
      </w:r>
      <w:r w:rsidR="009D0B11" w:rsidRPr="0061084A">
        <w:rPr>
          <w:rFonts w:cs="Times New Roman"/>
        </w:rPr>
        <w:t xml:space="preserve">stable if annealing </w:t>
      </w:r>
      <w:r w:rsidR="001C19AF">
        <w:rPr>
          <w:rFonts w:cs="Times New Roman"/>
        </w:rPr>
        <w:t xml:space="preserve">at the irradiation temperature </w:t>
      </w:r>
      <w:r w:rsidR="009D0B11" w:rsidRPr="0061084A">
        <w:rPr>
          <w:rFonts w:cs="Times New Roman"/>
        </w:rPr>
        <w:t>is performed following irradiation.</w:t>
      </w:r>
      <w:r w:rsidR="0012046E" w:rsidRPr="0061084A">
        <w:rPr>
          <w:rFonts w:cs="Times New Roman"/>
        </w:rPr>
        <w:t xml:space="preserve"> The formation of α’ clusters </w:t>
      </w:r>
      <w:r w:rsidR="00F7115C" w:rsidRPr="0061084A">
        <w:rPr>
          <w:rFonts w:cs="Times New Roman"/>
        </w:rPr>
        <w:t xml:space="preserve">after irradiation at a variety of conditions </w:t>
      </w:r>
      <w:r w:rsidR="0012046E" w:rsidRPr="0061084A">
        <w:rPr>
          <w:rFonts w:cs="Times New Roman"/>
        </w:rPr>
        <w:t xml:space="preserve">was categorized as this mechanism from previous </w:t>
      </w:r>
      <w:r w:rsidR="00406D07" w:rsidRPr="0061084A">
        <w:rPr>
          <w:rFonts w:cs="Times New Roman"/>
        </w:rPr>
        <w:t xml:space="preserve">literature </w:t>
      </w:r>
      <w:r w:rsidR="007A0710" w:rsidRPr="0061084A">
        <w:rPr>
          <w:rFonts w:cs="Times New Roman"/>
        </w:rPr>
        <w:fldChar w:fldCharType="begin"/>
      </w:r>
      <w:r w:rsidR="001833D1">
        <w:rPr>
          <w:rFonts w:cs="Times New Roman"/>
        </w:rPr>
        <w:instrText xml:space="preserve"> ADDIN EN.CITE &lt;EndNote&gt;&lt;Cite&gt;&lt;Author&gt;Bonny&lt;/Author&gt;&lt;Year&gt;2008&lt;/Year&gt;&lt;RecNum&gt;103&lt;/RecNum&gt;&lt;DisplayText&gt;[5, 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w:instrText>
      </w:r>
      <w:r w:rsidR="001833D1">
        <w:rPr>
          <w:rFonts w:cs="Times New Roman" w:hint="eastAsia"/>
        </w:rPr>
        <w:instrText xml:space="preserve">title&gt;On the </w:instrText>
      </w:r>
      <w:r w:rsidR="001833D1">
        <w:rPr>
          <w:rFonts w:cs="Times New Roman" w:hint="eastAsia"/>
        </w:rPr>
        <w:instrText>α–α′</w:instrText>
      </w:r>
      <w:r w:rsidR="001833D1">
        <w:rPr>
          <w:rFonts w:cs="Times New Roman" w:hint="eastAsia"/>
        </w:rPr>
        <w:instrText xml:space="preserve"> miscibility gap of Fe</w:instrText>
      </w:r>
      <w:r w:rsidR="001833D1">
        <w:rPr>
          <w:rFonts w:cs="Times New Roman" w:hint="eastAsia"/>
        </w:rPr>
        <w:instrText>–</w:instrText>
      </w:r>
      <w:r w:rsidR="001833D1">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w:instrText>
      </w:r>
      <w:r w:rsidR="001833D1">
        <w:rPr>
          <w:rFonts w:cs="Times New Roman"/>
        </w:rPr>
        <w:instrText>&gt;&lt;year&gt;2008&lt;/year&gt;&lt;/dates&gt;&lt;isbn&gt;13596462&lt;/isbn&gt;&lt;urls&gt;&lt;/urls&gt;&lt;electronic-resource-num&gt;10.1016/j.scriptamat.2008.08.008&lt;/electronic-resource-num&gt;&lt;/record&gt;&lt;/Cite&gt;&lt;Cite&gt;&lt;Author&gt;Bachhav&lt;/Author&gt;&lt;Year&gt;2014&lt;/Year&gt;&lt;RecNum&gt;262&lt;/RecNum&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w:instrText>
      </w:r>
      <w:r w:rsidR="001833D1">
        <w:rPr>
          <w:rFonts w:cs="Times New Roman" w:hint="eastAsia"/>
        </w:rPr>
        <w:instrText>, Mukesh&lt;/author&gt;&lt;author&gt;Robert Odette, G.&lt;/author&gt;&lt;author&gt;Marquis, Emmanuelle A.&lt;/author&gt;&lt;/authors&gt;&lt;/contributors&gt;&lt;titles&gt;&lt;title&gt;</w:instrText>
      </w:r>
      <w:r w:rsidR="001833D1">
        <w:rPr>
          <w:rFonts w:cs="Times New Roman" w:hint="eastAsia"/>
        </w:rPr>
        <w:instrText>α′</w:instrText>
      </w:r>
      <w:r w:rsidR="001833D1">
        <w:rPr>
          <w:rFonts w:cs="Times New Roman" w:hint="eastAsia"/>
        </w:rPr>
        <w:instrText xml:space="preserve"> precipitation in neutron-irradiated Fe</w:instrText>
      </w:r>
      <w:r w:rsidR="001833D1">
        <w:rPr>
          <w:rFonts w:cs="Times New Roman" w:hint="eastAsia"/>
        </w:rPr>
        <w:instrText>–</w:instrText>
      </w:r>
      <w:r w:rsidR="001833D1">
        <w:rPr>
          <w:rFonts w:cs="Times New Roman" w:hint="eastAsia"/>
        </w:rPr>
        <w:instrText>Cr alloys&lt;/title&gt;&lt;secondary-title&gt;Scripta Materialia&lt;/secondary-title&gt;&lt;/titles&gt;&lt;per</w:instrText>
      </w:r>
      <w:r w:rsidR="001833D1">
        <w:rPr>
          <w:rFonts w:cs="Times New Roman"/>
        </w:rPr>
        <w:instrText>iodical&gt;&lt;full-title&gt;Scripta Materialia&lt;/full-title&gt;&lt;/periodical&gt;&lt;pages&gt;48-51&lt;/pages&gt;&lt;volume&gt;74&lt;/volume&gt;&lt;keywords&gt;&lt;keyword&gt;Fe-(3-18)Cr&lt;/keyword&gt;&lt;keyword&gt;neutron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007A0710" w:rsidRPr="0061084A">
        <w:rPr>
          <w:rFonts w:cs="Times New Roman"/>
        </w:rPr>
        <w:fldChar w:fldCharType="separate"/>
      </w:r>
      <w:r w:rsidR="001833D1">
        <w:rPr>
          <w:rFonts w:cs="Times New Roman"/>
          <w:noProof/>
        </w:rPr>
        <w:t>[5, 61]</w:t>
      </w:r>
      <w:r w:rsidR="007A0710" w:rsidRPr="0061084A">
        <w:rPr>
          <w:rFonts w:cs="Times New Roman"/>
        </w:rPr>
        <w:fldChar w:fldCharType="end"/>
      </w:r>
      <w:r w:rsidR="00406D07" w:rsidRPr="0061084A">
        <w:rPr>
          <w:rFonts w:cs="Times New Roman"/>
        </w:rPr>
        <w:t>.</w:t>
      </w:r>
    </w:p>
    <w:p w14:paraId="10305995" w14:textId="6F3CB470" w:rsidR="00D27B27" w:rsidRPr="0061084A" w:rsidRDefault="00406D07" w:rsidP="001241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radiation induced precipitation phenomenon is often closely related to the </w:t>
      </w:r>
      <w:r w:rsidR="00AE0C81" w:rsidRPr="0061084A">
        <w:rPr>
          <w:rFonts w:cs="Times New Roman"/>
        </w:rPr>
        <w:t>radiation induced segregation</w:t>
      </w:r>
      <w:r w:rsidR="007F3691" w:rsidRPr="0061084A">
        <w:rPr>
          <w:rFonts w:cs="Times New Roman"/>
        </w:rPr>
        <w:t xml:space="preserve"> (RIS)</w:t>
      </w:r>
      <w:r w:rsidR="00AE0C81" w:rsidRPr="0061084A">
        <w:rPr>
          <w:rFonts w:cs="Times New Roman"/>
        </w:rPr>
        <w:t xml:space="preserve"> </w:t>
      </w:r>
      <w:r w:rsidR="00D32820">
        <w:rPr>
          <w:rFonts w:cs="Times New Roman"/>
        </w:rPr>
        <w:t xml:space="preserve">of solute atoms </w:t>
      </w:r>
      <w:r w:rsidR="00AE0C81" w:rsidRPr="0061084A">
        <w:rPr>
          <w:rFonts w:cs="Times New Roman"/>
        </w:rPr>
        <w:t xml:space="preserve">to point defect sinks such as dislocations or grain boundaries, which is </w:t>
      </w:r>
      <w:r w:rsidR="007768C5" w:rsidRPr="0061084A">
        <w:rPr>
          <w:rFonts w:cs="Times New Roman"/>
        </w:rPr>
        <w:t xml:space="preserve">a non-equilibrium process. </w:t>
      </w:r>
      <w:r w:rsidR="00B9724F" w:rsidRPr="0061084A">
        <w:rPr>
          <w:rFonts w:cs="Times New Roman"/>
        </w:rPr>
        <w:t xml:space="preserve">Depending on the binding energy between </w:t>
      </w:r>
      <w:r w:rsidR="00855E80" w:rsidRPr="0061084A">
        <w:rPr>
          <w:rFonts w:cs="Times New Roman"/>
        </w:rPr>
        <w:t xml:space="preserve">solute atoms and point defects if the </w:t>
      </w:r>
      <w:r w:rsidR="007F00D4" w:rsidRPr="0061084A">
        <w:rPr>
          <w:rFonts w:cs="Times New Roman"/>
        </w:rPr>
        <w:t xml:space="preserve">diffusion occurs in </w:t>
      </w:r>
      <w:r w:rsidR="00BA5862" w:rsidRPr="0061084A">
        <w:rPr>
          <w:rFonts w:cs="Times New Roman"/>
        </w:rPr>
        <w:t xml:space="preserve">a </w:t>
      </w:r>
      <w:r w:rsidR="00855E80" w:rsidRPr="0061084A">
        <w:rPr>
          <w:rFonts w:cs="Times New Roman"/>
        </w:rPr>
        <w:t xml:space="preserve">vacancy or interstitial drag mechanism, or the </w:t>
      </w:r>
      <w:r w:rsidR="00596F27" w:rsidRPr="0061084A">
        <w:rPr>
          <w:rFonts w:cs="Times New Roman"/>
        </w:rPr>
        <w:t xml:space="preserve">self-diffusivity of each </w:t>
      </w:r>
      <w:r w:rsidR="00DE4E7E" w:rsidRPr="0061084A">
        <w:rPr>
          <w:rFonts w:cs="Times New Roman"/>
        </w:rPr>
        <w:t>atom species</w:t>
      </w:r>
      <w:r w:rsidR="00596F27" w:rsidRPr="0061084A">
        <w:rPr>
          <w:rFonts w:cs="Times New Roman"/>
        </w:rPr>
        <w:t xml:space="preserve"> if </w:t>
      </w:r>
      <w:r w:rsidR="00BA5862" w:rsidRPr="0061084A">
        <w:rPr>
          <w:rFonts w:cs="Times New Roman"/>
        </w:rPr>
        <w:t>the</w:t>
      </w:r>
      <w:r w:rsidR="00596F27" w:rsidRPr="0061084A">
        <w:rPr>
          <w:rFonts w:cs="Times New Roman"/>
        </w:rPr>
        <w:t xml:space="preserve"> inverse Kirk</w:t>
      </w:r>
      <w:r w:rsidR="005D3FB3" w:rsidRPr="0061084A">
        <w:rPr>
          <w:rFonts w:cs="Times New Roman"/>
        </w:rPr>
        <w:t>en</w:t>
      </w:r>
      <w:r w:rsidR="00596F27" w:rsidRPr="0061084A">
        <w:rPr>
          <w:rFonts w:cs="Times New Roman"/>
        </w:rPr>
        <w:t xml:space="preserve">dall mechanism is </w:t>
      </w:r>
      <w:r w:rsidR="005755CD" w:rsidRPr="0061084A">
        <w:rPr>
          <w:rFonts w:cs="Times New Roman"/>
        </w:rPr>
        <w:t>dominant</w:t>
      </w:r>
      <w:r w:rsidR="00596F27" w:rsidRPr="0061084A">
        <w:rPr>
          <w:rFonts w:cs="Times New Roman"/>
        </w:rPr>
        <w:t xml:space="preserve">, </w:t>
      </w:r>
      <w:r w:rsidR="005755CD" w:rsidRPr="0061084A">
        <w:rPr>
          <w:rFonts w:cs="Times New Roman"/>
        </w:rPr>
        <w:t xml:space="preserve">the enrichment </w:t>
      </w:r>
      <w:r w:rsidR="007F3CE7" w:rsidRPr="0061084A">
        <w:rPr>
          <w:rFonts w:cs="Times New Roman"/>
        </w:rPr>
        <w:t xml:space="preserve">or depletion </w:t>
      </w:r>
      <w:r w:rsidR="005755CD" w:rsidRPr="0061084A">
        <w:rPr>
          <w:rFonts w:cs="Times New Roman"/>
        </w:rPr>
        <w:t xml:space="preserve">of certain elements </w:t>
      </w:r>
      <w:r w:rsidR="00BE540A">
        <w:rPr>
          <w:rFonts w:cs="Times New Roman"/>
        </w:rPr>
        <w:t>at</w:t>
      </w:r>
      <w:r w:rsidR="00BE540A" w:rsidRPr="0061084A">
        <w:rPr>
          <w:rFonts w:cs="Times New Roman"/>
        </w:rPr>
        <w:t xml:space="preserve"> </w:t>
      </w:r>
      <w:r w:rsidR="0059045E" w:rsidRPr="0061084A">
        <w:rPr>
          <w:rFonts w:cs="Times New Roman"/>
        </w:rPr>
        <w:t>sinks w</w:t>
      </w:r>
      <w:r w:rsidR="00D00583">
        <w:rPr>
          <w:rFonts w:cs="Times New Roman"/>
        </w:rPr>
        <w:t>as</w:t>
      </w:r>
      <w:r w:rsidR="0059045E" w:rsidRPr="0061084A">
        <w:rPr>
          <w:rFonts w:cs="Times New Roman"/>
        </w:rPr>
        <w:t xml:space="preserve"> often observed</w:t>
      </w:r>
      <w:r w:rsidR="007F3CE7" w:rsidRPr="0061084A">
        <w:rPr>
          <w:rFonts w:cs="Times New Roman"/>
        </w:rPr>
        <w:t>.</w:t>
      </w:r>
      <w:r w:rsidR="0059045E" w:rsidRPr="0061084A">
        <w:rPr>
          <w:rFonts w:cs="Times New Roman"/>
        </w:rPr>
        <w:t xml:space="preserve"> </w:t>
      </w:r>
      <w:r w:rsidR="00323636" w:rsidRPr="0061084A">
        <w:rPr>
          <w:rFonts w:cs="Times New Roman"/>
        </w:rPr>
        <w:t xml:space="preserve">In the case of enrichment, </w:t>
      </w:r>
      <w:r w:rsidR="00F01CDA">
        <w:rPr>
          <w:rFonts w:cs="Times New Roman"/>
        </w:rPr>
        <w:t xml:space="preserve">the </w:t>
      </w:r>
      <w:r w:rsidR="0059045E" w:rsidRPr="0061084A">
        <w:rPr>
          <w:rFonts w:cs="Times New Roman"/>
        </w:rPr>
        <w:t xml:space="preserve">local solute concentration </w:t>
      </w:r>
      <w:r w:rsidR="00584B8A" w:rsidRPr="0061084A">
        <w:rPr>
          <w:rFonts w:cs="Times New Roman"/>
        </w:rPr>
        <w:t xml:space="preserve">could </w:t>
      </w:r>
      <w:r w:rsidR="005050F2">
        <w:rPr>
          <w:rFonts w:cs="Times New Roman"/>
        </w:rPr>
        <w:t xml:space="preserve">exceed </w:t>
      </w:r>
      <w:r w:rsidR="0059045E" w:rsidRPr="0061084A">
        <w:rPr>
          <w:rFonts w:cs="Times New Roman"/>
        </w:rPr>
        <w:t xml:space="preserve">the </w:t>
      </w:r>
      <w:r w:rsidR="00061BE5" w:rsidRPr="0061084A">
        <w:rPr>
          <w:rFonts w:cs="Times New Roman"/>
        </w:rPr>
        <w:t>solubility limit</w:t>
      </w:r>
      <w:r w:rsidR="00364710" w:rsidRPr="0061084A">
        <w:rPr>
          <w:rFonts w:cs="Times New Roman"/>
        </w:rPr>
        <w:t xml:space="preserve">, </w:t>
      </w:r>
      <w:r w:rsidR="001F0ECF">
        <w:rPr>
          <w:rFonts w:cs="Times New Roman"/>
        </w:rPr>
        <w:t xml:space="preserve">which provides the driving force for </w:t>
      </w:r>
      <w:r w:rsidR="00364710" w:rsidRPr="0061084A">
        <w:rPr>
          <w:rFonts w:cs="Times New Roman"/>
        </w:rPr>
        <w:t xml:space="preserve">the excess solutes </w:t>
      </w:r>
      <w:r w:rsidR="001F0ECF">
        <w:rPr>
          <w:rFonts w:cs="Times New Roman"/>
        </w:rPr>
        <w:t>to</w:t>
      </w:r>
      <w:r w:rsidR="00364710" w:rsidRPr="0061084A">
        <w:rPr>
          <w:rFonts w:cs="Times New Roman"/>
        </w:rPr>
        <w:t xml:space="preserve"> precipitate as </w:t>
      </w:r>
      <w:r w:rsidR="00393DA6">
        <w:rPr>
          <w:rFonts w:cs="Times New Roman"/>
        </w:rPr>
        <w:t xml:space="preserve">a </w:t>
      </w:r>
      <w:r w:rsidR="00364710" w:rsidRPr="0061084A">
        <w:rPr>
          <w:rFonts w:cs="Times New Roman"/>
        </w:rPr>
        <w:t xml:space="preserve">second phase. </w:t>
      </w:r>
      <w:r w:rsidR="00E912E9" w:rsidRPr="0061084A">
        <w:rPr>
          <w:rFonts w:cs="Times New Roman"/>
        </w:rPr>
        <w:t>This phase do</w:t>
      </w:r>
      <w:r w:rsidR="00143892">
        <w:rPr>
          <w:rFonts w:cs="Times New Roman"/>
        </w:rPr>
        <w:t>es</w:t>
      </w:r>
      <w:r w:rsidR="00E912E9" w:rsidRPr="0061084A">
        <w:rPr>
          <w:rFonts w:cs="Times New Roman"/>
        </w:rPr>
        <w:t xml:space="preserve"> not appear under thermal annealing and </w:t>
      </w:r>
      <w:r w:rsidR="00D27B27" w:rsidRPr="0061084A">
        <w:rPr>
          <w:rFonts w:cs="Times New Roman"/>
        </w:rPr>
        <w:t xml:space="preserve">is expected to </w:t>
      </w:r>
      <w:r w:rsidR="00D27B27" w:rsidRPr="0061084A">
        <w:rPr>
          <w:rFonts w:cs="Times New Roman"/>
        </w:rPr>
        <w:lastRenderedPageBreak/>
        <w:t>dissolve during post-irradiation annealing.</w:t>
      </w:r>
      <w:r w:rsidR="00CC46B3">
        <w:rPr>
          <w:rFonts w:cs="Times New Roman"/>
        </w:rPr>
        <w:t xml:space="preserve"> </w:t>
      </w:r>
      <w:r w:rsidR="000D40D6" w:rsidRPr="0061084A">
        <w:rPr>
          <w:rFonts w:cs="Times New Roman"/>
        </w:rPr>
        <w:t xml:space="preserve">NiSiPCr-enriched clusters observed by </w:t>
      </w:r>
      <w:r w:rsidR="00E639C9" w:rsidRPr="0061084A">
        <w:rPr>
          <w:rFonts w:cs="Times New Roman"/>
        </w:rPr>
        <w:t xml:space="preserve">Kuksenko et al in neutron irradiated FeCr alloys </w:t>
      </w:r>
      <w:r w:rsidR="00CC46B3">
        <w:rPr>
          <w:rFonts w:cs="Times New Roman"/>
        </w:rPr>
        <w:t xml:space="preserve">were claimed to </w:t>
      </w:r>
      <w:r w:rsidR="00E639C9" w:rsidRPr="0061084A">
        <w:rPr>
          <w:rFonts w:cs="Times New Roman"/>
        </w:rPr>
        <w:t xml:space="preserve">form </w:t>
      </w:r>
      <w:r w:rsidR="00BE540A">
        <w:rPr>
          <w:rFonts w:cs="Times New Roman"/>
        </w:rPr>
        <w:t>via</w:t>
      </w:r>
      <w:r w:rsidR="00BE540A" w:rsidRPr="0061084A">
        <w:rPr>
          <w:rFonts w:cs="Times New Roman"/>
        </w:rPr>
        <w:t xml:space="preserve"> </w:t>
      </w:r>
      <w:r w:rsidR="00E639C9" w:rsidRPr="0061084A">
        <w:rPr>
          <w:rFonts w:cs="Times New Roman"/>
        </w:rPr>
        <w:t>this mechanism</w:t>
      </w:r>
      <w:r w:rsidR="00633BCE" w:rsidRPr="0061084A">
        <w:rPr>
          <w:rFonts w:cs="Times New Roman"/>
        </w:rPr>
        <w:t xml:space="preserve"> </w:t>
      </w:r>
      <w:r w:rsidR="00633BCE" w:rsidRPr="0061084A">
        <w:rPr>
          <w:rFonts w:cs="Times New Roman"/>
        </w:rPr>
        <w:fldChar w:fldCharType="begin"/>
      </w:r>
      <w:r w:rsidR="003731C2">
        <w:rPr>
          <w:rFonts w:cs="Times New Roman"/>
        </w:rPr>
        <w:instrText xml:space="preserve"> ADDIN EN.CITE &lt;EndNote&gt;&lt;Cite&gt;&lt;Author&gt;Kuksenko&lt;/Author&gt;&lt;Year&gt;2013&lt;/Year&gt;&lt;RecNum&gt;246&lt;/RecNum&gt;&lt;DisplayText&gt;[98]&lt;/DisplayText&gt;&lt;record&gt;&lt;rec-number&gt;246&lt;/rec-number&gt;&lt;foreign-keys&gt;&lt;key app="EN" db-id="05052tp2owzs2qezrt1ve9tja9f25rw2xfas" timestamp="1668461109" guid="347a873a-96c1-4652-9c70-60527e30a349"&gt;246&lt;/key&gt;&lt;/foreign-keys&gt;&lt;ref-type name="Journal Article"&gt;17&lt;/ref-type&gt;&lt;contributors&gt;&lt;authors&gt;&lt;author&gt;Kuksenko, V.&lt;/author&gt;&lt;author&gt;Pareige, C.&lt;/author&gt;&lt;author&gt;Pareige, P.&lt;/author&gt;&lt;/authors&gt;&lt;/contributors&gt;&lt;titles&gt;&lt;title&gt;Cr precipitation in neutron irradiated industrial purity Fe–Cr model alloys&lt;/title&gt;&lt;secondary-title&gt;Journal of Nuclear Materials&lt;/secondary-title&gt;&lt;/titles&gt;&lt;periodical&gt;&lt;full-title&gt;Journal of Nuclear Materials&lt;/full-title&gt;&lt;/periodical&gt;&lt;pages&gt;160-165&lt;/pages&gt;&lt;volume&gt;432&lt;/volume&gt;&lt;number&gt;1-3&lt;/number&gt;&lt;dates&gt;&lt;year&gt;2013&lt;/year&gt;&lt;/dates&gt;&lt;isbn&gt;00223115&lt;/isbn&gt;&lt;urls&gt;&lt;/urls&gt;&lt;electronic-resource-num&gt;10.1016/j.jnucmat.2012.07.021&lt;/electronic-resource-num&gt;&lt;/record&gt;&lt;/Cite&gt;&lt;/EndNote&gt;</w:instrText>
      </w:r>
      <w:r w:rsidR="00633BCE" w:rsidRPr="0061084A">
        <w:rPr>
          <w:rFonts w:cs="Times New Roman"/>
        </w:rPr>
        <w:fldChar w:fldCharType="separate"/>
      </w:r>
      <w:r w:rsidR="003731C2">
        <w:rPr>
          <w:rFonts w:cs="Times New Roman"/>
          <w:noProof/>
        </w:rPr>
        <w:t>[98]</w:t>
      </w:r>
      <w:r w:rsidR="00633BCE" w:rsidRPr="0061084A">
        <w:rPr>
          <w:rFonts w:cs="Times New Roman"/>
        </w:rPr>
        <w:fldChar w:fldCharType="end"/>
      </w:r>
      <w:r w:rsidR="00E639C9" w:rsidRPr="0061084A">
        <w:rPr>
          <w:rFonts w:cs="Times New Roman"/>
        </w:rPr>
        <w:t xml:space="preserve">. </w:t>
      </w:r>
    </w:p>
    <w:p w14:paraId="7FE4F4A7" w14:textId="65F544EB" w:rsidR="009D0B11" w:rsidRDefault="008267AF" w:rsidP="0099058E">
      <w:pPr>
        <w:pStyle w:val="StyleJustifiedFirstline05Linespacing15lines"/>
      </w:pPr>
      <w:r w:rsidRPr="0061084A">
        <w:t xml:space="preserve">The radiation modified precipitation mechanism is also closely related to the </w:t>
      </w:r>
      <w:r w:rsidR="00BB718D" w:rsidRPr="0061084A">
        <w:t>coupling effect</w:t>
      </w:r>
      <w:r w:rsidR="007555E8" w:rsidRPr="0061084A">
        <w:t>s</w:t>
      </w:r>
      <w:r w:rsidR="00BB718D" w:rsidRPr="0061084A">
        <w:t xml:space="preserve"> between solute atoms </w:t>
      </w:r>
      <w:r w:rsidR="007555E8" w:rsidRPr="0061084A">
        <w:t>and</w:t>
      </w:r>
      <w:r w:rsidR="00BB718D" w:rsidRPr="0061084A">
        <w:t xml:space="preserve"> point defect </w:t>
      </w:r>
      <w:r w:rsidR="00660D5D" w:rsidRPr="0061084A">
        <w:t xml:space="preserve">flux. At </w:t>
      </w:r>
      <w:r w:rsidR="00CC46B3">
        <w:t xml:space="preserve">the </w:t>
      </w:r>
      <w:r w:rsidR="00660D5D" w:rsidRPr="0061084A">
        <w:t xml:space="preserve">thermal equilibrium state, the chemical composition of the precipitates is determined by the phase diagram. </w:t>
      </w:r>
      <w:r w:rsidR="00D97380" w:rsidRPr="0061084A">
        <w:t>During irradiation</w:t>
      </w:r>
      <w:r w:rsidR="00CC46B3">
        <w:t>s</w:t>
      </w:r>
      <w:r w:rsidR="00D97380" w:rsidRPr="0061084A">
        <w:t xml:space="preserve">, </w:t>
      </w:r>
      <w:r w:rsidR="00D40D42" w:rsidRPr="0061084A">
        <w:t>this composition could be significantly modified</w:t>
      </w:r>
      <w:r w:rsidR="003C3C20" w:rsidRPr="0061084A">
        <w:t xml:space="preserve"> </w:t>
      </w:r>
      <w:r w:rsidR="007F3691" w:rsidRPr="0061084A">
        <w:t>due to RIS</w:t>
      </w:r>
      <w:r w:rsidR="00CC46B3">
        <w:t>,</w:t>
      </w:r>
      <w:r w:rsidR="007F3691" w:rsidRPr="0061084A">
        <w:t xml:space="preserve"> </w:t>
      </w:r>
      <w:r w:rsidR="003C3C20" w:rsidRPr="0061084A">
        <w:t xml:space="preserve">especially in multicomponent systems. </w:t>
      </w:r>
      <w:r w:rsidR="007F3691" w:rsidRPr="0061084A">
        <w:t>I</w:t>
      </w:r>
      <w:r w:rsidR="00D97380" w:rsidRPr="0061084A">
        <w:t xml:space="preserve">f the </w:t>
      </w:r>
      <w:r w:rsidR="000365B8" w:rsidRPr="0061084A">
        <w:t xml:space="preserve">defect fluxes from the matrix to the second phase </w:t>
      </w:r>
      <w:r w:rsidR="00742004" w:rsidRPr="0061084A">
        <w:t xml:space="preserve">are maintained, the precipitates will </w:t>
      </w:r>
      <w:r w:rsidR="00331274" w:rsidRPr="0061084A">
        <w:t>act like sink</w:t>
      </w:r>
      <w:r w:rsidR="00290632" w:rsidRPr="0061084A">
        <w:t>s</w:t>
      </w:r>
      <w:r w:rsidR="00331274" w:rsidRPr="0061084A">
        <w:t xml:space="preserve"> and be enriched with the elements carried by the </w:t>
      </w:r>
      <w:r w:rsidR="007555E8" w:rsidRPr="0061084A">
        <w:t xml:space="preserve">fluxes. </w:t>
      </w:r>
      <w:r w:rsidR="00DE6AAF" w:rsidRPr="0061084A">
        <w:t xml:space="preserve">An example </w:t>
      </w:r>
      <w:r w:rsidR="00E07854">
        <w:t>of</w:t>
      </w:r>
      <w:r w:rsidR="00DE6AAF" w:rsidRPr="0061084A">
        <w:t xml:space="preserve"> modified precipitation behavior is the </w:t>
      </w:r>
      <w:r w:rsidR="000E0D8A" w:rsidRPr="0061084A">
        <w:t>presence of M</w:t>
      </w:r>
      <w:r w:rsidR="000E0D8A" w:rsidRPr="0061084A">
        <w:rPr>
          <w:vertAlign w:val="subscript"/>
        </w:rPr>
        <w:t>23</w:t>
      </w:r>
      <w:r w:rsidR="000E0D8A" w:rsidRPr="0061084A">
        <w:t>(C, Si)</w:t>
      </w:r>
      <w:r w:rsidR="000E0D8A" w:rsidRPr="0061084A">
        <w:rPr>
          <w:vertAlign w:val="subscript"/>
        </w:rPr>
        <w:t>6</w:t>
      </w:r>
      <w:r w:rsidR="000E0D8A" w:rsidRPr="0061084A">
        <w:t xml:space="preserve"> phase </w:t>
      </w:r>
      <w:r w:rsidR="008408AC" w:rsidRPr="0061084A">
        <w:t>in irradiated</w:t>
      </w:r>
      <w:r w:rsidR="009137AA" w:rsidRPr="0061084A">
        <w:t xml:space="preserve"> austenitic steels</w:t>
      </w:r>
      <w:r w:rsidR="00BB4705" w:rsidRPr="0061084A">
        <w:t>, which is simply a modified version of the commonly observed carbide M</w:t>
      </w:r>
      <w:r w:rsidR="00BB4705" w:rsidRPr="0061084A">
        <w:rPr>
          <w:vertAlign w:val="subscript"/>
        </w:rPr>
        <w:t>23</w:t>
      </w:r>
      <w:r w:rsidR="00BB4705" w:rsidRPr="0061084A">
        <w:t>C</w:t>
      </w:r>
      <w:r w:rsidR="00BB4705" w:rsidRPr="0061084A">
        <w:rPr>
          <w:vertAlign w:val="subscript"/>
        </w:rPr>
        <w:t>6</w:t>
      </w:r>
      <w:r w:rsidR="00077FB4" w:rsidRPr="0061084A">
        <w:t xml:space="preserve"> </w:t>
      </w:r>
      <w:r w:rsidR="009A137C" w:rsidRPr="0061084A">
        <w:fldChar w:fldCharType="begin"/>
      </w:r>
      <w:r w:rsidR="003731C2">
        <w:instrText xml:space="preserve"> ADDIN EN.CITE &lt;EndNote&gt;&lt;Cite&gt;&lt;Author&gt;Brager&lt;/Author&gt;&lt;Year&gt;1978&lt;/Year&gt;&lt;RecNum&gt;320&lt;/RecNum&gt;&lt;DisplayText&gt;[99]&lt;/DisplayText&gt;&lt;record&gt;&lt;rec-number&gt;320&lt;/rec-number&gt;&lt;foreign-keys&gt;&lt;key app="EN" db-id="0wrr5pwxhs52vre0fpavf5e7a5x0rxdxwdea" timestamp="1603588372"&gt;320&lt;/key&gt;&lt;/foreign-keys&gt;&lt;ref-type name="Journal Article"&gt;17&lt;/ref-type&gt;&lt;contributors&gt;&lt;authors&gt;&lt;author&gt;Brager, HR&lt;/author&gt;&lt;author&gt;Garner, FA&lt;/author&gt;&lt;/authors&gt;&lt;/contributors&gt;&lt;titles&gt;&lt;title&gt;Swelling as a consequence of gamma prime (γ&amp;apos;) and M23 (C, Si) 6 formation in neutron irradiated 316 stainless steel&lt;/title&gt;&lt;secondary-title&gt;Journal of Nuclear Materials&lt;/secondary-title&gt;&lt;/titles&gt;&lt;periodical&gt;&lt;full-title&gt;Journal of Nuclear Materials&lt;/full-title&gt;&lt;abbr-1&gt;J. Nucl. Mater.&lt;/abbr-1&gt;&lt;abbr-2&gt;J Nucl Mater&lt;/abbr-2&gt;&lt;/periodical&gt;&lt;pages&gt;9-19&lt;/pages&gt;&lt;volume&gt;73&lt;/volume&gt;&lt;number&gt;1&lt;/number&gt;&lt;dates&gt;&lt;year&gt;1978&lt;/year&gt;&lt;/dates&gt;&lt;isbn&gt;0022-3115&lt;/isbn&gt;&lt;urls&gt;&lt;/urls&gt;&lt;/record&gt;&lt;/Cite&gt;&lt;/EndNote&gt;</w:instrText>
      </w:r>
      <w:r w:rsidR="009A137C" w:rsidRPr="0061084A">
        <w:fldChar w:fldCharType="separate"/>
      </w:r>
      <w:r w:rsidR="003731C2">
        <w:rPr>
          <w:noProof/>
        </w:rPr>
        <w:t>[99]</w:t>
      </w:r>
      <w:r w:rsidR="009A137C" w:rsidRPr="0061084A">
        <w:fldChar w:fldCharType="end"/>
      </w:r>
      <w:r w:rsidR="00BB4705" w:rsidRPr="0061084A">
        <w:t>.</w:t>
      </w:r>
      <w:r w:rsidR="00874085" w:rsidRPr="0061084A">
        <w:t xml:space="preserve"> The composition of </w:t>
      </w:r>
      <w:r w:rsidR="00E07854">
        <w:t xml:space="preserve">the </w:t>
      </w:r>
      <w:r w:rsidR="00874085" w:rsidRPr="0061084A">
        <w:t xml:space="preserve">precipitation phase will </w:t>
      </w:r>
      <w:r w:rsidR="00BE540A">
        <w:t>gradually revert</w:t>
      </w:r>
      <w:r w:rsidR="00BE540A" w:rsidRPr="0061084A">
        <w:t xml:space="preserve"> </w:t>
      </w:r>
      <w:r w:rsidR="00874085" w:rsidRPr="0061084A">
        <w:t xml:space="preserve">to </w:t>
      </w:r>
      <w:r w:rsidR="00BE540A">
        <w:t xml:space="preserve">the </w:t>
      </w:r>
      <w:r w:rsidR="00874085" w:rsidRPr="0061084A">
        <w:t xml:space="preserve">thermal equilibrium value </w:t>
      </w:r>
      <w:r w:rsidR="007A0710" w:rsidRPr="0061084A">
        <w:t>if anneal</w:t>
      </w:r>
      <w:r w:rsidR="00E07854">
        <w:t>ing is performed</w:t>
      </w:r>
      <w:r w:rsidR="007A0710" w:rsidRPr="0061084A">
        <w:t xml:space="preserve"> after irradiation. </w:t>
      </w:r>
    </w:p>
    <w:p w14:paraId="25701D01" w14:textId="77777777" w:rsidR="00B426E4" w:rsidRPr="0061084A" w:rsidRDefault="00B426E4" w:rsidP="00746AC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3D826C33" w14:textId="1C9D9457" w:rsidR="00C34C9A" w:rsidRPr="0061084A" w:rsidRDefault="00C34C9A" w:rsidP="006B5471">
      <w:pPr>
        <w:pStyle w:val="Heading4"/>
        <w:rPr>
          <w:rFonts w:cs="Times New Roman"/>
        </w:rPr>
      </w:pPr>
      <w:bookmarkStart w:id="33" w:name="_Toc127376993"/>
      <w:r w:rsidRPr="0061084A">
        <w:rPr>
          <w:rFonts w:cs="Times New Roman"/>
        </w:rPr>
        <w:t>2.3.1.</w:t>
      </w:r>
      <w:r w:rsidR="003F1543">
        <w:rPr>
          <w:rFonts w:cs="Times New Roman"/>
        </w:rPr>
        <w:t>4</w:t>
      </w:r>
      <w:r w:rsidRPr="0061084A">
        <w:rPr>
          <w:rFonts w:cs="Times New Roman"/>
        </w:rPr>
        <w:t xml:space="preserve"> Models accounting for the stability of precipitates under irradiation</w:t>
      </w:r>
      <w:bookmarkEnd w:id="33"/>
    </w:p>
    <w:p w14:paraId="6CABD567" w14:textId="32CB5E80" w:rsidR="00EE7FBC" w:rsidRPr="0061084A" w:rsidRDefault="0035140D" w:rsidP="001241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stability of precipitates under irradiation is determined by the </w:t>
      </w:r>
      <w:r w:rsidR="00295853" w:rsidRPr="0061084A">
        <w:rPr>
          <w:rFonts w:cs="Times New Roman"/>
        </w:rPr>
        <w:t>competition between the ballistic dissolution rate to destroy the precipitates and the radiation enhanced diffusion rate t</w:t>
      </w:r>
      <w:r w:rsidR="00052E3C">
        <w:rPr>
          <w:rFonts w:cs="Times New Roman"/>
        </w:rPr>
        <w:t>o</w:t>
      </w:r>
      <w:r w:rsidR="00295853" w:rsidRPr="0061084A">
        <w:rPr>
          <w:rFonts w:cs="Times New Roman"/>
        </w:rPr>
        <w:t xml:space="preserve"> recover them. </w:t>
      </w:r>
      <w:r w:rsidR="00F91816" w:rsidRPr="0061084A">
        <w:rPr>
          <w:rFonts w:cs="Times New Roman"/>
        </w:rPr>
        <w:t xml:space="preserve">Different behaviors of </w:t>
      </w:r>
      <w:r w:rsidR="00E74921">
        <w:rPr>
          <w:rFonts w:cs="Times New Roman"/>
        </w:rPr>
        <w:t xml:space="preserve">the </w:t>
      </w:r>
      <w:r w:rsidR="00F91816" w:rsidRPr="0061084A">
        <w:rPr>
          <w:rFonts w:cs="Times New Roman"/>
        </w:rPr>
        <w:t xml:space="preserve">precipitation phase including </w:t>
      </w:r>
      <w:r w:rsidR="00B95407" w:rsidRPr="0061084A">
        <w:rPr>
          <w:rFonts w:cs="Times New Roman"/>
        </w:rPr>
        <w:t xml:space="preserve">dissolution, </w:t>
      </w:r>
      <w:r w:rsidR="00BA5E3C" w:rsidRPr="0061084A">
        <w:rPr>
          <w:rFonts w:cs="Times New Roman"/>
        </w:rPr>
        <w:t>conventional and inverse Ostwald ripen</w:t>
      </w:r>
      <w:r w:rsidR="00B95407" w:rsidRPr="0061084A">
        <w:rPr>
          <w:rFonts w:cs="Times New Roman"/>
        </w:rPr>
        <w:t xml:space="preserve">ing were reported </w:t>
      </w:r>
      <w:r w:rsidR="00B630E4" w:rsidRPr="0061084A">
        <w:rPr>
          <w:rFonts w:cs="Times New Roman"/>
        </w:rPr>
        <w:t>in the literature</w:t>
      </w:r>
      <w:r w:rsidR="009013EF" w:rsidRPr="0061084A">
        <w:rPr>
          <w:rFonts w:cs="Times New Roman"/>
        </w:rPr>
        <w:t xml:space="preserve"> </w:t>
      </w:r>
      <w:r w:rsidR="007E48A2" w:rsidRPr="0061084A">
        <w:rPr>
          <w:rFonts w:cs="Times New Roman"/>
        </w:rPr>
        <w:fldChar w:fldCharType="begin">
          <w:fldData xml:space="preserve">PEVuZE5vdGU+PENpdGU+PEF1dGhvcj5OZWxzb248L0F1dGhvcj48WWVhcj4xOTcyPC9ZZWFyPjxS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</w:fldData>
        </w:fldChar>
      </w:r>
      <w:r w:rsidR="003731C2">
        <w:rPr>
          <w:rFonts w:cs="Times New Roman"/>
        </w:rPr>
        <w:instrText xml:space="preserve"> ADDIN EN.CITE </w:instrText>
      </w:r>
      <w:r w:rsidR="003731C2">
        <w:rPr>
          <w:rFonts w:cs="Times New Roman"/>
        </w:rPr>
        <w:fldChar w:fldCharType="begin">
          <w:fldData xml:space="preserve">PEVuZE5vdGU+PENpdGU+PEF1dGhvcj5OZWxzb248L0F1dGhvcj48WWVhcj4xOTcyPC9ZZWFyPjxS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</w:fldData>
        </w:fldChar>
      </w:r>
      <w:r w:rsidR="003731C2">
        <w:rPr>
          <w:rFonts w:cs="Times New Roman"/>
        </w:rPr>
        <w:instrText xml:space="preserve"> ADDIN EN.CITE.DATA </w:instrText>
      </w:r>
      <w:r w:rsidR="003731C2">
        <w:rPr>
          <w:rFonts w:cs="Times New Roman"/>
        </w:rPr>
      </w:r>
      <w:r w:rsidR="003731C2">
        <w:rPr>
          <w:rFonts w:cs="Times New Roman"/>
        </w:rPr>
        <w:fldChar w:fldCharType="end"/>
      </w:r>
      <w:r w:rsidR="007E48A2" w:rsidRPr="0061084A">
        <w:rPr>
          <w:rFonts w:cs="Times New Roman"/>
        </w:rPr>
        <w:fldChar w:fldCharType="separate"/>
      </w:r>
      <w:r w:rsidR="003731C2">
        <w:rPr>
          <w:rFonts w:cs="Times New Roman"/>
          <w:noProof/>
        </w:rPr>
        <w:t>[100-102]</w:t>
      </w:r>
      <w:r w:rsidR="007E48A2" w:rsidRPr="0061084A">
        <w:rPr>
          <w:rFonts w:cs="Times New Roman"/>
        </w:rPr>
        <w:fldChar w:fldCharType="end"/>
      </w:r>
      <w:r w:rsidR="00B630E4" w:rsidRPr="0061084A">
        <w:rPr>
          <w:rFonts w:cs="Times New Roman"/>
        </w:rPr>
        <w:t xml:space="preserve">. </w:t>
      </w:r>
      <w:r w:rsidR="0012644B">
        <w:rPr>
          <w:rFonts w:cs="Times New Roman"/>
        </w:rPr>
        <w:t>T</w:t>
      </w:r>
      <w:r w:rsidR="00974A1A" w:rsidRPr="0061084A">
        <w:rPr>
          <w:rFonts w:cs="Times New Roman"/>
        </w:rPr>
        <w:t xml:space="preserve">ypical </w:t>
      </w:r>
      <w:r w:rsidR="00B630E4" w:rsidRPr="0061084A">
        <w:rPr>
          <w:rFonts w:cs="Times New Roman"/>
        </w:rPr>
        <w:t xml:space="preserve">mathematical models proposed by </w:t>
      </w:r>
      <w:r w:rsidR="00974A1A" w:rsidRPr="0061084A">
        <w:rPr>
          <w:rFonts w:cs="Times New Roman"/>
        </w:rPr>
        <w:t>Nelson et al (NHM model)</w:t>
      </w:r>
      <w:r w:rsidR="00F75838">
        <w:rPr>
          <w:rFonts w:cs="Times New Roman"/>
        </w:rPr>
        <w:t xml:space="preserve">, </w:t>
      </w:r>
      <w:r w:rsidR="001B32A5" w:rsidRPr="0061084A">
        <w:rPr>
          <w:rFonts w:cs="Times New Roman"/>
        </w:rPr>
        <w:t>F</w:t>
      </w:r>
      <w:r w:rsidR="006C7D25" w:rsidRPr="0061084A">
        <w:rPr>
          <w:rFonts w:cs="Times New Roman"/>
        </w:rPr>
        <w:t xml:space="preserve">rost et al </w:t>
      </w:r>
      <w:r w:rsidR="00F75838">
        <w:rPr>
          <w:rFonts w:cs="Times New Roman"/>
        </w:rPr>
        <w:t xml:space="preserve">and Martin et al </w:t>
      </w:r>
      <w:r w:rsidR="006C7D25" w:rsidRPr="0061084A">
        <w:rPr>
          <w:rFonts w:cs="Times New Roman"/>
        </w:rPr>
        <w:t xml:space="preserve">are </w:t>
      </w:r>
      <w:r w:rsidR="00445228">
        <w:rPr>
          <w:rFonts w:cs="Times New Roman"/>
        </w:rPr>
        <w:t>summariz</w:t>
      </w:r>
      <w:r w:rsidR="006C7D25" w:rsidRPr="0061084A">
        <w:rPr>
          <w:rFonts w:cs="Times New Roman"/>
        </w:rPr>
        <w:t xml:space="preserve">ed in this </w:t>
      </w:r>
      <w:r w:rsidR="00BE540A">
        <w:rPr>
          <w:rFonts w:cs="Times New Roman"/>
        </w:rPr>
        <w:t>section</w:t>
      </w:r>
      <w:r w:rsidR="00BE540A" w:rsidRPr="0061084A">
        <w:rPr>
          <w:rFonts w:cs="Times New Roman"/>
        </w:rPr>
        <w:t xml:space="preserve"> </w:t>
      </w:r>
      <w:r w:rsidR="00DF662E" w:rsidRPr="0061084A">
        <w:rPr>
          <w:rFonts w:cs="Times New Roman"/>
        </w:rPr>
        <w:fldChar w:fldCharType="begin">
          <w:fldData xml:space="preserve">PEVuZE5vdGU+PENpdGU+PEF1dGhvcj5OZWxzb248L0F1dGhvcj48WWVhcj4xOTcyPC9ZZWFyPjxS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</w:fldData>
        </w:fldChar>
      </w:r>
      <w:r w:rsidR="003731C2">
        <w:rPr>
          <w:rFonts w:cs="Times New Roman"/>
        </w:rPr>
        <w:instrText xml:space="preserve"> ADDIN EN.CITE </w:instrText>
      </w:r>
      <w:r w:rsidR="003731C2">
        <w:rPr>
          <w:rFonts w:cs="Times New Roman"/>
        </w:rPr>
        <w:fldChar w:fldCharType="begin">
          <w:fldData xml:space="preserve">PEVuZE5vdGU+PENpdGU+PEF1dGhvcj5OZWxzb248L0F1dGhvcj48WWVhcj4xOTcyPC9ZZWFyPjxS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</w:fldData>
        </w:fldChar>
      </w:r>
      <w:r w:rsidR="003731C2">
        <w:rPr>
          <w:rFonts w:cs="Times New Roman"/>
        </w:rPr>
        <w:instrText xml:space="preserve"> ADDIN EN.CITE.DATA </w:instrText>
      </w:r>
      <w:r w:rsidR="003731C2">
        <w:rPr>
          <w:rFonts w:cs="Times New Roman"/>
        </w:rPr>
      </w:r>
      <w:r w:rsidR="003731C2">
        <w:rPr>
          <w:rFonts w:cs="Times New Roman"/>
        </w:rPr>
        <w:fldChar w:fldCharType="end"/>
      </w:r>
      <w:r w:rsidR="00DF662E" w:rsidRPr="0061084A">
        <w:rPr>
          <w:rFonts w:cs="Times New Roman"/>
        </w:rPr>
        <w:fldChar w:fldCharType="separate"/>
      </w:r>
      <w:r w:rsidR="003731C2">
        <w:rPr>
          <w:rFonts w:cs="Times New Roman"/>
          <w:noProof/>
        </w:rPr>
        <w:t>[100, 103, 104]</w:t>
      </w:r>
      <w:r w:rsidR="00DF662E" w:rsidRPr="0061084A">
        <w:rPr>
          <w:rFonts w:cs="Times New Roman"/>
        </w:rPr>
        <w:fldChar w:fldCharType="end"/>
      </w:r>
      <w:r w:rsidR="006C7D25" w:rsidRPr="0061084A">
        <w:rPr>
          <w:rFonts w:cs="Times New Roman"/>
        </w:rPr>
        <w:t xml:space="preserve">. </w:t>
      </w:r>
    </w:p>
    <w:p w14:paraId="1F06BF75" w14:textId="7874BE6E" w:rsidR="006C7D25" w:rsidRPr="0061084A" w:rsidRDefault="003F3676" w:rsidP="0012412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In the NHM model</w:t>
      </w:r>
      <w:r w:rsidR="00A654CD" w:rsidRPr="0061084A">
        <w:rPr>
          <w:rFonts w:cs="Times New Roman"/>
        </w:rPr>
        <w:t xml:space="preserve"> </w:t>
      </w:r>
      <w:r w:rsidR="00A654CD" w:rsidRPr="0061084A">
        <w:rPr>
          <w:rFonts w:cs="Times New Roman"/>
        </w:rPr>
        <w:fldChar w:fldCharType="begin"/>
      </w:r>
      <w:r w:rsidR="003731C2">
        <w:rPr>
          <w:rFonts w:cs="Times New Roman"/>
        </w:rPr>
        <w:instrText xml:space="preserve"> ADDIN EN.CITE &lt;EndNote&gt;&lt;Cite&gt;&lt;Author&gt;Nelson&lt;/Author&gt;&lt;Year&gt;1972&lt;/Year&gt;&lt;RecNum&gt;192&lt;/RecNum&gt;&lt;DisplayText&gt;[100]&lt;/DisplayText&gt;&lt;record&gt;&lt;rec-number&gt;192&lt;/rec-number&gt;&lt;foreign-keys&gt;&lt;key app="EN" db-id="0wrr5pwxhs52vre0fpavf5e7a5x0rxdxwdea" timestamp="1599769612"&gt;192&lt;/key&gt;&lt;/foreign-keys&gt;&lt;ref-type name="Journal Article"&gt;17&lt;/ref-type&gt;&lt;contributors&gt;&lt;authors&gt;&lt;author&gt;Nelson, RS&lt;/author&gt;&lt;author&gt;Hudson, JA&lt;/author&gt;&lt;author&gt;Mazey, DJ&lt;/author&gt;&lt;/authors&gt;&lt;/contributors&gt;&lt;titles&gt;&lt;title&gt;The stability of precipitates in an irradiation environment&lt;/title&gt;&lt;secondary-title&gt;Journal of Nuclear Materials&lt;/secondary-title&gt;&lt;/titles&gt;&lt;periodical&gt;&lt;full-title&gt;Journal of Nuclear Materials&lt;/full-title&gt;&lt;abbr-1&gt;J. Nucl. Mater.&lt;/abbr-1&gt;&lt;abbr-2&gt;J Nucl Mater&lt;/abbr-2&gt;&lt;/periodical&gt;&lt;pages&gt;318-330&lt;/pages&gt;&lt;volume&gt;44&lt;/volume&gt;&lt;number&gt;3&lt;/number&gt;&lt;dates&gt;&lt;year&gt;1972&lt;/year&gt;&lt;/dates&gt;&lt;isbn&gt;0022-3115&lt;/isbn&gt;&lt;urls&gt;&lt;/urls&gt;&lt;/record&gt;&lt;/Cite&gt;&lt;/EndNote&gt;</w:instrText>
      </w:r>
      <w:r w:rsidR="00A654CD" w:rsidRPr="0061084A">
        <w:rPr>
          <w:rFonts w:cs="Times New Roman"/>
        </w:rPr>
        <w:fldChar w:fldCharType="separate"/>
      </w:r>
      <w:r w:rsidR="003731C2">
        <w:rPr>
          <w:rFonts w:cs="Times New Roman"/>
          <w:noProof/>
        </w:rPr>
        <w:t>[100]</w:t>
      </w:r>
      <w:r w:rsidR="00A654CD" w:rsidRPr="0061084A">
        <w:rPr>
          <w:rFonts w:cs="Times New Roman"/>
        </w:rPr>
        <w:fldChar w:fldCharType="end"/>
      </w:r>
      <w:r w:rsidRPr="0061084A">
        <w:rPr>
          <w:rFonts w:cs="Times New Roman"/>
        </w:rPr>
        <w:t xml:space="preserve">, </w:t>
      </w:r>
      <w:r w:rsidR="00006369">
        <w:rPr>
          <w:rFonts w:cs="Times New Roman"/>
        </w:rPr>
        <w:t xml:space="preserve">one of the cluster </w:t>
      </w:r>
      <w:r w:rsidR="00691B0F">
        <w:rPr>
          <w:rFonts w:cs="Times New Roman"/>
        </w:rPr>
        <w:t>dis</w:t>
      </w:r>
      <w:r w:rsidR="00006369">
        <w:rPr>
          <w:rFonts w:cs="Times New Roman"/>
        </w:rPr>
        <w:t>solution mechanism</w:t>
      </w:r>
      <w:r w:rsidR="00445228">
        <w:rPr>
          <w:rFonts w:cs="Times New Roman"/>
        </w:rPr>
        <w:t>s</w:t>
      </w:r>
      <w:r w:rsidR="00006369">
        <w:rPr>
          <w:rFonts w:cs="Times New Roman"/>
        </w:rPr>
        <w:t xml:space="preserve"> is </w:t>
      </w:r>
      <w:r w:rsidR="00C33B3F" w:rsidRPr="0061084A">
        <w:rPr>
          <w:rFonts w:cs="Times New Roman"/>
        </w:rPr>
        <w:t>recoil dissolution</w:t>
      </w:r>
      <w:r w:rsidR="00BB2D16" w:rsidRPr="0061084A">
        <w:rPr>
          <w:rFonts w:cs="Times New Roman"/>
        </w:rPr>
        <w:t>. The solute atoms within clusters</w:t>
      </w:r>
      <w:r w:rsidR="00F427A5" w:rsidRPr="0061084A">
        <w:rPr>
          <w:rFonts w:cs="Times New Roman"/>
        </w:rPr>
        <w:t xml:space="preserve"> </w:t>
      </w:r>
      <w:r w:rsidR="002E5E56">
        <w:rPr>
          <w:rFonts w:cs="Times New Roman"/>
        </w:rPr>
        <w:t>are ballistically</w:t>
      </w:r>
      <w:r w:rsidR="00F427A5" w:rsidRPr="0061084A">
        <w:rPr>
          <w:rFonts w:cs="Times New Roman"/>
        </w:rPr>
        <w:t xml:space="preserve"> recoiled into the </w:t>
      </w:r>
      <w:r w:rsidR="002E5E56">
        <w:rPr>
          <w:rFonts w:cs="Times New Roman"/>
        </w:rPr>
        <w:t xml:space="preserve">surrounding </w:t>
      </w:r>
      <w:r w:rsidR="00F427A5" w:rsidRPr="0061084A">
        <w:rPr>
          <w:rFonts w:cs="Times New Roman"/>
        </w:rPr>
        <w:t xml:space="preserve">matrix due to </w:t>
      </w:r>
      <w:r w:rsidR="002E5E56">
        <w:rPr>
          <w:rFonts w:cs="Times New Roman"/>
        </w:rPr>
        <w:t xml:space="preserve">collisional </w:t>
      </w:r>
      <w:r w:rsidR="00F427A5" w:rsidRPr="0061084A">
        <w:rPr>
          <w:rFonts w:cs="Times New Roman"/>
        </w:rPr>
        <w:t>displacement</w:t>
      </w:r>
      <w:r w:rsidR="002E5E56">
        <w:rPr>
          <w:rFonts w:cs="Times New Roman"/>
        </w:rPr>
        <w:t>s</w:t>
      </w:r>
      <w:r w:rsidR="00F427A5" w:rsidRPr="0061084A">
        <w:rPr>
          <w:rFonts w:cs="Times New Roman"/>
        </w:rPr>
        <w:t xml:space="preserve">. </w:t>
      </w:r>
      <w:r w:rsidR="00CD377F" w:rsidRPr="0061084A">
        <w:rPr>
          <w:rFonts w:cs="Times New Roman"/>
        </w:rPr>
        <w:t xml:space="preserve">The dissolution rate expressed in the change </w:t>
      </w:r>
      <w:r w:rsidR="003D7E29">
        <w:rPr>
          <w:rFonts w:cs="Times New Roman"/>
        </w:rPr>
        <w:t xml:space="preserve">rate </w:t>
      </w:r>
      <w:r w:rsidR="00CD377F" w:rsidRPr="0061084A">
        <w:rPr>
          <w:rFonts w:cs="Times New Roman"/>
        </w:rPr>
        <w:t xml:space="preserve">of </w:t>
      </w:r>
      <w:r w:rsidR="003D7E29">
        <w:rPr>
          <w:rFonts w:cs="Times New Roman"/>
        </w:rPr>
        <w:t xml:space="preserve">the </w:t>
      </w:r>
      <w:r w:rsidR="00CD377F" w:rsidRPr="0061084A">
        <w:rPr>
          <w:rFonts w:cs="Times New Roman"/>
        </w:rPr>
        <w:t xml:space="preserve">precipitate volume </w:t>
      </w:r>
      <w:r w:rsidR="007D5E25" w:rsidRPr="0061084A">
        <w:rPr>
          <w:rFonts w:cs="Times New Roman"/>
        </w:rPr>
        <w:t>is proportional to the damage rate</w:t>
      </w:r>
      <w:r w:rsidR="00CD377F" w:rsidRPr="0061084A">
        <w:rPr>
          <w:rFonts w:cs="Times New Roman"/>
        </w:rPr>
        <w:t>:</w:t>
      </w:r>
    </w:p>
    <w:p w14:paraId="323D9C60" w14:textId="5121165D" w:rsidR="00CD377F"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m:t>
              </m:r>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ϕ</m:t>
              </m:r>
            </m:num>
            <m:den>
              <m:r>
                <w:rPr>
                  <w:rFonts w:ascii="Cambria Math" w:hAnsi="Cambria Math" w:cs="Times New Roman"/>
                </w:rPr>
                <m:t>N</m:t>
              </m:r>
            </m:den>
          </m:f>
        </m:oMath>
      </m:oMathPara>
    </w:p>
    <w:p w14:paraId="1287B16E" w14:textId="78449129" w:rsidR="003121BE" w:rsidRPr="0061084A" w:rsidRDefault="00610C19"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 xml:space="preserve">where </w:t>
      </w:r>
      <w:r w:rsidR="007C2B1C" w:rsidRPr="0061084A">
        <w:rPr>
          <w:rFonts w:cs="Times New Roman"/>
        </w:rPr>
        <w:t xml:space="preserve">r is </w:t>
      </w:r>
      <w:r w:rsidR="003958E6">
        <w:rPr>
          <w:rFonts w:cs="Times New Roman"/>
        </w:rPr>
        <w:t xml:space="preserve">the </w:t>
      </w:r>
      <w:r w:rsidR="007C2B1C" w:rsidRPr="0061084A">
        <w:rPr>
          <w:rFonts w:cs="Times New Roman"/>
        </w:rPr>
        <w:t>precipitate radius</w:t>
      </w:r>
      <w:r w:rsidR="00B368E4">
        <w:rPr>
          <w:rFonts w:cs="Times New Roman"/>
        </w:rPr>
        <w:t>, N is the atomic density</w:t>
      </w:r>
      <w:r>
        <w:rPr>
          <w:rFonts w:cs="Times New Roman"/>
        </w:rPr>
        <w:t xml:space="preserve"> and</w:t>
      </w:r>
      <w:r w:rsidR="007C2B1C" w:rsidRPr="0061084A">
        <w:rPr>
          <w:rFonts w:cs="Times New Roman"/>
        </w:rPr>
        <w:t xml:space="preserve"> </w:t>
      </w:r>
      <m:oMath>
        <m:r>
          <w:rPr>
            <w:rFonts w:ascii="Cambria Math" w:hAnsi="Cambria Math" w:cs="Times New Roman"/>
          </w:rPr>
          <m:t>ϕ~</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14</m:t>
            </m:r>
          </m:sup>
        </m:sSup>
        <m:r>
          <w:rPr>
            <w:rFonts w:ascii="Cambria Math" w:hAnsi="Cambria Math" w:cs="Times New Roman"/>
          </w:rPr>
          <m:t>G/</m:t>
        </m:r>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2</m:t>
            </m:r>
          </m:sup>
        </m:sSup>
        <m:r>
          <w:rPr>
            <w:rFonts w:ascii="Cambria Math" w:hAnsi="Cambria Math" w:cs="Times New Roman"/>
          </w:rPr>
          <m:t>×s</m:t>
        </m:r>
      </m:oMath>
      <w:r w:rsidR="007C2B1C" w:rsidRPr="0061084A">
        <w:rPr>
          <w:rFonts w:cs="Times New Roman"/>
        </w:rPr>
        <w:t xml:space="preserve"> is the flux of atoms lost by precipitates</w:t>
      </w:r>
      <w:r w:rsidR="00321D08">
        <w:rPr>
          <w:rFonts w:cs="Times New Roman"/>
        </w:rPr>
        <w:t>, in which</w:t>
      </w:r>
      <w:r w:rsidR="00CC26EE" w:rsidRPr="0061084A">
        <w:rPr>
          <w:rFonts w:cs="Times New Roman"/>
        </w:rPr>
        <w:t xml:space="preserve"> </w:t>
      </w:r>
      <w:r w:rsidR="003958E6">
        <w:rPr>
          <w:rFonts w:cs="Times New Roman"/>
        </w:rPr>
        <w:t>G</w:t>
      </w:r>
      <w:r w:rsidR="00CC26EE" w:rsidRPr="0061084A">
        <w:rPr>
          <w:rFonts w:cs="Times New Roman"/>
        </w:rPr>
        <w:t xml:space="preserve"> </w:t>
      </w:r>
      <w:r w:rsidR="00321D08">
        <w:rPr>
          <w:rFonts w:cs="Times New Roman"/>
        </w:rPr>
        <w:t>i</w:t>
      </w:r>
      <w:r w:rsidR="00CC26EE" w:rsidRPr="0061084A">
        <w:rPr>
          <w:rFonts w:cs="Times New Roman"/>
        </w:rPr>
        <w:t xml:space="preserve">s the damage rate in dpa/s. </w:t>
      </w:r>
      <w:r w:rsidR="001713A9" w:rsidRPr="0061084A">
        <w:rPr>
          <w:rFonts w:cs="Times New Roman"/>
        </w:rPr>
        <w:t xml:space="preserve">The radiation enhanced diffusion rate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oMath>
      <w:r w:rsidR="00821D8C">
        <w:rPr>
          <w:rFonts w:cs="Times New Roman"/>
        </w:rPr>
        <w:t xml:space="preserve"> can be estimated </w:t>
      </w:r>
      <w:r>
        <w:rPr>
          <w:rFonts w:cs="Times New Roman"/>
        </w:rPr>
        <w:t>(e.g.,</w:t>
      </w:r>
      <w:r w:rsidR="00821D8C">
        <w:rPr>
          <w:rFonts w:cs="Times New Roman"/>
        </w:rPr>
        <w:t xml:space="preserve"> sink dominant condition or recombination </w:t>
      </w:r>
      <w:r w:rsidR="00821D8C">
        <w:rPr>
          <w:rFonts w:cs="Times New Roman"/>
        </w:rPr>
        <w:lastRenderedPageBreak/>
        <w:t>dominant condition</w:t>
      </w:r>
      <w:r>
        <w:rPr>
          <w:rFonts w:cs="Times New Roman"/>
        </w:rPr>
        <w:t>)</w:t>
      </w:r>
      <w:r w:rsidR="00821D8C">
        <w:rPr>
          <w:rFonts w:cs="Times New Roman"/>
        </w:rPr>
        <w:t xml:space="preserve"> depending on the </w:t>
      </w:r>
      <w:r w:rsidR="004350BE">
        <w:rPr>
          <w:rFonts w:cs="Times New Roman"/>
        </w:rPr>
        <w:t xml:space="preserve">specimen and irradiation conditions. </w:t>
      </w:r>
      <w:r w:rsidR="009533CB" w:rsidRPr="0061084A">
        <w:rPr>
          <w:rFonts w:cs="Times New Roman"/>
        </w:rPr>
        <w:t>If the thermal diffusion coefficient is neglected, which is</w:t>
      </w:r>
      <w:r w:rsidR="00AB464E" w:rsidRPr="0061084A">
        <w:rPr>
          <w:rFonts w:cs="Times New Roman"/>
        </w:rPr>
        <w:t xml:space="preserve"> generally acceptable at intermediate temperature</w:t>
      </w:r>
      <w:r w:rsidR="00CD2F11">
        <w:rPr>
          <w:rFonts w:cs="Times New Roman"/>
        </w:rPr>
        <w:t>s</w:t>
      </w:r>
      <w:r w:rsidR="00AB464E" w:rsidRPr="0061084A">
        <w:rPr>
          <w:rFonts w:cs="Times New Roman"/>
        </w:rPr>
        <w:t>, b</w:t>
      </w:r>
      <w:r w:rsidR="005E092C" w:rsidRPr="0061084A">
        <w:rPr>
          <w:rFonts w:cs="Times New Roman"/>
        </w:rPr>
        <w:t>y applying</w:t>
      </w:r>
      <w:r w:rsidR="00DA44FC" w:rsidRPr="0061084A">
        <w:rPr>
          <w:rFonts w:cs="Times New Roman"/>
        </w:rPr>
        <w:t xml:space="preserve"> the boundary condition of constant solute concentration in the system</w:t>
      </w:r>
      <w:r w:rsidR="00604A8C" w:rsidRPr="0061084A">
        <w:rPr>
          <w:rFonts w:cs="Times New Roman"/>
        </w:rPr>
        <w:t xml:space="preserve"> </w:t>
      </w:r>
      <m:oMath>
        <m:r>
          <w:rPr>
            <w:rFonts w:ascii="Cambria Math" w:hAnsi="Cambria Math" w:cs="Times New Roman"/>
          </w:rPr>
          <m:t>C=</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3</m:t>
            </m:r>
          </m:den>
        </m:f>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m:t>
            </m:r>
          </m:sub>
        </m:sSub>
      </m:oMath>
      <w:r w:rsidR="003318F6" w:rsidRPr="0061084A">
        <w:rPr>
          <w:rFonts w:cs="Times New Roman"/>
        </w:rPr>
        <w:t xml:space="preserve">, </w:t>
      </w:r>
      <w:r w:rsidR="005639DA" w:rsidRPr="0061084A">
        <w:rPr>
          <w:rFonts w:cs="Times New Roman"/>
        </w:rPr>
        <w:t xml:space="preserve">in which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oMath>
      <w:r w:rsidR="009A09FF" w:rsidRPr="0061084A">
        <w:rPr>
          <w:rFonts w:cs="Times New Roman"/>
        </w:rPr>
        <w:t xml:space="preserve"> and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m:t>
            </m:r>
          </m:sub>
        </m:sSub>
      </m:oMath>
      <w:r w:rsidR="009A09FF" w:rsidRPr="0061084A">
        <w:rPr>
          <w:rFonts w:cs="Times New Roman"/>
        </w:rPr>
        <w:t xml:space="preserve"> are the solute concentration in precipitates and matrix</w:t>
      </w:r>
      <w:r w:rsidR="006C7DB0" w:rsidRPr="0061084A">
        <w:rPr>
          <w:rFonts w:cs="Times New Roman"/>
        </w:rPr>
        <w:t>, and n</w:t>
      </w:r>
      <w:r w:rsidR="0076494D">
        <w:rPr>
          <w:rFonts w:cs="Times New Roman"/>
        </w:rPr>
        <w:t xml:space="preserve"> is</w:t>
      </w:r>
      <w:r w:rsidR="006C7DB0" w:rsidRPr="0061084A">
        <w:rPr>
          <w:rFonts w:cs="Times New Roman"/>
        </w:rPr>
        <w:t xml:space="preserve"> the number density of precipitates</w:t>
      </w:r>
      <w:r w:rsidR="004D1AEB" w:rsidRPr="0061084A">
        <w:rPr>
          <w:rFonts w:cs="Times New Roman"/>
        </w:rPr>
        <w:t xml:space="preserve">, </w:t>
      </w:r>
      <w:r w:rsidR="00ED6DA8" w:rsidRPr="0061084A">
        <w:rPr>
          <w:rFonts w:cs="Times New Roman"/>
        </w:rPr>
        <w:t xml:space="preserve">the growth rate </w:t>
      </w:r>
      <w:r w:rsidR="003121BE" w:rsidRPr="0061084A">
        <w:rPr>
          <w:rFonts w:cs="Times New Roman"/>
        </w:rPr>
        <w:t>is written as:</w:t>
      </w:r>
    </w:p>
    <w:p w14:paraId="148C537B" w14:textId="73233C71" w:rsidR="003121BE"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dt</m:t>
              </m:r>
            </m:den>
          </m:f>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m</m:t>
              </m:r>
            </m:sub>
          </m:sSub>
          <m:r>
            <w:rPr>
              <w:rFonts w:ascii="Cambria Math" w:hAnsi="Cambria Math" w:cs="Times New Roman"/>
            </w:rPr>
            <m:t>r</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oMath>
      </m:oMathPara>
    </w:p>
    <w:p w14:paraId="4DA0F9BF" w14:textId="3DE2652A" w:rsidR="00C800A7" w:rsidRPr="0061084A" w:rsidRDefault="00AB464E"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rPr>
        <w:t xml:space="preserve">So the </w:t>
      </w:r>
      <w:r w:rsidR="002511CB" w:rsidRPr="0061084A">
        <w:rPr>
          <w:rFonts w:cs="Times New Roman"/>
        </w:rPr>
        <w:t>net</w:t>
      </w:r>
      <w:r w:rsidR="004D1AEB" w:rsidRPr="0061084A">
        <w:rPr>
          <w:rFonts w:cs="Times New Roman"/>
        </w:rPr>
        <w:t xml:space="preserve"> </w:t>
      </w:r>
      <w:r w:rsidR="00CC686A">
        <w:rPr>
          <w:rFonts w:cs="Times New Roman"/>
        </w:rPr>
        <w:t xml:space="preserve">change </w:t>
      </w:r>
      <w:r w:rsidR="006371BF" w:rsidRPr="0061084A">
        <w:rPr>
          <w:rFonts w:cs="Times New Roman"/>
        </w:rPr>
        <w:t xml:space="preserve">rate of </w:t>
      </w:r>
      <w:r w:rsidR="00CC686A">
        <w:rPr>
          <w:rFonts w:cs="Times New Roman"/>
        </w:rPr>
        <w:t xml:space="preserve">the </w:t>
      </w:r>
      <w:r w:rsidR="006371BF" w:rsidRPr="0061084A">
        <w:rPr>
          <w:rFonts w:cs="Times New Roman"/>
        </w:rPr>
        <w:t xml:space="preserve">precipitate radius is: </w:t>
      </w:r>
    </w:p>
    <w:p w14:paraId="21B457B3" w14:textId="02952F40" w:rsidR="00530DF6" w:rsidRPr="0061084A" w:rsidRDefault="00DA76EA" w:rsidP="004F6DA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f>
            <m:fPr>
              <m:ctrlPr>
                <w:rPr>
                  <w:rFonts w:ascii="Cambria Math" w:hAnsi="Cambria Math" w:cs="Times New Roman"/>
                  <w:i/>
                </w:rPr>
              </m:ctrlPr>
            </m:fPr>
            <m:num>
              <m:r>
                <w:rPr>
                  <w:rFonts w:ascii="Cambria Math" w:hAnsi="Cambria Math" w:cs="Times New Roman"/>
                </w:rPr>
                <m:t>dr</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ϕ</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r>
                <w:rPr>
                  <w:rFonts w:ascii="Cambria Math" w:hAnsi="Cambria Math" w:cs="Times New Roman"/>
                </w:rPr>
                <m:t>C</m:t>
              </m:r>
            </m:num>
            <m:den>
              <m:r>
                <w:rPr>
                  <w:rFonts w:ascii="Cambria Math" w:hAnsi="Cambria Math" w:cs="Times New Roman"/>
                </w:rPr>
                <m:t>4</m:t>
              </m:r>
              <m:r>
                <w:rPr>
                  <w:rFonts w:ascii="Cambria Math" w:hAnsi="Cambria Math" w:cs="Times New Roman"/>
                </w:rPr>
                <m:t>π</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r>
                <w:rPr>
                  <w:rFonts w:ascii="Cambria Math" w:hAnsi="Cambria Math" w:cs="Times New Roman"/>
                </w:rPr>
                <m:t>r</m:t>
              </m:r>
            </m:den>
          </m:f>
          <m:r>
            <w:rPr>
              <w:rFonts w:ascii="Cambria Math" w:hAnsi="Cambria Math" w:cs="Times New Roman"/>
            </w:rPr>
            <m:t>-</m:t>
          </m:r>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m:oMathPara>
    </w:p>
    <w:p w14:paraId="174BCA60" w14:textId="217B5D0F" w:rsidR="00EC2D63" w:rsidRPr="0061084A" w:rsidRDefault="00702289"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NHM model predicted an equilibrium cluster radius determined by irradiation conditions and the </w:t>
      </w:r>
      <w:r w:rsidR="00CB35FD" w:rsidRPr="0061084A">
        <w:rPr>
          <w:rFonts w:cs="Times New Roman"/>
        </w:rPr>
        <w:t xml:space="preserve">diffusivity of solute atoms. </w:t>
      </w:r>
      <w:r w:rsidR="00CF0251" w:rsidRPr="0061084A">
        <w:rPr>
          <w:rFonts w:cs="Times New Roman"/>
        </w:rPr>
        <w:t xml:space="preserve">The limitations of </w:t>
      </w:r>
      <w:r w:rsidR="00CB35FD" w:rsidRPr="0061084A">
        <w:rPr>
          <w:rFonts w:cs="Times New Roman"/>
        </w:rPr>
        <w:t>this</w:t>
      </w:r>
      <w:r w:rsidR="00CF0251" w:rsidRPr="0061084A">
        <w:rPr>
          <w:rFonts w:cs="Times New Roman"/>
        </w:rPr>
        <w:t xml:space="preserve"> model </w:t>
      </w:r>
      <w:r w:rsidR="00C656BF" w:rsidRPr="0061084A">
        <w:rPr>
          <w:rFonts w:cs="Times New Roman"/>
        </w:rPr>
        <w:t>are</w:t>
      </w:r>
      <w:r w:rsidR="00CF0251" w:rsidRPr="0061084A">
        <w:rPr>
          <w:rFonts w:cs="Times New Roman"/>
        </w:rPr>
        <w:t xml:space="preserve"> that </w:t>
      </w:r>
      <w:r w:rsidR="00D60BF9" w:rsidRPr="0061084A">
        <w:rPr>
          <w:rFonts w:cs="Times New Roman"/>
        </w:rPr>
        <w:t xml:space="preserve">the dissolving distance of solutes from the precipitates is </w:t>
      </w:r>
      <w:r w:rsidR="00FE09D0" w:rsidRPr="0061084A">
        <w:rPr>
          <w:rFonts w:cs="Times New Roman"/>
        </w:rPr>
        <w:t>unreasonabl</w:t>
      </w:r>
      <w:r w:rsidR="005929D6">
        <w:rPr>
          <w:rFonts w:cs="Times New Roman"/>
        </w:rPr>
        <w:t>y</w:t>
      </w:r>
      <w:r w:rsidR="00D60BF9" w:rsidRPr="0061084A">
        <w:rPr>
          <w:rFonts w:cs="Times New Roman"/>
        </w:rPr>
        <w:t xml:space="preserve"> large, and </w:t>
      </w:r>
      <w:r w:rsidR="002E646D" w:rsidRPr="0061084A">
        <w:rPr>
          <w:rFonts w:cs="Times New Roman"/>
        </w:rPr>
        <w:t xml:space="preserve">neither the nucleation </w:t>
      </w:r>
      <w:r w:rsidR="00DC4B39">
        <w:rPr>
          <w:rFonts w:cs="Times New Roman"/>
        </w:rPr>
        <w:t>n</w:t>
      </w:r>
      <w:r w:rsidR="002E646D" w:rsidRPr="0061084A">
        <w:rPr>
          <w:rFonts w:cs="Times New Roman"/>
        </w:rPr>
        <w:t>or the flux of solute atoms from the matrix</w:t>
      </w:r>
      <w:r w:rsidR="00D60BF9" w:rsidRPr="0061084A">
        <w:rPr>
          <w:rFonts w:cs="Times New Roman"/>
        </w:rPr>
        <w:t xml:space="preserve"> to clusters is included</w:t>
      </w:r>
      <w:r w:rsidR="0065663E" w:rsidRPr="0061084A">
        <w:rPr>
          <w:rFonts w:cs="Times New Roman"/>
        </w:rPr>
        <w:t xml:space="preserve"> </w:t>
      </w:r>
      <w:r w:rsidR="0065663E" w:rsidRPr="0061084A">
        <w:rPr>
          <w:rFonts w:cs="Times New Roman"/>
        </w:rPr>
        <w:fldChar w:fldCharType="begin"/>
      </w:r>
      <w:r w:rsidR="003731C2">
        <w:rPr>
          <w:rFonts w:cs="Times New Roman"/>
        </w:rPr>
        <w:instrText xml:space="preserve"> ADDIN EN.CITE &lt;EndNote&gt;&lt;Cite&gt;&lt;Author&gt;Bellon&lt;/Author&gt;&lt;Year&gt;2009&lt;/Year&gt;&lt;RecNum&gt;178&lt;/RecNum&gt;&lt;DisplayText&gt;[105, 106]&lt;/DisplayText&gt;&lt;record&gt;&lt;rec-number&gt;178&lt;/rec-number&gt;&lt;foreign-keys&gt;&lt;key app="EN" db-id="05052tp2owzs2qezrt1ve9tja9f25rw2xfas" timestamp="1668461011" guid="f6e4fe8b-41e3-476c-bc91-684643168889"&gt;178&lt;/key&gt;&lt;/foreign-keys&gt;&lt;ref-type name="Book Section"&gt;5&lt;/ref-type&gt;&lt;contributors&gt;&lt;authors&gt;&lt;author&gt;Bellon, P&lt;/author&gt;&lt;/authors&gt;&lt;/contributors&gt;&lt;titles&gt;&lt;title&gt;Precipitate and Microstructural Stability in alloys Subjected to Sustained Irradiation&lt;/title&gt;&lt;secondary-title&gt;Materials Science with Ion Beams&lt;/secondary-title&gt;&lt;/titles&gt;&lt;pages&gt;29-52&lt;/pages&gt;&lt;dates&gt;&lt;year&gt;2009&lt;/year&gt;&lt;/dates&gt;&lt;publisher&gt;Springer&lt;/publisher&gt;&lt;urls&gt;&lt;/urls&gt;&lt;/record&gt;&lt;/Cite&gt;&lt;Cite&gt;&lt;Author&gt;Ribis&lt;/Author&gt;&lt;Year&gt;2020&lt;/Year&gt;&lt;RecNum&gt;185&lt;/RecNum&gt;&lt;record&gt;&lt;rec-number&gt;185&lt;/rec-number&gt;&lt;foreign-keys&gt;&lt;key app="EN" db-id="05052tp2owzs2qezrt1ve9tja9f25rw2xfas" timestamp="1668461018" guid="5a473562-633a-4cbc-aa38-c879c4af1b51"&gt;185&lt;/key&gt;&lt;/foreign-keys&gt;&lt;ref-type name="Book Section"&gt;5&lt;/ref-type&gt;&lt;contributors&gt;&lt;authors&gt;&lt;author&gt;Ribis, Joel&lt;/author&gt;&lt;/authors&gt;&lt;secondary-authors&gt;&lt;author&gt;RJM Konings &lt;/author&gt;&lt;author&gt;RE Stoller &lt;/author&gt;&lt;/secondary-authors&gt;&lt;/contributors&gt;&lt;titles&gt;&lt;title&gt;Phase Stability in Irradiated Alloys&lt;/title&gt;&lt;secondary-title&gt;Comprehensive Nuclear Materials, 2nd Ed.&lt;/secondary-title&gt;&lt;/titles&gt;&lt;pages&gt;265-309&lt;/pages&gt;&lt;volume&gt;1&lt;/volume&gt;&lt;number&gt;1&lt;/number&gt;&lt;section&gt;1.09&lt;/section&gt;&lt;dates&gt;&lt;year&gt;2020&lt;/year&gt;&lt;/dates&gt;&lt;pub-location&gt;Oxford&lt;/pub-location&gt;&lt;publisher&gt;Elsevier&lt;/publisher&gt;&lt;isbn&gt;9780081028667&lt;/isbn&gt;&lt;urls&gt;&lt;/urls&gt;&lt;electronic-resource-num&gt;10.1016/b978-0-12-803581-8.11647-9&lt;/electronic-resource-num&gt;&lt;/record&gt;&lt;/Cite&gt;&lt;/EndNote&gt;</w:instrText>
      </w:r>
      <w:r w:rsidR="0065663E" w:rsidRPr="0061084A">
        <w:rPr>
          <w:rFonts w:cs="Times New Roman"/>
        </w:rPr>
        <w:fldChar w:fldCharType="separate"/>
      </w:r>
      <w:r w:rsidR="003731C2">
        <w:rPr>
          <w:rFonts w:cs="Times New Roman"/>
          <w:noProof/>
        </w:rPr>
        <w:t>[105, 106]</w:t>
      </w:r>
      <w:r w:rsidR="0065663E" w:rsidRPr="0061084A">
        <w:rPr>
          <w:rFonts w:cs="Times New Roman"/>
        </w:rPr>
        <w:fldChar w:fldCharType="end"/>
      </w:r>
      <w:r w:rsidR="00D60BF9" w:rsidRPr="0061084A">
        <w:rPr>
          <w:rFonts w:cs="Times New Roman"/>
        </w:rPr>
        <w:t>.</w:t>
      </w:r>
      <w:r w:rsidR="00BC2265" w:rsidRPr="0061084A">
        <w:rPr>
          <w:rFonts w:cs="Times New Roman"/>
        </w:rPr>
        <w:t xml:space="preserve"> </w:t>
      </w:r>
    </w:p>
    <w:p w14:paraId="40677BD2" w14:textId="4A92732F" w:rsidR="00B925F4" w:rsidRDefault="00BC2265" w:rsidP="0099058E">
      <w:pPr>
        <w:pStyle w:val="StyleJustifiedFirstline05Linespacing15lines"/>
      </w:pPr>
      <w:r w:rsidRPr="0061084A">
        <w:t xml:space="preserve">A more advanced model proposed by Frost </w:t>
      </w:r>
      <w:r w:rsidR="00BB01A7">
        <w:t xml:space="preserve">et al </w:t>
      </w:r>
      <w:r w:rsidR="00EC4202">
        <w:t>introdu</w:t>
      </w:r>
      <w:r w:rsidR="009E5375">
        <w:t>ced</w:t>
      </w:r>
      <w:r w:rsidR="00EC4202">
        <w:t xml:space="preserve"> R as the longest recoil distance beyond which there are no recoils from precipitate to </w:t>
      </w:r>
      <w:r w:rsidR="00DA4719">
        <w:t xml:space="preserve">the </w:t>
      </w:r>
      <w:r w:rsidR="00EC4202">
        <w:t>matrix</w:t>
      </w:r>
      <w:r w:rsidR="009E5375">
        <w:t>,</w:t>
      </w:r>
      <w:r w:rsidR="00EC4202" w:rsidRPr="0061084A">
        <w:t xml:space="preserve"> </w:t>
      </w:r>
      <w:r w:rsidR="00AB5CCE">
        <w:t xml:space="preserve">and </w:t>
      </w:r>
      <w:r w:rsidR="009E5375">
        <w:t xml:space="preserve">the </w:t>
      </w:r>
      <w:r w:rsidR="00095DA7" w:rsidRPr="0061084A">
        <w:t>spacings between clusters</w:t>
      </w:r>
      <w:r w:rsidR="009E5375">
        <w:t xml:space="preserve"> are finite</w:t>
      </w:r>
      <w:r w:rsidR="0065663E" w:rsidRPr="0061084A">
        <w:t xml:space="preserve"> </w:t>
      </w:r>
      <w:r w:rsidR="002E1F63" w:rsidRPr="0061084A">
        <w:fldChar w:fldCharType="begin"/>
      </w:r>
      <w:r w:rsidR="003731C2">
        <w:instrText xml:space="preserve"> ADDIN EN.CITE &lt;EndNote&gt;&lt;Cite&gt;&lt;Author&gt;Frost&lt;/Author&gt;&lt;Year&gt;1981&lt;/Year&gt;&lt;RecNum&gt;400&lt;/RecNum&gt;&lt;DisplayText&gt;[103]&lt;/DisplayText&gt;&lt;record&gt;&lt;rec-number&gt;400&lt;/rec-number&gt;&lt;foreign-keys&gt;&lt;key app="EN" db-id="05052tp2owzs2qezrt1ve9tja9f25rw2xfas" timestamp="1668461298" guid="2bf04e9e-3cfb-4b64-b300-d791cdfb6c49"&gt;400&lt;/key&gt;&lt;/foreign-keys&gt;&lt;ref-type name="Journal Article"&gt;17&lt;/ref-type&gt;&lt;contributors&gt;&lt;authors&gt;&lt;author&gt;Frost, HJ&lt;/author&gt;&lt;author&gt;Russell, KC&lt;/author&gt;&lt;/authors&gt;&lt;/contributors&gt;&lt;titles&gt;&lt;title&gt;Recoil resolution and particle stability under irradiation&lt;/title&gt;&lt;secondary-title&gt;Journal of Nuclear Materials&lt;/secondary-title&gt;&lt;/titles&gt;&lt;periodical&gt;&lt;full-title&gt;Journal of Nuclear Materials&lt;/full-title&gt;&lt;/periodical&gt;&lt;pages&gt;1427-1432&lt;/pages&gt;&lt;volume&gt;104&lt;/volume&gt;&lt;dates&gt;&lt;year&gt;1981&lt;/year&gt;&lt;/dates&gt;&lt;isbn&gt;0022-3115&lt;/isbn&gt;&lt;urls&gt;&lt;/urls&gt;&lt;/record&gt;&lt;/Cite&gt;&lt;/EndNote&gt;</w:instrText>
      </w:r>
      <w:r w:rsidR="002E1F63" w:rsidRPr="0061084A">
        <w:fldChar w:fldCharType="separate"/>
      </w:r>
      <w:r w:rsidR="003731C2">
        <w:rPr>
          <w:noProof/>
        </w:rPr>
        <w:t>[103]</w:t>
      </w:r>
      <w:r w:rsidR="002E1F63" w:rsidRPr="0061084A">
        <w:fldChar w:fldCharType="end"/>
      </w:r>
      <w:r w:rsidR="00095DA7" w:rsidRPr="0061084A">
        <w:t xml:space="preserve">. </w:t>
      </w:r>
      <w:r w:rsidR="00875A4F" w:rsidRPr="0061084A">
        <w:t>The evolution of cluster size with time is shown in</w:t>
      </w:r>
      <w:r w:rsidR="00A629DD">
        <w:t xml:space="preserve"> </w:t>
      </w:r>
      <w:r w:rsidR="00A629DD" w:rsidRPr="00A629DD">
        <w:fldChar w:fldCharType="begin"/>
      </w:r>
      <w:r w:rsidR="00A629DD" w:rsidRPr="00A629DD">
        <w:instrText xml:space="preserve"> REF _Ref64310452 \h </w:instrText>
      </w:r>
      <w:r w:rsidR="00A629DD">
        <w:instrText xml:space="preserve"> \* MERGEFORMAT </w:instrText>
      </w:r>
      <w:r w:rsidR="00A629DD" w:rsidRPr="00A629DD">
        <w:fldChar w:fldCharType="separate"/>
      </w:r>
      <w:r w:rsidR="0013323D">
        <w:t xml:space="preserve">Figure </w:t>
      </w:r>
      <w:r w:rsidR="0013323D">
        <w:rPr>
          <w:noProof/>
        </w:rPr>
        <w:t>2.6</w:t>
      </w:r>
      <w:r w:rsidR="00A629DD" w:rsidRPr="00A629DD">
        <w:fldChar w:fldCharType="end"/>
      </w:r>
      <w:r w:rsidR="00FE2E47" w:rsidRPr="00A629DD">
        <w:t>, in which a</w:t>
      </w:r>
      <w:r w:rsidR="008F33A3" w:rsidRPr="00A629DD">
        <w:t>n</w:t>
      </w:r>
      <w:r w:rsidR="00547C20" w:rsidRPr="00A629DD">
        <w:t xml:space="preserve"> equilibrium cluster radius </w:t>
      </w:r>
      <w:r w:rsidR="007B4FE3" w:rsidRPr="00A629DD">
        <w:t>r</w:t>
      </w:r>
      <w:r w:rsidR="007B4FE3" w:rsidRPr="00A629DD">
        <w:rPr>
          <w:vertAlign w:val="subscript"/>
        </w:rPr>
        <w:t>m</w:t>
      </w:r>
      <w:r w:rsidR="008F33A3" w:rsidRPr="00A629DD">
        <w:t xml:space="preserve"> was used as the target of </w:t>
      </w:r>
      <w:r w:rsidR="00FE2E47" w:rsidRPr="00A629DD">
        <w:t>each</w:t>
      </w:r>
      <w:r w:rsidR="008F33A3" w:rsidRPr="0061084A">
        <w:t xml:space="preserve"> evolution</w:t>
      </w:r>
      <w:r w:rsidR="007B4FE3" w:rsidRPr="0061084A">
        <w:t xml:space="preserve">. </w:t>
      </w:r>
      <w:r w:rsidR="00E84186" w:rsidRPr="0061084A">
        <w:t xml:space="preserve">Clusters larger than </w:t>
      </w:r>
      <w:r w:rsidR="00332B37" w:rsidRPr="0061084A">
        <w:t>r</w:t>
      </w:r>
      <w:r w:rsidR="00332B37" w:rsidRPr="0061084A">
        <w:rPr>
          <w:vertAlign w:val="subscript"/>
        </w:rPr>
        <w:t>m</w:t>
      </w:r>
      <w:r w:rsidR="00332B37" w:rsidRPr="0061084A">
        <w:t xml:space="preserve"> </w:t>
      </w:r>
      <w:r w:rsidR="00E84186" w:rsidRPr="0061084A">
        <w:t xml:space="preserve">will shrink to this size </w:t>
      </w:r>
      <w:r w:rsidR="00B62EDC" w:rsidRPr="0061084A">
        <w:t>(Inverse O</w:t>
      </w:r>
      <w:r w:rsidR="00BE646D" w:rsidRPr="0061084A">
        <w:t>stwald Ripening</w:t>
      </w:r>
      <w:r w:rsidR="00B62EDC" w:rsidRPr="0061084A">
        <w:t xml:space="preserve">) </w:t>
      </w:r>
      <w:r w:rsidR="00E84186" w:rsidRPr="0061084A">
        <w:t xml:space="preserve">while the ones smaller than </w:t>
      </w:r>
      <w:r w:rsidR="00332B37" w:rsidRPr="0061084A">
        <w:t>r</w:t>
      </w:r>
      <w:r w:rsidR="00332B37" w:rsidRPr="0061084A">
        <w:rPr>
          <w:vertAlign w:val="subscript"/>
        </w:rPr>
        <w:t>m</w:t>
      </w:r>
      <w:r w:rsidR="00332B37" w:rsidRPr="0061084A">
        <w:t xml:space="preserve"> </w:t>
      </w:r>
      <w:r w:rsidR="00E84186" w:rsidRPr="0061084A">
        <w:t xml:space="preserve">will grow to this </w:t>
      </w:r>
      <w:r w:rsidR="00332B37" w:rsidRPr="0061084A">
        <w:t>size</w:t>
      </w:r>
      <w:r w:rsidR="00BE646D" w:rsidRPr="0061084A">
        <w:t xml:space="preserve"> (Conventional Ostwald Ripening)</w:t>
      </w:r>
      <w:r w:rsidR="00177DF9">
        <w:t>, so the Frost model generally predicts the tendency for a precipitate to coarse</w:t>
      </w:r>
      <w:r w:rsidR="00326475">
        <w:t>n</w:t>
      </w:r>
      <w:r w:rsidR="00177DF9">
        <w:t xml:space="preserve"> or shrink </w:t>
      </w:r>
      <w:r w:rsidR="00222D69">
        <w:t>by comparing the irradiation dose rate with the critical dose rate</w:t>
      </w:r>
      <w:r w:rsidR="004B00B8">
        <w:t xml:space="preserve"> (</w:t>
      </w:r>
      <m:oMath>
        <m:r>
          <w:rPr>
            <w:rFonts w:ascii="Cambria Math" w:hAnsi="Cambria Math"/>
          </w:rPr>
          <m:t>S</m:t>
        </m:r>
      </m:oMath>
      <w:r w:rsidR="004B00B8">
        <w:t>)</w:t>
      </w:r>
      <w:r w:rsidR="00222D69">
        <w:t xml:space="preserve"> calculated with </w:t>
      </w:r>
      <w:r w:rsidR="005B2C06">
        <w:t xml:space="preserve">the </w:t>
      </w:r>
      <w:r w:rsidR="00222D69">
        <w:t>equation</w:t>
      </w:r>
      <w:r w:rsidR="00B925F4">
        <w:t>:</w:t>
      </w:r>
    </w:p>
    <w:p w14:paraId="40C9422A" w14:textId="759E4949" w:rsidR="0025284C" w:rsidRPr="00A25703" w:rsidRDefault="0025284C" w:rsidP="004571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r>
            <w:rPr>
              <w:rFonts w:ascii="Cambria Math" w:hAnsi="Cambria Math" w:cs="Times New Roman"/>
            </w:rPr>
            <m:t>S=</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0</m:t>
              </m:r>
            </m:sub>
          </m:sSub>
          <m:f>
            <m:fPr>
              <m:ctrlPr>
                <w:rPr>
                  <w:rFonts w:ascii="Cambria Math" w:hAnsi="Cambria Math" w:cs="Times New Roman"/>
                  <w:i/>
                </w:rPr>
              </m:ctrlPr>
            </m:fPr>
            <m:num>
              <m:r>
                <w:rPr>
                  <w:rFonts w:ascii="Cambria Math" w:hAnsi="Cambria Math" w:cs="Times New Roman"/>
                </w:rPr>
                <m:t>96</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r>
                <w:rPr>
                  <w:rFonts w:ascii="Cambria Math" w:hAnsi="Cambria Math" w:cs="Times New Roman"/>
                </w:rPr>
                <m:t>σ</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m</m:t>
                  </m:r>
                </m:sub>
              </m:sSub>
            </m:num>
            <m:den>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irr</m:t>
                  </m:r>
                </m:sub>
              </m:sSub>
              <m:r>
                <w:rPr>
                  <w:rFonts w:ascii="Cambria Math" w:hAnsi="Cambria Math" w:cs="Times New Roman"/>
                </w:rPr>
                <m:t>)</m:t>
              </m:r>
            </m:den>
          </m:f>
        </m:oMath>
      </m:oMathPara>
    </w:p>
    <w:p w14:paraId="379575C9" w14:textId="77777777" w:rsidR="00B436DE" w:rsidRDefault="00DA76EA" w:rsidP="007D35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0</m:t>
            </m:r>
          </m:sub>
        </m:sSub>
      </m:oMath>
      <w:r w:rsidR="008B2A58">
        <w:rPr>
          <w:rFonts w:cs="Times New Roman"/>
        </w:rPr>
        <w:t xml:space="preserve"> is </w:t>
      </w:r>
      <w:r w:rsidR="00A40EF7">
        <w:rPr>
          <w:rFonts w:cs="Times New Roman"/>
        </w:rPr>
        <w:t xml:space="preserve">the </w:t>
      </w:r>
      <w:r w:rsidR="008B2A58">
        <w:rPr>
          <w:rFonts w:cs="Times New Roman"/>
        </w:rPr>
        <w:t xml:space="preserve">solute concentration at interface, </w:t>
      </w:r>
      <m:oMath>
        <m:r>
          <w:rPr>
            <w:rFonts w:ascii="Cambria Math" w:hAnsi="Cambria Math" w:cs="Times New Roman"/>
          </w:rPr>
          <m:t>σ</m:t>
        </m:r>
      </m:oMath>
      <w:r w:rsidR="004E2BE1">
        <w:rPr>
          <w:rFonts w:cs="Times New Roman"/>
        </w:rPr>
        <w:t xml:space="preserve"> is the surface energy of the precipitates</w:t>
      </w:r>
      <w:r w:rsidR="00BC44D5">
        <w:rPr>
          <w:rFonts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m</m:t>
            </m:r>
          </m:sub>
        </m:sSub>
      </m:oMath>
      <w:r w:rsidR="00BC44D5">
        <w:rPr>
          <w:rFonts w:cs="Times New Roman"/>
        </w:rPr>
        <w:t xml:space="preserve"> is the molar volume of the precipitation phase</w:t>
      </w:r>
      <w:r w:rsidR="000D30D4">
        <w:rPr>
          <w:rFonts w:cs="Times New Roman"/>
        </w:rPr>
        <w:t xml:space="preserve">, </w:t>
      </w:r>
      <w:r w:rsidR="004B00B8">
        <w:rPr>
          <w:rFonts w:cs="Times New Roman"/>
        </w:rPr>
        <w:t xml:space="preserv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oMath>
      <w:r w:rsidR="004B00B8">
        <w:rPr>
          <w:rFonts w:cs="Times New Roman"/>
        </w:rPr>
        <w:t xml:space="preserve"> is the gas constant and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irr</m:t>
            </m:r>
          </m:sub>
        </m:sSub>
      </m:oMath>
      <w:r w:rsidR="004B00B8">
        <w:rPr>
          <w:rFonts w:cs="Times New Roman"/>
        </w:rPr>
        <w:t xml:space="preserve"> is the irradiation temperature. If the </w:t>
      </w:r>
      <w:r w:rsidR="00116290">
        <w:rPr>
          <w:rFonts w:cs="Times New Roman"/>
        </w:rPr>
        <w:t xml:space="preserve">irradiation dose rate is higher than S, </w:t>
      </w:r>
      <w:r w:rsidR="00116290" w:rsidRPr="0061084A">
        <w:rPr>
          <w:rFonts w:cs="Times New Roman"/>
        </w:rPr>
        <w:t>Inverse Ostwald Ripening</w:t>
      </w:r>
      <w:r w:rsidR="00116290">
        <w:rPr>
          <w:rFonts w:cs="Times New Roman"/>
        </w:rPr>
        <w:t xml:space="preserve"> </w:t>
      </w:r>
      <w:r w:rsidR="00172CE2">
        <w:rPr>
          <w:rFonts w:cs="Times New Roman"/>
        </w:rPr>
        <w:t>is anticipated</w:t>
      </w:r>
      <w:r w:rsidR="00116290">
        <w:rPr>
          <w:rFonts w:cs="Times New Roman"/>
        </w:rPr>
        <w:t xml:space="preserve">, while if the experimental dose rate is lower, </w:t>
      </w:r>
      <w:r w:rsidR="00116290" w:rsidRPr="0061084A">
        <w:rPr>
          <w:rFonts w:cs="Times New Roman"/>
        </w:rPr>
        <w:t>Conventional Ostwald Ripening</w:t>
      </w:r>
      <w:r w:rsidR="00116290">
        <w:rPr>
          <w:rFonts w:cs="Times New Roman"/>
        </w:rPr>
        <w:t xml:space="preserve"> </w:t>
      </w:r>
      <w:r w:rsidR="00172CE2">
        <w:rPr>
          <w:rFonts w:cs="Times New Roman"/>
        </w:rPr>
        <w:t>is expected</w:t>
      </w:r>
      <w:r w:rsidR="00116290">
        <w:rPr>
          <w:rFonts w:cs="Times New Roman"/>
        </w:rPr>
        <w:t xml:space="preserve">. </w:t>
      </w:r>
      <w:r w:rsidR="00E909D1">
        <w:rPr>
          <w:rFonts w:cs="Times New Roman"/>
        </w:rPr>
        <w:t>The limitation of this model is that it only predicts the size change</w:t>
      </w:r>
    </w:p>
    <w:p w14:paraId="42B9C86A" w14:textId="1C168A97" w:rsidR="00B436DE" w:rsidRDefault="00B436DE" w:rsidP="00B436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61084A">
        <w:rPr>
          <w:rFonts w:cs="Times New Roman"/>
          <w:noProof/>
        </w:rPr>
        <w:lastRenderedPageBreak/>
        <w:drawing>
          <wp:inline distT="0" distB="0" distL="0" distR="0" wp14:anchorId="3DE3870B" wp14:editId="5CC0873D">
            <wp:extent cx="3486637" cy="2629267"/>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9C7A1.tmp"/>
                    <pic:cNvPicPr/>
                  </pic:nvPicPr>
                  <pic:blipFill>
                    <a:blip r:embed="rId20">
                      <a:extLst>
                        <a:ext uri="{28A0092B-C50C-407E-A947-70E740481C1C}">
                          <a14:useLocalDpi xmlns:a14="http://schemas.microsoft.com/office/drawing/2010/main" val="0"/>
                        </a:ext>
                      </a:extLst>
                    </a:blip>
                    <a:stretch>
                      <a:fillRect/>
                    </a:stretch>
                  </pic:blipFill>
                  <pic:spPr>
                    <a:xfrm>
                      <a:off x="0" y="0"/>
                      <a:ext cx="3486637" cy="2629267"/>
                    </a:xfrm>
                    <a:prstGeom prst="rect">
                      <a:avLst/>
                    </a:prstGeom>
                  </pic:spPr>
                </pic:pic>
              </a:graphicData>
            </a:graphic>
          </wp:inline>
        </w:drawing>
      </w:r>
    </w:p>
    <w:p w14:paraId="6C4A7547" w14:textId="716B8DA6" w:rsidR="00B436DE" w:rsidRDefault="00B436DE" w:rsidP="00B436DE">
      <w:pPr>
        <w:pStyle w:val="Caption"/>
      </w:pPr>
      <w:bookmarkStart w:id="34" w:name="_Ref64310452"/>
      <w:bookmarkStart w:id="35" w:name="_Toc127377172"/>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bookmarkEnd w:id="34"/>
      <w:r>
        <w:t xml:space="preserve"> T</w:t>
      </w:r>
      <w:r w:rsidRPr="0061084A">
        <w:t>he evolution of cluster size within the characteristic time to approach the equilibrium value</w:t>
      </w:r>
      <w:r>
        <w:t>. Reproduced from Ref.</w:t>
      </w:r>
      <w:r w:rsidRPr="0061084A">
        <w:t xml:space="preserve"> </w:t>
      </w:r>
      <w:r w:rsidRPr="0061084A">
        <w:fldChar w:fldCharType="begin"/>
      </w:r>
      <w:r>
        <w:instrText xml:space="preserve"> ADDIN EN.CITE &lt;EndNote&gt;&lt;Cite&gt;&lt;Author&gt;Frost&lt;/Author&gt;&lt;Year&gt;1981&lt;/Year&gt;&lt;RecNum&gt;400&lt;/RecNum&gt;&lt;DisplayText&gt;[103]&lt;/DisplayText&gt;&lt;record&gt;&lt;rec-number&gt;400&lt;/rec-number&gt;&lt;foreign-keys&gt;&lt;key app="EN" db-id="05052tp2owzs2qezrt1ve9tja9f25rw2xfas" timestamp="1668461298" guid="2bf04e9e-3cfb-4b64-b300-d791cdfb6c49"&gt;400&lt;/key&gt;&lt;/foreign-keys&gt;&lt;ref-type name="Journal Article"&gt;17&lt;/ref-type&gt;&lt;contributors&gt;&lt;authors&gt;&lt;author&gt;Frost, HJ&lt;/author&gt;&lt;author&gt;Russell, KC&lt;/author&gt;&lt;/authors&gt;&lt;/contributors&gt;&lt;titles&gt;&lt;title&gt;Recoil resolution and particle stability under irradiation&lt;/title&gt;&lt;secondary-title&gt;Journal of Nuclear Materials&lt;/secondary-title&gt;&lt;/titles&gt;&lt;periodical&gt;&lt;full-title&gt;Journal of Nuclear Materials&lt;/full-title&gt;&lt;/periodical&gt;&lt;pages&gt;1427-1432&lt;/pages&gt;&lt;volume&gt;104&lt;/volume&gt;&lt;dates&gt;&lt;year&gt;1981&lt;/year&gt;&lt;/dates&gt;&lt;isbn&gt;0022-3115&lt;/isbn&gt;&lt;urls&gt;&lt;/urls&gt;&lt;/record&gt;&lt;/Cite&gt;&lt;/EndNote&gt;</w:instrText>
      </w:r>
      <w:r w:rsidRPr="0061084A">
        <w:fldChar w:fldCharType="separate"/>
      </w:r>
      <w:r>
        <w:rPr>
          <w:noProof/>
        </w:rPr>
        <w:t>[103]</w:t>
      </w:r>
      <w:r w:rsidRPr="0061084A">
        <w:fldChar w:fldCharType="end"/>
      </w:r>
      <w:r w:rsidRPr="0061084A">
        <w:t>.</w:t>
      </w:r>
      <w:bookmarkEnd w:id="35"/>
    </w:p>
    <w:p w14:paraId="7B609179" w14:textId="2AD1FDB7" w:rsidR="00B436DE" w:rsidRPr="00B436DE" w:rsidRDefault="00B436DE">
      <w:pPr>
        <w:rPr>
          <w:rFonts w:cs="Times New Roman"/>
          <w:iCs/>
          <w:color w:val="000000" w:themeColor="text1"/>
          <w:sz w:val="22"/>
          <w:szCs w:val="20"/>
        </w:rPr>
      </w:pPr>
      <w:r>
        <w:br w:type="page"/>
      </w:r>
    </w:p>
    <w:p w14:paraId="6694EBC6" w14:textId="510657BB" w:rsidR="004E12D2" w:rsidRDefault="00E909D1" w:rsidP="007D3589">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lastRenderedPageBreak/>
        <w:t xml:space="preserve"> of the precipitates without giving </w:t>
      </w:r>
      <w:r w:rsidR="001B5682">
        <w:rPr>
          <w:rFonts w:cs="Times New Roman"/>
        </w:rPr>
        <w:t xml:space="preserve">a critical flux at </w:t>
      </w:r>
      <w:r w:rsidR="007B234D">
        <w:rPr>
          <w:rFonts w:cs="Times New Roman"/>
        </w:rPr>
        <w:t xml:space="preserve">which the precipitate will </w:t>
      </w:r>
      <w:r w:rsidR="00F43E88">
        <w:rPr>
          <w:rFonts w:cs="Times New Roman"/>
        </w:rPr>
        <w:t xml:space="preserve">be </w:t>
      </w:r>
      <w:r w:rsidR="007B234D">
        <w:rPr>
          <w:rFonts w:cs="Times New Roman"/>
        </w:rPr>
        <w:t>completely dissolve</w:t>
      </w:r>
      <w:r w:rsidR="00F43E88">
        <w:rPr>
          <w:rFonts w:cs="Times New Roman"/>
        </w:rPr>
        <w:t>d</w:t>
      </w:r>
      <w:r w:rsidR="007B234D">
        <w:rPr>
          <w:rFonts w:cs="Times New Roman"/>
        </w:rPr>
        <w:t>. This limitation was overcome by the model proposed by Martin</w:t>
      </w:r>
      <w:r w:rsidR="005E6EF9">
        <w:rPr>
          <w:rFonts w:cs="Times New Roman"/>
        </w:rPr>
        <w:t xml:space="preserve"> et al</w:t>
      </w:r>
      <w:r w:rsidR="004B78E0">
        <w:rPr>
          <w:rFonts w:cs="Times New Roman"/>
        </w:rPr>
        <w:t xml:space="preserve"> </w:t>
      </w:r>
      <w:r w:rsidR="0048005B">
        <w:rPr>
          <w:rFonts w:cs="Times New Roman"/>
        </w:rPr>
        <w:fldChar w:fldCharType="begin"/>
      </w:r>
      <w:r w:rsidR="003731C2">
        <w:rPr>
          <w:rFonts w:cs="Times New Roman"/>
        </w:rPr>
        <w:instrText xml:space="preserve"> ADDIN EN.CITE &lt;EndNote&gt;&lt;Cite&gt;&lt;Author&gt;Martin&lt;/Author&gt;&lt;Year&gt;1984&lt;/Year&gt;&lt;RecNum&gt;422&lt;/RecNum&gt;&lt;DisplayText&gt;[104]&lt;/DisplayText&gt;&lt;record&gt;&lt;rec-number&gt;422&lt;/rec-number&gt;&lt;foreign-keys&gt;&lt;key app="EN" db-id="05052tp2owzs2qezrt1ve9tja9f25rw2xfas" timestamp="1668461324" guid="84b481de-3ffb-4235-87f6-ea5a7f43d26b"&gt;422&lt;/key&gt;&lt;/foreign-keys&gt;&lt;ref-type name="Journal Article"&gt;17&lt;/ref-type&gt;&lt;contributors&gt;&lt;authors&gt;&lt;author&gt;Martin, G&lt;/author&gt;&lt;/authors&gt;&lt;/contributors&gt;&lt;titles&gt;&lt;title&gt;Phase stability under irradiation: Ballistic effects&lt;/title&gt;&lt;secondary-title&gt;Physical Review B&lt;/secondary-title&gt;&lt;/titles&gt;&lt;periodical&gt;&lt;full-title&gt;Physical Review B&lt;/full-title&gt;&lt;/periodical&gt;&lt;pages&gt;1424&lt;/pages&gt;&lt;volume&gt;30&lt;/volume&gt;&lt;number&gt;3&lt;/number&gt;&lt;dates&gt;&lt;year&gt;1984&lt;/year&gt;&lt;/dates&gt;&lt;urls&gt;&lt;/urls&gt;&lt;/record&gt;&lt;/Cite&gt;&lt;/EndNote&gt;</w:instrText>
      </w:r>
      <w:r w:rsidR="0048005B">
        <w:rPr>
          <w:rFonts w:cs="Times New Roman"/>
        </w:rPr>
        <w:fldChar w:fldCharType="separate"/>
      </w:r>
      <w:r w:rsidR="003731C2">
        <w:rPr>
          <w:rFonts w:cs="Times New Roman"/>
          <w:noProof/>
        </w:rPr>
        <w:t>[104]</w:t>
      </w:r>
      <w:r w:rsidR="0048005B">
        <w:rPr>
          <w:rFonts w:cs="Times New Roman"/>
        </w:rPr>
        <w:fldChar w:fldCharType="end"/>
      </w:r>
      <w:r w:rsidR="007B234D">
        <w:rPr>
          <w:rFonts w:cs="Times New Roman"/>
        </w:rPr>
        <w:t>.</w:t>
      </w:r>
    </w:p>
    <w:p w14:paraId="117F53F1" w14:textId="0C4689C6" w:rsidR="00EB032F" w:rsidRDefault="00F5581C" w:rsidP="0099058E">
      <w:pPr>
        <w:pStyle w:val="StyleJustifiedFirstline05Linespacing15lines"/>
      </w:pPr>
      <w:r>
        <w:t>The most important result of Martin’s mode i</w:t>
      </w:r>
      <w:r w:rsidR="00F43E88">
        <w:t>s</w:t>
      </w:r>
      <w:r>
        <w:t xml:space="preserve"> to yield a</w:t>
      </w:r>
      <w:r w:rsidR="00156893">
        <w:t>n</w:t>
      </w:r>
      <w:r>
        <w:t xml:space="preserve"> effective temperature</w:t>
      </w:r>
      <w:r w:rsidR="00156893">
        <w:t xml:space="preserve"> (</w:t>
      </w:r>
      <m:oMath>
        <m:sSub>
          <m:sSubPr>
            <m:ctrlPr>
              <w:rPr>
                <w:rFonts w:ascii="Cambria Math" w:hAnsi="Cambria Math"/>
                <w:i/>
              </w:rPr>
            </m:ctrlPr>
          </m:sSubPr>
          <m:e>
            <m:r>
              <w:rPr>
                <w:rFonts w:ascii="Cambria Math" w:hAnsi="Cambria Math"/>
              </w:rPr>
              <m:t>T</m:t>
            </m:r>
          </m:e>
          <m:sub>
            <m:r>
              <w:rPr>
                <w:rFonts w:ascii="Cambria Math" w:hAnsi="Cambria Math"/>
              </w:rPr>
              <m:t>eff</m:t>
            </m:r>
          </m:sub>
        </m:sSub>
      </m:oMath>
      <w:r w:rsidR="00156893">
        <w:t>)</w:t>
      </w:r>
      <w:r>
        <w:t xml:space="preserve">, which is </w:t>
      </w:r>
      <w:r w:rsidR="00156893">
        <w:t>typically higher than the irradiation temperature</w:t>
      </w:r>
      <w:r w:rsidR="00996F82">
        <w:t xml:space="preserve">. </w:t>
      </w:r>
      <w:r w:rsidR="00156893">
        <w:t xml:space="preserve">The steady state reached at </w:t>
      </w:r>
      <m:oMath>
        <m:sSub>
          <m:sSubPr>
            <m:ctrlPr>
              <w:rPr>
                <w:rFonts w:ascii="Cambria Math" w:hAnsi="Cambria Math"/>
                <w:i/>
              </w:rPr>
            </m:ctrlPr>
          </m:sSubPr>
          <m:e>
            <m:r>
              <w:rPr>
                <w:rFonts w:ascii="Cambria Math" w:hAnsi="Cambria Math"/>
              </w:rPr>
              <m:t>T</m:t>
            </m:r>
          </m:e>
          <m:sub>
            <m:r>
              <w:rPr>
                <w:rFonts w:ascii="Cambria Math" w:hAnsi="Cambria Math"/>
              </w:rPr>
              <m:t>irr</m:t>
            </m:r>
          </m:sub>
        </m:sSub>
      </m:oMath>
      <w:r w:rsidR="00156893">
        <w:t xml:space="preserve"> is the same as the </w:t>
      </w:r>
      <w:r w:rsidR="00ED1B46">
        <w:t>e</w:t>
      </w:r>
      <w:r w:rsidR="00156893">
        <w:t xml:space="preserve">quilibrium </w:t>
      </w:r>
      <w:r w:rsidR="00ED1B46">
        <w:t xml:space="preserve">state at </w:t>
      </w:r>
      <m:oMath>
        <m:sSub>
          <m:sSubPr>
            <m:ctrlPr>
              <w:rPr>
                <w:rFonts w:ascii="Cambria Math" w:hAnsi="Cambria Math"/>
                <w:i/>
              </w:rPr>
            </m:ctrlPr>
          </m:sSubPr>
          <m:e>
            <m:r>
              <w:rPr>
                <w:rFonts w:ascii="Cambria Math" w:hAnsi="Cambria Math"/>
              </w:rPr>
              <m:t>T</m:t>
            </m:r>
          </m:e>
          <m:sub>
            <m:r>
              <w:rPr>
                <w:rFonts w:ascii="Cambria Math" w:hAnsi="Cambria Math"/>
              </w:rPr>
              <m:t>eff</m:t>
            </m:r>
          </m:sub>
        </m:sSub>
      </m:oMath>
      <w:r w:rsidR="00ED1B46">
        <w:t xml:space="preserve">. </w:t>
      </w:r>
      <w:r w:rsidR="002B687A">
        <w:t xml:space="preserve">The effective temperature </w:t>
      </w:r>
      <m:oMath>
        <m:sSub>
          <m:sSubPr>
            <m:ctrlPr>
              <w:rPr>
                <w:rFonts w:ascii="Cambria Math" w:hAnsi="Cambria Math"/>
                <w:i/>
              </w:rPr>
            </m:ctrlPr>
          </m:sSubPr>
          <m:e>
            <m:r>
              <w:rPr>
                <w:rFonts w:ascii="Cambria Math" w:hAnsi="Cambria Math"/>
              </w:rPr>
              <m:t>T</m:t>
            </m:r>
          </m:e>
          <m:sub>
            <m:r>
              <w:rPr>
                <w:rFonts w:ascii="Cambria Math" w:hAnsi="Cambria Math"/>
              </w:rPr>
              <m:t>eff</m:t>
            </m:r>
          </m:sub>
        </m:sSub>
        <m:r>
          <w:rPr>
            <w:rFonts w:ascii="Cambria Math" w:hAnsi="Cambria Math"/>
          </w:rPr>
          <m:t xml:space="preserve"> </m:t>
        </m:r>
      </m:oMath>
      <w:r w:rsidR="002B687A">
        <w:t>is calculated with:</w:t>
      </w:r>
    </w:p>
    <w:p w14:paraId="77741976" w14:textId="7A19ED4D" w:rsidR="002B687A" w:rsidRPr="002B687A" w:rsidRDefault="00DA76EA" w:rsidP="0045715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eff</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irr</m:t>
              </m:r>
            </m:sub>
          </m:sSub>
          <m:r>
            <w:rPr>
              <w:rFonts w:ascii="Cambria Math" w:hAnsi="Cambria Math" w:cs="Times New Roman"/>
            </w:rPr>
            <m:t>(1+</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num>
            <m:den>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den>
          </m:f>
          <m:r>
            <w:rPr>
              <w:rFonts w:ascii="Cambria Math" w:hAnsi="Cambria Math" w:cs="Times New Roman"/>
            </w:rPr>
            <m:t>)</m:t>
          </m:r>
        </m:oMath>
      </m:oMathPara>
    </w:p>
    <w:p w14:paraId="63634119" w14:textId="24261910" w:rsidR="00094EB4" w:rsidRPr="0061084A" w:rsidRDefault="00326475" w:rsidP="0048005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 xml:space="preserve">where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oMath>
      <w:r w:rsidR="002B687A">
        <w:rPr>
          <w:rFonts w:cs="Times New Roman"/>
        </w:rPr>
        <w:t xml:space="preserve"> is the ballistic diffusion </w:t>
      </w:r>
      <w:r w:rsidR="004112FC">
        <w:rPr>
          <w:rFonts w:cs="Times New Roman"/>
        </w:rPr>
        <w:t xml:space="preserve">coefficient caused by forced mixing and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irr</m:t>
            </m:r>
          </m:sub>
        </m:sSub>
      </m:oMath>
      <w:r w:rsidR="004112FC">
        <w:rPr>
          <w:rFonts w:cs="Times New Roman"/>
        </w:rPr>
        <w:t xml:space="preserve"> is the radiation enhanced diffusion coefficient.</w:t>
      </w:r>
      <w:r w:rsidR="006E29E7">
        <w:rPr>
          <w:rFonts w:cs="Times New Roman"/>
        </w:rPr>
        <w:t xml:space="preserve"> D</w:t>
      </w:r>
      <w:r w:rsidR="006E29E7" w:rsidRPr="006E29E7">
        <w:rPr>
          <w:rFonts w:cs="Times New Roman"/>
          <w:vertAlign w:val="subscript"/>
        </w:rPr>
        <w:t>b</w:t>
      </w:r>
      <w:r w:rsidR="006E29E7">
        <w:rPr>
          <w:rFonts w:cs="Times New Roman"/>
        </w:rPr>
        <w:t xml:space="preserve"> can be calculated with</w:t>
      </w:r>
      <w:r w:rsidR="004112FC">
        <w:rPr>
          <w:rFonts w:cs="Times New Roman"/>
        </w:rPr>
        <w:t xml:space="preserv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λ</m:t>
            </m:r>
          </m:e>
          <m:sup>
            <m:r>
              <w:rPr>
                <w:rFonts w:ascii="Cambria Math" w:hAnsi="Cambria Math" w:cs="Times New Roman"/>
              </w:rPr>
              <m:t>2</m:t>
            </m:r>
          </m:sup>
        </m:sSup>
        <m:r>
          <w:rPr>
            <w:rFonts w:ascii="Cambria Math" w:hAnsi="Cambria Math" w:cs="Times New Roman"/>
          </w:rPr>
          <m:t>aG/6</m:t>
        </m:r>
      </m:oMath>
      <w:r w:rsidR="000F2745">
        <w:rPr>
          <w:rFonts w:cs="Times New Roman"/>
        </w:rPr>
        <w:t xml:space="preserve">, </w:t>
      </w:r>
      <w:r w:rsidR="00164E75">
        <w:rPr>
          <w:rFonts w:cs="Times New Roman"/>
        </w:rPr>
        <w:t xml:space="preserve">which is the same as the </w:t>
      </w:r>
      <w:r w:rsidR="00CC6CA4">
        <w:rPr>
          <w:rFonts w:cs="Times New Roman"/>
        </w:rPr>
        <w:t xml:space="preserve">equation to </w:t>
      </w:r>
      <w:r w:rsidR="009A7DDC">
        <w:rPr>
          <w:rFonts w:cs="Times New Roman"/>
        </w:rPr>
        <w:t>calculat</w:t>
      </w:r>
      <w:r w:rsidR="00CC6CA4">
        <w:rPr>
          <w:rFonts w:cs="Times New Roman"/>
        </w:rPr>
        <w:t>e</w:t>
      </w:r>
      <w:r w:rsidR="009A7DDC">
        <w:rPr>
          <w:rFonts w:cs="Times New Roman"/>
        </w:rPr>
        <w:t xml:space="preserve"> </w:t>
      </w:r>
      <w:r w:rsidR="00590838">
        <w:rPr>
          <w:rFonts w:cs="Times New Roman"/>
        </w:rPr>
        <w:t>the</w:t>
      </w:r>
      <w:r w:rsidR="009A7DDC">
        <w:rPr>
          <w:rFonts w:cs="Times New Roman"/>
        </w:rPr>
        <w:t xml:space="preserve"> ion mixing in the cascade mixing phase as introduced before. </w:t>
      </w:r>
      <w:r w:rsidR="003B4620">
        <w:rPr>
          <w:rFonts w:cs="Times New Roman"/>
        </w:rPr>
        <w:t>In this model, if the effective temperature is inside the single phase region,</w:t>
      </w:r>
      <w:r w:rsidR="0061372F">
        <w:rPr>
          <w:rFonts w:cs="Times New Roman"/>
        </w:rPr>
        <w:t xml:space="preserve"> </w:t>
      </w:r>
      <w:r w:rsidR="003B4620">
        <w:rPr>
          <w:rFonts w:cs="Times New Roman"/>
        </w:rPr>
        <w:t xml:space="preserve">irradiation will lead to </w:t>
      </w:r>
      <w:r w:rsidR="00F43E88">
        <w:rPr>
          <w:rFonts w:cs="Times New Roman"/>
        </w:rPr>
        <w:t xml:space="preserve">the </w:t>
      </w:r>
      <w:r w:rsidR="003B4620">
        <w:rPr>
          <w:rFonts w:cs="Times New Roman"/>
        </w:rPr>
        <w:t xml:space="preserve">complete dissolution of precipitates. </w:t>
      </w:r>
    </w:p>
    <w:p w14:paraId="185D8184" w14:textId="563E731A" w:rsidR="00DD3FA6" w:rsidRPr="0061084A" w:rsidRDefault="00DD3FA6" w:rsidP="00DD3FA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0E0E7252" w14:textId="74BD795D" w:rsidR="00DD3FA6" w:rsidRPr="0061084A" w:rsidRDefault="00DD3FA6" w:rsidP="00D167A2">
      <w:pPr>
        <w:pStyle w:val="Heading3"/>
        <w:numPr>
          <w:ilvl w:val="0"/>
          <w:numId w:val="0"/>
        </w:numPr>
      </w:pPr>
      <w:bookmarkStart w:id="36" w:name="_Toc127376994"/>
      <w:r w:rsidRPr="0061084A">
        <w:t>2.3.</w:t>
      </w:r>
      <w:r w:rsidR="00B73D28" w:rsidRPr="0061084A">
        <w:t>2</w:t>
      </w:r>
      <w:r w:rsidRPr="0061084A">
        <w:t xml:space="preserve"> </w:t>
      </w:r>
      <w:r w:rsidR="00A95832" w:rsidRPr="0061084A">
        <w:t>Experimental</w:t>
      </w:r>
      <w:r w:rsidRPr="0061084A">
        <w:t xml:space="preserve"> background</w:t>
      </w:r>
      <w:bookmarkEnd w:id="36"/>
      <w:r w:rsidRPr="0061084A">
        <w:t xml:space="preserve"> </w:t>
      </w:r>
    </w:p>
    <w:p w14:paraId="14EA4377" w14:textId="3F9717BC" w:rsidR="00B73D28" w:rsidRPr="0061084A" w:rsidRDefault="00B73D28" w:rsidP="00B70BEC">
      <w:pPr>
        <w:pStyle w:val="Heading4"/>
      </w:pPr>
      <w:bookmarkStart w:id="37" w:name="_Toc127376995"/>
      <w:r w:rsidRPr="0061084A">
        <w:t xml:space="preserve">2.3.2.1 </w:t>
      </w:r>
      <w:r w:rsidR="009F18D1" w:rsidRPr="0061084A">
        <w:t xml:space="preserve">α’ formation after </w:t>
      </w:r>
      <w:r w:rsidR="009F18D1" w:rsidRPr="00B70BEC">
        <w:t>electron</w:t>
      </w:r>
      <w:r w:rsidR="009F18D1" w:rsidRPr="0061084A">
        <w:t xml:space="preserve"> irradiation</w:t>
      </w:r>
      <w:bookmarkEnd w:id="37"/>
    </w:p>
    <w:p w14:paraId="227657B2" w14:textId="7DD68991" w:rsidR="009F18D1" w:rsidRPr="0061084A" w:rsidRDefault="00D4248D"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Electron irradiation</w:t>
      </w:r>
      <w:r w:rsidR="00420F40" w:rsidRPr="0061084A">
        <w:rPr>
          <w:rFonts w:cs="Times New Roman"/>
        </w:rPr>
        <w:t>s</w:t>
      </w:r>
      <w:r w:rsidRPr="0061084A">
        <w:rPr>
          <w:rFonts w:cs="Times New Roman"/>
        </w:rPr>
        <w:t xml:space="preserve"> </w:t>
      </w:r>
      <w:r w:rsidR="003C739F">
        <w:rPr>
          <w:rFonts w:cs="Times New Roman"/>
        </w:rPr>
        <w:t xml:space="preserve">do not produce </w:t>
      </w:r>
      <w:r w:rsidR="00001F17" w:rsidRPr="0061084A">
        <w:rPr>
          <w:rFonts w:cs="Times New Roman"/>
        </w:rPr>
        <w:t>damage cascade</w:t>
      </w:r>
      <w:r w:rsidR="003C739F">
        <w:rPr>
          <w:rFonts w:cs="Times New Roman"/>
        </w:rPr>
        <w:t>s</w:t>
      </w:r>
      <w:r w:rsidR="006C0577" w:rsidRPr="0061084A">
        <w:rPr>
          <w:rFonts w:cs="Times New Roman"/>
        </w:rPr>
        <w:t xml:space="preserve">, so the resultant effects are mainly radiation enhanced diffusion without </w:t>
      </w:r>
      <w:r w:rsidR="006763E0">
        <w:rPr>
          <w:rFonts w:cs="Times New Roman"/>
        </w:rPr>
        <w:t xml:space="preserve">a </w:t>
      </w:r>
      <w:r w:rsidR="00D049EF" w:rsidRPr="0061084A">
        <w:rPr>
          <w:rFonts w:cs="Times New Roman"/>
        </w:rPr>
        <w:t xml:space="preserve">significant contribution </w:t>
      </w:r>
      <w:r w:rsidR="00C90E54" w:rsidRPr="0061084A">
        <w:rPr>
          <w:rFonts w:cs="Times New Roman"/>
        </w:rPr>
        <w:t>from</w:t>
      </w:r>
      <w:r w:rsidR="00D049EF" w:rsidRPr="0061084A">
        <w:rPr>
          <w:rFonts w:cs="Times New Roman"/>
        </w:rPr>
        <w:t xml:space="preserve"> the </w:t>
      </w:r>
      <w:r w:rsidR="007B61B0" w:rsidRPr="0061084A">
        <w:rPr>
          <w:rFonts w:cs="Times New Roman"/>
        </w:rPr>
        <w:t xml:space="preserve">ballistic </w:t>
      </w:r>
      <w:r w:rsidR="00D049EF" w:rsidRPr="0061084A">
        <w:rPr>
          <w:rFonts w:cs="Times New Roman"/>
        </w:rPr>
        <w:t>dissolution.</w:t>
      </w:r>
      <w:r w:rsidR="00001F17" w:rsidRPr="0061084A">
        <w:rPr>
          <w:rFonts w:cs="Times New Roman"/>
        </w:rPr>
        <w:t xml:space="preserve"> </w:t>
      </w:r>
      <w:r w:rsidR="00C90E54" w:rsidRPr="0061084A">
        <w:rPr>
          <w:rFonts w:cs="Times New Roman"/>
        </w:rPr>
        <w:t xml:space="preserve">α' precipitates are expected to form </w:t>
      </w:r>
      <w:r w:rsidR="0043163A" w:rsidRPr="0061084A">
        <w:rPr>
          <w:rFonts w:cs="Times New Roman"/>
        </w:rPr>
        <w:t xml:space="preserve">if the alloy composition is located </w:t>
      </w:r>
      <w:r w:rsidR="0012505A" w:rsidRPr="0061084A">
        <w:rPr>
          <w:rFonts w:cs="Times New Roman"/>
        </w:rPr>
        <w:t>at</w:t>
      </w:r>
      <w:r w:rsidR="0043163A" w:rsidRPr="0061084A">
        <w:rPr>
          <w:rFonts w:cs="Times New Roman"/>
        </w:rPr>
        <w:t xml:space="preserve"> the </w:t>
      </w:r>
      <w:r w:rsidR="005A362B">
        <w:rPr>
          <w:rFonts w:cs="Times New Roman"/>
        </w:rPr>
        <w:t>phase separation</w:t>
      </w:r>
      <w:r w:rsidR="0043163A" w:rsidRPr="0061084A">
        <w:rPr>
          <w:rFonts w:cs="Times New Roman"/>
        </w:rPr>
        <w:t xml:space="preserve"> </w:t>
      </w:r>
      <w:r w:rsidR="003C739F">
        <w:rPr>
          <w:rFonts w:cs="Times New Roman"/>
        </w:rPr>
        <w:t>(</w:t>
      </w:r>
      <w:r w:rsidR="003C739F" w:rsidRPr="0061084A">
        <w:rPr>
          <w:rFonts w:cs="Times New Roman"/>
        </w:rPr>
        <w:t>α</w:t>
      </w:r>
      <w:r w:rsidR="003C739F">
        <w:rPr>
          <w:rFonts w:cs="Times New Roman"/>
        </w:rPr>
        <w:t>+</w:t>
      </w:r>
      <w:r w:rsidR="003C739F" w:rsidRPr="0061084A">
        <w:rPr>
          <w:rFonts w:cs="Times New Roman"/>
        </w:rPr>
        <w:t>α’</w:t>
      </w:r>
      <w:r w:rsidR="003C739F">
        <w:rPr>
          <w:rFonts w:cs="Times New Roman"/>
        </w:rPr>
        <w:t xml:space="preserve">) </w:t>
      </w:r>
      <w:r w:rsidR="0043163A" w:rsidRPr="0061084A">
        <w:rPr>
          <w:rFonts w:cs="Times New Roman"/>
        </w:rPr>
        <w:t xml:space="preserve">region of the phase diagram. </w:t>
      </w:r>
      <w:r w:rsidR="003C2122" w:rsidRPr="0061084A">
        <w:rPr>
          <w:rFonts w:cs="Times New Roman"/>
        </w:rPr>
        <w:t>The results available for the fo</w:t>
      </w:r>
      <w:r w:rsidR="00C50410" w:rsidRPr="0061084A">
        <w:rPr>
          <w:rFonts w:cs="Times New Roman"/>
        </w:rPr>
        <w:t xml:space="preserve">rmation of α’ phase under electron irradiation </w:t>
      </w:r>
      <w:r w:rsidR="003C739F">
        <w:rPr>
          <w:rFonts w:cs="Times New Roman"/>
        </w:rPr>
        <w:t>are</w:t>
      </w:r>
      <w:r w:rsidR="003C739F" w:rsidRPr="0061084A">
        <w:rPr>
          <w:rFonts w:cs="Times New Roman"/>
        </w:rPr>
        <w:t xml:space="preserve"> </w:t>
      </w:r>
      <w:r w:rsidR="00C50410" w:rsidRPr="0061084A">
        <w:rPr>
          <w:rFonts w:cs="Times New Roman"/>
        </w:rPr>
        <w:t xml:space="preserve">very limited. </w:t>
      </w:r>
      <w:r w:rsidR="00DB2DEE">
        <w:rPr>
          <w:rFonts w:cs="Times New Roman"/>
        </w:rPr>
        <w:t xml:space="preserve">A major contributor to the lack of experimental observations in electron irradiated samples is </w:t>
      </w:r>
      <w:r w:rsidR="00D00C62" w:rsidRPr="0061084A">
        <w:rPr>
          <w:rFonts w:cs="Times New Roman"/>
        </w:rPr>
        <w:t xml:space="preserve">the nm-scale nature of these clusters and </w:t>
      </w:r>
      <w:r w:rsidR="00812CA1" w:rsidRPr="0061084A">
        <w:rPr>
          <w:rFonts w:cs="Times New Roman"/>
        </w:rPr>
        <w:t xml:space="preserve">their </w:t>
      </w:r>
      <w:r w:rsidR="00D00C62" w:rsidRPr="0061084A">
        <w:rPr>
          <w:rFonts w:cs="Times New Roman"/>
        </w:rPr>
        <w:t xml:space="preserve">lattice parameter </w:t>
      </w:r>
      <w:r w:rsidR="0012505A" w:rsidRPr="0061084A">
        <w:rPr>
          <w:rFonts w:cs="Times New Roman"/>
        </w:rPr>
        <w:t xml:space="preserve">being </w:t>
      </w:r>
      <w:r w:rsidR="00DB2DEE">
        <w:rPr>
          <w:rFonts w:cs="Times New Roman"/>
        </w:rPr>
        <w:t>comparable</w:t>
      </w:r>
      <w:r w:rsidR="00812CA1" w:rsidRPr="0061084A">
        <w:rPr>
          <w:rFonts w:cs="Times New Roman"/>
        </w:rPr>
        <w:t xml:space="preserve"> to the Fe-enriched matrix</w:t>
      </w:r>
      <w:r w:rsidR="00DB2DEE">
        <w:rPr>
          <w:rFonts w:cs="Times New Roman"/>
        </w:rPr>
        <w:t xml:space="preserve">, which historically made it nearly impossible to detect the </w:t>
      </w:r>
      <w:r w:rsidR="00DB2DEE" w:rsidRPr="0061084A">
        <w:rPr>
          <w:rFonts w:cs="Times New Roman"/>
        </w:rPr>
        <w:t>α’ phase</w:t>
      </w:r>
      <w:r w:rsidR="00DB2DEE">
        <w:rPr>
          <w:rFonts w:cs="Times New Roman"/>
        </w:rPr>
        <w:t xml:space="preserve"> by conventional TEM characterization methods</w:t>
      </w:r>
      <w:r w:rsidR="00812CA1" w:rsidRPr="0061084A">
        <w:rPr>
          <w:rFonts w:cs="Times New Roman"/>
        </w:rPr>
        <w:t xml:space="preserve">. </w:t>
      </w:r>
    </w:p>
    <w:p w14:paraId="67625C75" w14:textId="15A5EB71" w:rsidR="00406B38" w:rsidRPr="0061084A" w:rsidRDefault="00406B38"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In 1995, Wakai et al</w:t>
      </w:r>
      <w:r w:rsidR="00BC4E1F" w:rsidRPr="0061084A">
        <w:rPr>
          <w:rFonts w:cs="Times New Roman"/>
        </w:rPr>
        <w:t xml:space="preserve"> observed the </w:t>
      </w:r>
      <w:r w:rsidR="007031BE" w:rsidRPr="0061084A">
        <w:rPr>
          <w:rFonts w:cs="Times New Roman"/>
        </w:rPr>
        <w:t xml:space="preserve">formation of α' precipitates through the </w:t>
      </w:r>
      <w:r w:rsidR="00DB2DEE">
        <w:rPr>
          <w:rFonts w:cs="Times New Roman"/>
        </w:rPr>
        <w:t>M</w:t>
      </w:r>
      <w:r w:rsidR="00DB2DEE" w:rsidRPr="0061084A">
        <w:rPr>
          <w:rFonts w:cs="Times New Roman"/>
        </w:rPr>
        <w:t xml:space="preserve">oire </w:t>
      </w:r>
      <w:r w:rsidR="0021164D" w:rsidRPr="0061084A">
        <w:rPr>
          <w:rFonts w:cs="Times New Roman"/>
        </w:rPr>
        <w:t xml:space="preserve">fringe </w:t>
      </w:r>
      <w:r w:rsidR="00DB2DEE" w:rsidRPr="0061084A">
        <w:rPr>
          <w:rFonts w:cs="Times New Roman"/>
        </w:rPr>
        <w:t>contra</w:t>
      </w:r>
      <w:r w:rsidR="00DB2DEE">
        <w:rPr>
          <w:rFonts w:cs="Times New Roman"/>
        </w:rPr>
        <w:t>s</w:t>
      </w:r>
      <w:r w:rsidR="00DB2DEE" w:rsidRPr="0061084A">
        <w:rPr>
          <w:rFonts w:cs="Times New Roman"/>
        </w:rPr>
        <w:t xml:space="preserve">t </w:t>
      </w:r>
      <w:r w:rsidR="0021164D" w:rsidRPr="0061084A">
        <w:rPr>
          <w:rFonts w:cs="Times New Roman"/>
        </w:rPr>
        <w:t>on dislocation loop</w:t>
      </w:r>
      <w:r w:rsidR="00BB1E5F" w:rsidRPr="0061084A">
        <w:rPr>
          <w:rFonts w:cs="Times New Roman"/>
        </w:rPr>
        <w:t>s</w:t>
      </w:r>
      <w:r w:rsidR="0021164D" w:rsidRPr="0061084A">
        <w:rPr>
          <w:rFonts w:cs="Times New Roman"/>
        </w:rPr>
        <w:t xml:space="preserve"> </w:t>
      </w:r>
      <w:r w:rsidR="000D0039" w:rsidRPr="0061084A">
        <w:rPr>
          <w:rFonts w:cs="Times New Roman"/>
        </w:rPr>
        <w:t>in Fe</w:t>
      </w:r>
      <w:r w:rsidR="008F24AE">
        <w:rPr>
          <w:rFonts w:cs="Times New Roman"/>
        </w:rPr>
        <w:t>-</w:t>
      </w:r>
      <w:r w:rsidR="000D0039" w:rsidRPr="0061084A">
        <w:rPr>
          <w:rFonts w:cs="Times New Roman"/>
        </w:rPr>
        <w:t>9Cr and Fe</w:t>
      </w:r>
      <w:r w:rsidR="008F24AE">
        <w:rPr>
          <w:rFonts w:cs="Times New Roman"/>
        </w:rPr>
        <w:t>-</w:t>
      </w:r>
      <w:r w:rsidR="000D0039" w:rsidRPr="0061084A">
        <w:rPr>
          <w:rFonts w:cs="Times New Roman"/>
        </w:rPr>
        <w:t xml:space="preserve">18Cr </w:t>
      </w:r>
      <w:r w:rsidR="00C63351" w:rsidRPr="0061084A">
        <w:rPr>
          <w:rFonts w:cs="Times New Roman"/>
        </w:rPr>
        <w:t xml:space="preserve">after </w:t>
      </w:r>
      <w:r w:rsidR="00037C8E" w:rsidRPr="0061084A">
        <w:rPr>
          <w:rFonts w:cs="Times New Roman"/>
        </w:rPr>
        <w:t xml:space="preserve">electron </w:t>
      </w:r>
      <w:r w:rsidR="00C63351" w:rsidRPr="0061084A">
        <w:rPr>
          <w:rFonts w:cs="Times New Roman"/>
        </w:rPr>
        <w:t xml:space="preserve">irradiation at </w:t>
      </w:r>
      <w:r w:rsidR="00653145">
        <w:rPr>
          <w:rFonts w:cs="Times New Roman"/>
        </w:rPr>
        <w:t>300</w:t>
      </w:r>
      <w:r w:rsidR="007D1E8F">
        <w:rPr>
          <w:rFonts w:cs="Times New Roman"/>
        </w:rPr>
        <w:t xml:space="preserve"> </w:t>
      </w:r>
      <w:r w:rsidR="00C63351" w:rsidRPr="0061084A">
        <w:rPr>
          <w:rFonts w:cs="Times New Roman"/>
        </w:rPr>
        <w:t>-</w:t>
      </w:r>
      <w:r w:rsidR="007D1E8F">
        <w:rPr>
          <w:rFonts w:cs="Times New Roman"/>
        </w:rPr>
        <w:t xml:space="preserve"> </w:t>
      </w:r>
      <w:r w:rsidR="00653145">
        <w:rPr>
          <w:rFonts w:cs="Times New Roman"/>
        </w:rPr>
        <w:t>500</w:t>
      </w:r>
      <w:r w:rsidR="00C63351" w:rsidRPr="0061084A">
        <w:rPr>
          <w:rFonts w:cs="Times New Roman"/>
        </w:rPr>
        <w:t xml:space="preserve"> </w:t>
      </w:r>
      <w:r w:rsidR="00653145">
        <w:rPr>
          <w:rFonts w:cs="Times New Roman"/>
        </w:rPr>
        <w:t>°C</w:t>
      </w:r>
      <w:r w:rsidR="00C63351" w:rsidRPr="0061084A">
        <w:rPr>
          <w:rFonts w:cs="Times New Roman"/>
        </w:rPr>
        <w:t xml:space="preserve"> to 1 dpa</w:t>
      </w:r>
      <w:r w:rsidR="002B68D4" w:rsidRPr="0061084A">
        <w:rPr>
          <w:rFonts w:cs="Times New Roman"/>
        </w:rPr>
        <w:t xml:space="preserve"> </w:t>
      </w:r>
      <w:r w:rsidR="002B68D4" w:rsidRPr="0061084A">
        <w:rPr>
          <w:rFonts w:cs="Times New Roman"/>
        </w:rPr>
        <w:fldChar w:fldCharType="begin"/>
      </w:r>
      <w:r w:rsidR="003731C2">
        <w:rPr>
          <w:rFonts w:cs="Times New Roman"/>
        </w:rPr>
        <w:instrText xml:space="preserve"> ADDIN EN.CITE &lt;EndNote&gt;&lt;Cite&gt;&lt;Author&gt;Wakai&lt;/Author&gt;&lt;Year&gt;1995&lt;/Year&gt;&lt;RecNum&gt;444&lt;/RecNum&gt;&lt;DisplayText&gt;[107]&lt;/DisplayText&gt;&lt;record&gt;&lt;rec-number&gt;444&lt;/rec-number&gt;&lt;foreign-keys&gt;&lt;key app="EN" db-id="05052tp2owzs2qezrt1ve9tja9f25rw2xfas" timestamp="1668461350" guid="b52ed2cf-263e-4675-9130-b2d9f00f5f39"&gt;444&lt;/key&gt;&lt;/foreign-keys&gt;&lt;ref-type name="Journal Article"&gt;17&lt;/ref-type&gt;&lt;contributors&gt;&lt;authors&gt;&lt;author&gt;Wakai, E.&lt;/author&gt;&lt;author&gt;Hishinuma, A.&lt;/author&gt;&lt;author&gt;Kato, Y.&lt;/author&gt;&lt;author&gt;Yano, H.&lt;/author&gt;&lt;author&gt;Takaki, S.&lt;/author&gt;&lt;author&gt;Abiko, K.&lt;/author&gt;&lt;/authors&gt;&lt;/contributors&gt;&lt;titles&gt;&lt;title&gt;Radiation-Induced α&amp;apos; Phase Formation on Dislocation Loops in Fe-Cr Alloys During Electron Irradiation&lt;/title&gt;&lt;secondary-title&gt;Le Journal de Physique IV&lt;/secondary-title&gt;&lt;/titles&gt;&lt;periodical&gt;&lt;full-title&gt;Le Journal de Physique IV&lt;/full-title&gt;&lt;/periodical&gt;&lt;pages&gt;C7-277-C7-286&lt;/pages&gt;&lt;volume&gt;05&lt;/volume&gt;&lt;number&gt;C7&lt;/number&gt;&lt;keywords&gt;&lt;keyword&gt;Fe-Cr alloys&lt;/keyword&gt;&lt;keyword&gt;electron irradiation&lt;/keyword&gt;&lt;keyword&gt;dislocation loops&lt;/keyword&gt;&lt;keyword&gt;precipitates&lt;/keyword&gt;&lt;keyword&gt;Moire fringe&lt;/keyword&gt;&lt;keyword&gt;TEM&lt;/keyword&gt;&lt;/keywords&gt;&lt;dates&gt;&lt;year&gt;1995&lt;/year&gt;&lt;/dates&gt;&lt;isbn&gt;1155-4339&lt;/isbn&gt;&lt;urls&gt;&lt;/urls&gt;&lt;electronic-resource-num&gt;10.1051/jp4:1995733&lt;/electronic-resource-num&gt;&lt;/record&gt;&lt;/Cite&gt;&lt;/EndNote&gt;</w:instrText>
      </w:r>
      <w:r w:rsidR="002B68D4" w:rsidRPr="0061084A">
        <w:rPr>
          <w:rFonts w:cs="Times New Roman"/>
        </w:rPr>
        <w:fldChar w:fldCharType="separate"/>
      </w:r>
      <w:r w:rsidR="003731C2">
        <w:rPr>
          <w:rFonts w:cs="Times New Roman"/>
          <w:noProof/>
        </w:rPr>
        <w:t>[107]</w:t>
      </w:r>
      <w:r w:rsidR="002B68D4" w:rsidRPr="0061084A">
        <w:rPr>
          <w:rFonts w:cs="Times New Roman"/>
        </w:rPr>
        <w:fldChar w:fldCharType="end"/>
      </w:r>
      <w:r w:rsidR="00C63351" w:rsidRPr="0061084A">
        <w:rPr>
          <w:rFonts w:cs="Times New Roman"/>
        </w:rPr>
        <w:t xml:space="preserve">. </w:t>
      </w:r>
      <w:r w:rsidR="006D26EF" w:rsidRPr="0061084A">
        <w:rPr>
          <w:rFonts w:cs="Times New Roman"/>
        </w:rPr>
        <w:t xml:space="preserve">At </w:t>
      </w:r>
      <w:r w:rsidR="00653145">
        <w:rPr>
          <w:rFonts w:cs="Times New Roman"/>
        </w:rPr>
        <w:t>300</w:t>
      </w:r>
      <w:r w:rsidR="00653145" w:rsidRPr="0061084A">
        <w:rPr>
          <w:rFonts w:cs="Times New Roman"/>
        </w:rPr>
        <w:t xml:space="preserve"> </w:t>
      </w:r>
      <w:r w:rsidR="00653145">
        <w:rPr>
          <w:rFonts w:cs="Times New Roman"/>
        </w:rPr>
        <w:t>°C</w:t>
      </w:r>
      <w:r w:rsidR="006D26EF" w:rsidRPr="0061084A">
        <w:rPr>
          <w:rFonts w:cs="Times New Roman"/>
        </w:rPr>
        <w:t xml:space="preserve">, the precipitates were observed as </w:t>
      </w:r>
      <w:r w:rsidR="00796F38" w:rsidRPr="0061084A">
        <w:rPr>
          <w:rFonts w:cs="Times New Roman"/>
        </w:rPr>
        <w:t xml:space="preserve">black dots </w:t>
      </w:r>
      <w:r w:rsidR="00254E97" w:rsidRPr="0061084A">
        <w:rPr>
          <w:rFonts w:cs="Times New Roman"/>
        </w:rPr>
        <w:t>isolated from each other on the loop, while the</w:t>
      </w:r>
      <w:r w:rsidR="007728FE" w:rsidRPr="0061084A">
        <w:rPr>
          <w:rFonts w:cs="Times New Roman"/>
        </w:rPr>
        <w:t xml:space="preserve">y became semi-continuous lines </w:t>
      </w:r>
      <w:r w:rsidR="005019AF" w:rsidRPr="0061084A">
        <w:rPr>
          <w:rFonts w:cs="Times New Roman"/>
        </w:rPr>
        <w:t xml:space="preserve">with </w:t>
      </w:r>
      <w:r w:rsidR="00DB2DEE">
        <w:rPr>
          <w:rFonts w:cs="Times New Roman"/>
        </w:rPr>
        <w:t>M</w:t>
      </w:r>
      <w:r w:rsidR="00DB2DEE" w:rsidRPr="0061084A">
        <w:rPr>
          <w:rFonts w:cs="Times New Roman"/>
        </w:rPr>
        <w:t xml:space="preserve">oire </w:t>
      </w:r>
      <w:r w:rsidR="005019AF" w:rsidRPr="0061084A">
        <w:rPr>
          <w:rFonts w:cs="Times New Roman"/>
        </w:rPr>
        <w:t>fringe</w:t>
      </w:r>
      <w:r w:rsidR="00DB2DEE">
        <w:rPr>
          <w:rFonts w:cs="Times New Roman"/>
        </w:rPr>
        <w:t>s</w:t>
      </w:r>
      <w:r w:rsidR="005019AF" w:rsidRPr="0061084A">
        <w:rPr>
          <w:rFonts w:cs="Times New Roman"/>
        </w:rPr>
        <w:t xml:space="preserve"> </w:t>
      </w:r>
      <w:r w:rsidR="005019AF" w:rsidRPr="0061084A">
        <w:rPr>
          <w:rFonts w:cs="Times New Roman"/>
        </w:rPr>
        <w:lastRenderedPageBreak/>
        <w:t xml:space="preserve">at </w:t>
      </w:r>
      <w:r w:rsidR="00653145">
        <w:rPr>
          <w:rFonts w:cs="Times New Roman"/>
        </w:rPr>
        <w:t>500</w:t>
      </w:r>
      <w:r w:rsidR="00653145" w:rsidRPr="0061084A">
        <w:rPr>
          <w:rFonts w:cs="Times New Roman"/>
        </w:rPr>
        <w:t xml:space="preserve"> </w:t>
      </w:r>
      <w:r w:rsidR="00653145">
        <w:rPr>
          <w:rFonts w:cs="Times New Roman"/>
        </w:rPr>
        <w:t>°C</w:t>
      </w:r>
      <w:r w:rsidR="005019AF" w:rsidRPr="0061084A">
        <w:rPr>
          <w:rFonts w:cs="Times New Roman"/>
        </w:rPr>
        <w:t>.</w:t>
      </w:r>
      <w:r w:rsidR="00E52EF6" w:rsidRPr="0061084A">
        <w:rPr>
          <w:rFonts w:cs="Times New Roman"/>
        </w:rPr>
        <w:t xml:space="preserve"> Due to the </w:t>
      </w:r>
      <w:r w:rsidR="006B126A" w:rsidRPr="0061084A">
        <w:rPr>
          <w:rFonts w:cs="Times New Roman"/>
        </w:rPr>
        <w:t xml:space="preserve">spatial correlation of the </w:t>
      </w:r>
      <w:r w:rsidR="008D7523" w:rsidRPr="0061084A">
        <w:rPr>
          <w:rFonts w:cs="Times New Roman"/>
        </w:rPr>
        <w:t xml:space="preserve">α' precipitates with dislocation loops, </w:t>
      </w:r>
      <w:r w:rsidR="00072E87">
        <w:rPr>
          <w:rFonts w:cs="Times New Roman"/>
        </w:rPr>
        <w:t>the</w:t>
      </w:r>
      <w:r w:rsidR="008D7523" w:rsidRPr="0061084A">
        <w:rPr>
          <w:rFonts w:cs="Times New Roman"/>
        </w:rPr>
        <w:t xml:space="preserve"> radiation induced precipitat</w:t>
      </w:r>
      <w:r w:rsidR="00072E87">
        <w:rPr>
          <w:rFonts w:cs="Times New Roman"/>
        </w:rPr>
        <w:t>ion mechanism</w:t>
      </w:r>
      <w:r w:rsidR="008D7523" w:rsidRPr="0061084A">
        <w:rPr>
          <w:rFonts w:cs="Times New Roman"/>
        </w:rPr>
        <w:t xml:space="preserve"> due to RIS was proposed to accou</w:t>
      </w:r>
      <w:r w:rsidR="00BB1E5F" w:rsidRPr="0061084A">
        <w:rPr>
          <w:rFonts w:cs="Times New Roman"/>
        </w:rPr>
        <w:t xml:space="preserve">nt for this precipitation behavior. </w:t>
      </w:r>
    </w:p>
    <w:p w14:paraId="2AFE5250" w14:textId="5C23DB1B" w:rsidR="000A3FB0" w:rsidRPr="0061084A" w:rsidRDefault="00401DB3" w:rsidP="0099058E">
      <w:pPr>
        <w:pStyle w:val="StyleJustifiedFirstline05Linespacing15lines"/>
      </w:pPr>
      <w:r w:rsidRPr="0061084A">
        <w:t xml:space="preserve">α' precipitates were also reported by Tissot et al in </w:t>
      </w:r>
      <w:r w:rsidR="007A4BAF" w:rsidRPr="0061084A">
        <w:t>2016 after electron irradiation</w:t>
      </w:r>
      <w:r w:rsidR="00653145">
        <w:t>s</w:t>
      </w:r>
      <w:r w:rsidR="007A4BAF" w:rsidRPr="0061084A">
        <w:t xml:space="preserve"> </w:t>
      </w:r>
      <w:r w:rsidR="00BD4643">
        <w:t>of Fe-1</w:t>
      </w:r>
      <w:r w:rsidR="0056622D">
        <w:t>4</w:t>
      </w:r>
      <w:r w:rsidR="00BD4643">
        <w:t xml:space="preserve">Cr </w:t>
      </w:r>
      <w:r w:rsidR="007A4BAF" w:rsidRPr="0061084A">
        <w:t xml:space="preserve">at </w:t>
      </w:r>
      <w:r w:rsidR="00653145">
        <w:t>300</w:t>
      </w:r>
      <w:r w:rsidR="00653145" w:rsidRPr="0061084A">
        <w:t xml:space="preserve"> </w:t>
      </w:r>
      <w:r w:rsidR="00653145">
        <w:t>°C</w:t>
      </w:r>
      <w:r w:rsidR="007A4BAF" w:rsidRPr="0061084A">
        <w:t xml:space="preserve"> and </w:t>
      </w:r>
      <w:r w:rsidR="00526D8F" w:rsidRPr="0061084A">
        <w:t>3.9×10</w:t>
      </w:r>
      <w:r w:rsidR="00526D8F" w:rsidRPr="0061084A">
        <w:rPr>
          <w:vertAlign w:val="superscript"/>
        </w:rPr>
        <w:t>-5</w:t>
      </w:r>
      <w:r w:rsidR="00526D8F" w:rsidRPr="0061084A">
        <w:t xml:space="preserve"> dpa/s</w:t>
      </w:r>
      <w:r w:rsidR="007A4BAF" w:rsidRPr="0061084A">
        <w:t xml:space="preserve"> </w:t>
      </w:r>
      <w:r w:rsidR="000E1D03" w:rsidRPr="0061084A">
        <w:t>up to 0.7 dpa</w:t>
      </w:r>
      <w:r w:rsidR="00CF460C" w:rsidRPr="0061084A">
        <w:t xml:space="preserve"> </w:t>
      </w:r>
      <w:r w:rsidR="00CF460C" w:rsidRPr="0061084A">
        <w:fldChar w:fldCharType="begin"/>
      </w:r>
      <w:r w:rsidR="00922786">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hint="eastAsia"/>
        </w:rPr>
        <w:instrText xml:space="preserve">, J.&lt;/author&gt;&lt;/authors&gt;&lt;/contributors&gt;&lt;titles&gt;&lt;title&gt;Kinetics of </w:instrText>
      </w:r>
      <w:r w:rsidR="00922786">
        <w:rPr>
          <w:rFonts w:hint="eastAsia"/>
        </w:rPr>
        <w:instrText>α′</w:instrText>
      </w:r>
      <w:r w:rsidR="00922786">
        <w:rPr>
          <w:rFonts w:hint="eastAsia"/>
        </w:rPr>
        <w:instrText xml:space="preserve"> precipitation in an electron-irradiated Fe15Cr alloy&lt;/title&gt;&lt;secondary-title&gt;Scripta Materialia&lt;/secondary-title&gt;&lt;/titles&gt;&lt;periodical&gt;&lt;full-title&gt;Scripta Materialia&lt;/full-title&gt;&lt;/periodic</w:instrText>
      </w:r>
      <w:r w:rsidR="00922786">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sidR="00CF460C" w:rsidRPr="0061084A">
        <w:fldChar w:fldCharType="separate"/>
      </w:r>
      <w:r w:rsidR="00922786">
        <w:rPr>
          <w:noProof/>
        </w:rPr>
        <w:t>[67]</w:t>
      </w:r>
      <w:r w:rsidR="00CF460C" w:rsidRPr="0061084A">
        <w:fldChar w:fldCharType="end"/>
      </w:r>
      <w:r w:rsidR="000E1D03" w:rsidRPr="0061084A">
        <w:t xml:space="preserve">. The clusters were characterized by </w:t>
      </w:r>
      <w:r w:rsidR="00350BA7">
        <w:t xml:space="preserve">the </w:t>
      </w:r>
      <w:r w:rsidR="003E4BA0" w:rsidRPr="0061084A">
        <w:t xml:space="preserve">APT technique, so more details including radius, number density, </w:t>
      </w:r>
      <w:r w:rsidR="008D07BD" w:rsidRPr="0061084A">
        <w:t xml:space="preserve">core Cr concentration and volume fraction of the α' phase were obtained. </w:t>
      </w:r>
      <w:r w:rsidR="009C76F2" w:rsidRPr="0061084A">
        <w:t xml:space="preserve">α' phase with Cr content of </w:t>
      </w:r>
      <w:r w:rsidR="009F1E17" w:rsidRPr="0061084A">
        <w:t>~ 96 at. % were observed to be homogeneously distributed in the matrix, without any clear asso</w:t>
      </w:r>
      <w:r w:rsidR="005A4E84" w:rsidRPr="0061084A">
        <w:t>ciation with loops</w:t>
      </w:r>
      <w:r w:rsidR="001A1310" w:rsidRPr="0061084A">
        <w:t>, so</w:t>
      </w:r>
      <w:r w:rsidR="00F82F63" w:rsidRPr="0061084A">
        <w:t xml:space="preserve"> </w:t>
      </w:r>
      <w:r w:rsidR="001A1310" w:rsidRPr="0061084A">
        <w:t>a</w:t>
      </w:r>
      <w:r w:rsidR="00F82F63" w:rsidRPr="0061084A">
        <w:t xml:space="preserve"> radiation enhanced precipitation mechanism was suggested</w:t>
      </w:r>
      <w:r w:rsidR="00CF460C" w:rsidRPr="0061084A">
        <w:t xml:space="preserve"> </w:t>
      </w:r>
      <w:r w:rsidR="00CF460C" w:rsidRPr="0061084A">
        <w:fldChar w:fldCharType="begin"/>
      </w:r>
      <w:r w:rsidR="00922786">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hint="eastAsia"/>
        </w:rPr>
        <w:instrText xml:space="preserve">, J.&lt;/author&gt;&lt;/authors&gt;&lt;/contributors&gt;&lt;titles&gt;&lt;title&gt;Kinetics of </w:instrText>
      </w:r>
      <w:r w:rsidR="00922786">
        <w:rPr>
          <w:rFonts w:hint="eastAsia"/>
        </w:rPr>
        <w:instrText>α′</w:instrText>
      </w:r>
      <w:r w:rsidR="00922786">
        <w:rPr>
          <w:rFonts w:hint="eastAsia"/>
        </w:rPr>
        <w:instrText xml:space="preserve"> precipitation in an electron-irradiated Fe15Cr alloy&lt;/title&gt;&lt;secondary-title&gt;Scripta Materialia&lt;/secondary-title&gt;&lt;/titles&gt;&lt;periodical&gt;&lt;full-title&gt;Scripta Materialia&lt;/full-title&gt;&lt;/periodic</w:instrText>
      </w:r>
      <w:r w:rsidR="00922786">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sidR="00CF460C" w:rsidRPr="0061084A">
        <w:fldChar w:fldCharType="separate"/>
      </w:r>
      <w:r w:rsidR="00922786">
        <w:rPr>
          <w:noProof/>
        </w:rPr>
        <w:t>[67]</w:t>
      </w:r>
      <w:r w:rsidR="00CF460C" w:rsidRPr="0061084A">
        <w:fldChar w:fldCharType="end"/>
      </w:r>
      <w:r w:rsidR="00CF460C" w:rsidRPr="0061084A">
        <w:t>.</w:t>
      </w:r>
    </w:p>
    <w:p w14:paraId="34D29798" w14:textId="77777777" w:rsidR="00DD3FA6" w:rsidRPr="0061084A" w:rsidRDefault="00DD3FA6" w:rsidP="00DD3FA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7EB1F05C" w14:textId="1A302C02" w:rsidR="00DA504E" w:rsidRPr="0061084A" w:rsidRDefault="00DA504E" w:rsidP="00B70BEC">
      <w:pPr>
        <w:pStyle w:val="Heading4"/>
        <w:rPr>
          <w:rFonts w:cs="Times New Roman"/>
        </w:rPr>
      </w:pPr>
      <w:bookmarkStart w:id="38" w:name="_Toc127376996"/>
      <w:r w:rsidRPr="0061084A">
        <w:rPr>
          <w:rFonts w:cs="Times New Roman"/>
        </w:rPr>
        <w:t>2.3.2.</w:t>
      </w:r>
      <w:r w:rsidR="009A7C1A" w:rsidRPr="0061084A">
        <w:rPr>
          <w:rFonts w:cs="Times New Roman"/>
        </w:rPr>
        <w:t>2</w:t>
      </w:r>
      <w:r w:rsidRPr="0061084A">
        <w:rPr>
          <w:rFonts w:cs="Times New Roman"/>
        </w:rPr>
        <w:t xml:space="preserve"> α’ formation after neutron irradiation</w:t>
      </w:r>
      <w:bookmarkEnd w:id="38"/>
    </w:p>
    <w:p w14:paraId="2D92C701" w14:textId="59C57139" w:rsidR="00CF32B0" w:rsidRPr="0061084A" w:rsidRDefault="00C53085"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α’ precipitates have been extensively observed after neutron irradiation</w:t>
      </w:r>
      <w:r w:rsidR="00350EAC">
        <w:rPr>
          <w:rFonts w:cs="Times New Roman"/>
        </w:rPr>
        <w:t>s</w:t>
      </w:r>
      <w:r w:rsidRPr="0061084A">
        <w:rPr>
          <w:rFonts w:cs="Times New Roman"/>
        </w:rPr>
        <w:t xml:space="preserve"> in different te</w:t>
      </w:r>
      <w:r w:rsidR="00E07F4C" w:rsidRPr="0061084A">
        <w:rPr>
          <w:rFonts w:cs="Times New Roman"/>
        </w:rPr>
        <w:t>st reactors within a relatively wide temperature range (</w:t>
      </w:r>
      <w:r w:rsidR="00772879" w:rsidRPr="0061084A">
        <w:rPr>
          <w:rFonts w:cs="Times New Roman"/>
        </w:rPr>
        <w:t>290-550 °C</w:t>
      </w:r>
      <w:r w:rsidR="00E07F4C" w:rsidRPr="0061084A">
        <w:rPr>
          <w:rFonts w:cs="Times New Roman"/>
        </w:rPr>
        <w:t xml:space="preserve">). The early </w:t>
      </w:r>
      <w:r w:rsidR="00B754BD" w:rsidRPr="0061084A">
        <w:rPr>
          <w:rFonts w:cs="Times New Roman"/>
        </w:rPr>
        <w:t xml:space="preserve">post-irradiation characterizations were mainly conducted with </w:t>
      </w:r>
      <w:r w:rsidR="00ED59C9">
        <w:rPr>
          <w:rFonts w:cs="Times New Roman"/>
        </w:rPr>
        <w:t xml:space="preserve">the </w:t>
      </w:r>
      <w:r w:rsidR="00B754BD" w:rsidRPr="0061084A">
        <w:rPr>
          <w:rFonts w:cs="Times New Roman"/>
        </w:rPr>
        <w:t xml:space="preserve">conventional </w:t>
      </w:r>
      <w:r w:rsidR="00ED59C9">
        <w:rPr>
          <w:rFonts w:cs="Times New Roman"/>
        </w:rPr>
        <w:t>transmission electron microscope (</w:t>
      </w:r>
      <w:r w:rsidR="00B754BD" w:rsidRPr="0061084A">
        <w:rPr>
          <w:rFonts w:cs="Times New Roman"/>
        </w:rPr>
        <w:t>TEM</w:t>
      </w:r>
      <w:r w:rsidR="00ED59C9">
        <w:rPr>
          <w:rFonts w:cs="Times New Roman"/>
        </w:rPr>
        <w:t>)</w:t>
      </w:r>
      <w:r w:rsidR="00B754BD" w:rsidRPr="0061084A">
        <w:rPr>
          <w:rFonts w:cs="Times New Roman"/>
        </w:rPr>
        <w:t xml:space="preserve"> </w:t>
      </w:r>
      <w:r w:rsidR="00506B18" w:rsidRPr="0061084A">
        <w:rPr>
          <w:rFonts w:cs="Times New Roman"/>
        </w:rPr>
        <w:t xml:space="preserve">or small angle neutron scattering (SANS) </w:t>
      </w:r>
      <w:r w:rsidR="00B754BD" w:rsidRPr="0061084A">
        <w:rPr>
          <w:rFonts w:cs="Times New Roman"/>
        </w:rPr>
        <w:t>technique</w:t>
      </w:r>
      <w:r w:rsidR="00DA32CB">
        <w:rPr>
          <w:rFonts w:cs="Times New Roman"/>
        </w:rPr>
        <w:t>s</w:t>
      </w:r>
      <w:r w:rsidR="00B754BD" w:rsidRPr="0061084A">
        <w:rPr>
          <w:rFonts w:cs="Times New Roman"/>
        </w:rPr>
        <w:t xml:space="preserve">, </w:t>
      </w:r>
      <w:r w:rsidR="006863B4" w:rsidRPr="0061084A">
        <w:rPr>
          <w:rFonts w:cs="Times New Roman"/>
        </w:rPr>
        <w:t xml:space="preserve">so the </w:t>
      </w:r>
      <w:r w:rsidR="00FB75EE">
        <w:rPr>
          <w:rFonts w:cs="Times New Roman"/>
        </w:rPr>
        <w:t>available</w:t>
      </w:r>
      <w:r w:rsidR="00506B18" w:rsidRPr="0061084A">
        <w:rPr>
          <w:rFonts w:cs="Times New Roman"/>
        </w:rPr>
        <w:t xml:space="preserve"> </w:t>
      </w:r>
      <w:r w:rsidR="006863B4" w:rsidRPr="0061084A">
        <w:rPr>
          <w:rFonts w:cs="Times New Roman"/>
        </w:rPr>
        <w:t>information regarding th</w:t>
      </w:r>
      <w:r w:rsidR="00C86C54">
        <w:rPr>
          <w:rFonts w:cs="Times New Roman"/>
        </w:rPr>
        <w:t>ese</w:t>
      </w:r>
      <w:r w:rsidR="006863B4" w:rsidRPr="0061084A">
        <w:rPr>
          <w:rFonts w:cs="Times New Roman"/>
        </w:rPr>
        <w:t xml:space="preserve"> precipitation behaviors </w:t>
      </w:r>
      <w:r w:rsidR="00C86C54">
        <w:rPr>
          <w:rFonts w:cs="Times New Roman"/>
        </w:rPr>
        <w:t>is</w:t>
      </w:r>
      <w:r w:rsidR="006863B4" w:rsidRPr="0061084A">
        <w:rPr>
          <w:rFonts w:cs="Times New Roman"/>
        </w:rPr>
        <w:t xml:space="preserve"> </w:t>
      </w:r>
      <w:r w:rsidR="00B57CAE">
        <w:rPr>
          <w:rFonts w:cs="Times New Roman"/>
        </w:rPr>
        <w:t xml:space="preserve">simply </w:t>
      </w:r>
      <w:r w:rsidR="008014E3" w:rsidRPr="0061084A">
        <w:rPr>
          <w:rFonts w:cs="Times New Roman"/>
        </w:rPr>
        <w:t>their</w:t>
      </w:r>
      <w:r w:rsidR="006863B4" w:rsidRPr="0061084A">
        <w:rPr>
          <w:rFonts w:cs="Times New Roman"/>
        </w:rPr>
        <w:t xml:space="preserve"> presence or absence. </w:t>
      </w:r>
      <w:r w:rsidR="005D202F" w:rsidRPr="0061084A">
        <w:rPr>
          <w:rFonts w:cs="Times New Roman"/>
        </w:rPr>
        <w:t xml:space="preserve">In </w:t>
      </w:r>
      <w:r w:rsidR="008014E3" w:rsidRPr="0061084A">
        <w:rPr>
          <w:rFonts w:cs="Times New Roman"/>
        </w:rPr>
        <w:t xml:space="preserve">a </w:t>
      </w:r>
      <w:r w:rsidR="005D202F" w:rsidRPr="0061084A">
        <w:rPr>
          <w:rFonts w:cs="Times New Roman"/>
        </w:rPr>
        <w:t xml:space="preserve">few cases, the </w:t>
      </w:r>
      <w:r w:rsidR="00F05B37" w:rsidRPr="0061084A">
        <w:rPr>
          <w:rFonts w:cs="Times New Roman"/>
        </w:rPr>
        <w:t xml:space="preserve">cluster Cr content was reported if the </w:t>
      </w:r>
      <w:r w:rsidR="003E26A3">
        <w:rPr>
          <w:rFonts w:cs="Times New Roman"/>
        </w:rPr>
        <w:t>scanning transmission elect</w:t>
      </w:r>
      <w:r w:rsidR="003218E4">
        <w:rPr>
          <w:rFonts w:cs="Times New Roman"/>
        </w:rPr>
        <w:t>ron mi</w:t>
      </w:r>
      <w:r w:rsidR="00310DDE">
        <w:rPr>
          <w:rFonts w:cs="Times New Roman"/>
        </w:rPr>
        <w:t>cr</w:t>
      </w:r>
      <w:r w:rsidR="003218E4">
        <w:rPr>
          <w:rFonts w:cs="Times New Roman"/>
        </w:rPr>
        <w:t>oscop</w:t>
      </w:r>
      <w:r w:rsidR="00BB35EB">
        <w:rPr>
          <w:rFonts w:cs="Times New Roman"/>
        </w:rPr>
        <w:t>e</w:t>
      </w:r>
      <w:r w:rsidR="00310DDE">
        <w:rPr>
          <w:rFonts w:cs="Times New Roman"/>
        </w:rPr>
        <w:t xml:space="preserve"> with </w:t>
      </w:r>
      <w:r w:rsidR="00BB35EB">
        <w:rPr>
          <w:rFonts w:cs="Times New Roman"/>
        </w:rPr>
        <w:t xml:space="preserve">energy dispersive X-ray </w:t>
      </w:r>
      <w:r w:rsidR="00310DDE">
        <w:rPr>
          <w:rFonts w:cs="Times New Roman"/>
        </w:rPr>
        <w:t xml:space="preserve">spectroscopy </w:t>
      </w:r>
      <w:r w:rsidR="00BB35EB">
        <w:rPr>
          <w:rFonts w:cs="Times New Roman"/>
        </w:rPr>
        <w:t>(</w:t>
      </w:r>
      <w:r w:rsidR="00F05B37" w:rsidRPr="0061084A">
        <w:rPr>
          <w:rFonts w:cs="Times New Roman"/>
        </w:rPr>
        <w:t>STEM-EDX</w:t>
      </w:r>
      <w:r w:rsidR="00BB35EB">
        <w:rPr>
          <w:rFonts w:cs="Times New Roman"/>
        </w:rPr>
        <w:t>)</w:t>
      </w:r>
      <w:r w:rsidR="00F05B37" w:rsidRPr="0061084A">
        <w:rPr>
          <w:rFonts w:cs="Times New Roman"/>
        </w:rPr>
        <w:t xml:space="preserve"> </w:t>
      </w:r>
      <w:r w:rsidR="00BB35EB">
        <w:rPr>
          <w:rFonts w:cs="Times New Roman"/>
        </w:rPr>
        <w:t xml:space="preserve">technique </w:t>
      </w:r>
      <w:r w:rsidR="00F05B37" w:rsidRPr="0061084A">
        <w:rPr>
          <w:rFonts w:cs="Times New Roman"/>
        </w:rPr>
        <w:t>was used.</w:t>
      </w:r>
      <w:r w:rsidR="00B845E9" w:rsidRPr="0061084A">
        <w:rPr>
          <w:rFonts w:cs="Times New Roman"/>
        </w:rPr>
        <w:t xml:space="preserve"> The results about </w:t>
      </w:r>
      <w:r w:rsidR="007A504A" w:rsidRPr="0061084A">
        <w:rPr>
          <w:rFonts w:cs="Times New Roman"/>
        </w:rPr>
        <w:t>the observed</w:t>
      </w:r>
      <w:r w:rsidR="00B57CAE">
        <w:rPr>
          <w:rFonts w:cs="Times New Roman"/>
        </w:rPr>
        <w:t xml:space="preserve"> presence</w:t>
      </w:r>
      <w:r w:rsidR="007A504A" w:rsidRPr="0061084A">
        <w:rPr>
          <w:rFonts w:cs="Times New Roman"/>
        </w:rPr>
        <w:t>/absen</w:t>
      </w:r>
      <w:r w:rsidR="00C86C54">
        <w:rPr>
          <w:rFonts w:cs="Times New Roman"/>
        </w:rPr>
        <w:t>ce</w:t>
      </w:r>
      <w:r w:rsidR="007A504A" w:rsidRPr="0061084A">
        <w:rPr>
          <w:rFonts w:cs="Times New Roman"/>
        </w:rPr>
        <w:t xml:space="preserve"> of the α’ clusters </w:t>
      </w:r>
      <w:r w:rsidR="00236A6F" w:rsidRPr="0061084A">
        <w:rPr>
          <w:rFonts w:cs="Times New Roman"/>
        </w:rPr>
        <w:t xml:space="preserve">are </w:t>
      </w:r>
      <w:r w:rsidR="00F46DC6" w:rsidRPr="0061084A">
        <w:rPr>
          <w:rFonts w:cs="Times New Roman"/>
        </w:rPr>
        <w:t>summarized</w:t>
      </w:r>
      <w:r w:rsidR="00236A6F" w:rsidRPr="0061084A">
        <w:rPr>
          <w:rFonts w:cs="Times New Roman"/>
        </w:rPr>
        <w:t xml:space="preserve"> in Fig. 2.6. </w:t>
      </w:r>
      <w:r w:rsidR="00C86C54">
        <w:rPr>
          <w:rFonts w:cs="Times New Roman"/>
        </w:rPr>
        <w:t>T</w:t>
      </w:r>
      <w:r w:rsidR="00C86C54" w:rsidRPr="0061084A">
        <w:rPr>
          <w:rFonts w:cs="Times New Roman"/>
        </w:rPr>
        <w:t>he phase boundary suggested by Bonny et al</w:t>
      </w:r>
      <w:r w:rsidR="00C86C54">
        <w:rPr>
          <w:rFonts w:cs="Times New Roman"/>
        </w:rPr>
        <w:t xml:space="preserve">, which was deducted mainly from the </w:t>
      </w:r>
      <w:r w:rsidR="005833A3">
        <w:rPr>
          <w:rFonts w:cs="Times New Roman"/>
        </w:rPr>
        <w:t>neutron irradiation results,</w:t>
      </w:r>
      <w:r w:rsidR="00C86C54" w:rsidRPr="0061084A">
        <w:rPr>
          <w:rFonts w:cs="Times New Roman"/>
        </w:rPr>
        <w:t xml:space="preserve"> </w:t>
      </w:r>
      <w:r w:rsidR="00C86C54">
        <w:rPr>
          <w:rFonts w:cs="Times New Roman"/>
        </w:rPr>
        <w:t>is presented as a reference</w:t>
      </w:r>
      <w:r w:rsidR="00B57CAE">
        <w:rPr>
          <w:rFonts w:cs="Times New Roman"/>
        </w:rPr>
        <w:t xml:space="preserve"> feature</w:t>
      </w:r>
      <w:r w:rsidR="00310DDE">
        <w:rPr>
          <w:rFonts w:cs="Times New Roman"/>
        </w:rPr>
        <w:t xml:space="preserve"> </w:t>
      </w:r>
      <w:r w:rsidR="00A5598A">
        <w:rPr>
          <w:rFonts w:cs="Times New Roman"/>
        </w:rPr>
        <w:fldChar w:fldCharType="begin"/>
      </w:r>
      <w:r w:rsidR="001833D1">
        <w:rPr>
          <w:rFonts w:cs="Times New Roman"/>
        </w:rP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sidR="001833D1">
        <w:rPr>
          <w:rFonts w:cs="Times New Roman" w:hint="eastAsia"/>
        </w:rPr>
        <w:instrText xml:space="preserve">le&gt;On the </w:instrText>
      </w:r>
      <w:r w:rsidR="001833D1">
        <w:rPr>
          <w:rFonts w:cs="Times New Roman" w:hint="eastAsia"/>
        </w:rPr>
        <w:instrText>α–α′</w:instrText>
      </w:r>
      <w:r w:rsidR="001833D1">
        <w:rPr>
          <w:rFonts w:cs="Times New Roman" w:hint="eastAsia"/>
        </w:rPr>
        <w:instrText xml:space="preserve"> miscibility gap of Fe</w:instrText>
      </w:r>
      <w:r w:rsidR="001833D1">
        <w:rPr>
          <w:rFonts w:cs="Times New Roman" w:hint="eastAsia"/>
        </w:rPr>
        <w:instrText>–</w:instrText>
      </w:r>
      <w:r w:rsidR="001833D1">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sidR="001833D1">
        <w:rPr>
          <w:rFonts w:cs="Times New Roman"/>
        </w:rPr>
        <w:instrText>ear&gt;2008&lt;/year&gt;&lt;/dates&gt;&lt;isbn&gt;13596462&lt;/isbn&gt;&lt;urls&gt;&lt;/urls&gt;&lt;electronic-resource-num&gt;10.1016/j.scriptamat.2008.08.008&lt;/electronic-resource-num&gt;&lt;/record&gt;&lt;/Cite&gt;&lt;/EndNote&gt;</w:instrText>
      </w:r>
      <w:r w:rsidR="00A5598A">
        <w:rPr>
          <w:rFonts w:cs="Times New Roman"/>
        </w:rPr>
        <w:fldChar w:fldCharType="separate"/>
      </w:r>
      <w:r w:rsidR="001833D1">
        <w:rPr>
          <w:rFonts w:cs="Times New Roman"/>
          <w:noProof/>
        </w:rPr>
        <w:t>[61]</w:t>
      </w:r>
      <w:r w:rsidR="00A5598A">
        <w:rPr>
          <w:rFonts w:cs="Times New Roman"/>
        </w:rPr>
        <w:fldChar w:fldCharType="end"/>
      </w:r>
      <w:r w:rsidR="00C86C54">
        <w:rPr>
          <w:rFonts w:cs="Times New Roman"/>
        </w:rPr>
        <w:t xml:space="preserve">. </w:t>
      </w:r>
      <w:r w:rsidR="00E578F0" w:rsidRPr="0061084A">
        <w:rPr>
          <w:rFonts w:cs="Times New Roman"/>
        </w:rPr>
        <w:t xml:space="preserve">α’ </w:t>
      </w:r>
      <w:r w:rsidR="00E578F0">
        <w:rPr>
          <w:rFonts w:cs="Times New Roman"/>
        </w:rPr>
        <w:t>w</w:t>
      </w:r>
      <w:r w:rsidR="00A5598A">
        <w:rPr>
          <w:rFonts w:cs="Times New Roman"/>
        </w:rPr>
        <w:t>as</w:t>
      </w:r>
      <w:r w:rsidR="00E578F0">
        <w:rPr>
          <w:rFonts w:cs="Times New Roman"/>
        </w:rPr>
        <w:t xml:space="preserve"> observed </w:t>
      </w:r>
      <w:r w:rsidR="00F9527F">
        <w:rPr>
          <w:rFonts w:cs="Times New Roman"/>
        </w:rPr>
        <w:t xml:space="preserve">by many researchers </w:t>
      </w:r>
      <w:r w:rsidR="00E578F0">
        <w:rPr>
          <w:rFonts w:cs="Times New Roman"/>
        </w:rPr>
        <w:t xml:space="preserve">in </w:t>
      </w:r>
      <w:r w:rsidR="00F9527F">
        <w:rPr>
          <w:rFonts w:cs="Times New Roman"/>
        </w:rPr>
        <w:t>FeCr alloys with Cr content &gt;9 at. %</w:t>
      </w:r>
      <w:r w:rsidR="007651FE">
        <w:rPr>
          <w:rFonts w:cs="Times New Roman"/>
        </w:rPr>
        <w:t xml:space="preserve"> at ~300 </w:t>
      </w:r>
      <w:r w:rsidR="00AD578A">
        <w:rPr>
          <w:rFonts w:cs="Times New Roman"/>
        </w:rPr>
        <w:t>°</w:t>
      </w:r>
      <w:r w:rsidR="007651FE">
        <w:rPr>
          <w:rFonts w:cs="Times New Roman"/>
        </w:rPr>
        <w:t xml:space="preserve">C </w:t>
      </w:r>
      <w:r w:rsidR="008F2C20">
        <w:rPr>
          <w:rFonts w:cs="Times New Roman"/>
        </w:rPr>
        <w:t>and in specimens with Cr concentration &gt;</w:t>
      </w:r>
      <w:r w:rsidR="007C70AC">
        <w:rPr>
          <w:rFonts w:cs="Times New Roman"/>
        </w:rPr>
        <w:t xml:space="preserve">12 at. % at </w:t>
      </w:r>
      <w:r w:rsidR="00AD578A">
        <w:rPr>
          <w:rFonts w:cs="Times New Roman"/>
        </w:rPr>
        <w:t xml:space="preserve">400-450 °C. </w:t>
      </w:r>
      <w:r w:rsidR="006449E2">
        <w:rPr>
          <w:rFonts w:cs="Times New Roman"/>
        </w:rPr>
        <w:t xml:space="preserve">At the temperature range of </w:t>
      </w:r>
      <w:r w:rsidR="005E48E9">
        <w:rPr>
          <w:rFonts w:cs="Times New Roman"/>
        </w:rPr>
        <w:t>~350-450 °C, s</w:t>
      </w:r>
      <w:r w:rsidR="00735083">
        <w:rPr>
          <w:rFonts w:cs="Times New Roman"/>
        </w:rPr>
        <w:t xml:space="preserve">everal conflicting results were reported near </w:t>
      </w:r>
      <w:r w:rsidR="000823A4">
        <w:rPr>
          <w:rFonts w:cs="Times New Roman"/>
        </w:rPr>
        <w:t xml:space="preserve">the suggested phase boundary, which may be related to the </w:t>
      </w:r>
      <w:r w:rsidR="00190CBE">
        <w:rPr>
          <w:rFonts w:cs="Times New Roman"/>
        </w:rPr>
        <w:t xml:space="preserve">unstable temperature control during neutron irradiations, or the difficulty to identify the α’ clusters at the early stage of their formation. </w:t>
      </w:r>
      <w:r w:rsidR="00F9527F">
        <w:rPr>
          <w:rFonts w:cs="Times New Roman"/>
        </w:rPr>
        <w:t xml:space="preserve">  </w:t>
      </w:r>
    </w:p>
    <w:p w14:paraId="340A64F9" w14:textId="387B6A8E" w:rsidR="005240AA" w:rsidRPr="0061084A" w:rsidRDefault="00CB1F06" w:rsidP="006355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61084A">
        <w:rPr>
          <w:rFonts w:cs="Times New Roman"/>
          <w:noProof/>
        </w:rPr>
        <w:lastRenderedPageBreak/>
        <w:drawing>
          <wp:inline distT="0" distB="0" distL="0" distR="0" wp14:anchorId="34F38705" wp14:editId="38FD1EDC">
            <wp:extent cx="2997802" cy="28670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t="6984" r="27670" b="2540"/>
                    <a:stretch/>
                  </pic:blipFill>
                  <pic:spPr bwMode="auto">
                    <a:xfrm>
                      <a:off x="0" y="0"/>
                      <a:ext cx="3000547" cy="2869650"/>
                    </a:xfrm>
                    <a:prstGeom prst="rect">
                      <a:avLst/>
                    </a:prstGeom>
                    <a:noFill/>
                    <a:ln>
                      <a:noFill/>
                    </a:ln>
                    <a:extLst>
                      <a:ext uri="{53640926-AAD7-44D8-BBD7-CCE9431645EC}">
                        <a14:shadowObscured xmlns:a14="http://schemas.microsoft.com/office/drawing/2010/main"/>
                      </a:ext>
                    </a:extLst>
                  </pic:spPr>
                </pic:pic>
              </a:graphicData>
            </a:graphic>
          </wp:inline>
        </w:drawing>
      </w:r>
      <w:r w:rsidRPr="0061084A">
        <w:rPr>
          <w:rFonts w:cs="Times New Roman"/>
        </w:rPr>
        <w:t xml:space="preserve"> </w:t>
      </w:r>
      <w:r w:rsidR="003E515C" w:rsidRPr="0061084A">
        <w:rPr>
          <w:rFonts w:cs="Times New Roman"/>
          <w:noProof/>
        </w:rPr>
        <w:drawing>
          <wp:inline distT="0" distB="0" distL="0" distR="0" wp14:anchorId="152B54A2" wp14:editId="1CBB93F9">
            <wp:extent cx="1180613" cy="2752724"/>
            <wp:effectExtent l="0" t="0" r="635" b="0"/>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9C7CC7.tmp"/>
                    <pic:cNvPicPr/>
                  </pic:nvPicPr>
                  <pic:blipFill>
                    <a:blip r:embed="rId22">
                      <a:extLst>
                        <a:ext uri="{28A0092B-C50C-407E-A947-70E740481C1C}">
                          <a14:useLocalDpi xmlns:a14="http://schemas.microsoft.com/office/drawing/2010/main" val="0"/>
                        </a:ext>
                      </a:extLst>
                    </a:blip>
                    <a:stretch>
                      <a:fillRect/>
                    </a:stretch>
                  </pic:blipFill>
                  <pic:spPr>
                    <a:xfrm>
                      <a:off x="0" y="0"/>
                      <a:ext cx="1192391" cy="2780186"/>
                    </a:xfrm>
                    <a:prstGeom prst="rect">
                      <a:avLst/>
                    </a:prstGeom>
                  </pic:spPr>
                </pic:pic>
              </a:graphicData>
            </a:graphic>
          </wp:inline>
        </w:drawing>
      </w:r>
      <w:r w:rsidR="003E515C" w:rsidRPr="0061084A">
        <w:rPr>
          <w:rFonts w:cs="Times New Roman"/>
          <w:noProof/>
        </w:rPr>
        <w:drawing>
          <wp:inline distT="0" distB="0" distL="0" distR="0" wp14:anchorId="0DE9DD70" wp14:editId="0FF80242">
            <wp:extent cx="1219200" cy="2764750"/>
            <wp:effectExtent l="0" t="0" r="0" b="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9C2FF.tmp"/>
                    <pic:cNvPicPr/>
                  </pic:nvPicPr>
                  <pic:blipFill>
                    <a:blip r:embed="rId23">
                      <a:extLst>
                        <a:ext uri="{28A0092B-C50C-407E-A947-70E740481C1C}">
                          <a14:useLocalDpi xmlns:a14="http://schemas.microsoft.com/office/drawing/2010/main" val="0"/>
                        </a:ext>
                      </a:extLst>
                    </a:blip>
                    <a:stretch>
                      <a:fillRect/>
                    </a:stretch>
                  </pic:blipFill>
                  <pic:spPr>
                    <a:xfrm>
                      <a:off x="0" y="0"/>
                      <a:ext cx="1232368" cy="2794610"/>
                    </a:xfrm>
                    <a:prstGeom prst="rect">
                      <a:avLst/>
                    </a:prstGeom>
                  </pic:spPr>
                </pic:pic>
              </a:graphicData>
            </a:graphic>
          </wp:inline>
        </w:drawing>
      </w:r>
    </w:p>
    <w:p w14:paraId="71B3957C" w14:textId="456F8B26" w:rsidR="00B436DE" w:rsidRDefault="00592FF1" w:rsidP="00E73258">
      <w:pPr>
        <w:pStyle w:val="Caption"/>
      </w:pPr>
      <w:bookmarkStart w:id="39" w:name="_Toc127377173"/>
      <w:r>
        <w:t xml:space="preserve">Figure </w:t>
      </w:r>
      <w:r w:rsidR="00DA76EA">
        <w:fldChar w:fldCharType="begin"/>
      </w:r>
      <w:r w:rsidR="00DA76EA">
        <w:instrText xml:space="preserve"> STYLEREF 1 \s </w:instrText>
      </w:r>
      <w:r w:rsidR="00DA76EA">
        <w:fldChar w:fldCharType="separate"/>
      </w:r>
      <w:r w:rsidR="00913ABA">
        <w:rPr>
          <w:noProof/>
        </w:rPr>
        <w:t>2</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7</w:t>
      </w:r>
      <w:r w:rsidR="00DA76EA">
        <w:rPr>
          <w:noProof/>
        </w:rPr>
        <w:fldChar w:fldCharType="end"/>
      </w:r>
      <w:r>
        <w:t xml:space="preserve"> T</w:t>
      </w:r>
      <w:r w:rsidR="007F480B" w:rsidRPr="0061084A">
        <w:t xml:space="preserve">he presence/absence of α’ precipitates in FeCr alloys after neutron irradiation at </w:t>
      </w:r>
      <w:r w:rsidR="00A70968" w:rsidRPr="0061084A">
        <w:t>different temperature</w:t>
      </w:r>
      <w:r w:rsidR="0045255A" w:rsidRPr="0061084A">
        <w:t>s</w:t>
      </w:r>
      <w:r w:rsidR="00A70968" w:rsidRPr="0061084A">
        <w:t>. The orange-colored symbols</w:t>
      </w:r>
      <w:r w:rsidR="007B4447" w:rsidRPr="0061084A">
        <w:t xml:space="preserve"> (</w:t>
      </w:r>
      <w:r w:rsidR="00C3704B" w:rsidRPr="0061084A">
        <w:t>ending with N in the legend</w:t>
      </w:r>
      <w:r w:rsidR="007B4447" w:rsidRPr="0061084A">
        <w:t>)</w:t>
      </w:r>
      <w:r w:rsidR="00A70968" w:rsidRPr="0061084A">
        <w:t xml:space="preserve"> </w:t>
      </w:r>
      <w:r w:rsidR="00F5011B">
        <w:t>refer to</w:t>
      </w:r>
      <w:r w:rsidR="00A70968" w:rsidRPr="0061084A">
        <w:t xml:space="preserve"> the absence of precipitates while the green ones </w:t>
      </w:r>
      <w:r w:rsidR="00C3704B" w:rsidRPr="0061084A">
        <w:t xml:space="preserve">(ending with Y in the legend) </w:t>
      </w:r>
      <w:r w:rsidR="00F5011B">
        <w:t>refer to</w:t>
      </w:r>
      <w:r w:rsidR="00A70968" w:rsidRPr="0061084A">
        <w:t xml:space="preserve"> the observation </w:t>
      </w:r>
      <w:r w:rsidR="0028607A" w:rsidRPr="0061084A">
        <w:t>of precipitates</w:t>
      </w:r>
      <w:r w:rsidR="00460157" w:rsidRPr="0061084A">
        <w:t xml:space="preserve"> </w:t>
      </w:r>
      <w:r w:rsidR="00460157" w:rsidRPr="0061084A">
        <w:fldChar w:fldCharType="begin">
          <w:fldData xml:space="preserve">PEVuZE5vdGU+PENpdGU+PEF1dGhvcj5Lb25zdGFudGlub3ZpxIc8L0F1dGhvcj48WWVhcj4yMDIw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</w:fldData>
        </w:fldChar>
      </w:r>
      <w:r w:rsidR="00611C3D">
        <w:instrText xml:space="preserve"> ADDIN EN.CITE </w:instrText>
      </w:r>
      <w:r w:rsidR="00611C3D">
        <w:fldChar w:fldCharType="begin">
          <w:fldData xml:space="preserve">PEVuZE5vdGU+PENpdGU+PEF1dGhvcj5Lb25zdGFudGlub3ZpxIc8L0F1dGhvcj48WWVhcj4yMDIw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</w:fldData>
        </w:fldChar>
      </w:r>
      <w:r w:rsidR="00611C3D">
        <w:instrText xml:space="preserve"> ADDIN EN.CITE.DATA </w:instrText>
      </w:r>
      <w:r w:rsidR="00611C3D">
        <w:fldChar w:fldCharType="end"/>
      </w:r>
      <w:r w:rsidR="00460157" w:rsidRPr="0061084A">
        <w:fldChar w:fldCharType="separate"/>
      </w:r>
      <w:r w:rsidR="00611C3D">
        <w:rPr>
          <w:noProof/>
        </w:rPr>
        <w:t>[5, 6, 33, 83, 84, 98, 108-123]</w:t>
      </w:r>
      <w:r w:rsidR="00460157" w:rsidRPr="0061084A">
        <w:fldChar w:fldCharType="end"/>
      </w:r>
      <w:r w:rsidR="0028607A" w:rsidRPr="0061084A">
        <w:t xml:space="preserve">. </w:t>
      </w:r>
      <w:r w:rsidR="00F5011B">
        <w:t>T</w:t>
      </w:r>
      <w:r w:rsidR="00F5011B" w:rsidRPr="0061084A">
        <w:t xml:space="preserve">he </w:t>
      </w:r>
      <w:r w:rsidR="0028607A" w:rsidRPr="0061084A">
        <w:t xml:space="preserve">phase boundary proposed by Bonny et al </w:t>
      </w:r>
      <w:r w:rsidR="00F5011B">
        <w:t xml:space="preserve">(dashed line) </w:t>
      </w:r>
      <w:r w:rsidR="003B4A24" w:rsidRPr="0061084A">
        <w:t xml:space="preserve">is </w:t>
      </w:r>
      <w:r w:rsidR="00F5011B">
        <w:t>includ</w:t>
      </w:r>
      <w:r w:rsidR="00F5011B" w:rsidRPr="0061084A">
        <w:t xml:space="preserve">ed </w:t>
      </w:r>
      <w:r w:rsidR="003B4A24" w:rsidRPr="0061084A">
        <w:t>for comparison</w:t>
      </w:r>
      <w:r w:rsidR="000511D8" w:rsidRPr="0061084A">
        <w:t xml:space="preserve"> </w:t>
      </w:r>
      <w:r w:rsidR="0045255A" w:rsidRPr="0061084A">
        <w:fldChar w:fldCharType="begin"/>
      </w:r>
      <w:r w:rsidR="001833D1">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sidR="001833D1">
        <w:rPr>
          <w:rFonts w:hint="eastAsia"/>
        </w:rPr>
        <w:instrText xml:space="preserve">le&gt;On the </w:instrText>
      </w:r>
      <w:r w:rsidR="001833D1">
        <w:rPr>
          <w:rFonts w:hint="eastAsia"/>
        </w:rPr>
        <w:instrText>α–α′</w:instrText>
      </w:r>
      <w:r w:rsidR="001833D1">
        <w:rPr>
          <w:rFonts w:hint="eastAsia"/>
        </w:rPr>
        <w:instrText xml:space="preserve"> miscibility gap of Fe</w:instrText>
      </w:r>
      <w:r w:rsidR="001833D1">
        <w:rPr>
          <w:rFonts w:hint="eastAsia"/>
        </w:rPr>
        <w:instrText>–</w:instrText>
      </w:r>
      <w:r w:rsidR="001833D1">
        <w:rPr>
          <w:rFonts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sidR="001833D1">
        <w:instrText>ear&gt;2008&lt;/year&gt;&lt;/dates&gt;&lt;isbn&gt;13596462&lt;/isbn&gt;&lt;urls&gt;&lt;/urls&gt;&lt;electronic-resource-num&gt;10.1016/j.scriptamat.2008.08.008&lt;/electronic-resource-num&gt;&lt;/record&gt;&lt;/Cite&gt;&lt;/EndNote&gt;</w:instrText>
      </w:r>
      <w:r w:rsidR="0045255A" w:rsidRPr="0061084A">
        <w:fldChar w:fldCharType="separate"/>
      </w:r>
      <w:r w:rsidR="001833D1">
        <w:rPr>
          <w:noProof/>
        </w:rPr>
        <w:t>[61]</w:t>
      </w:r>
      <w:r w:rsidR="0045255A" w:rsidRPr="0061084A">
        <w:fldChar w:fldCharType="end"/>
      </w:r>
      <w:r w:rsidR="003B4A24" w:rsidRPr="0061084A">
        <w:t>.</w:t>
      </w:r>
      <w:bookmarkEnd w:id="39"/>
    </w:p>
    <w:p w14:paraId="0F12F3BC" w14:textId="7C3EFEC1" w:rsidR="00CF32B0" w:rsidRPr="00B436DE" w:rsidRDefault="00B436DE" w:rsidP="00B436DE">
      <w:pPr>
        <w:rPr>
          <w:rFonts w:cs="Times New Roman"/>
          <w:iCs/>
          <w:color w:val="000000" w:themeColor="text1"/>
          <w:sz w:val="22"/>
          <w:szCs w:val="20"/>
        </w:rPr>
      </w:pPr>
      <w:r>
        <w:br w:type="page"/>
      </w:r>
    </w:p>
    <w:p w14:paraId="618F02F8" w14:textId="1CD59A96" w:rsidR="00DA506E" w:rsidRPr="0061084A" w:rsidRDefault="00DA506E" w:rsidP="0099058E">
      <w:pPr>
        <w:pStyle w:val="StyleJustifiedFirstline05Linespacing15lines"/>
      </w:pPr>
      <w:r w:rsidRPr="0061084A">
        <w:lastRenderedPageBreak/>
        <w:t xml:space="preserve">The results reported in recent years (after </w:t>
      </w:r>
      <w:r w:rsidR="005E4B14" w:rsidRPr="0061084A">
        <w:t>2013</w:t>
      </w:r>
      <w:r w:rsidRPr="0061084A">
        <w:t>)</w:t>
      </w:r>
      <w:r w:rsidR="005E4B14" w:rsidRPr="0061084A">
        <w:t xml:space="preserve"> provided more detailed quantitative </w:t>
      </w:r>
      <w:r w:rsidR="0045255A" w:rsidRPr="0061084A">
        <w:t>information</w:t>
      </w:r>
      <w:r w:rsidR="005E4B14" w:rsidRPr="0061084A">
        <w:t xml:space="preserve"> by using APT to characterize the precipitates. </w:t>
      </w:r>
      <w:r w:rsidR="00BE25EE" w:rsidRPr="0061084A">
        <w:t>Kuksenko e</w:t>
      </w:r>
      <w:r w:rsidR="00E422FD" w:rsidRPr="0061084A">
        <w:t>t al found the formation of α’ precipitates in Fe</w:t>
      </w:r>
      <w:r w:rsidR="00BA6F38">
        <w:t>-</w:t>
      </w:r>
      <w:r w:rsidR="00E422FD" w:rsidRPr="0061084A">
        <w:t>9Cr and Fe</w:t>
      </w:r>
      <w:r w:rsidR="00BA6F38">
        <w:t>-</w:t>
      </w:r>
      <w:r w:rsidR="00E422FD" w:rsidRPr="0061084A">
        <w:t>12Cr alloys with</w:t>
      </w:r>
      <w:r w:rsidR="009E207D" w:rsidRPr="0061084A">
        <w:t xml:space="preserve"> 55-60 at. % Cr in clusters after </w:t>
      </w:r>
      <w:r w:rsidR="004B6D05">
        <w:t xml:space="preserve">neutron </w:t>
      </w:r>
      <w:r w:rsidR="009E207D" w:rsidRPr="0061084A">
        <w:t>irradiation at 300 °C up to 0.6 dpa</w:t>
      </w:r>
      <w:r w:rsidR="0045255A" w:rsidRPr="0061084A">
        <w:t xml:space="preserve"> </w:t>
      </w:r>
      <w:r w:rsidR="00F72E20" w:rsidRPr="0061084A">
        <w:fldChar w:fldCharType="begin"/>
      </w:r>
      <w:r w:rsidR="003731C2">
        <w:instrText xml:space="preserve"> ADDIN EN.CITE &lt;EndNote&gt;&lt;Cite&gt;&lt;Author&gt;Kuksenko&lt;/Author&gt;&lt;Year&gt;2013&lt;/Year&gt;&lt;RecNum&gt;246&lt;/RecNum&gt;&lt;DisplayText&gt;[98]&lt;/DisplayText&gt;&lt;record&gt;&lt;rec-number&gt;246&lt;/rec-number&gt;&lt;foreign-keys&gt;&lt;key app="EN" db-id="05052tp2owzs2qezrt1ve9tja9f25rw2xfas" timestamp="1668461109" guid="347a873a-96c1-4652-9c70-60527e30a349"&gt;246&lt;/key&gt;&lt;/foreign-keys&gt;&lt;ref-type name="Journal Article"&gt;17&lt;/ref-type&gt;&lt;contributors&gt;&lt;authors&gt;&lt;author&gt;Kuksenko, V.&lt;/author&gt;&lt;author&gt;Pareige, C.&lt;/author&gt;&lt;author&gt;Pareige, P.&lt;/author&gt;&lt;/authors&gt;&lt;/contributors&gt;&lt;titles&gt;&lt;title&gt;Cr precipitation in neutron irradiated industrial purity Fe–Cr model alloys&lt;/title&gt;&lt;secondary-title&gt;Journal of Nuclear Materials&lt;/secondary-title&gt;&lt;/titles&gt;&lt;periodical&gt;&lt;full-title&gt;Journal of Nuclear Materials&lt;/full-title&gt;&lt;/periodical&gt;&lt;pages&gt;160-165&lt;/pages&gt;&lt;volume&gt;432&lt;/volume&gt;&lt;number&gt;1-3&lt;/number&gt;&lt;dates&gt;&lt;year&gt;2013&lt;/year&gt;&lt;/dates&gt;&lt;isbn&gt;00223115&lt;/isbn&gt;&lt;urls&gt;&lt;/urls&gt;&lt;electronic-resource-num&gt;10.1016/j.jnucmat.2012.07.021&lt;/electronic-resource-num&gt;&lt;/record&gt;&lt;/Cite&gt;&lt;/EndNote&gt;</w:instrText>
      </w:r>
      <w:r w:rsidR="00F72E20" w:rsidRPr="0061084A">
        <w:fldChar w:fldCharType="separate"/>
      </w:r>
      <w:r w:rsidR="003731C2">
        <w:rPr>
          <w:noProof/>
        </w:rPr>
        <w:t>[98]</w:t>
      </w:r>
      <w:r w:rsidR="00F72E20" w:rsidRPr="0061084A">
        <w:fldChar w:fldCharType="end"/>
      </w:r>
      <w:r w:rsidR="009E207D" w:rsidRPr="0061084A">
        <w:t xml:space="preserve">. </w:t>
      </w:r>
      <w:r w:rsidR="009034A6" w:rsidRPr="0061084A">
        <w:t xml:space="preserve">The </w:t>
      </w:r>
      <w:r w:rsidR="00F5011B">
        <w:t xml:space="preserve">precipitate </w:t>
      </w:r>
      <w:r w:rsidR="009034A6" w:rsidRPr="0061084A">
        <w:t xml:space="preserve">radius was in the range of 1.4-2.4 nm and </w:t>
      </w:r>
      <w:r w:rsidR="00DF7265">
        <w:t xml:space="preserve">the </w:t>
      </w:r>
      <w:r w:rsidR="009034A6" w:rsidRPr="0061084A">
        <w:t xml:space="preserve">number density </w:t>
      </w:r>
      <w:r w:rsidR="00F5011B">
        <w:t>was ~</w:t>
      </w:r>
      <w:r w:rsidR="009034A6" w:rsidRPr="0061084A">
        <w:t>10</w:t>
      </w:r>
      <w:r w:rsidR="009034A6" w:rsidRPr="0061084A">
        <w:rPr>
          <w:vertAlign w:val="superscript"/>
        </w:rPr>
        <w:t>23</w:t>
      </w:r>
      <w:r w:rsidR="00477BB1" w:rsidRPr="0061084A">
        <w:t>/m</w:t>
      </w:r>
      <w:r w:rsidR="00477BB1" w:rsidRPr="0061084A">
        <w:rPr>
          <w:vertAlign w:val="superscript"/>
        </w:rPr>
        <w:t>3</w:t>
      </w:r>
      <w:r w:rsidR="00477BB1" w:rsidRPr="0061084A">
        <w:t xml:space="preserve">. </w:t>
      </w:r>
      <w:r w:rsidR="00277E4C" w:rsidRPr="0061084A">
        <w:t>Bachhav et al irradiated Fe</w:t>
      </w:r>
      <w:r w:rsidR="007660C9">
        <w:t>-</w:t>
      </w:r>
      <w:r w:rsidR="00F242C2" w:rsidRPr="0061084A">
        <w:t>(3-18)</w:t>
      </w:r>
      <w:r w:rsidR="00D76357">
        <w:t>%</w:t>
      </w:r>
      <w:r w:rsidR="00F242C2" w:rsidRPr="0061084A">
        <w:t xml:space="preserve">Cr alloys at 300 °C to 1.82 dpa. </w:t>
      </w:r>
      <w:r w:rsidR="005D76E9" w:rsidRPr="0061084A">
        <w:t xml:space="preserve">Clusters were observed </w:t>
      </w:r>
      <w:r w:rsidR="00E37022">
        <w:t>for</w:t>
      </w:r>
      <w:r w:rsidR="005D76E9" w:rsidRPr="0061084A">
        <w:t xml:space="preserve"> bulk Cr content ≥ 9.36 at. %</w:t>
      </w:r>
      <w:r w:rsidR="00F72E20" w:rsidRPr="0061084A">
        <w:t xml:space="preserve"> </w:t>
      </w:r>
      <w:r w:rsidR="001A3D72" w:rsidRPr="0061084A">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001A3D72" w:rsidRPr="0061084A">
        <w:fldChar w:fldCharType="separate"/>
      </w:r>
      <w:r w:rsidR="0033279F">
        <w:rPr>
          <w:noProof/>
        </w:rPr>
        <w:t>[5]</w:t>
      </w:r>
      <w:r w:rsidR="001A3D72" w:rsidRPr="0061084A">
        <w:fldChar w:fldCharType="end"/>
      </w:r>
      <w:r w:rsidR="006C2655" w:rsidRPr="0061084A">
        <w:t xml:space="preserve">. The Cr concentration </w:t>
      </w:r>
      <w:r w:rsidR="00E37022">
        <w:t>wa</w:t>
      </w:r>
      <w:r w:rsidR="00E37022" w:rsidRPr="0061084A">
        <w:t xml:space="preserve">s </w:t>
      </w:r>
      <w:r w:rsidR="006C2655" w:rsidRPr="0061084A">
        <w:t xml:space="preserve">about 85 at. % in clusters and </w:t>
      </w:r>
      <w:r w:rsidR="00163D5E" w:rsidRPr="0061084A">
        <w:t xml:space="preserve">~ 9 at. % in the matrix </w:t>
      </w:r>
      <w:r w:rsidR="00DE792B">
        <w:t>regardless</w:t>
      </w:r>
      <w:r w:rsidR="00163D5E" w:rsidRPr="0061084A">
        <w:t xml:space="preserve"> of the bulk Cr content. </w:t>
      </w:r>
      <w:r w:rsidR="001F0661" w:rsidRPr="0061084A">
        <w:t>Cluster radius was in the similar range of 1.2-2</w:t>
      </w:r>
      <w:r w:rsidR="00DE792B">
        <w:t>.</w:t>
      </w:r>
      <w:r w:rsidR="001F0661" w:rsidRPr="0061084A">
        <w:t xml:space="preserve">4 nm and the number density </w:t>
      </w:r>
      <w:r w:rsidR="004B6D05">
        <w:t>was</w:t>
      </w:r>
      <w:r w:rsidR="001F0661" w:rsidRPr="0061084A">
        <w:t xml:space="preserve"> 10</w:t>
      </w:r>
      <w:r w:rsidR="001F0661" w:rsidRPr="0061084A">
        <w:rPr>
          <w:vertAlign w:val="superscript"/>
        </w:rPr>
        <w:t>22</w:t>
      </w:r>
      <w:r w:rsidR="001F0661" w:rsidRPr="0061084A">
        <w:t>-10</w:t>
      </w:r>
      <w:r w:rsidR="001F0661" w:rsidRPr="0061084A">
        <w:rPr>
          <w:vertAlign w:val="superscript"/>
        </w:rPr>
        <w:t>24</w:t>
      </w:r>
      <w:r w:rsidR="001F0661" w:rsidRPr="0061084A">
        <w:t>/m</w:t>
      </w:r>
      <w:r w:rsidR="001F0661" w:rsidRPr="0061084A">
        <w:rPr>
          <w:vertAlign w:val="superscript"/>
        </w:rPr>
        <w:t>3</w:t>
      </w:r>
      <w:r w:rsidR="001F0661" w:rsidRPr="0061084A">
        <w:t xml:space="preserve"> depending on the </w:t>
      </w:r>
      <w:r w:rsidR="00DB326A" w:rsidRPr="0061084A">
        <w:t>global Cr concentration</w:t>
      </w:r>
      <w:r w:rsidR="00D76357">
        <w:t>.</w:t>
      </w:r>
      <w:r w:rsidR="00046561" w:rsidRPr="0061084A">
        <w:t xml:space="preserve"> </w:t>
      </w:r>
      <w:r w:rsidR="00D76357">
        <w:t>T</w:t>
      </w:r>
      <w:r w:rsidR="00046561" w:rsidRPr="0061084A">
        <w:t>he radius decrease</w:t>
      </w:r>
      <w:r w:rsidR="00E75DC2" w:rsidRPr="0061084A">
        <w:t>d</w:t>
      </w:r>
      <w:r w:rsidR="00046561" w:rsidRPr="0061084A">
        <w:t xml:space="preserve"> </w:t>
      </w:r>
      <w:r w:rsidR="00451133" w:rsidRPr="0061084A">
        <w:t>with Cr content while the number density exhibit</w:t>
      </w:r>
      <w:r w:rsidR="00E75DC2" w:rsidRPr="0061084A">
        <w:t>ed</w:t>
      </w:r>
      <w:r w:rsidR="00451133" w:rsidRPr="0061084A">
        <w:t xml:space="preserve"> the opposite trend. </w:t>
      </w:r>
      <w:r w:rsidR="00477D2D" w:rsidRPr="0061084A">
        <w:t xml:space="preserve">Reese et al reported </w:t>
      </w:r>
      <w:r w:rsidR="00A2101C" w:rsidRPr="0061084A">
        <w:t>α’ precipitate form</w:t>
      </w:r>
      <w:r w:rsidR="004560AA">
        <w:t>ation</w:t>
      </w:r>
      <w:r w:rsidR="00A2101C" w:rsidRPr="0061084A">
        <w:t xml:space="preserve"> in Fe</w:t>
      </w:r>
      <w:r w:rsidR="0012533B">
        <w:t>-</w:t>
      </w:r>
      <w:r w:rsidR="005E44F0" w:rsidRPr="0061084A">
        <w:t>(</w:t>
      </w:r>
      <w:r w:rsidR="00A2101C" w:rsidRPr="0061084A">
        <w:t>9-18</w:t>
      </w:r>
      <w:r w:rsidR="005E44F0" w:rsidRPr="0061084A">
        <w:t>)</w:t>
      </w:r>
      <w:r w:rsidR="00D76357">
        <w:t>%</w:t>
      </w:r>
      <w:r w:rsidR="005E44F0" w:rsidRPr="0061084A">
        <w:t>Cr after irradiation at 320-455 °C</w:t>
      </w:r>
      <w:r w:rsidR="001A3D72" w:rsidRPr="0061084A">
        <w:t xml:space="preserve"> </w:t>
      </w:r>
      <w:r w:rsidR="001A3D72" w:rsidRPr="0061084A">
        <w:fldChar w:fldCharType="begin"/>
      </w:r>
      <w:r w:rsidR="0033279F">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33279F">
        <w:rPr>
          <w:rFonts w:hint="eastAsia"/>
        </w:rPr>
        <w:instrText xml:space="preserve">thor&gt;&lt;author&gt;Robert Odette, G.&lt;/author&gt;&lt;author&gt;Marquis, Emmanuelle A.&lt;/author&gt;&lt;/authors&gt;&lt;/contributors&gt;&lt;titles&gt;&lt;title&gt;On </w:instrText>
      </w:r>
      <w:r w:rsidR="0033279F">
        <w:rPr>
          <w:rFonts w:hint="eastAsia"/>
        </w:rPr>
        <w:instrText>α′</w:instrText>
      </w:r>
      <w:r w:rsidR="0033279F">
        <w:rPr>
          <w:rFonts w:hint="eastAsia"/>
        </w:rPr>
        <w:instrText xml:space="preserve"> precipitate composition in thermally annealed and neutron-irradiated Fe- 9-18Cr alloys&lt;/title&gt;&lt;secondary-title&gt;Journal of Nuclear M</w:instrText>
      </w:r>
      <w:r w:rsidR="0033279F">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rsidR="001A3D72" w:rsidRPr="0061084A">
        <w:fldChar w:fldCharType="separate"/>
      </w:r>
      <w:r w:rsidR="0033279F">
        <w:rPr>
          <w:noProof/>
        </w:rPr>
        <w:t>[6]</w:t>
      </w:r>
      <w:r w:rsidR="001A3D72" w:rsidRPr="0061084A">
        <w:fldChar w:fldCharType="end"/>
      </w:r>
      <w:r w:rsidR="005E44F0" w:rsidRPr="0061084A">
        <w:t xml:space="preserve">. </w:t>
      </w:r>
      <w:r w:rsidR="00E14B57" w:rsidRPr="0061084A">
        <w:t>The cluster Cr concentration reached up to 96 at. %</w:t>
      </w:r>
      <w:r w:rsidR="00000C0B" w:rsidRPr="0061084A">
        <w:t xml:space="preserve">. </w:t>
      </w:r>
      <w:r w:rsidR="00CE6DC1" w:rsidRPr="0061084A">
        <w:t xml:space="preserve">Except for the clusters with </w:t>
      </w:r>
      <w:r w:rsidR="001F62A7">
        <w:t xml:space="preserve">a radius of </w:t>
      </w:r>
      <w:r w:rsidR="00CE6DC1" w:rsidRPr="0061084A">
        <w:t>~7 nm in irradiated Fe</w:t>
      </w:r>
      <w:r w:rsidR="001F62A7">
        <w:t>-</w:t>
      </w:r>
      <w:r w:rsidR="00CE6DC1" w:rsidRPr="0061084A">
        <w:t xml:space="preserve">12Cr, the radius and number density </w:t>
      </w:r>
      <w:r w:rsidR="00CE011B" w:rsidRPr="0061084A">
        <w:t xml:space="preserve">in other conditions </w:t>
      </w:r>
      <w:r w:rsidR="00CE6DC1" w:rsidRPr="0061084A">
        <w:t>w</w:t>
      </w:r>
      <w:r w:rsidR="00185F38">
        <w:t>ere</w:t>
      </w:r>
      <w:r w:rsidR="00CE6DC1" w:rsidRPr="0061084A">
        <w:t xml:space="preserve"> in </w:t>
      </w:r>
      <w:r w:rsidR="00C35DE1">
        <w:t>a</w:t>
      </w:r>
      <w:r w:rsidR="00CE6DC1" w:rsidRPr="0061084A">
        <w:t xml:space="preserve"> similar range to the results of</w:t>
      </w:r>
      <w:r w:rsidR="006A5083" w:rsidRPr="0061084A">
        <w:t xml:space="preserve"> </w:t>
      </w:r>
      <w:r w:rsidR="00D56791">
        <w:t xml:space="preserve">Refs. </w:t>
      </w:r>
      <w:r w:rsidR="006A5083" w:rsidRPr="0061084A">
        <w:fldChar w:fldCharType="begin"/>
      </w:r>
      <w:r w:rsidR="003731C2">
        <w:instrText xml:space="preserve"> ADDIN EN.CITE &lt;EndNote&gt;&lt;Cite&gt;&lt;Author&gt;Kuksenko&lt;/Author&gt;&lt;Year&gt;2013&lt;/Year&gt;&lt;RecNum&gt;246&lt;/RecNum&gt;&lt;DisplayText&gt;[5, 98]&lt;/DisplayText&gt;&lt;record&gt;&lt;rec-number&gt;246&lt;/rec-number&gt;&lt;foreign-keys&gt;&lt;key app="EN" db-id="05052tp2owzs2qezrt1ve9tja9f25rw2xfas" timestamp="1668461109" guid="347a873a-96c1-4652-9c70-60527e30a349"&gt;246&lt;/key&gt;&lt;/foreign-keys&gt;&lt;ref-type name="Journal Article"&gt;17&lt;/ref-type&gt;&lt;contributors&gt;&lt;authors&gt;&lt;author&gt;Kuksenko, V.&lt;/author&gt;&lt;author&gt;Pareige, C.&lt;/author&gt;&lt;author&gt;Pareige, P.&lt;/author&gt;&lt;/authors&gt;&lt;/contributors&gt;&lt;titles&gt;&lt;title&gt;Cr precipitation in neutron irradiated industrial purity Fe–Cr model alloys&lt;/title&gt;&lt;secondary-title&gt;Journal of Nuclear Materials&lt;/secondary-title&gt;&lt;/titles&gt;&lt;periodical&gt;&lt;full-title&gt;Journal of Nuclear Materials&lt;/full-title&gt;&lt;/periodical&gt;&lt;pages&gt;160-165&lt;/pages&gt;&lt;volume&gt;432&lt;/volume&gt;&lt;number&gt;1-3&lt;/number&gt;&lt;dates&gt;&lt;year&gt;2013&lt;/year&gt;&lt;/dates&gt;&lt;isbn&gt;00223115&lt;/isbn&gt;&lt;urls&gt;&lt;/urls&gt;&lt;electronic-resource-num&gt;10.1016/j.jnucmat.2012.07.021&lt;/electronic-resource-num&gt;&lt;/record&gt;&lt;/Cite&gt;&lt;Cite&gt;&lt;Author&gt;Bachhav&lt;/Author&gt;&lt;Year&gt;2014&lt;/Year&gt;&lt;RecNum&gt;262&lt;/RecNum&gt;&lt;record&gt;&lt;rec-number&gt;262&lt;/rec-number&gt;&lt;foreign-keys&gt;&lt;key app="EN" db-id="05052tp2owzs2qezrt1ve9tja9f25rw2xfas" timestamp="1668461124" guid="8217ed1c-0e55-4ca6-886b-b03f46a626e8"&gt;262&lt;/key&gt;&lt;/foreign-keys&gt;&lt;ref-type name="Journal Article</w:instrText>
      </w:r>
      <w:r w:rsidR="003731C2">
        <w:rPr>
          <w:rFonts w:hint="eastAsia"/>
        </w:rPr>
        <w:instrText>"&gt;17&lt;/ref-type&gt;&lt;contributors&gt;&lt;authors&gt;&lt;author&gt;Bachhav, Mukesh&lt;/author&gt;&lt;author&gt;Robert Odette, G.&lt;/author&gt;&lt;author&gt;Marquis, Emmanuelle A.&lt;/author&gt;&lt;/authors&gt;&lt;/contributors&gt;&lt;titles&gt;&lt;title&gt;</w:instrText>
      </w:r>
      <w:r w:rsidR="003731C2">
        <w:rPr>
          <w:rFonts w:hint="eastAsia"/>
        </w:rPr>
        <w:instrText>α′</w:instrText>
      </w:r>
      <w:r w:rsidR="003731C2">
        <w:rPr>
          <w:rFonts w:hint="eastAsia"/>
        </w:rPr>
        <w:instrText xml:space="preserve"> precipitation in neutron-irradiated Fe</w:instrText>
      </w:r>
      <w:r w:rsidR="003731C2">
        <w:rPr>
          <w:rFonts w:hint="eastAsia"/>
        </w:rPr>
        <w:instrText>–</w:instrText>
      </w:r>
      <w:r w:rsidR="003731C2">
        <w:rPr>
          <w:rFonts w:hint="eastAsia"/>
        </w:rPr>
        <w:instrText>Cr alloys&lt;/title&gt;&lt;secondary-ti</w:instrText>
      </w:r>
      <w:r w:rsidR="003731C2">
        <w:instrText>tle&gt;Scripta Materialia&lt;/secondary-title&gt;&lt;/titles&gt;&lt;periodical&gt;&lt;full-title&gt;Scripta Materialia&lt;/full-title&gt;&lt;/periodical&gt;&lt;pages&gt;48-51&lt;/pages&gt;&lt;volume&gt;74&lt;/volume&gt;&lt;keywords&gt;&lt;keyword&gt;Fe-(3-18)Cr&lt;/keyword&gt;&lt;keyword&gt;neutron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006A5083" w:rsidRPr="0061084A">
        <w:fldChar w:fldCharType="separate"/>
      </w:r>
      <w:r w:rsidR="003731C2">
        <w:rPr>
          <w:noProof/>
        </w:rPr>
        <w:t>[5, 98]</w:t>
      </w:r>
      <w:r w:rsidR="006A5083" w:rsidRPr="0061084A">
        <w:fldChar w:fldCharType="end"/>
      </w:r>
      <w:r w:rsidR="00CE011B" w:rsidRPr="0061084A">
        <w:t xml:space="preserve">. </w:t>
      </w:r>
    </w:p>
    <w:p w14:paraId="71374A61" w14:textId="77777777" w:rsidR="009A7C1A" w:rsidRPr="0061084A" w:rsidRDefault="009A7C1A" w:rsidP="009A7C1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51517C7" w14:textId="321A2E37" w:rsidR="009A7C1A" w:rsidRPr="0061084A" w:rsidRDefault="009A7C1A" w:rsidP="00B70BEC">
      <w:pPr>
        <w:pStyle w:val="Heading4"/>
        <w:rPr>
          <w:rFonts w:cs="Times New Roman"/>
        </w:rPr>
      </w:pPr>
      <w:bookmarkStart w:id="40" w:name="_Toc127376997"/>
      <w:r w:rsidRPr="0061084A">
        <w:rPr>
          <w:rFonts w:cs="Times New Roman"/>
        </w:rPr>
        <w:t xml:space="preserve">2.3.2.3 α’ formation after </w:t>
      </w:r>
      <w:r w:rsidR="0073031D">
        <w:rPr>
          <w:rFonts w:cs="Times New Roman"/>
        </w:rPr>
        <w:t>ion</w:t>
      </w:r>
      <w:r w:rsidRPr="0061084A">
        <w:rPr>
          <w:rFonts w:cs="Times New Roman"/>
        </w:rPr>
        <w:t xml:space="preserve"> irradiation</w:t>
      </w:r>
      <w:bookmarkEnd w:id="40"/>
    </w:p>
    <w:p w14:paraId="20CC80B1" w14:textId="63A15980" w:rsidR="00F007EC" w:rsidRPr="0061084A" w:rsidRDefault="002B3CE1"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Although it is normal to observe α’ precipitates after neutron irradiation</w:t>
      </w:r>
      <w:r w:rsidR="00AF01D7" w:rsidRPr="0061084A">
        <w:rPr>
          <w:rFonts w:cs="Times New Roman"/>
        </w:rPr>
        <w:t>s</w:t>
      </w:r>
      <w:r w:rsidRPr="0061084A">
        <w:rPr>
          <w:rFonts w:cs="Times New Roman"/>
        </w:rPr>
        <w:t xml:space="preserve">, </w:t>
      </w:r>
      <w:r w:rsidR="0029200A" w:rsidRPr="0061084A">
        <w:rPr>
          <w:rFonts w:cs="Times New Roman"/>
        </w:rPr>
        <w:t>they were not observed after ion irradiation</w:t>
      </w:r>
      <w:r w:rsidR="009E5BAE" w:rsidRPr="0061084A">
        <w:rPr>
          <w:rFonts w:cs="Times New Roman"/>
        </w:rPr>
        <w:t>s</w:t>
      </w:r>
      <w:r w:rsidR="0029200A" w:rsidRPr="0061084A">
        <w:rPr>
          <w:rFonts w:cs="Times New Roman"/>
        </w:rPr>
        <w:t xml:space="preserve"> </w:t>
      </w:r>
      <w:r w:rsidR="008C6A1D">
        <w:rPr>
          <w:rFonts w:cs="Times New Roman"/>
        </w:rPr>
        <w:t>for</w:t>
      </w:r>
      <w:r w:rsidR="008C6A1D" w:rsidRPr="0061084A">
        <w:rPr>
          <w:rFonts w:cs="Times New Roman"/>
        </w:rPr>
        <w:t xml:space="preserve"> </w:t>
      </w:r>
      <w:r w:rsidR="00182907" w:rsidRPr="0061084A">
        <w:rPr>
          <w:rFonts w:cs="Times New Roman"/>
        </w:rPr>
        <w:t>many years</w:t>
      </w:r>
      <w:r w:rsidR="0029200A" w:rsidRPr="0061084A">
        <w:rPr>
          <w:rFonts w:cs="Times New Roman"/>
        </w:rPr>
        <w:t xml:space="preserve">. </w:t>
      </w:r>
      <w:r w:rsidR="00BE52BB" w:rsidRPr="0061084A">
        <w:rPr>
          <w:rFonts w:cs="Times New Roman"/>
        </w:rPr>
        <w:t xml:space="preserve">In the early research works, FeCr alloys were irradiated </w:t>
      </w:r>
      <w:r w:rsidR="00B41A44" w:rsidRPr="0061084A">
        <w:rPr>
          <w:rFonts w:cs="Times New Roman"/>
        </w:rPr>
        <w:t xml:space="preserve">by heavy ions </w:t>
      </w:r>
      <w:r w:rsidR="00FC6E90">
        <w:rPr>
          <w:rFonts w:cs="Times New Roman"/>
        </w:rPr>
        <w:t>at</w:t>
      </w:r>
      <w:r w:rsidR="001F28B5" w:rsidRPr="0061084A">
        <w:rPr>
          <w:rFonts w:cs="Times New Roman"/>
        </w:rPr>
        <w:t xml:space="preserve"> </w:t>
      </w:r>
      <w:r w:rsidR="00173E13" w:rsidRPr="0061084A">
        <w:rPr>
          <w:rFonts w:cs="Times New Roman"/>
        </w:rPr>
        <w:t xml:space="preserve">room temperature up to 500 °C, </w:t>
      </w:r>
      <w:r w:rsidR="00BE1D10">
        <w:rPr>
          <w:rFonts w:cs="Times New Roman"/>
        </w:rPr>
        <w:t xml:space="preserve">and </w:t>
      </w:r>
      <w:r w:rsidR="00173E13" w:rsidRPr="0061084A">
        <w:rPr>
          <w:rFonts w:cs="Times New Roman"/>
        </w:rPr>
        <w:t>no α’ precipitates were revealed even in the highly supersaturated Fe</w:t>
      </w:r>
      <w:r w:rsidR="00BE1D10">
        <w:rPr>
          <w:rFonts w:cs="Times New Roman"/>
        </w:rPr>
        <w:t>-</w:t>
      </w:r>
      <w:r w:rsidR="00173E13" w:rsidRPr="0061084A">
        <w:rPr>
          <w:rFonts w:cs="Times New Roman"/>
        </w:rPr>
        <w:t>18Cr alloy</w:t>
      </w:r>
      <w:r w:rsidR="002B63B8" w:rsidRPr="0061084A">
        <w:rPr>
          <w:rFonts w:cs="Times New Roman"/>
        </w:rPr>
        <w:t xml:space="preserve"> </w:t>
      </w:r>
      <w:r w:rsidR="002B63B8" w:rsidRPr="0061084A">
        <w:rPr>
          <w:rFonts w:cs="Times New Roman"/>
        </w:rPr>
        <w:fldChar w:fldCharType="begin">
          <w:fldData xml:space="preserve">PEVuZE5vdGU+PENpdGU+PEF1dGhvcj5YdTwvQXV0aG9yPjxZZWFyPjIwMDk8L1llYXI+PFJlY051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</w:fldData>
        </w:fldChar>
      </w:r>
      <w:r w:rsidR="003731C2">
        <w:rPr>
          <w:rFonts w:cs="Times New Roman"/>
        </w:rPr>
        <w:instrText xml:space="preserve"> ADDIN EN.CITE </w:instrText>
      </w:r>
      <w:r w:rsidR="003731C2">
        <w:rPr>
          <w:rFonts w:cs="Times New Roman"/>
        </w:rPr>
        <w:fldChar w:fldCharType="begin">
          <w:fldData xml:space="preserve">PEVuZE5vdGU+PENpdGU+PEF1dGhvcj5YdTwvQXV0aG9yPjxZZWFyPjIwMDk8L1llYXI+PFJlY051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</w:fldData>
        </w:fldChar>
      </w:r>
      <w:r w:rsidR="003731C2">
        <w:rPr>
          <w:rFonts w:cs="Times New Roman"/>
        </w:rPr>
        <w:instrText xml:space="preserve"> ADDIN EN.CITE.DATA </w:instrText>
      </w:r>
      <w:r w:rsidR="003731C2">
        <w:rPr>
          <w:rFonts w:cs="Times New Roman"/>
        </w:rPr>
      </w:r>
      <w:r w:rsidR="003731C2">
        <w:rPr>
          <w:rFonts w:cs="Times New Roman"/>
        </w:rPr>
        <w:fldChar w:fldCharType="end"/>
      </w:r>
      <w:r w:rsidR="002B63B8" w:rsidRPr="0061084A">
        <w:rPr>
          <w:rFonts w:cs="Times New Roman"/>
        </w:rPr>
        <w:fldChar w:fldCharType="separate"/>
      </w:r>
      <w:r w:rsidR="003731C2">
        <w:rPr>
          <w:rFonts w:cs="Times New Roman"/>
          <w:noProof/>
        </w:rPr>
        <w:t>[124-126]</w:t>
      </w:r>
      <w:r w:rsidR="002B63B8" w:rsidRPr="0061084A">
        <w:rPr>
          <w:rFonts w:cs="Times New Roman"/>
        </w:rPr>
        <w:fldChar w:fldCharType="end"/>
      </w:r>
      <w:r w:rsidR="002B63B8" w:rsidRPr="0061084A">
        <w:rPr>
          <w:rFonts w:cs="Times New Roman"/>
        </w:rPr>
        <w:t xml:space="preserve">. </w:t>
      </w:r>
    </w:p>
    <w:p w14:paraId="7FB75DD7" w14:textId="7A1D9C8D" w:rsidR="007B4447" w:rsidRPr="0061084A" w:rsidRDefault="005942A1" w:rsidP="0099058E">
      <w:pPr>
        <w:pStyle w:val="StyleJustifiedFirstline05Linespacing15lines"/>
      </w:pPr>
      <w:r w:rsidRPr="0061084A">
        <w:t xml:space="preserve">A typical research compared the </w:t>
      </w:r>
      <w:r w:rsidR="00C120E2" w:rsidRPr="0061084A">
        <w:t xml:space="preserve">precipitation behavior </w:t>
      </w:r>
      <w:r w:rsidR="00AE2B01">
        <w:t>in</w:t>
      </w:r>
      <w:r w:rsidR="00C120E2" w:rsidRPr="0061084A">
        <w:t xml:space="preserve"> Fe</w:t>
      </w:r>
      <w:r w:rsidR="00BE1D10">
        <w:t>-</w:t>
      </w:r>
      <w:r w:rsidR="00C120E2" w:rsidRPr="0061084A">
        <w:t>9Cr and Fe</w:t>
      </w:r>
      <w:r w:rsidR="00BE1D10">
        <w:t>-</w:t>
      </w:r>
      <w:r w:rsidR="00C120E2" w:rsidRPr="0061084A">
        <w:t xml:space="preserve">12Cr </w:t>
      </w:r>
      <w:r w:rsidR="00AE2B01">
        <w:t xml:space="preserve">specimens </w:t>
      </w:r>
      <w:r w:rsidR="00C120E2" w:rsidRPr="0061084A">
        <w:t>after ion or neutron irradiat</w:t>
      </w:r>
      <w:r w:rsidR="002E61CD">
        <w:t>ions</w:t>
      </w:r>
      <w:r w:rsidR="00C120E2" w:rsidRPr="0061084A">
        <w:t xml:space="preserve"> at </w:t>
      </w:r>
      <w:r w:rsidR="00F007EC" w:rsidRPr="0061084A">
        <w:t xml:space="preserve">300 °C to 0.5 dpa </w:t>
      </w:r>
      <w:r w:rsidR="00BF5E2C" w:rsidRPr="0061084A">
        <w:t xml:space="preserve">or </w:t>
      </w:r>
      <w:r w:rsidR="00F007EC" w:rsidRPr="0061084A">
        <w:t>0.6 dpa</w:t>
      </w:r>
      <w:r w:rsidR="00884300" w:rsidRPr="0061084A">
        <w:t xml:space="preserve"> </w:t>
      </w:r>
      <w:r w:rsidR="0008342E" w:rsidRPr="0061084A">
        <w:fldChar w:fldCharType="begin"/>
      </w:r>
      <w:r w:rsidR="00E02FC0">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rsidR="0008342E" w:rsidRPr="0061084A">
        <w:fldChar w:fldCharType="separate"/>
      </w:r>
      <w:r w:rsidR="00E02FC0">
        <w:rPr>
          <w:noProof/>
        </w:rPr>
        <w:t>[10]</w:t>
      </w:r>
      <w:r w:rsidR="0008342E" w:rsidRPr="0061084A">
        <w:fldChar w:fldCharType="end"/>
      </w:r>
      <w:r w:rsidR="00F007EC" w:rsidRPr="0061084A">
        <w:t xml:space="preserve">. α’ precipitates were revealed after neutron irradiation, but not </w:t>
      </w:r>
      <w:r w:rsidR="00CB11D0">
        <w:t xml:space="preserve">after </w:t>
      </w:r>
      <w:r w:rsidR="00F007EC" w:rsidRPr="0061084A">
        <w:t xml:space="preserve">ion irradiation. </w:t>
      </w:r>
      <w:r w:rsidR="00084F20" w:rsidRPr="0061084A">
        <w:t xml:space="preserve">This discrepancy was attributed to the large difference in dose rates for these two irradiation </w:t>
      </w:r>
      <w:r w:rsidR="00406C96" w:rsidRPr="0061084A">
        <w:t xml:space="preserve">conditions, which </w:t>
      </w:r>
      <w:r w:rsidR="008C6A1D">
        <w:t>we</w:t>
      </w:r>
      <w:r w:rsidR="008C6A1D" w:rsidRPr="0061084A">
        <w:t xml:space="preserve">re </w:t>
      </w:r>
      <w:r w:rsidR="00445E60" w:rsidRPr="0061084A">
        <w:t>1.3×10</w:t>
      </w:r>
      <w:r w:rsidR="00445E60" w:rsidRPr="0061084A">
        <w:rPr>
          <w:vertAlign w:val="superscript"/>
        </w:rPr>
        <w:t>-7</w:t>
      </w:r>
      <w:r w:rsidR="00445E60" w:rsidRPr="0061084A">
        <w:t xml:space="preserve"> dpa/s for neutrons and </w:t>
      </w:r>
      <w:r w:rsidR="009617AB" w:rsidRPr="0061084A">
        <w:t>2.2×10</w:t>
      </w:r>
      <w:r w:rsidR="009617AB" w:rsidRPr="0061084A">
        <w:rPr>
          <w:vertAlign w:val="superscript"/>
        </w:rPr>
        <w:t>-4</w:t>
      </w:r>
      <w:r w:rsidR="009617AB" w:rsidRPr="0061084A">
        <w:t xml:space="preserve"> dpa/s </w:t>
      </w:r>
      <w:r w:rsidR="008C6A1D">
        <w:t xml:space="preserve">for </w:t>
      </w:r>
      <w:r w:rsidR="009617AB" w:rsidRPr="0061084A">
        <w:t>ions</w:t>
      </w:r>
      <w:r w:rsidR="00A52D41">
        <w:t>,</w:t>
      </w:r>
      <w:r w:rsidR="009617AB" w:rsidRPr="0061084A">
        <w:t xml:space="preserve"> respectively. It was further explained that the Cr atoms don’t have enough time to migrate together </w:t>
      </w:r>
      <w:r w:rsidR="00223E79" w:rsidRPr="0061084A">
        <w:t>to form clusters due to the irradiation time being largely shortened</w:t>
      </w:r>
      <w:r w:rsidR="00A52D41">
        <w:t xml:space="preserve"> at the high dose rate condition</w:t>
      </w:r>
      <w:r w:rsidR="00223E79" w:rsidRPr="0061084A">
        <w:t>.</w:t>
      </w:r>
    </w:p>
    <w:p w14:paraId="6637EB0A" w14:textId="23DA12CE" w:rsidR="00F8005E" w:rsidRPr="0061084A" w:rsidRDefault="00304CA2" w:rsidP="0099058E">
      <w:pPr>
        <w:pStyle w:val="StyleJustifiedFirstline05Linespacing15lines"/>
      </w:pPr>
      <w:r w:rsidRPr="0061084A">
        <w:t>α’ precipitat</w:t>
      </w:r>
      <w:r w:rsidR="003778ED">
        <w:t>es formation</w:t>
      </w:r>
      <w:r w:rsidRPr="0061084A">
        <w:t xml:space="preserve"> after ion irradiation was first reported in 2016 by Tissot et al</w:t>
      </w:r>
      <w:r w:rsidR="0008342E" w:rsidRPr="0061084A">
        <w:t xml:space="preserve"> </w:t>
      </w:r>
      <w:r w:rsidR="0008342E" w:rsidRPr="0061084A">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rsidR="0008342E" w:rsidRPr="0061084A">
        <w:fldChar w:fldCharType="separate"/>
      </w:r>
      <w:r w:rsidR="00282F57">
        <w:rPr>
          <w:noProof/>
        </w:rPr>
        <w:t>[7]</w:t>
      </w:r>
      <w:r w:rsidR="0008342E" w:rsidRPr="0061084A">
        <w:fldChar w:fldCharType="end"/>
      </w:r>
      <w:r w:rsidRPr="0061084A">
        <w:t xml:space="preserve">. </w:t>
      </w:r>
      <w:r w:rsidR="009F5025">
        <w:t>The</w:t>
      </w:r>
      <w:r w:rsidR="005538DA" w:rsidRPr="0061084A">
        <w:t xml:space="preserve"> Fe</w:t>
      </w:r>
      <w:r w:rsidR="009F5025">
        <w:t>-</w:t>
      </w:r>
      <w:r w:rsidR="005538DA" w:rsidRPr="0061084A">
        <w:t xml:space="preserve">15Cr alloy was irradiated </w:t>
      </w:r>
      <w:r w:rsidR="009A7F2C">
        <w:t xml:space="preserve">by 2 MeV Fe ions </w:t>
      </w:r>
      <w:r w:rsidR="005538DA" w:rsidRPr="0061084A">
        <w:t xml:space="preserve">at dose rates of </w:t>
      </w:r>
      <w:r w:rsidR="004A782D" w:rsidRPr="0061084A">
        <w:t>3-6.1×10</w:t>
      </w:r>
      <w:r w:rsidR="004A782D" w:rsidRPr="0061084A">
        <w:rPr>
          <w:vertAlign w:val="superscript"/>
        </w:rPr>
        <w:t>-5</w:t>
      </w:r>
      <w:r w:rsidR="004A782D" w:rsidRPr="0061084A">
        <w:t xml:space="preserve"> </w:t>
      </w:r>
      <w:r w:rsidR="004A782D" w:rsidRPr="0061084A">
        <w:lastRenderedPageBreak/>
        <w:t>dpa/s and 300 °C up to 1 dpa.</w:t>
      </w:r>
      <w:r w:rsidR="00CE0D07" w:rsidRPr="0061084A">
        <w:t xml:space="preserve"> They found the Cr-enriched cluster</w:t>
      </w:r>
      <w:r w:rsidR="002F1239">
        <w:t xml:space="preserve"> formation</w:t>
      </w:r>
      <w:r w:rsidR="00CE0D07" w:rsidRPr="0061084A">
        <w:t xml:space="preserve"> w</w:t>
      </w:r>
      <w:r w:rsidR="002F1239">
        <w:t>as</w:t>
      </w:r>
      <w:r w:rsidR="00CE0D07" w:rsidRPr="0061084A">
        <w:t xml:space="preserve"> </w:t>
      </w:r>
      <w:r w:rsidR="000049BC" w:rsidRPr="0061084A">
        <w:t xml:space="preserve">suppressed by the injected </w:t>
      </w:r>
      <w:r w:rsidR="00903E6F">
        <w:t xml:space="preserve">Fe </w:t>
      </w:r>
      <w:r w:rsidR="000049BC" w:rsidRPr="0061084A">
        <w:t xml:space="preserve">ions </w:t>
      </w:r>
      <w:r w:rsidR="00E21EC9">
        <w:t>by</w:t>
      </w:r>
      <w:r w:rsidR="000049BC" w:rsidRPr="0061084A">
        <w:t xml:space="preserve"> comparing the </w:t>
      </w:r>
      <w:r w:rsidR="00D90515" w:rsidRPr="0061084A">
        <w:t xml:space="preserve">Cr clustering behaviors </w:t>
      </w:r>
      <w:r w:rsidR="008B34EE" w:rsidRPr="0061084A">
        <w:t>after</w:t>
      </w:r>
      <w:r w:rsidR="00D90515" w:rsidRPr="0061084A">
        <w:t xml:space="preserve"> irradiat</w:t>
      </w:r>
      <w:r w:rsidR="008B34EE" w:rsidRPr="0061084A">
        <w:t>ion</w:t>
      </w:r>
      <w:r w:rsidR="00D90515" w:rsidRPr="0061084A">
        <w:t xml:space="preserve"> to the same dose, but with different injected </w:t>
      </w:r>
      <w:r w:rsidR="008B34EE" w:rsidRPr="0061084A">
        <w:t xml:space="preserve">atom </w:t>
      </w:r>
      <w:r w:rsidR="00A112BA" w:rsidRPr="0061084A">
        <w:t>con</w:t>
      </w:r>
      <w:r w:rsidR="008B34EE" w:rsidRPr="0061084A">
        <w:t>centration</w:t>
      </w:r>
      <w:r w:rsidR="00706A98">
        <w:t>s</w:t>
      </w:r>
      <w:r w:rsidR="00A112BA" w:rsidRPr="0061084A">
        <w:t xml:space="preserve">. They concluded that the absence of α’ precipitation in previous </w:t>
      </w:r>
      <w:r w:rsidR="00903E6F">
        <w:t>ion irradiation studie</w:t>
      </w:r>
      <w:r w:rsidR="00903E6F" w:rsidRPr="0061084A">
        <w:t xml:space="preserve">s </w:t>
      </w:r>
      <w:r w:rsidR="00A112BA" w:rsidRPr="0061084A">
        <w:t xml:space="preserve">was due to the </w:t>
      </w:r>
      <w:r w:rsidR="001A23D1" w:rsidRPr="0061084A">
        <w:t xml:space="preserve">multi-stage irradiation method, </w:t>
      </w:r>
      <w:r w:rsidR="00B03B45" w:rsidRPr="0061084A">
        <w:t xml:space="preserve">which introduced injected ions to the whole irradiation damage area and </w:t>
      </w:r>
      <w:r w:rsidR="00903E6F">
        <w:t xml:space="preserve">thereby </w:t>
      </w:r>
      <w:r w:rsidR="00B03B45" w:rsidRPr="0061084A">
        <w:t xml:space="preserve">suppressed α’ formation. </w:t>
      </w:r>
    </w:p>
    <w:p w14:paraId="64F38A92" w14:textId="4ED20132" w:rsidR="0084291F" w:rsidRPr="0061084A" w:rsidRDefault="00F218B8" w:rsidP="0099058E">
      <w:pPr>
        <w:pStyle w:val="StyleJustifiedFirstline05Linespacing15lines"/>
      </w:pPr>
      <w:r w:rsidRPr="0061084A">
        <w:t>Reese et al irradiated a Fe</w:t>
      </w:r>
      <w:r w:rsidR="00FC09BA">
        <w:t>-</w:t>
      </w:r>
      <w:r w:rsidRPr="0061084A">
        <w:t xml:space="preserve">18Cr alloy with </w:t>
      </w:r>
      <w:r w:rsidR="00903E6F">
        <w:t>either</w:t>
      </w:r>
      <w:r w:rsidR="00903E6F" w:rsidRPr="0061084A">
        <w:t xml:space="preserve"> </w:t>
      </w:r>
      <w:r w:rsidR="00284E47" w:rsidRPr="0061084A">
        <w:t>neutron</w:t>
      </w:r>
      <w:r w:rsidR="00903E6F">
        <w:t>s</w:t>
      </w:r>
      <w:r w:rsidR="00284E47" w:rsidRPr="0061084A">
        <w:t xml:space="preserve"> </w:t>
      </w:r>
      <w:r w:rsidR="00903E6F">
        <w:t>or</w:t>
      </w:r>
      <w:r w:rsidR="00903E6F" w:rsidRPr="0061084A">
        <w:t xml:space="preserve"> </w:t>
      </w:r>
      <w:r w:rsidR="00284E47" w:rsidRPr="0061084A">
        <w:t xml:space="preserve">heavy ions at 300 </w:t>
      </w:r>
      <w:r w:rsidR="00185D57" w:rsidRPr="0061084A">
        <w:t>°</w:t>
      </w:r>
      <w:r w:rsidR="00284E47" w:rsidRPr="0061084A">
        <w:t xml:space="preserve">C and </w:t>
      </w:r>
      <w:r w:rsidR="00185D57" w:rsidRPr="0061084A">
        <w:t>10</w:t>
      </w:r>
      <w:r w:rsidR="00185D57" w:rsidRPr="0061084A">
        <w:rPr>
          <w:vertAlign w:val="superscript"/>
        </w:rPr>
        <w:t>-7</w:t>
      </w:r>
      <w:r w:rsidR="00185D57" w:rsidRPr="0061084A">
        <w:t>-10</w:t>
      </w:r>
      <w:r w:rsidR="00185D57" w:rsidRPr="0061084A">
        <w:rPr>
          <w:vertAlign w:val="superscript"/>
        </w:rPr>
        <w:t>-4</w:t>
      </w:r>
      <w:r w:rsidR="00185D57" w:rsidRPr="0061084A">
        <w:t xml:space="preserve"> dpa/s</w:t>
      </w:r>
      <w:r w:rsidR="0008342E" w:rsidRPr="0061084A">
        <w:t xml:space="preserve"> </w:t>
      </w:r>
      <w:r w:rsidR="0008342E" w:rsidRPr="0061084A">
        <w:fldChar w:fldCharType="begin"/>
      </w:r>
      <w:r w:rsidR="00282F57">
        <w:instrText xml:space="preserve"> ADDIN EN.CITE &lt;EndNote&gt;&lt;Cite&gt;&lt;Author&gt;Reese&lt;/Author&gt;&lt;Year&gt;2018&lt;/Year&gt;&lt;RecNum&gt;470&lt;/RecNum&gt;&lt;DisplayText&gt;[8]&lt;/DisplayText&gt;&lt;record&gt;&lt;rec-number&gt;470&lt;/rec-number&gt;&lt;foreign-keys&gt;&lt;key app="EN" db-id="05052tp2owzs2qezrt1ve9tja9f25rw2xfas" timestamp="1668461388" guid="b2a8da2e-066e-4829-ba29-13a3d379a2f6"&gt;470&lt;/key&gt;&lt;/foreign-keys&gt;&lt;ref-type name="Journal Article"&gt;17&lt;/ref-type&gt;&lt;contributors&gt;&lt;authors&gt;&lt;author&gt;Reese, Elaina R.&lt;/author&gt;&lt;author&gt;Almirall, Nathan&lt;/author&gt;&lt;author&gt;Yamamoto, Takuya&lt;/author&gt;&lt;author&gt;Tumey, Scott&lt;/author&gt;&lt;author&gt;Robert Odette, G.&lt;/author&gt;&lt;author&gt;Marquis, Emmanuelle A.&lt;/author&gt;&lt;/authors&gt;&lt;/contributors&gt;&lt;titles&gt;&lt;title&gt;Dose rate dependence of Cr precipitation in an ion-irradiated Fe 18Cr alloy&lt;/title&gt;&lt;secondary-title&gt;Scripta Materialia&lt;/secondary-title&gt;&lt;/titles&gt;&lt;periodical&gt;&lt;full-title&gt;Scripta Materialia&lt;/full-title&gt;&lt;/periodical&gt;&lt;pages&gt;213-217&lt;/pages&gt;&lt;volume&gt;146&lt;/volume&gt;&lt;section&gt;213&lt;/section&gt;&lt;dates&gt;&lt;year&gt;2018&lt;/year&gt;&lt;/dates&gt;&lt;isbn&gt;13596462&lt;/isbn&gt;&lt;urls&gt;&lt;/urls&gt;&lt;electronic-resource-num&gt;10.1016/j.scriptamat.2017.11.040&lt;/electronic-resource-num&gt;&lt;/record&gt;&lt;/Cite&gt;&lt;/EndNote&gt;</w:instrText>
      </w:r>
      <w:r w:rsidR="0008342E" w:rsidRPr="0061084A">
        <w:fldChar w:fldCharType="separate"/>
      </w:r>
      <w:r w:rsidR="00282F57">
        <w:rPr>
          <w:noProof/>
        </w:rPr>
        <w:t>[8]</w:t>
      </w:r>
      <w:r w:rsidR="0008342E" w:rsidRPr="0061084A">
        <w:fldChar w:fldCharType="end"/>
      </w:r>
      <w:r w:rsidR="00185D57" w:rsidRPr="0061084A">
        <w:t>.</w:t>
      </w:r>
      <w:r w:rsidR="00BB0241" w:rsidRPr="0061084A">
        <w:t xml:space="preserve"> α’ precipitates were </w:t>
      </w:r>
      <w:r w:rsidR="00BE74AC">
        <w:t>detect</w:t>
      </w:r>
      <w:r w:rsidR="000E58DF" w:rsidRPr="0061084A">
        <w:t xml:space="preserve">ed in all irradiation conditions. </w:t>
      </w:r>
      <w:r w:rsidR="004B5406" w:rsidRPr="0061084A">
        <w:t xml:space="preserve">They </w:t>
      </w:r>
      <w:r w:rsidR="00AF6051">
        <w:t>suggest</w:t>
      </w:r>
      <w:r w:rsidR="004B5406" w:rsidRPr="0061084A">
        <w:t>ed the effect of</w:t>
      </w:r>
      <w:r w:rsidR="001B2E6D" w:rsidRPr="0061084A">
        <w:t xml:space="preserve"> high</w:t>
      </w:r>
      <w:r w:rsidR="004B5406" w:rsidRPr="0061084A">
        <w:t xml:space="preserve"> dose rates </w:t>
      </w:r>
      <w:r w:rsidR="00903E6F">
        <w:t xml:space="preserve">(typical for ion irradiations) </w:t>
      </w:r>
      <w:r w:rsidR="000A7EEB">
        <w:t>i</w:t>
      </w:r>
      <w:r w:rsidR="004B5406" w:rsidRPr="0061084A">
        <w:t xml:space="preserve">s </w:t>
      </w:r>
      <w:r w:rsidR="00903E6F">
        <w:t xml:space="preserve">to </w:t>
      </w:r>
      <w:r w:rsidR="00903E6F" w:rsidRPr="0061084A">
        <w:t>increas</w:t>
      </w:r>
      <w:r w:rsidR="00903E6F">
        <w:t>e</w:t>
      </w:r>
      <w:r w:rsidR="00903E6F" w:rsidRPr="0061084A">
        <w:t xml:space="preserve"> </w:t>
      </w:r>
      <w:r w:rsidR="00BE74AC">
        <w:t xml:space="preserve">both </w:t>
      </w:r>
      <w:r w:rsidR="001B2E6D" w:rsidRPr="0061084A">
        <w:t xml:space="preserve">the point defect recombination rate and the ballistic dissolution rate. </w:t>
      </w:r>
    </w:p>
    <w:p w14:paraId="50E3FEB0" w14:textId="7ACEB175" w:rsidR="00775A1D" w:rsidRPr="0061084A" w:rsidRDefault="00775A1D" w:rsidP="0099058E">
      <w:pPr>
        <w:pStyle w:val="StyleJustifiedFirstline05Linespacing15lines"/>
      </w:pPr>
      <w:r w:rsidRPr="0061084A">
        <w:t>A high purity Fe</w:t>
      </w:r>
      <w:r w:rsidR="00BE74AC">
        <w:t>-</w:t>
      </w:r>
      <w:r w:rsidRPr="0061084A">
        <w:t xml:space="preserve">14Cr </w:t>
      </w:r>
      <w:r w:rsidR="0027026F" w:rsidRPr="0061084A">
        <w:t xml:space="preserve">was irradiated by He, Ne or Kr ions with different </w:t>
      </w:r>
      <w:r w:rsidR="00D323EE" w:rsidRPr="0061084A">
        <w:t>energies</w:t>
      </w:r>
      <w:r w:rsidR="0027026F" w:rsidRPr="0061084A">
        <w:t xml:space="preserve"> to create </w:t>
      </w:r>
      <w:r w:rsidR="00BF569B" w:rsidRPr="0061084A">
        <w:t xml:space="preserve">a variety </w:t>
      </w:r>
      <w:r w:rsidR="000A7EEB">
        <w:t xml:space="preserve">of </w:t>
      </w:r>
      <w:r w:rsidR="00BF569B" w:rsidRPr="0061084A">
        <w:t>cascade sizes</w:t>
      </w:r>
      <w:r w:rsidR="00D71788">
        <w:t xml:space="preserve"> </w:t>
      </w:r>
      <w:r w:rsidR="00903E6F">
        <w:t xml:space="preserve">(PKA energies) </w:t>
      </w:r>
      <w:r w:rsidR="00D71788">
        <w:t>in Ref.</w:t>
      </w:r>
      <w:r w:rsidR="0008342E" w:rsidRPr="0061084A">
        <w:t xml:space="preserve"> </w:t>
      </w:r>
      <w:r w:rsidR="009B0367" w:rsidRPr="0061084A">
        <w:fldChar w:fldCharType="begin"/>
      </w:r>
      <w:r w:rsidR="00AC7C59">
        <w:instrText xml:space="preserve"> ADDIN EN.CITE &lt;EndNote&gt;&lt;Cite&gt;&lt;Author&gt;Harrison&lt;/Author&gt;&lt;Year&gt;2019&lt;/Year&gt;&lt;RecNum&gt;457&lt;/RecNum&gt;&lt;DisplayText&gt;[9]&lt;/DisplayText&gt;&lt;record&gt;&lt;rec-number&gt;457&lt;/rec-number&gt;&lt;foreign-keys&gt;&lt;key app="EN" db-id="05052tp2owzs2qezrt1ve9tja9f25rw2xfas" timestamp="1668461375" guid="564033d8-4763-48f4-9388-76a218f6ca9e"&gt;457&lt;/key&gt;&lt;/foreign-keys&gt;&lt;ref-type name="Journal Article"&gt;17&lt;/ref-type&gt;&lt;contributors&gt;&lt;authors&gt;&lt;author&gt;Harrison, R. W.&lt;/author&gt;&lt;author&gt;Carruthers, A. W.&lt;/author&gt;&lt;author&gt;Hinks, J. A.&lt;/author&gt;&lt;author&gt;Burke, M. G.&lt;/au</w:instrText>
      </w:r>
      <w:r w:rsidR="00AC7C59">
        <w:rPr>
          <w:rFonts w:hint="eastAsia"/>
        </w:rPr>
        <w:instrText xml:space="preserve">thor&gt;&lt;author&gt;Donnelly, S. E.&lt;/author&gt;&lt;/authors&gt;&lt;/contributors&gt;&lt;titles&gt;&lt;title&gt;Cascade size and dose rate effects on </w:instrText>
      </w:r>
      <w:r w:rsidR="00AC7C59">
        <w:rPr>
          <w:rFonts w:hint="eastAsia"/>
        </w:rPr>
        <w:instrText>α′</w:instrText>
      </w:r>
      <w:r w:rsidR="00AC7C59">
        <w:rPr>
          <w:rFonts w:hint="eastAsia"/>
        </w:rPr>
        <w:instrText xml:space="preserve"> precipitation in ion-irradiated Fe14Cr alloy&lt;/title&gt;&lt;secondary-title&gt;Scripta Materialia&lt;/secondary-title&gt;&lt;/titles&gt;&lt;periodical&gt;&lt;full-title</w:instrText>
      </w:r>
      <w:r w:rsidR="00AC7C59">
        <w:instrText>&gt;Scripta Materialia&lt;/full-title&gt;&lt;/periodical&gt;&lt;pages&gt;33-37&lt;/pages&gt;&lt;volume&gt;172&lt;/volume&gt;&lt;section&gt;33&lt;/section&gt;&lt;dates&gt;&lt;year&gt;2019&lt;/year&gt;&lt;/dates&gt;&lt;isbn&gt;13596462&lt;/isbn&gt;&lt;urls&gt;&lt;/urls&gt;&lt;electronic-resource-num&gt;10.1016/j.scriptamat.2019.06.034&lt;/electronic-resource-num&gt;&lt;/record&gt;&lt;/Cite&gt;&lt;/EndNote&gt;</w:instrText>
      </w:r>
      <w:r w:rsidR="009B0367" w:rsidRPr="0061084A">
        <w:fldChar w:fldCharType="separate"/>
      </w:r>
      <w:r w:rsidR="00AC7C59">
        <w:rPr>
          <w:noProof/>
        </w:rPr>
        <w:t>[9]</w:t>
      </w:r>
      <w:r w:rsidR="009B0367" w:rsidRPr="0061084A">
        <w:fldChar w:fldCharType="end"/>
      </w:r>
      <w:r w:rsidR="00BF569B" w:rsidRPr="0061084A">
        <w:t xml:space="preserve">. </w:t>
      </w:r>
      <w:r w:rsidR="00D323EE" w:rsidRPr="0061084A">
        <w:t xml:space="preserve">The irradiation temperature was 300 °C for all cases and the dose rates were </w:t>
      </w:r>
      <w:r w:rsidR="00BF495B" w:rsidRPr="0061084A">
        <w:t>10</w:t>
      </w:r>
      <w:r w:rsidR="00BF495B" w:rsidRPr="0061084A">
        <w:rPr>
          <w:vertAlign w:val="superscript"/>
        </w:rPr>
        <w:t xml:space="preserve">-4 </w:t>
      </w:r>
      <w:r w:rsidR="00BF495B" w:rsidRPr="0061084A">
        <w:t>or 10</w:t>
      </w:r>
      <w:r w:rsidR="00BF495B" w:rsidRPr="0061084A">
        <w:rPr>
          <w:vertAlign w:val="superscript"/>
        </w:rPr>
        <w:t>-3</w:t>
      </w:r>
      <w:r w:rsidR="00BF495B" w:rsidRPr="0061084A">
        <w:t xml:space="preserve"> dpa/s.</w:t>
      </w:r>
      <w:r w:rsidR="003F78B4" w:rsidRPr="0061084A">
        <w:t xml:space="preserve"> α’ precipitation w</w:t>
      </w:r>
      <w:r w:rsidR="00A333AB" w:rsidRPr="0061084A">
        <w:t>as</w:t>
      </w:r>
      <w:r w:rsidR="003F78B4" w:rsidRPr="0061084A">
        <w:t xml:space="preserve"> observed in all </w:t>
      </w:r>
      <w:r w:rsidR="00883ABB" w:rsidRPr="0061084A">
        <w:t xml:space="preserve">investigated </w:t>
      </w:r>
      <w:r w:rsidR="003F78B4" w:rsidRPr="0061084A">
        <w:t>conditions</w:t>
      </w:r>
      <w:r w:rsidR="00131173" w:rsidRPr="0061084A">
        <w:t>.</w:t>
      </w:r>
      <w:r w:rsidR="00107ACD" w:rsidRPr="0061084A">
        <w:t xml:space="preserve"> At the same dose rate, </w:t>
      </w:r>
      <w:r w:rsidR="00C37B5E">
        <w:t xml:space="preserve">the </w:t>
      </w:r>
      <w:r w:rsidR="00107ACD" w:rsidRPr="0061084A">
        <w:t xml:space="preserve">number density of precipitates </w:t>
      </w:r>
      <w:r w:rsidR="00903E6F" w:rsidRPr="0061084A">
        <w:t>decrease</w:t>
      </w:r>
      <w:r w:rsidR="00903E6F">
        <w:t>d</w:t>
      </w:r>
      <w:r w:rsidR="00903E6F" w:rsidRPr="0061084A">
        <w:t xml:space="preserve"> </w:t>
      </w:r>
      <w:r w:rsidR="00107ACD" w:rsidRPr="0061084A">
        <w:t>as the cascade size increase</w:t>
      </w:r>
      <w:r w:rsidR="00903E6F">
        <w:t>d</w:t>
      </w:r>
      <w:r w:rsidR="00107ACD" w:rsidRPr="0061084A">
        <w:t>.</w:t>
      </w:r>
      <w:r w:rsidR="00B92A06">
        <w:t xml:space="preserve"> Therefore,</w:t>
      </w:r>
      <w:r w:rsidR="00BA330C" w:rsidRPr="0061084A">
        <w:t xml:space="preserve"> </w:t>
      </w:r>
      <w:r w:rsidR="00B92A06">
        <w:t>t</w:t>
      </w:r>
      <w:r w:rsidR="00BA330C" w:rsidRPr="0061084A">
        <w:t xml:space="preserve">hey claimed that cascade size </w:t>
      </w:r>
      <w:r w:rsidR="00903E6F">
        <w:t xml:space="preserve">(PKA energy) </w:t>
      </w:r>
      <w:r w:rsidR="00BA330C" w:rsidRPr="0061084A">
        <w:t>had a</w:t>
      </w:r>
      <w:r w:rsidR="00E858D2" w:rsidRPr="0061084A">
        <w:t xml:space="preserve"> significant effect on this precipitation behavior. </w:t>
      </w:r>
    </w:p>
    <w:p w14:paraId="11B5FC49" w14:textId="6C22AC57" w:rsidR="00E858D2" w:rsidRPr="0061084A" w:rsidRDefault="00E858D2"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cluster Cr concentration </w:t>
      </w:r>
      <w:r w:rsidR="0073606B">
        <w:rPr>
          <w:rFonts w:cs="Times New Roman"/>
        </w:rPr>
        <w:t>measur</w:t>
      </w:r>
      <w:r w:rsidRPr="0061084A">
        <w:rPr>
          <w:rFonts w:cs="Times New Roman"/>
        </w:rPr>
        <w:t xml:space="preserve">ed </w:t>
      </w:r>
      <w:r w:rsidR="0073606B">
        <w:rPr>
          <w:rFonts w:cs="Times New Roman"/>
        </w:rPr>
        <w:t>by Tissot et al</w:t>
      </w:r>
      <w:r w:rsidR="009B0367" w:rsidRPr="0061084A">
        <w:rPr>
          <w:rFonts w:cs="Times New Roman"/>
        </w:rPr>
        <w:t xml:space="preserve"> </w:t>
      </w:r>
      <w:r w:rsidR="009B0367" w:rsidRPr="0061084A">
        <w:rPr>
          <w:rFonts w:cs="Times New Roman"/>
        </w:rPr>
        <w:fldChar w:fldCharType="begin"/>
      </w:r>
      <w:r w:rsidR="00282F57">
        <w:rPr>
          <w:rFonts w:cs="Times New Roman"/>
        </w:rP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cs="Times New Roman" w:hint="eastAsia"/>
        </w:rPr>
        <w:instrText xml:space="preserve">ry, J.&lt;/author&gt;&lt;/authors&gt;&lt;/contributors&gt;&lt;titles&gt;&lt;title&gt;Influence of injected interstitials on </w:instrText>
      </w:r>
      <w:r w:rsidR="00282F57">
        <w:rPr>
          <w:rFonts w:cs="Times New Roman" w:hint="eastAsia"/>
        </w:rPr>
        <w:instrText>α′</w:instrText>
      </w:r>
      <w:r w:rsidR="00282F57">
        <w:rPr>
          <w:rFonts w:cs="Times New Roman" w:hint="eastAsia"/>
        </w:rPr>
        <w:instrText xml:space="preserve"> precipitation in Fe</w:instrText>
      </w:r>
      <w:r w:rsidR="00282F57">
        <w:rPr>
          <w:rFonts w:cs="Times New Roman" w:hint="eastAsia"/>
        </w:rPr>
        <w:instrText>–</w:instrText>
      </w:r>
      <w:r w:rsidR="00282F57">
        <w:rPr>
          <w:rFonts w:cs="Times New Roman" w:hint="eastAsia"/>
        </w:rPr>
        <w:instrText>Cr alloys under self-ion irradiation&lt;/title&gt;&lt;secondary-title&gt;Materials Research Letters&lt;/secondary-title&gt;&lt;/titles&gt;&lt;periodical&gt;&lt;full-title&gt;</w:instrText>
      </w:r>
      <w:r w:rsidR="00282F57">
        <w:rPr>
          <w:rFonts w:cs="Times New Roman"/>
        </w:rP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rsidR="009B0367" w:rsidRPr="0061084A">
        <w:rPr>
          <w:rFonts w:cs="Times New Roman"/>
        </w:rPr>
        <w:fldChar w:fldCharType="separate"/>
      </w:r>
      <w:r w:rsidR="00282F57">
        <w:rPr>
          <w:rFonts w:cs="Times New Roman"/>
          <w:noProof/>
        </w:rPr>
        <w:t>[7]</w:t>
      </w:r>
      <w:r w:rsidR="009B0367" w:rsidRPr="0061084A">
        <w:rPr>
          <w:rFonts w:cs="Times New Roman"/>
        </w:rPr>
        <w:fldChar w:fldCharType="end"/>
      </w:r>
      <w:r w:rsidRPr="0061084A">
        <w:rPr>
          <w:rFonts w:cs="Times New Roman"/>
        </w:rPr>
        <w:t xml:space="preserve"> </w:t>
      </w:r>
      <w:r w:rsidR="002A6F46">
        <w:rPr>
          <w:rFonts w:cs="Times New Roman"/>
        </w:rPr>
        <w:t xml:space="preserve">after ion irradiation </w:t>
      </w:r>
      <w:r w:rsidR="009B0367" w:rsidRPr="0061084A">
        <w:rPr>
          <w:rFonts w:cs="Times New Roman"/>
        </w:rPr>
        <w:t>wa</w:t>
      </w:r>
      <w:r w:rsidRPr="0061084A">
        <w:rPr>
          <w:rFonts w:cs="Times New Roman"/>
        </w:rPr>
        <w:t xml:space="preserve">s in </w:t>
      </w:r>
      <w:r w:rsidR="00952C7E">
        <w:rPr>
          <w:rFonts w:cs="Times New Roman"/>
        </w:rPr>
        <w:t xml:space="preserve">the </w:t>
      </w:r>
      <w:r w:rsidRPr="0061084A">
        <w:rPr>
          <w:rFonts w:cs="Times New Roman"/>
        </w:rPr>
        <w:t xml:space="preserve">range of </w:t>
      </w:r>
      <w:r w:rsidR="00B14D76" w:rsidRPr="0061084A">
        <w:rPr>
          <w:rFonts w:cs="Times New Roman"/>
        </w:rPr>
        <w:t xml:space="preserve">35-50 at. % and the maximum value measured </w:t>
      </w:r>
      <w:r w:rsidR="00257CA9">
        <w:rPr>
          <w:rFonts w:cs="Times New Roman"/>
        </w:rPr>
        <w:t>by Reese et al.</w:t>
      </w:r>
      <w:r w:rsidR="00B14D76" w:rsidRPr="0061084A">
        <w:rPr>
          <w:rFonts w:cs="Times New Roman"/>
        </w:rPr>
        <w:t xml:space="preserve"> </w:t>
      </w:r>
      <w:r w:rsidR="009B0367" w:rsidRPr="0061084A">
        <w:rPr>
          <w:rFonts w:cs="Times New Roman"/>
        </w:rPr>
        <w:fldChar w:fldCharType="begin"/>
      </w:r>
      <w:r w:rsidR="00282F57">
        <w:rPr>
          <w:rFonts w:cs="Times New Roman"/>
        </w:rPr>
        <w:instrText xml:space="preserve"> ADDIN EN.CITE &lt;EndNote&gt;&lt;Cite&gt;&lt;Author&gt;Reese&lt;/Author&gt;&lt;Year&gt;2018&lt;/Year&gt;&lt;RecNum&gt;470&lt;/RecNum&gt;&lt;DisplayText&gt;[8]&lt;/DisplayText&gt;&lt;record&gt;&lt;rec-number&gt;470&lt;/rec-number&gt;&lt;foreign-keys&gt;&lt;key app="EN" db-id="05052tp2owzs2qezrt1ve9tja9f25rw2xfas" timestamp="1668461388" guid="b2a8da2e-066e-4829-ba29-13a3d379a2f6"&gt;470&lt;/key&gt;&lt;/foreign-keys&gt;&lt;ref-type name="Journal Article"&gt;17&lt;/ref-type&gt;&lt;contributors&gt;&lt;authors&gt;&lt;author&gt;Reese, Elaina R.&lt;/author&gt;&lt;author&gt;Almirall, Nathan&lt;/author&gt;&lt;author&gt;Yamamoto, Takuya&lt;/author&gt;&lt;author&gt;Tumey, Scott&lt;/author&gt;&lt;author&gt;Robert Odette, G.&lt;/author&gt;&lt;author&gt;Marquis, Emmanuelle A.&lt;/author&gt;&lt;/authors&gt;&lt;/contributors&gt;&lt;titles&gt;&lt;title&gt;Dose rate dependence of Cr precipitation in an ion-irradiated Fe 18Cr alloy&lt;/title&gt;&lt;secondary-title&gt;Scripta Materialia&lt;/secondary-title&gt;&lt;/titles&gt;&lt;periodical&gt;&lt;full-title&gt;Scripta Materialia&lt;/full-title&gt;&lt;/periodical&gt;&lt;pages&gt;213-217&lt;/pages&gt;&lt;volume&gt;146&lt;/volume&gt;&lt;section&gt;213&lt;/section&gt;&lt;dates&gt;&lt;year&gt;2018&lt;/year&gt;&lt;/dates&gt;&lt;isbn&gt;13596462&lt;/isbn&gt;&lt;urls&gt;&lt;/urls&gt;&lt;electronic-resource-num&gt;10.1016/j.scriptamat.2017.11.040&lt;/electronic-resource-num&gt;&lt;/record&gt;&lt;/Cite&gt;&lt;/EndNote&gt;</w:instrText>
      </w:r>
      <w:r w:rsidR="009B0367" w:rsidRPr="0061084A">
        <w:rPr>
          <w:rFonts w:cs="Times New Roman"/>
        </w:rPr>
        <w:fldChar w:fldCharType="separate"/>
      </w:r>
      <w:r w:rsidR="00282F57">
        <w:rPr>
          <w:rFonts w:cs="Times New Roman"/>
          <w:noProof/>
        </w:rPr>
        <w:t>[8]</w:t>
      </w:r>
      <w:r w:rsidR="009B0367" w:rsidRPr="0061084A">
        <w:rPr>
          <w:rFonts w:cs="Times New Roman"/>
        </w:rPr>
        <w:fldChar w:fldCharType="end"/>
      </w:r>
      <w:r w:rsidR="009B0367" w:rsidRPr="0061084A">
        <w:rPr>
          <w:rFonts w:cs="Times New Roman"/>
        </w:rPr>
        <w:t xml:space="preserve"> </w:t>
      </w:r>
      <w:r w:rsidR="00B03B50" w:rsidRPr="0061084A">
        <w:rPr>
          <w:rFonts w:cs="Times New Roman"/>
        </w:rPr>
        <w:t>was ~55 at. %, which are both much lower than the value predicted by the phase diagram</w:t>
      </w:r>
      <w:r w:rsidR="009B0367" w:rsidRPr="0061084A">
        <w:rPr>
          <w:rFonts w:cs="Times New Roman"/>
        </w:rPr>
        <w:t xml:space="preserve"> </w:t>
      </w:r>
      <w:r w:rsidR="007227FA" w:rsidRPr="0061084A">
        <w:rPr>
          <w:rFonts w:cs="Times New Roman"/>
        </w:rPr>
        <w:fldChar w:fldCharType="begin"/>
      </w:r>
      <w:r w:rsidR="00922786">
        <w:rPr>
          <w:rFonts w:cs="Times New Roman"/>
        </w:rPr>
        <w:instrText xml:space="preserve"> ADDIN EN.CITE &lt;EndNote&gt;&lt;Cite&gt;&lt;Author&gt;Malerba&lt;/Author&gt;&lt;Year&gt;2008&lt;/Year&gt;&lt;RecNum&gt;104&lt;/RecNum&gt;&lt;DisplayText&gt;[65]&lt;/DisplayText&gt;&lt;record&gt;&lt;rec-number&gt;104&lt;/rec-number&gt;&lt;foreign-keys&gt;&lt;key app="EN" db-id="05052tp2owzs2qezrt1ve9tja9f25rw2xfas" timestamp="1668460980" guid="fd65adc1-819b-4e6f-8106-d8646258de3f"&gt;104&lt;/key&gt;&lt;/foreign-keys&gt;&lt;ref-type name="Journal Article"&gt;17&lt;/ref-type&gt;&lt;contributors&gt;&lt;authors&gt;&lt;author&gt;Malerba, Lorenzo&lt;/author&gt;&lt;author&gt;Caro, Alfredo&lt;/author&gt;&lt;author&gt;Wallenius, Janne&lt;/author&gt;&lt;/authors&gt;&lt;/contributors&gt;&lt;titles&gt;&lt;title&gt;Multiscale modelling of radiation damage and phase transformations: The challenge of FeCr alloys&lt;/title&gt;&lt;secondary-title&gt;Journal of Nuclear Materials&lt;/secondary-title&gt;&lt;/titles&gt;&lt;periodical&gt;&lt;full-title&gt;Journal of Nuclear Materials&lt;/full-title&gt;&lt;/periodical&gt;&lt;pages&gt;112-125&lt;/pages&gt;&lt;volume&gt;382&lt;/volume&gt;&lt;number&gt;2-3&lt;/number&gt;&lt;section&gt;112&lt;/section&gt;&lt;dates&gt;&lt;year&gt;2008&lt;/year&gt;&lt;/dates&gt;&lt;isbn&gt;00223115&lt;/isbn&gt;&lt;urls&gt;&lt;/urls&gt;&lt;electronic-resource-num&gt;10.1016/j.jnucmat.2008.08.014&lt;/electronic-resource-num&gt;&lt;/record&gt;&lt;/Cite&gt;&lt;/EndNote&gt;</w:instrText>
      </w:r>
      <w:r w:rsidR="007227FA" w:rsidRPr="0061084A">
        <w:rPr>
          <w:rFonts w:cs="Times New Roman"/>
        </w:rPr>
        <w:fldChar w:fldCharType="separate"/>
      </w:r>
      <w:r w:rsidR="00922786">
        <w:rPr>
          <w:rFonts w:cs="Times New Roman"/>
          <w:noProof/>
        </w:rPr>
        <w:t>[65]</w:t>
      </w:r>
      <w:r w:rsidR="007227FA" w:rsidRPr="0061084A">
        <w:rPr>
          <w:rFonts w:cs="Times New Roman"/>
        </w:rPr>
        <w:fldChar w:fldCharType="end"/>
      </w:r>
      <w:r w:rsidR="00581E17" w:rsidRPr="0061084A">
        <w:rPr>
          <w:rFonts w:cs="Times New Roman"/>
        </w:rPr>
        <w:t xml:space="preserve">. </w:t>
      </w:r>
      <w:r w:rsidR="002A6F46">
        <w:rPr>
          <w:rFonts w:cs="Times New Roman"/>
        </w:rPr>
        <w:t>Among</w:t>
      </w:r>
      <w:r w:rsidR="002A6F46" w:rsidRPr="0061084A">
        <w:rPr>
          <w:rFonts w:cs="Times New Roman"/>
        </w:rPr>
        <w:t xml:space="preserve"> </w:t>
      </w:r>
      <w:r w:rsidR="00581E17" w:rsidRPr="0061084A">
        <w:rPr>
          <w:rFonts w:cs="Times New Roman"/>
        </w:rPr>
        <w:t xml:space="preserve">possible reasons </w:t>
      </w:r>
      <w:r w:rsidR="002A6F46">
        <w:rPr>
          <w:rFonts w:cs="Times New Roman"/>
        </w:rPr>
        <w:t xml:space="preserve">for the low measured Cr content in the solute clusters </w:t>
      </w:r>
      <w:r w:rsidR="00581E17" w:rsidRPr="0061084A">
        <w:rPr>
          <w:rFonts w:cs="Times New Roman"/>
        </w:rPr>
        <w:t xml:space="preserve">are the dilution effect due to the trajectory aberration in APT characterization, </w:t>
      </w:r>
      <w:r w:rsidR="00D04D6C" w:rsidRPr="0061084A">
        <w:rPr>
          <w:rFonts w:cs="Times New Roman"/>
        </w:rPr>
        <w:t>the effect of minor alloying elements</w:t>
      </w:r>
      <w:r w:rsidR="00503068">
        <w:rPr>
          <w:rFonts w:cs="Times New Roman"/>
        </w:rPr>
        <w:t>,</w:t>
      </w:r>
      <w:r w:rsidR="00884300" w:rsidRPr="0061084A">
        <w:rPr>
          <w:rFonts w:cs="Times New Roman"/>
        </w:rPr>
        <w:t xml:space="preserve"> and </w:t>
      </w:r>
      <w:r w:rsidR="002A6F46">
        <w:rPr>
          <w:rFonts w:cs="Times New Roman"/>
        </w:rPr>
        <w:t>enhanced</w:t>
      </w:r>
      <w:r w:rsidR="002A6F46" w:rsidRPr="0061084A">
        <w:rPr>
          <w:rFonts w:cs="Times New Roman"/>
        </w:rPr>
        <w:t xml:space="preserve"> </w:t>
      </w:r>
      <w:r w:rsidR="00884300" w:rsidRPr="0061084A">
        <w:rPr>
          <w:rFonts w:cs="Times New Roman"/>
        </w:rPr>
        <w:t>ballistic dissolution effect</w:t>
      </w:r>
      <w:r w:rsidR="002A6F46">
        <w:rPr>
          <w:rFonts w:cs="Times New Roman"/>
        </w:rPr>
        <w:t>s</w:t>
      </w:r>
      <w:r w:rsidR="007227FA" w:rsidRPr="0061084A">
        <w:rPr>
          <w:rFonts w:cs="Times New Roman"/>
        </w:rPr>
        <w:t xml:space="preserve"> </w:t>
      </w:r>
      <w:r w:rsidR="007227FA" w:rsidRPr="0061084A">
        <w:rPr>
          <w:rFonts w:cs="Times New Roman"/>
        </w:rPr>
        <w:fldChar w:fldCharType="begin"/>
      </w:r>
      <w:r w:rsidR="00E02FC0">
        <w:rPr>
          <w:rFonts w:cs="Times New Roman"/>
        </w:rPr>
        <w:instrText xml:space="preserve"> ADDIN EN.CITE &lt;EndNote&gt;&lt;Cite&gt;&lt;Author&gt;Reese&lt;/Author&gt;&lt;Year&gt;2018&lt;/Year&gt;&lt;RecNum&gt;470&lt;/RecNum&gt;&lt;DisplayText&gt;[8, 10]&lt;/DisplayText&gt;&lt;record&gt;&lt;rec-number&gt;470&lt;/rec-number&gt;&lt;foreign-keys&gt;&lt;key app="EN" db-id="05052tp2owzs2qezrt1ve9tja9f25rw2xfas" timestamp="1668461388" guid="b2a8da2e-066e-4829-ba29-13a3d379a2f6"&gt;470&lt;/key&gt;&lt;/foreign-keys&gt;&lt;ref-type name="Journal Article"&gt;17&lt;/ref-type&gt;&lt;contributors&gt;&lt;authors&gt;&lt;author&gt;Reese, Elaina R.&lt;/author&gt;&lt;author&gt;Almirall, Nathan&lt;/author&gt;&lt;author&gt;Yamamoto, Takuya&lt;/author&gt;&lt;author&gt;Tumey, Scott&lt;/author&gt;&lt;author&gt;Robert Odette, G.&lt;/author&gt;&lt;author&gt;Marquis, Emmanuelle A.&lt;/author&gt;&lt;/authors&gt;&lt;/contributors&gt;&lt;titles&gt;&lt;title&gt;Dose rate dependence of Cr precipitation in an ion-irradiated Fe 18Cr alloy&lt;/title&gt;&lt;secondary-title&gt;Scripta Materialia&lt;/secondary-title&gt;&lt;/titles&gt;&lt;periodical&gt;&lt;full-title&gt;Scripta Materialia&lt;/full-title&gt;&lt;/periodical&gt;&lt;pages&gt;213-217&lt;/pages&gt;&lt;volume&gt;146&lt;/volume&gt;&lt;section&gt;213&lt;/section&gt;&lt;dates&gt;&lt;year&gt;2018&lt;/year&gt;&lt;/dates&gt;&lt;isbn&gt;13596462&lt;/isbn&gt;&lt;urls&gt;&lt;/urls&gt;&lt;electronic-resource-num&gt;10.1016/j.scriptamat.2017.11.040&lt;/electronic-resource-num&gt;&lt;/record&gt;&lt;/Cite&gt;&lt;Cite&gt;&lt;Author&gt;Pareige&lt;/Author&gt;&lt;Year&gt;2015&lt;/Year&gt;&lt;RecNum&gt;474&lt;/RecNum&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rsidR="007227FA" w:rsidRPr="0061084A">
        <w:rPr>
          <w:rFonts w:cs="Times New Roman"/>
        </w:rPr>
        <w:fldChar w:fldCharType="separate"/>
      </w:r>
      <w:r w:rsidR="00E02FC0">
        <w:rPr>
          <w:rFonts w:cs="Times New Roman"/>
          <w:noProof/>
        </w:rPr>
        <w:t>[8, 10]</w:t>
      </w:r>
      <w:r w:rsidR="007227FA" w:rsidRPr="0061084A">
        <w:rPr>
          <w:rFonts w:cs="Times New Roman"/>
        </w:rPr>
        <w:fldChar w:fldCharType="end"/>
      </w:r>
      <w:r w:rsidR="00884300" w:rsidRPr="0061084A">
        <w:rPr>
          <w:rFonts w:cs="Times New Roman"/>
        </w:rPr>
        <w:t xml:space="preserve">. </w:t>
      </w:r>
    </w:p>
    <w:p w14:paraId="6192D161" w14:textId="2726910D" w:rsidR="008B377F" w:rsidRPr="0061084A" w:rsidRDefault="008B377F" w:rsidP="00D8013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021794ED" w14:textId="27CB9631" w:rsidR="008B377F" w:rsidRPr="0061084A" w:rsidRDefault="008B377F" w:rsidP="008B377F">
      <w:pPr>
        <w:pStyle w:val="Heading2"/>
        <w:spacing w:line="360" w:lineRule="auto"/>
        <w:rPr>
          <w:rFonts w:cs="Times New Roman"/>
        </w:rPr>
      </w:pPr>
      <w:bookmarkStart w:id="41" w:name="_Toc127376998"/>
      <w:r w:rsidRPr="0061084A">
        <w:rPr>
          <w:rFonts w:cs="Times New Roman"/>
        </w:rPr>
        <w:t>2.4 Surface and injected ions effect on ion irradiation</w:t>
      </w:r>
      <w:r w:rsidR="003C39AC" w:rsidRPr="0061084A">
        <w:rPr>
          <w:rFonts w:cs="Times New Roman"/>
        </w:rPr>
        <w:t xml:space="preserve"> </w:t>
      </w:r>
      <w:r w:rsidR="00836BF4">
        <w:rPr>
          <w:rFonts w:cs="Times New Roman"/>
        </w:rPr>
        <w:t>induced microstructure evolution</w:t>
      </w:r>
      <w:bookmarkEnd w:id="41"/>
    </w:p>
    <w:p w14:paraId="15C6A786" w14:textId="70F51C89" w:rsidR="003C39AC" w:rsidRPr="0061084A" w:rsidRDefault="003C39AC" w:rsidP="00D167A2">
      <w:pPr>
        <w:pStyle w:val="Heading3"/>
        <w:numPr>
          <w:ilvl w:val="0"/>
          <w:numId w:val="0"/>
        </w:numPr>
      </w:pPr>
      <w:bookmarkStart w:id="42" w:name="_Toc127376999"/>
      <w:r w:rsidRPr="0061084A">
        <w:t>2.4.1 Surface effect</w:t>
      </w:r>
      <w:bookmarkEnd w:id="42"/>
    </w:p>
    <w:p w14:paraId="3577131E" w14:textId="2A15665A" w:rsidR="00B66C60" w:rsidRPr="0061084A" w:rsidRDefault="00EB1579"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Due to the relative</w:t>
      </w:r>
      <w:r w:rsidR="000F3025">
        <w:rPr>
          <w:rFonts w:cs="Times New Roman"/>
        </w:rPr>
        <w:t>ly</w:t>
      </w:r>
      <w:r w:rsidRPr="0061084A">
        <w:rPr>
          <w:rFonts w:cs="Times New Roman"/>
        </w:rPr>
        <w:t xml:space="preserve"> shallow </w:t>
      </w:r>
      <w:r w:rsidR="005830CD">
        <w:rPr>
          <w:rFonts w:cs="Times New Roman"/>
        </w:rPr>
        <w:t>depth</w:t>
      </w:r>
      <w:r w:rsidR="00B30C85" w:rsidRPr="0061084A">
        <w:rPr>
          <w:rFonts w:cs="Times New Roman"/>
        </w:rPr>
        <w:t>s (~1-2 μm)</w:t>
      </w:r>
      <w:r w:rsidR="003C39AC" w:rsidRPr="0061084A">
        <w:rPr>
          <w:rFonts w:cs="Times New Roman"/>
        </w:rPr>
        <w:t xml:space="preserve"> </w:t>
      </w:r>
      <w:r w:rsidR="00E701D1" w:rsidRPr="0061084A">
        <w:rPr>
          <w:rFonts w:cs="Times New Roman"/>
        </w:rPr>
        <w:t xml:space="preserve">and the nonuniform damage </w:t>
      </w:r>
      <w:r w:rsidR="00747E08" w:rsidRPr="0061084A">
        <w:rPr>
          <w:rFonts w:cs="Times New Roman"/>
        </w:rPr>
        <w:t xml:space="preserve">distribution </w:t>
      </w:r>
      <w:r w:rsidR="005830CD">
        <w:rPr>
          <w:rFonts w:cs="Times New Roman"/>
        </w:rPr>
        <w:t>of</w:t>
      </w:r>
      <w:r w:rsidR="00B30C85" w:rsidRPr="0061084A">
        <w:rPr>
          <w:rFonts w:cs="Times New Roman"/>
        </w:rPr>
        <w:t xml:space="preserve"> ion irradiation, </w:t>
      </w:r>
      <w:r w:rsidR="00E701D1" w:rsidRPr="0061084A">
        <w:rPr>
          <w:rFonts w:cs="Times New Roman"/>
        </w:rPr>
        <w:t xml:space="preserve">great care must be paid to interpret the </w:t>
      </w:r>
      <w:r w:rsidR="00747E08" w:rsidRPr="0061084A">
        <w:rPr>
          <w:rFonts w:cs="Times New Roman"/>
        </w:rPr>
        <w:t xml:space="preserve">results </w:t>
      </w:r>
      <w:r w:rsidR="003A3EF8" w:rsidRPr="0061084A">
        <w:rPr>
          <w:rFonts w:cs="Times New Roman"/>
        </w:rPr>
        <w:t xml:space="preserve">and to relate </w:t>
      </w:r>
      <w:r w:rsidR="003A3EF8" w:rsidRPr="0061084A">
        <w:rPr>
          <w:rFonts w:cs="Times New Roman"/>
        </w:rPr>
        <w:lastRenderedPageBreak/>
        <w:t xml:space="preserve">them with the </w:t>
      </w:r>
      <w:r w:rsidR="000426EA" w:rsidRPr="0061084A">
        <w:rPr>
          <w:rFonts w:cs="Times New Roman"/>
        </w:rPr>
        <w:t xml:space="preserve">local </w:t>
      </w:r>
      <w:r w:rsidR="003A3EF8" w:rsidRPr="0061084A">
        <w:rPr>
          <w:rFonts w:cs="Times New Roman"/>
        </w:rPr>
        <w:t>dose or dose rate level</w:t>
      </w:r>
      <w:r w:rsidR="005C1BCB">
        <w:rPr>
          <w:rFonts w:cs="Times New Roman"/>
        </w:rPr>
        <w:t>s</w:t>
      </w:r>
      <w:r w:rsidR="003A3EF8" w:rsidRPr="0061084A">
        <w:rPr>
          <w:rFonts w:cs="Times New Roman"/>
        </w:rPr>
        <w:t xml:space="preserve">. </w:t>
      </w:r>
      <w:r w:rsidR="0082505A" w:rsidRPr="0061084A">
        <w:rPr>
          <w:rFonts w:cs="Times New Roman"/>
        </w:rPr>
        <w:t>The main artifacts introduced by ion irradiation</w:t>
      </w:r>
      <w:r w:rsidR="00AC674A" w:rsidRPr="0061084A">
        <w:rPr>
          <w:rFonts w:cs="Times New Roman"/>
        </w:rPr>
        <w:t>s</w:t>
      </w:r>
      <w:r w:rsidR="0082505A" w:rsidRPr="0061084A">
        <w:rPr>
          <w:rFonts w:cs="Times New Roman"/>
        </w:rPr>
        <w:t xml:space="preserve"> compared to neutron irr</w:t>
      </w:r>
      <w:r w:rsidR="00B66C60" w:rsidRPr="0061084A">
        <w:rPr>
          <w:rFonts w:cs="Times New Roman"/>
        </w:rPr>
        <w:t>adiation</w:t>
      </w:r>
      <w:r w:rsidR="00AC674A" w:rsidRPr="0061084A">
        <w:rPr>
          <w:rFonts w:cs="Times New Roman"/>
        </w:rPr>
        <w:t>s</w:t>
      </w:r>
      <w:r w:rsidR="00B66C60" w:rsidRPr="0061084A">
        <w:rPr>
          <w:rFonts w:cs="Times New Roman"/>
        </w:rPr>
        <w:t xml:space="preserve"> </w:t>
      </w:r>
      <w:r w:rsidR="00AC674A" w:rsidRPr="0061084A">
        <w:rPr>
          <w:rFonts w:cs="Times New Roman"/>
        </w:rPr>
        <w:t>are</w:t>
      </w:r>
      <w:r w:rsidR="00B66C60" w:rsidRPr="0061084A">
        <w:rPr>
          <w:rFonts w:cs="Times New Roman"/>
        </w:rPr>
        <w:t xml:space="preserve"> the surface effect and injected ions effect. </w:t>
      </w:r>
      <w:r w:rsidR="001E6777" w:rsidRPr="0061084A">
        <w:rPr>
          <w:rFonts w:cs="Times New Roman"/>
        </w:rPr>
        <w:t xml:space="preserve">To avoid the complexity </w:t>
      </w:r>
      <w:r w:rsidR="00D36760">
        <w:rPr>
          <w:rFonts w:cs="Times New Roman"/>
        </w:rPr>
        <w:t>of</w:t>
      </w:r>
      <w:r w:rsidR="001E6777" w:rsidRPr="0061084A">
        <w:rPr>
          <w:rFonts w:cs="Times New Roman"/>
        </w:rPr>
        <w:t xml:space="preserve"> these artifact</w:t>
      </w:r>
      <w:r w:rsidR="00291411" w:rsidRPr="0061084A">
        <w:rPr>
          <w:rFonts w:cs="Times New Roman"/>
        </w:rPr>
        <w:t>s</w:t>
      </w:r>
      <w:r w:rsidR="001E6777" w:rsidRPr="0061084A">
        <w:rPr>
          <w:rFonts w:cs="Times New Roman"/>
        </w:rPr>
        <w:t>, characteriz</w:t>
      </w:r>
      <w:r w:rsidR="0081146F">
        <w:rPr>
          <w:rFonts w:cs="Times New Roman"/>
        </w:rPr>
        <w:t>ation</w:t>
      </w:r>
      <w:r w:rsidR="001E6777" w:rsidRPr="0061084A">
        <w:rPr>
          <w:rFonts w:cs="Times New Roman"/>
        </w:rPr>
        <w:t xml:space="preserve"> </w:t>
      </w:r>
      <w:r w:rsidR="00291411" w:rsidRPr="0061084A">
        <w:rPr>
          <w:rFonts w:cs="Times New Roman"/>
        </w:rPr>
        <w:t xml:space="preserve">is often performed in </w:t>
      </w:r>
      <w:r w:rsidR="001E6777" w:rsidRPr="0061084A">
        <w:rPr>
          <w:rFonts w:cs="Times New Roman"/>
        </w:rPr>
        <w:t>the mid-range</w:t>
      </w:r>
      <w:r w:rsidR="00291411" w:rsidRPr="0061084A">
        <w:rPr>
          <w:rFonts w:cs="Times New Roman"/>
        </w:rPr>
        <w:t xml:space="preserve">. </w:t>
      </w:r>
      <w:r w:rsidR="00580A0D" w:rsidRPr="0061084A">
        <w:rPr>
          <w:rFonts w:cs="Times New Roman"/>
        </w:rPr>
        <w:t xml:space="preserve">However, it is necessary to understand these artifacts </w:t>
      </w:r>
      <w:r w:rsidR="00D36760">
        <w:rPr>
          <w:rFonts w:cs="Times New Roman"/>
        </w:rPr>
        <w:t>so that</w:t>
      </w:r>
      <w:r w:rsidR="00580A0D" w:rsidRPr="0061084A">
        <w:rPr>
          <w:rFonts w:cs="Times New Roman"/>
        </w:rPr>
        <w:t xml:space="preserve"> </w:t>
      </w:r>
      <w:r w:rsidR="00F5684D" w:rsidRPr="0061084A">
        <w:rPr>
          <w:rFonts w:cs="Times New Roman"/>
        </w:rPr>
        <w:t>the</w:t>
      </w:r>
      <w:r w:rsidR="00151F7B" w:rsidRPr="0061084A">
        <w:rPr>
          <w:rFonts w:cs="Times New Roman"/>
        </w:rPr>
        <w:t xml:space="preserve"> results from </w:t>
      </w:r>
      <w:r w:rsidR="00D36760">
        <w:rPr>
          <w:rFonts w:cs="Times New Roman"/>
        </w:rPr>
        <w:t xml:space="preserve">a </w:t>
      </w:r>
      <w:r w:rsidR="00F51AC0" w:rsidRPr="0061084A">
        <w:rPr>
          <w:rFonts w:cs="Times New Roman"/>
        </w:rPr>
        <w:t>single irradiation experiment</w:t>
      </w:r>
      <w:r w:rsidR="00D36760">
        <w:rPr>
          <w:rFonts w:cs="Times New Roman"/>
        </w:rPr>
        <w:t xml:space="preserve"> could be fully understood</w:t>
      </w:r>
      <w:r w:rsidR="00B1299F" w:rsidRPr="0061084A">
        <w:rPr>
          <w:rFonts w:cs="Times New Roman"/>
        </w:rPr>
        <w:t xml:space="preserve">. </w:t>
      </w:r>
      <w:r w:rsidR="00F5684D" w:rsidRPr="0061084A">
        <w:rPr>
          <w:rFonts w:cs="Times New Roman"/>
        </w:rPr>
        <w:t xml:space="preserve"> </w:t>
      </w:r>
    </w:p>
    <w:p w14:paraId="1486754A" w14:textId="6F6AAFAB" w:rsidR="00EA7717" w:rsidRPr="0061084A" w:rsidRDefault="00B66C60"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The free surfaces act as </w:t>
      </w:r>
      <w:r w:rsidR="00C80877" w:rsidRPr="0061084A">
        <w:rPr>
          <w:rFonts w:cs="Times New Roman"/>
        </w:rPr>
        <w:t xml:space="preserve">perfect </w:t>
      </w:r>
      <w:r w:rsidRPr="0061084A">
        <w:rPr>
          <w:rFonts w:cs="Times New Roman"/>
        </w:rPr>
        <w:t xml:space="preserve">sinks for </w:t>
      </w:r>
      <w:r w:rsidR="00C80877" w:rsidRPr="0061084A">
        <w:rPr>
          <w:rFonts w:cs="Times New Roman"/>
        </w:rPr>
        <w:t xml:space="preserve">both </w:t>
      </w:r>
      <w:r w:rsidR="00EA7717" w:rsidRPr="0061084A">
        <w:rPr>
          <w:rFonts w:cs="Times New Roman"/>
        </w:rPr>
        <w:t>vacancies and interstitials</w:t>
      </w:r>
      <w:r w:rsidR="00B40345" w:rsidRPr="0061084A">
        <w:rPr>
          <w:rFonts w:cs="Times New Roman"/>
        </w:rPr>
        <w:t xml:space="preserve"> and modify the local point defect </w:t>
      </w:r>
      <w:r w:rsidR="00D86170" w:rsidRPr="0061084A">
        <w:rPr>
          <w:rFonts w:cs="Times New Roman"/>
        </w:rPr>
        <w:t>evolution</w:t>
      </w:r>
      <w:r w:rsidR="00B40345" w:rsidRPr="0061084A">
        <w:rPr>
          <w:rFonts w:cs="Times New Roman"/>
        </w:rPr>
        <w:t xml:space="preserve">. </w:t>
      </w:r>
      <w:r w:rsidR="0002697F" w:rsidRPr="0061084A">
        <w:rPr>
          <w:rFonts w:cs="Times New Roman"/>
        </w:rPr>
        <w:t>The vacancy and interstitial concen</w:t>
      </w:r>
      <w:r w:rsidR="002D6A5F" w:rsidRPr="0061084A">
        <w:rPr>
          <w:rFonts w:cs="Times New Roman"/>
        </w:rPr>
        <w:t>tration</w:t>
      </w:r>
      <w:r w:rsidR="00635C88">
        <w:rPr>
          <w:rFonts w:cs="Times New Roman"/>
        </w:rPr>
        <w:t>s</w:t>
      </w:r>
      <w:r w:rsidR="002D6A5F" w:rsidRPr="0061084A">
        <w:rPr>
          <w:rFonts w:cs="Times New Roman"/>
        </w:rPr>
        <w:t xml:space="preserve"> </w:t>
      </w:r>
      <w:r w:rsidR="006D5A63" w:rsidRPr="0061084A">
        <w:rPr>
          <w:rFonts w:cs="Times New Roman"/>
        </w:rPr>
        <w:t xml:space="preserve">at </w:t>
      </w:r>
      <w:r w:rsidR="00052CAF">
        <w:rPr>
          <w:rFonts w:cs="Times New Roman"/>
        </w:rPr>
        <w:t xml:space="preserve">the </w:t>
      </w:r>
      <w:r w:rsidR="006D5A63" w:rsidRPr="0061084A">
        <w:rPr>
          <w:rFonts w:cs="Times New Roman"/>
        </w:rPr>
        <w:t>near</w:t>
      </w:r>
      <w:r w:rsidR="00ED007B">
        <w:rPr>
          <w:rFonts w:cs="Times New Roman"/>
        </w:rPr>
        <w:t>-</w:t>
      </w:r>
      <w:r w:rsidR="006D5A63" w:rsidRPr="0061084A">
        <w:rPr>
          <w:rFonts w:cs="Times New Roman"/>
        </w:rPr>
        <w:t xml:space="preserve">surface area </w:t>
      </w:r>
      <w:r w:rsidR="00700ACC">
        <w:rPr>
          <w:rFonts w:cs="Times New Roman"/>
        </w:rPr>
        <w:t>are</w:t>
      </w:r>
      <w:r w:rsidR="00700ACC" w:rsidRPr="0061084A">
        <w:rPr>
          <w:rFonts w:cs="Times New Roman"/>
        </w:rPr>
        <w:t xml:space="preserve"> </w:t>
      </w:r>
      <w:r w:rsidR="00052CAF">
        <w:rPr>
          <w:rFonts w:cs="Times New Roman"/>
        </w:rPr>
        <w:t>calculate</w:t>
      </w:r>
      <w:r w:rsidR="002D6A5F" w:rsidRPr="0061084A">
        <w:rPr>
          <w:rFonts w:cs="Times New Roman"/>
        </w:rPr>
        <w:t xml:space="preserve">d to approach the </w:t>
      </w:r>
      <w:r w:rsidR="00700ACC">
        <w:rPr>
          <w:rFonts w:cs="Times New Roman"/>
        </w:rPr>
        <w:t>(</w:t>
      </w:r>
      <w:r w:rsidR="002D6A5F" w:rsidRPr="0061084A">
        <w:rPr>
          <w:rFonts w:cs="Times New Roman"/>
        </w:rPr>
        <w:t>much lower</w:t>
      </w:r>
      <w:r w:rsidR="00700ACC">
        <w:rPr>
          <w:rFonts w:cs="Times New Roman"/>
        </w:rPr>
        <w:t>)</w:t>
      </w:r>
      <w:r w:rsidR="002D6A5F" w:rsidRPr="0061084A">
        <w:rPr>
          <w:rFonts w:cs="Times New Roman"/>
        </w:rPr>
        <w:t xml:space="preserve"> thermal equilibrium </w:t>
      </w:r>
      <w:r w:rsidR="00D86170" w:rsidRPr="0061084A">
        <w:rPr>
          <w:rFonts w:cs="Times New Roman"/>
        </w:rPr>
        <w:t>value</w:t>
      </w:r>
      <w:r w:rsidR="009047C4">
        <w:rPr>
          <w:rFonts w:cs="Times New Roman"/>
        </w:rPr>
        <w:t>s</w:t>
      </w:r>
      <w:r w:rsidR="00FF4A80" w:rsidRPr="0061084A">
        <w:rPr>
          <w:rFonts w:cs="Times New Roman"/>
        </w:rPr>
        <w:t xml:space="preserve"> </w:t>
      </w:r>
      <w:r w:rsidR="00254E63" w:rsidRPr="0061084A">
        <w:rPr>
          <w:rFonts w:cs="Times New Roman"/>
        </w:rPr>
        <w:fldChar w:fldCharType="begin"/>
      </w:r>
      <w:r w:rsidR="003731C2">
        <w:rPr>
          <w:rFonts w:cs="Times New Roman"/>
        </w:rPr>
        <w:instrText xml:space="preserve"> ADDIN EN.CITE &lt;EndNote&gt;&lt;Cite&gt;&lt;Author&gt;Müller&lt;/Author&gt;&lt;Year&gt;1988&lt;/Year&gt;&lt;RecNum&gt;165&lt;/RecNum&gt;&lt;DisplayText&gt;[127, 128]&lt;/DisplayText&gt;&lt;record&gt;&lt;rec-number&gt;165&lt;/rec-number&gt;&lt;foreign-keys&gt;&lt;key app="EN" db-id="05052tp2owzs2qezrt1ve9tja9f25rw2xfas" timestamp="16684610</w:instrText>
      </w:r>
      <w:r w:rsidR="003731C2">
        <w:rPr>
          <w:rFonts w:cs="Times New Roman" w:hint="eastAsia"/>
        </w:rPr>
        <w:instrText>00" guid="609b2470-4f94-4ecf-a87f-800638971fe1"&gt;165&lt;/key&gt;&lt;/foreign-keys&gt;&lt;ref-type name="Journal Article"&gt;17&lt;/ref-type&gt;&lt;contributors&gt;&lt;authors&gt;&lt;author&gt;Müller, A&lt;/author&gt;&lt;author&gt;Naundorf, V&lt;/author&gt;&lt;author&gt;Macht, M</w:instrText>
      </w:r>
      <w:r w:rsidR="003731C2">
        <w:rPr>
          <w:rFonts w:cs="Times New Roman" w:hint="eastAsia"/>
        </w:rPr>
        <w:instrText>‐</w:instrText>
      </w:r>
      <w:r w:rsidR="003731C2">
        <w:rPr>
          <w:rFonts w:cs="Times New Roman" w:hint="eastAsia"/>
        </w:rPr>
        <w:instrText>P&lt;/author&gt;&lt;/authors&gt;&lt;/contributors&gt;&lt;titles&gt;&lt;title&gt;Point defect sinks in self</w:instrText>
      </w:r>
      <w:r w:rsidR="003731C2">
        <w:rPr>
          <w:rFonts w:cs="Times New Roman" w:hint="eastAsia"/>
        </w:rPr>
        <w:instrText>‐</w:instrText>
      </w:r>
      <w:r w:rsidR="003731C2">
        <w:rPr>
          <w:rFonts w:cs="Times New Roman" w:hint="eastAsia"/>
        </w:rPr>
        <w:instrText>ion</w:instrText>
      </w:r>
      <w:r w:rsidR="003731C2">
        <w:rPr>
          <w:rFonts w:cs="Times New Roman" w:hint="eastAsia"/>
        </w:rPr>
        <w:instrText>‐</w:instrText>
      </w:r>
      <w:r w:rsidR="003731C2">
        <w:rPr>
          <w:rFonts w:cs="Times New Roman" w:hint="eastAsia"/>
        </w:rPr>
        <w:instrText>irradiated nickel: a self</w:instrText>
      </w:r>
      <w:r w:rsidR="003731C2">
        <w:rPr>
          <w:rFonts w:cs="Times New Roman" w:hint="eastAsia"/>
        </w:rPr>
        <w:instrText>‐</w:instrText>
      </w:r>
      <w:r w:rsidR="003731C2">
        <w:rPr>
          <w:rFonts w:cs="Times New Roman" w:hint="eastAsia"/>
        </w:rPr>
        <w:instrText>diffusion investigation&lt;/title&gt;&lt;secondary-title&gt;Journal of applied physics&lt;/secondary-title&gt;&lt;/titles&gt;&lt;periodical&gt;&lt;full-title&gt;Journal of applied physics&lt;/full-title&gt;&lt;/periodical&gt;&lt;pages&gt;3445-34</w:instrText>
      </w:r>
      <w:r w:rsidR="003731C2">
        <w:rPr>
          <w:rFonts w:cs="Times New Roman"/>
        </w:rPr>
        <w:instrText>55&lt;/pages&gt;&lt;volume&gt;64&lt;/volume&gt;&lt;number&gt;7&lt;/number&gt;&lt;dates&gt;&lt;year&gt;1988&lt;/year&gt;&lt;/dates&gt;&lt;isbn&gt;0021-8979&lt;/isbn&gt;&lt;urls&gt;&lt;/urls&gt;&lt;/record&gt;&lt;/Cite&gt;&lt;Cite&gt;&lt;Author&gt;Whitley&lt;/Author&gt;&lt;Year&gt;1979&lt;/Year&gt;&lt;RecNum&gt;166&lt;/RecNum&gt;&lt;record&gt;&lt;rec-number&gt;166&lt;/rec-number&gt;&lt;foreign-keys&gt;&lt;key app="EN" db-id="05052tp2owzs2qezrt1ve9tja9f25rw2xfas" timestamp="1668461001" guid="bcf15a41-2228-41bd-b3b5-94973672f8ed"&gt;166&lt;/key&gt;&lt;/foreign-keys&gt;&lt;ref-type name="Journal Article"&gt;17&lt;/ref-type&gt;&lt;contributors&gt;&lt;authors&gt;&lt;author&gt;Whitley, JB&lt;/author&gt;&lt;author&gt;Kulcinski, GL&lt;/author&gt;&lt;author&gt;Wilkes, P&lt;/author&gt;&lt;author&gt;Smith Jr, HV&lt;/author&gt;&lt;/authors&gt;&lt;/contributors&gt;&lt;titles&gt;&lt;title&gt;The depth dependent damage profile in nickel irradiated with nickel or copper ions&lt;/title&gt;&lt;secondary-title&gt;Journal of Nuclear Materials&lt;/secondary-title&gt;&lt;/titles&gt;&lt;periodical&gt;&lt;full-title&gt;Journal of Nuclear Materials&lt;/full-title&gt;&lt;/periodical&gt;&lt;pages&gt;159-169&lt;/pages&gt;&lt;volume&gt;79&lt;/volume&gt;&lt;number&gt;1&lt;/number&gt;&lt;dates&gt;&lt;year&gt;1979&lt;/year&gt;&lt;/dates&gt;&lt;isbn&gt;0022-3115&lt;/isbn&gt;&lt;urls&gt;&lt;/urls&gt;&lt;/record&gt;&lt;/Cite&gt;&lt;/EndNote&gt;</w:instrText>
      </w:r>
      <w:r w:rsidR="00254E63" w:rsidRPr="0061084A">
        <w:rPr>
          <w:rFonts w:cs="Times New Roman"/>
        </w:rPr>
        <w:fldChar w:fldCharType="separate"/>
      </w:r>
      <w:r w:rsidR="003731C2">
        <w:rPr>
          <w:rFonts w:cs="Times New Roman"/>
          <w:noProof/>
        </w:rPr>
        <w:t>[127, 128]</w:t>
      </w:r>
      <w:r w:rsidR="00254E63" w:rsidRPr="0061084A">
        <w:rPr>
          <w:rFonts w:cs="Times New Roman"/>
        </w:rPr>
        <w:fldChar w:fldCharType="end"/>
      </w:r>
      <w:r w:rsidR="00FF4A80" w:rsidRPr="0061084A">
        <w:rPr>
          <w:rFonts w:cs="Times New Roman"/>
        </w:rPr>
        <w:t xml:space="preserve">. </w:t>
      </w:r>
      <w:r w:rsidR="007E4B9E" w:rsidRPr="0061084A">
        <w:rPr>
          <w:rFonts w:cs="Times New Roman"/>
        </w:rPr>
        <w:t xml:space="preserve">One </w:t>
      </w:r>
      <w:r w:rsidR="007E4B9E" w:rsidRPr="00F52D5F">
        <w:rPr>
          <w:rFonts w:cs="Times New Roman"/>
        </w:rPr>
        <w:t>example is given in</w:t>
      </w:r>
      <w:r w:rsidR="00F52D5F">
        <w:rPr>
          <w:rFonts w:cs="Times New Roman"/>
        </w:rPr>
        <w:t xml:space="preserve"> </w:t>
      </w:r>
      <w:r w:rsidR="00F52D5F" w:rsidRPr="00F52D5F">
        <w:rPr>
          <w:rFonts w:cs="Times New Roman"/>
        </w:rPr>
        <w:fldChar w:fldCharType="begin"/>
      </w:r>
      <w:r w:rsidR="00F52D5F" w:rsidRPr="00F52D5F">
        <w:rPr>
          <w:rFonts w:cs="Times New Roman"/>
        </w:rPr>
        <w:instrText xml:space="preserve"> REF _Ref64405066 \h </w:instrText>
      </w:r>
      <w:r w:rsidR="00F52D5F">
        <w:rPr>
          <w:rFonts w:cs="Times New Roman"/>
        </w:rPr>
        <w:instrText xml:space="preserve"> \* MERGEFORMAT </w:instrText>
      </w:r>
      <w:r w:rsidR="00F52D5F" w:rsidRPr="00F52D5F">
        <w:rPr>
          <w:rFonts w:cs="Times New Roman"/>
        </w:rPr>
      </w:r>
      <w:r w:rsidR="00F52D5F" w:rsidRPr="00F52D5F">
        <w:rPr>
          <w:rFonts w:cs="Times New Roman"/>
        </w:rPr>
        <w:fldChar w:fldCharType="separate"/>
      </w:r>
      <w:r w:rsidR="0013323D" w:rsidRPr="0013323D">
        <w:rPr>
          <w:rFonts w:cs="Times New Roman"/>
        </w:rPr>
        <w:t xml:space="preserve">Figure </w:t>
      </w:r>
      <w:r w:rsidR="0013323D" w:rsidRPr="0013323D">
        <w:rPr>
          <w:rFonts w:cs="Times New Roman"/>
          <w:noProof/>
        </w:rPr>
        <w:t>2.8</w:t>
      </w:r>
      <w:r w:rsidR="00F52D5F" w:rsidRPr="00F52D5F">
        <w:rPr>
          <w:rFonts w:cs="Times New Roman"/>
        </w:rPr>
        <w:fldChar w:fldCharType="end"/>
      </w:r>
      <w:r w:rsidR="005C2AAC" w:rsidRPr="00F52D5F">
        <w:rPr>
          <w:rFonts w:cs="Times New Roman"/>
        </w:rPr>
        <w:t xml:space="preserve">, </w:t>
      </w:r>
      <w:r w:rsidR="002B0E26" w:rsidRPr="00F52D5F">
        <w:rPr>
          <w:rFonts w:cs="Times New Roman"/>
        </w:rPr>
        <w:t>in which the profile</w:t>
      </w:r>
      <w:r w:rsidR="001A6890">
        <w:rPr>
          <w:rFonts w:cs="Times New Roman"/>
        </w:rPr>
        <w:t>s</w:t>
      </w:r>
      <w:r w:rsidR="002B0E26" w:rsidRPr="00F52D5F">
        <w:rPr>
          <w:rFonts w:cs="Times New Roman"/>
        </w:rPr>
        <w:t xml:space="preserve"> of point defect concentration, </w:t>
      </w:r>
      <w:r w:rsidR="00613628">
        <w:rPr>
          <w:rFonts w:cs="Times New Roman"/>
        </w:rPr>
        <w:t>displacement</w:t>
      </w:r>
      <w:r w:rsidR="002B0E26" w:rsidRPr="0061084A">
        <w:rPr>
          <w:rFonts w:cs="Times New Roman"/>
        </w:rPr>
        <w:t xml:space="preserve"> </w:t>
      </w:r>
      <w:r w:rsidR="000714BD" w:rsidRPr="0061084A">
        <w:rPr>
          <w:rFonts w:cs="Times New Roman"/>
        </w:rPr>
        <w:t>damage</w:t>
      </w:r>
      <w:r w:rsidR="003D12DF">
        <w:rPr>
          <w:rFonts w:cs="Times New Roman"/>
        </w:rPr>
        <w:t>,</w:t>
      </w:r>
      <w:r w:rsidR="000714BD" w:rsidRPr="0061084A">
        <w:rPr>
          <w:rFonts w:cs="Times New Roman"/>
        </w:rPr>
        <w:t xml:space="preserve"> and injected ions concentrations </w:t>
      </w:r>
      <w:r w:rsidR="001A6890">
        <w:rPr>
          <w:rFonts w:cs="Times New Roman"/>
        </w:rPr>
        <w:t>a</w:t>
      </w:r>
      <w:r w:rsidR="000714BD" w:rsidRPr="0061084A">
        <w:rPr>
          <w:rFonts w:cs="Times New Roman"/>
        </w:rPr>
        <w:t>re plotted as a function of de</w:t>
      </w:r>
      <w:r w:rsidR="00513343" w:rsidRPr="0061084A">
        <w:rPr>
          <w:rFonts w:cs="Times New Roman"/>
        </w:rPr>
        <w:t>p</w:t>
      </w:r>
      <w:r w:rsidR="000714BD" w:rsidRPr="0061084A">
        <w:rPr>
          <w:rFonts w:cs="Times New Roman"/>
        </w:rPr>
        <w:t xml:space="preserve">th. </w:t>
      </w:r>
      <w:r w:rsidR="009B3719" w:rsidRPr="0061084A">
        <w:rPr>
          <w:rFonts w:cs="Times New Roman"/>
        </w:rPr>
        <w:t>While approaching the surface, t</w:t>
      </w:r>
      <w:r w:rsidR="0057700F" w:rsidRPr="0061084A">
        <w:rPr>
          <w:rFonts w:cs="Times New Roman"/>
        </w:rPr>
        <w:t xml:space="preserve">he point defect </w:t>
      </w:r>
      <w:r w:rsidR="009B3719" w:rsidRPr="0061084A">
        <w:rPr>
          <w:rFonts w:cs="Times New Roman"/>
        </w:rPr>
        <w:t xml:space="preserve">drops more significantly </w:t>
      </w:r>
      <w:r w:rsidR="003C4A3F" w:rsidRPr="0061084A">
        <w:rPr>
          <w:rFonts w:cs="Times New Roman"/>
        </w:rPr>
        <w:t>compared to their production rate</w:t>
      </w:r>
      <w:r w:rsidR="002A3F6E" w:rsidRPr="0061084A">
        <w:rPr>
          <w:rFonts w:cs="Times New Roman"/>
        </w:rPr>
        <w:t xml:space="preserve">, which is </w:t>
      </w:r>
      <w:r w:rsidR="00497B4A">
        <w:rPr>
          <w:rFonts w:cs="Times New Roman"/>
        </w:rPr>
        <w:t>sole</w:t>
      </w:r>
      <w:r w:rsidR="002A3F6E" w:rsidRPr="0061084A">
        <w:rPr>
          <w:rFonts w:cs="Times New Roman"/>
        </w:rPr>
        <w:t xml:space="preserve">ly controlled by the damage rate or ion flux. </w:t>
      </w:r>
    </w:p>
    <w:p w14:paraId="42FFB6E4" w14:textId="22D7B519" w:rsidR="000156DF" w:rsidRPr="0061084A" w:rsidRDefault="00FF4A80" w:rsidP="00B436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This phenomenon will affect microstructural evolu</w:t>
      </w:r>
      <w:r w:rsidR="00381754" w:rsidRPr="0061084A">
        <w:rPr>
          <w:rFonts w:cs="Times New Roman"/>
        </w:rPr>
        <w:t>tion</w:t>
      </w:r>
      <w:r w:rsidR="00712643">
        <w:rPr>
          <w:rFonts w:cs="Times New Roman"/>
        </w:rPr>
        <w:t>s</w:t>
      </w:r>
      <w:r w:rsidR="00381754" w:rsidRPr="0061084A">
        <w:rPr>
          <w:rFonts w:cs="Times New Roman"/>
        </w:rPr>
        <w:t xml:space="preserve"> </w:t>
      </w:r>
      <w:r w:rsidR="003D4E90">
        <w:rPr>
          <w:rFonts w:cs="Times New Roman"/>
        </w:rPr>
        <w:t xml:space="preserve">relying on </w:t>
      </w:r>
      <w:r w:rsidR="00381754" w:rsidRPr="0061084A">
        <w:rPr>
          <w:rFonts w:cs="Times New Roman"/>
        </w:rPr>
        <w:t xml:space="preserve">point defect diffusion such as void formation, </w:t>
      </w:r>
      <w:r w:rsidR="00B14852" w:rsidRPr="0061084A">
        <w:rPr>
          <w:rFonts w:cs="Times New Roman"/>
        </w:rPr>
        <w:t>precipitation</w:t>
      </w:r>
      <w:r w:rsidR="00CB5DCA">
        <w:rPr>
          <w:rFonts w:cs="Times New Roman"/>
        </w:rPr>
        <w:t>,</w:t>
      </w:r>
      <w:r w:rsidR="00B14852" w:rsidRPr="0061084A">
        <w:rPr>
          <w:rFonts w:cs="Times New Roman"/>
        </w:rPr>
        <w:t xml:space="preserve"> and radiation induced segregation. </w:t>
      </w:r>
      <w:r w:rsidR="00575C8D" w:rsidRPr="0061084A">
        <w:rPr>
          <w:rFonts w:cs="Times New Roman"/>
        </w:rPr>
        <w:t xml:space="preserve">Void depleted zones </w:t>
      </w:r>
      <w:r w:rsidR="002F0E3F" w:rsidRPr="0061084A">
        <w:rPr>
          <w:rFonts w:cs="Times New Roman"/>
        </w:rPr>
        <w:t>were observed in the vicinity of grain boundaries</w:t>
      </w:r>
      <w:r w:rsidR="00E10803" w:rsidRPr="0061084A">
        <w:rPr>
          <w:rFonts w:cs="Times New Roman"/>
        </w:rPr>
        <w:t xml:space="preserve">, which is </w:t>
      </w:r>
      <w:r w:rsidR="00CB5DCA">
        <w:rPr>
          <w:rFonts w:cs="Times New Roman"/>
        </w:rPr>
        <w:t>one type of</w:t>
      </w:r>
      <w:r w:rsidR="00E10803" w:rsidRPr="0061084A">
        <w:rPr>
          <w:rFonts w:cs="Times New Roman"/>
        </w:rPr>
        <w:t xml:space="preserve"> surface defect</w:t>
      </w:r>
      <w:r w:rsidR="0099597E" w:rsidRPr="0061084A">
        <w:rPr>
          <w:rFonts w:cs="Times New Roman"/>
        </w:rPr>
        <w:t xml:space="preserve"> </w:t>
      </w:r>
      <w:r w:rsidR="0099597E" w:rsidRPr="0061084A">
        <w:rPr>
          <w:rFonts w:cs="Times New Roman"/>
        </w:rPr>
        <w:fldChar w:fldCharType="begin"/>
      </w:r>
      <w:r w:rsidR="003731C2">
        <w:rPr>
          <w:rFonts w:cs="Times New Roman"/>
        </w:rPr>
        <w:instrText xml:space="preserve"> ADDIN EN.CITE &lt;EndNote&gt;&lt;Cite&gt;&lt;Author&gt;Zinkle&lt;/Author&gt;&lt;Year&gt;1989&lt;/Year&gt;&lt;RecNum&gt;169&lt;/RecNum&gt;&lt;DisplayText&gt;[129]&lt;/DisplayText&gt;&lt;record&gt;&lt;rec-number&gt;169&lt;/rec-number&gt;&lt;foreign-keys&gt;&lt;key app="EN" db-id="05052tp2owzs2qezrt1ve9tja9f25rw2xfas" timestamp="1668461004" guid="bf030a7f-1ebc-4c69-b08a-77a94571a47f"&gt;169&lt;/key&gt;&lt;/foreign-keys&gt;&lt;ref-type name="Journal Article"&gt;17&lt;/ref-type&gt;&lt;contributors&gt;&lt;authors&gt;&lt;author&gt;Zinkle, So J&lt;/author&gt;&lt;author&gt;Farrell, K&lt;/author&gt;&lt;/authors&gt;&lt;/contributors&gt;&lt;titles&gt;&lt;title&gt;Void swelling and defect cluster formation in reactor-irradiated copper&lt;/title&gt;&lt;secondary-title&gt;Journal of Nuclear Materials&lt;/secondary-title&gt;&lt;/titles&gt;&lt;periodical&gt;&lt;full-title&gt;Journal of Nuclear Materials&lt;/full-title&gt;&lt;/periodical&gt;&lt;pages&gt;262-267&lt;/pages&gt;&lt;volume&gt;168&lt;/volume&gt;&lt;number&gt;3&lt;/number&gt;&lt;dates&gt;&lt;year&gt;1989&lt;/year&gt;&lt;/dates&gt;&lt;isbn&gt;0022-3115&lt;/isbn&gt;&lt;urls&gt;&lt;/urls&gt;&lt;/record&gt;&lt;/Cite&gt;&lt;/EndNote&gt;</w:instrText>
      </w:r>
      <w:r w:rsidR="0099597E" w:rsidRPr="0061084A">
        <w:rPr>
          <w:rFonts w:cs="Times New Roman"/>
        </w:rPr>
        <w:fldChar w:fldCharType="separate"/>
      </w:r>
      <w:r w:rsidR="003731C2">
        <w:rPr>
          <w:rFonts w:cs="Times New Roman"/>
          <w:noProof/>
        </w:rPr>
        <w:t>[129]</w:t>
      </w:r>
      <w:r w:rsidR="0099597E" w:rsidRPr="0061084A">
        <w:rPr>
          <w:rFonts w:cs="Times New Roman"/>
        </w:rPr>
        <w:fldChar w:fldCharType="end"/>
      </w:r>
      <w:r w:rsidR="00E10803" w:rsidRPr="0061084A">
        <w:rPr>
          <w:rFonts w:cs="Times New Roman"/>
        </w:rPr>
        <w:t>. In</w:t>
      </w:r>
      <w:r w:rsidR="00445D98" w:rsidRPr="0061084A">
        <w:rPr>
          <w:rFonts w:cs="Times New Roman"/>
        </w:rPr>
        <w:t xml:space="preserve"> </w:t>
      </w:r>
      <w:r w:rsidR="009659AF">
        <w:rPr>
          <w:rFonts w:cs="Times New Roman"/>
        </w:rPr>
        <w:t xml:space="preserve">Ref. </w:t>
      </w:r>
      <w:r w:rsidR="00445D98" w:rsidRPr="0061084A">
        <w:rPr>
          <w:rFonts w:cs="Times New Roman"/>
        </w:rPr>
        <w:fldChar w:fldCharType="begin"/>
      </w:r>
      <w:r w:rsidR="003731C2">
        <w:rPr>
          <w:rFonts w:cs="Times New Roman"/>
        </w:rPr>
        <w:instrText xml:space="preserve"> ADDIN EN.CITE &lt;EndNote&gt;&lt;Cite&gt;&lt;Author&gt;Whitley&lt;/Author&gt;&lt;Year&gt;1979&lt;/Year&gt;&lt;RecNum&gt;166&lt;/RecNum&gt;&lt;DisplayText&gt;[128]&lt;/DisplayText&gt;&lt;record&gt;&lt;rec-number&gt;166&lt;/rec-number&gt;&lt;foreign-keys&gt;&lt;key app="EN" db-id="05052tp2owzs2qezrt1ve9tja9f25rw2xfas" timestamp="1668461001" guid="bcf15a41-2228-41bd-b3b5-94973672f8ed"&gt;166&lt;/key&gt;&lt;/foreign-keys&gt;&lt;ref-type name="Journal Article"&gt;17&lt;/ref-type&gt;&lt;contributors&gt;&lt;authors&gt;&lt;author&gt;Whitley, JB&lt;/author&gt;&lt;author&gt;Kulcinski, GL&lt;/author&gt;&lt;author&gt;Wilkes, P&lt;/author&gt;&lt;author&gt;Smith Jr, HV&lt;/author&gt;&lt;/authors&gt;&lt;/contributors&gt;&lt;titles&gt;&lt;title&gt;The depth dependent damage profile in nickel irradiated with nickel or copper ions&lt;/title&gt;&lt;secondary-title&gt;Journal of Nuclear Materials&lt;/secondary-title&gt;&lt;/titles&gt;&lt;periodical&gt;&lt;full-title&gt;Journal of Nuclear Materials&lt;/full-title&gt;&lt;/periodical&gt;&lt;pages&gt;159-169&lt;/pages&gt;&lt;volume&gt;79&lt;/volume&gt;&lt;number&gt;1&lt;/number&gt;&lt;dates&gt;&lt;year&gt;1979&lt;/year&gt;&lt;/dates&gt;&lt;isbn&gt;0022-3115&lt;/isbn&gt;&lt;urls&gt;&lt;/urls&gt;&lt;/record&gt;&lt;/Cite&gt;&lt;/EndNote&gt;</w:instrText>
      </w:r>
      <w:r w:rsidR="00445D98" w:rsidRPr="0061084A">
        <w:rPr>
          <w:rFonts w:cs="Times New Roman"/>
        </w:rPr>
        <w:fldChar w:fldCharType="separate"/>
      </w:r>
      <w:r w:rsidR="003731C2">
        <w:rPr>
          <w:rFonts w:cs="Times New Roman"/>
          <w:noProof/>
        </w:rPr>
        <w:t>[128]</w:t>
      </w:r>
      <w:r w:rsidR="00445D98" w:rsidRPr="0061084A">
        <w:rPr>
          <w:rFonts w:cs="Times New Roman"/>
        </w:rPr>
        <w:fldChar w:fldCharType="end"/>
      </w:r>
      <w:r w:rsidR="00E10803" w:rsidRPr="0061084A">
        <w:rPr>
          <w:rFonts w:cs="Times New Roman"/>
        </w:rPr>
        <w:t xml:space="preserve">, a </w:t>
      </w:r>
      <w:r w:rsidR="00E6418F">
        <w:rPr>
          <w:rFonts w:cs="Times New Roman"/>
        </w:rPr>
        <w:t xml:space="preserve">~100 nm wide </w:t>
      </w:r>
      <w:r w:rsidR="00245E41">
        <w:rPr>
          <w:rFonts w:cs="Times New Roman"/>
        </w:rPr>
        <w:t>void-</w:t>
      </w:r>
      <w:r w:rsidR="00E10803" w:rsidRPr="0061084A">
        <w:rPr>
          <w:rFonts w:cs="Times New Roman"/>
        </w:rPr>
        <w:t>de</w:t>
      </w:r>
      <w:r w:rsidR="005F202F" w:rsidRPr="0061084A">
        <w:rPr>
          <w:rFonts w:cs="Times New Roman"/>
        </w:rPr>
        <w:t>nude</w:t>
      </w:r>
      <w:r w:rsidR="00C071CA" w:rsidRPr="0061084A">
        <w:rPr>
          <w:rFonts w:cs="Times New Roman"/>
        </w:rPr>
        <w:t xml:space="preserve">d zone </w:t>
      </w:r>
      <w:r w:rsidR="00E6418F">
        <w:rPr>
          <w:rFonts w:cs="Times New Roman"/>
        </w:rPr>
        <w:t>was observed</w:t>
      </w:r>
      <w:r w:rsidR="00C071CA" w:rsidRPr="0061084A">
        <w:rPr>
          <w:rFonts w:cs="Times New Roman"/>
        </w:rPr>
        <w:t xml:space="preserve"> in high purity n</w:t>
      </w:r>
      <w:r w:rsidR="006E3D0F" w:rsidRPr="0061084A">
        <w:rPr>
          <w:rFonts w:cs="Times New Roman"/>
        </w:rPr>
        <w:t>ickel after irradiat</w:t>
      </w:r>
      <w:r w:rsidR="009659AF">
        <w:rPr>
          <w:rFonts w:cs="Times New Roman"/>
        </w:rPr>
        <w:t>ion</w:t>
      </w:r>
      <w:r w:rsidR="006E3D0F" w:rsidRPr="0061084A">
        <w:rPr>
          <w:rFonts w:cs="Times New Roman"/>
        </w:rPr>
        <w:t xml:space="preserve"> at 525 °C</w:t>
      </w:r>
      <w:r w:rsidR="003B2DED">
        <w:rPr>
          <w:rFonts w:cs="Times New Roman"/>
        </w:rPr>
        <w:t>. T</w:t>
      </w:r>
      <w:r w:rsidR="00745BEE" w:rsidRPr="0061084A">
        <w:rPr>
          <w:rFonts w:cs="Times New Roman"/>
        </w:rPr>
        <w:t xml:space="preserve">he influence from the surface </w:t>
      </w:r>
      <w:r w:rsidR="003B2DED">
        <w:rPr>
          <w:rFonts w:cs="Times New Roman"/>
        </w:rPr>
        <w:t xml:space="preserve">then </w:t>
      </w:r>
      <w:r w:rsidR="00745BEE" w:rsidRPr="0061084A">
        <w:rPr>
          <w:rFonts w:cs="Times New Roman"/>
        </w:rPr>
        <w:t>diminish</w:t>
      </w:r>
      <w:r w:rsidR="00B22E46" w:rsidRPr="0061084A">
        <w:rPr>
          <w:rFonts w:cs="Times New Roman"/>
        </w:rPr>
        <w:t>ed</w:t>
      </w:r>
      <w:r w:rsidR="00745BEE" w:rsidRPr="0061084A">
        <w:rPr>
          <w:rFonts w:cs="Times New Roman"/>
        </w:rPr>
        <w:t xml:space="preserve"> </w:t>
      </w:r>
      <w:r w:rsidR="00DE4C1C" w:rsidRPr="0061084A">
        <w:rPr>
          <w:rFonts w:cs="Times New Roman"/>
        </w:rPr>
        <w:t xml:space="preserve">beyond a depth </w:t>
      </w:r>
      <w:r w:rsidR="00B22E46" w:rsidRPr="0061084A">
        <w:rPr>
          <w:rFonts w:cs="Times New Roman"/>
        </w:rPr>
        <w:t>of ~</w:t>
      </w:r>
      <w:r w:rsidR="00DE4C1C" w:rsidRPr="0061084A">
        <w:rPr>
          <w:rFonts w:cs="Times New Roman"/>
        </w:rPr>
        <w:t>500 nm</w:t>
      </w:r>
      <w:r w:rsidR="00B22E46" w:rsidRPr="0061084A">
        <w:rPr>
          <w:rFonts w:cs="Times New Roman"/>
        </w:rPr>
        <w:t>.</w:t>
      </w:r>
      <w:r w:rsidR="00DE4C1C" w:rsidRPr="0061084A">
        <w:rPr>
          <w:rFonts w:cs="Times New Roman"/>
        </w:rPr>
        <w:t xml:space="preserve"> </w:t>
      </w:r>
      <w:r w:rsidR="00087403" w:rsidRPr="0061084A">
        <w:rPr>
          <w:rFonts w:cs="Times New Roman"/>
        </w:rPr>
        <w:t xml:space="preserve">However, the </w:t>
      </w:r>
      <w:r w:rsidR="006C278C" w:rsidRPr="0061084A">
        <w:rPr>
          <w:rFonts w:cs="Times New Roman"/>
        </w:rPr>
        <w:t xml:space="preserve">surface </w:t>
      </w:r>
      <w:r w:rsidR="0054657D" w:rsidRPr="0061084A">
        <w:rPr>
          <w:rFonts w:cs="Times New Roman"/>
        </w:rPr>
        <w:t xml:space="preserve">effect </w:t>
      </w:r>
      <w:r w:rsidR="006C278C" w:rsidRPr="0061084A">
        <w:rPr>
          <w:rFonts w:cs="Times New Roman"/>
        </w:rPr>
        <w:t xml:space="preserve">on secondary precipitate formation is rarely reported, although it </w:t>
      </w:r>
      <w:r w:rsidR="00061C51" w:rsidRPr="0061084A">
        <w:rPr>
          <w:rFonts w:cs="Times New Roman"/>
        </w:rPr>
        <w:t>is expected due to the necessity o</w:t>
      </w:r>
      <w:r w:rsidR="004D2BE3" w:rsidRPr="0061084A">
        <w:rPr>
          <w:rFonts w:cs="Times New Roman"/>
        </w:rPr>
        <w:t xml:space="preserve">f solute </w:t>
      </w:r>
      <w:r w:rsidR="0054657D" w:rsidRPr="0061084A">
        <w:rPr>
          <w:rFonts w:cs="Times New Roman"/>
        </w:rPr>
        <w:t>diffusion to form clusters</w:t>
      </w:r>
      <w:r w:rsidR="00252071" w:rsidRPr="0061084A">
        <w:rPr>
          <w:rFonts w:cs="Times New Roman"/>
        </w:rPr>
        <w:t xml:space="preserve"> with different chemical composition</w:t>
      </w:r>
      <w:r w:rsidR="008D1909" w:rsidRPr="0061084A">
        <w:rPr>
          <w:rFonts w:cs="Times New Roman"/>
        </w:rPr>
        <w:t>s</w:t>
      </w:r>
      <w:r w:rsidR="00252071" w:rsidRPr="0061084A">
        <w:rPr>
          <w:rFonts w:cs="Times New Roman"/>
        </w:rPr>
        <w:t xml:space="preserve"> compare to the matrix phase. </w:t>
      </w:r>
    </w:p>
    <w:p w14:paraId="65759746" w14:textId="77777777" w:rsidR="0099058E" w:rsidRPr="0099058E" w:rsidRDefault="0099058E" w:rsidP="0099058E"/>
    <w:p w14:paraId="7E1A1B78" w14:textId="2ACDE8C7" w:rsidR="004F1F0C" w:rsidRPr="0061084A" w:rsidRDefault="004F1F0C" w:rsidP="00D167A2">
      <w:pPr>
        <w:pStyle w:val="Heading3"/>
        <w:numPr>
          <w:ilvl w:val="0"/>
          <w:numId w:val="0"/>
        </w:numPr>
      </w:pPr>
      <w:bookmarkStart w:id="43" w:name="_Toc127377000"/>
      <w:r w:rsidRPr="0061084A">
        <w:t>2.4.1 Injected ions effect</w:t>
      </w:r>
      <w:bookmarkEnd w:id="43"/>
    </w:p>
    <w:p w14:paraId="00F362E8" w14:textId="77777777" w:rsidR="00B436DE" w:rsidRDefault="00367DF7" w:rsidP="00B436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pPr>
      <w:r w:rsidRPr="0061084A">
        <w:t>During ion irradiation</w:t>
      </w:r>
      <w:r w:rsidR="00245E41">
        <w:t>s</w:t>
      </w:r>
      <w:r w:rsidRPr="0061084A">
        <w:t xml:space="preserve">, </w:t>
      </w:r>
      <w:r w:rsidR="00E73D53">
        <w:t>the bombarding</w:t>
      </w:r>
      <w:r w:rsidR="00E73D53" w:rsidRPr="0061084A">
        <w:t xml:space="preserve"> </w:t>
      </w:r>
      <w:r w:rsidRPr="0061084A">
        <w:t xml:space="preserve">ions produce displacement damage along </w:t>
      </w:r>
      <w:r w:rsidR="00C03F6E" w:rsidRPr="0061084A">
        <w:t>their</w:t>
      </w:r>
      <w:r w:rsidRPr="0061084A">
        <w:t xml:space="preserve"> path</w:t>
      </w:r>
      <w:r w:rsidR="00C03F6E" w:rsidRPr="0061084A">
        <w:t>s</w:t>
      </w:r>
      <w:r w:rsidRPr="0061084A">
        <w:t xml:space="preserve"> and stop at </w:t>
      </w:r>
      <w:r w:rsidR="00C03F6E" w:rsidRPr="0061084A">
        <w:t>depth</w:t>
      </w:r>
      <w:r w:rsidR="00246B48" w:rsidRPr="0061084A">
        <w:t>s</w:t>
      </w:r>
      <w:r w:rsidR="00C03F6E" w:rsidRPr="0061084A">
        <w:t xml:space="preserve"> rang</w:t>
      </w:r>
      <w:r w:rsidR="00246B48" w:rsidRPr="0061084A">
        <w:t>ing</w:t>
      </w:r>
      <w:r w:rsidR="00C03F6E" w:rsidRPr="0061084A">
        <w:t xml:space="preserve"> from the peak </w:t>
      </w:r>
      <w:r w:rsidR="00BE4D55" w:rsidRPr="0061084A">
        <w:t xml:space="preserve">to the end of the </w:t>
      </w:r>
      <w:r w:rsidR="00246B48" w:rsidRPr="0061084A">
        <w:t>damaged area</w:t>
      </w:r>
      <w:r w:rsidR="00BE4D55" w:rsidRPr="0061084A">
        <w:t xml:space="preserve">. </w:t>
      </w:r>
      <w:r w:rsidR="00440106" w:rsidRPr="0061084A">
        <w:t>At locations where the</w:t>
      </w:r>
      <w:r w:rsidR="00F632E9" w:rsidRPr="0061084A">
        <w:t xml:space="preserve"> extra ions stay, the local point defect evolution is m</w:t>
      </w:r>
      <w:r w:rsidR="00AC7E2A" w:rsidRPr="0061084A">
        <w:t xml:space="preserve">odified: an additional interstitial production term must be added to the </w:t>
      </w:r>
      <w:r w:rsidR="00AC5B54" w:rsidRPr="0061084A">
        <w:t xml:space="preserve">rate theory </w:t>
      </w:r>
      <w:r w:rsidR="00893982" w:rsidRPr="0061084A">
        <w:t>equation</w:t>
      </w:r>
      <w:r w:rsidR="00893982">
        <w:t>s</w:t>
      </w:r>
      <w:r w:rsidR="00893982" w:rsidRPr="0061084A">
        <w:t xml:space="preserve"> </w:t>
      </w:r>
      <w:r w:rsidR="00AC5B54" w:rsidRPr="0061084A">
        <w:t xml:space="preserve">for the steady state point defect concentration calculation. </w:t>
      </w:r>
      <w:r w:rsidR="00B453BC" w:rsidRPr="0061084A">
        <w:t xml:space="preserve">As summarized </w:t>
      </w:r>
      <w:r w:rsidR="000C6E34" w:rsidRPr="0061084A">
        <w:t xml:space="preserve">by Doyle et al, earlier </w:t>
      </w:r>
    </w:p>
    <w:p w14:paraId="484B3D4C" w14:textId="1D66846F" w:rsidR="00B436DE" w:rsidRPr="0061084A" w:rsidRDefault="00B436DE" w:rsidP="00B436D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61084A">
        <w:rPr>
          <w:rFonts w:cs="Times New Roman"/>
          <w:noProof/>
        </w:rPr>
        <w:lastRenderedPageBreak/>
        <w:drawing>
          <wp:inline distT="0" distB="0" distL="0" distR="0" wp14:anchorId="5F8AAFC0" wp14:editId="66854D69">
            <wp:extent cx="3724795" cy="2581635"/>
            <wp:effectExtent l="0" t="0" r="9525"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9CF373.tmp"/>
                    <pic:cNvPicPr/>
                  </pic:nvPicPr>
                  <pic:blipFill>
                    <a:blip r:embed="rId24">
                      <a:extLst>
                        <a:ext uri="{28A0092B-C50C-407E-A947-70E740481C1C}">
                          <a14:useLocalDpi xmlns:a14="http://schemas.microsoft.com/office/drawing/2010/main" val="0"/>
                        </a:ext>
                      </a:extLst>
                    </a:blip>
                    <a:stretch>
                      <a:fillRect/>
                    </a:stretch>
                  </pic:blipFill>
                  <pic:spPr>
                    <a:xfrm>
                      <a:off x="0" y="0"/>
                      <a:ext cx="3724795" cy="2581635"/>
                    </a:xfrm>
                    <a:prstGeom prst="rect">
                      <a:avLst/>
                    </a:prstGeom>
                  </pic:spPr>
                </pic:pic>
              </a:graphicData>
            </a:graphic>
          </wp:inline>
        </w:drawing>
      </w:r>
    </w:p>
    <w:p w14:paraId="097B75D0" w14:textId="2D69D409" w:rsidR="00B436DE" w:rsidRDefault="00B436DE" w:rsidP="00B436DE">
      <w:pPr>
        <w:pStyle w:val="Caption"/>
      </w:pPr>
      <w:bookmarkStart w:id="44" w:name="_Ref64405066"/>
      <w:bookmarkStart w:id="45" w:name="_Toc127377174"/>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8</w:t>
      </w:r>
      <w:r>
        <w:rPr>
          <w:noProof/>
        </w:rPr>
        <w:fldChar w:fldCharType="end"/>
      </w:r>
      <w:bookmarkEnd w:id="44"/>
      <w:r>
        <w:t xml:space="preserve"> T</w:t>
      </w:r>
      <w:r w:rsidRPr="0061084A">
        <w:t>he evolution of point defect concentration, irradiation damage rate and injected ions concentration with depth in nickel after irradiat</w:t>
      </w:r>
      <w:r>
        <w:t>ion</w:t>
      </w:r>
      <w:r w:rsidRPr="0061084A">
        <w:t xml:space="preserve"> with 14 MeV nickel ions</w:t>
      </w:r>
      <w:r>
        <w:t xml:space="preserve">. Reproduced from Ref. </w:t>
      </w:r>
      <w:r>
        <w:fldChar w:fldCharType="begin"/>
      </w:r>
      <w:r>
        <w:instrText xml:space="preserve"> ADDIN EN.CITE &lt;EndNote&gt;&lt;Cite&gt;&lt;Author&gt;Whitley&lt;/Author&gt;&lt;Year&gt;1979&lt;/Year&gt;&lt;RecNum&gt;166&lt;/RecNum&gt;&lt;DisplayText&gt;[128]&lt;/DisplayText&gt;&lt;record&gt;&lt;rec-number&gt;166&lt;/rec-number&gt;&lt;foreign-keys&gt;&lt;key app="EN" db-id="05052tp2owzs2qezrt1ve9tja9f25rw2xfas" timestamp="1668461001" guid="bcf15a41-2228-41bd-b3b5-94973672f8ed"&gt;166&lt;/key&gt;&lt;/foreign-keys&gt;&lt;ref-type name="Journal Article"&gt;17&lt;/ref-type&gt;&lt;contributors&gt;&lt;authors&gt;&lt;author&gt;Whitley, JB&lt;/author&gt;&lt;author&gt;Kulcinski, GL&lt;/author&gt;&lt;author&gt;Wilkes, P&lt;/author&gt;&lt;author&gt;Smith Jr, HV&lt;/author&gt;&lt;/authors&gt;&lt;/contributors&gt;&lt;titles&gt;&lt;title&gt;The depth dependent damage profile in nickel irradiated with nickel or copper ions&lt;/title&gt;&lt;secondary-title&gt;Journal of Nuclear Materials&lt;/secondary-title&gt;&lt;/titles&gt;&lt;periodical&gt;&lt;full-title&gt;Journal of Nuclear Materials&lt;/full-title&gt;&lt;/periodical&gt;&lt;pages&gt;159-169&lt;/pages&gt;&lt;volume&gt;79&lt;/volume&gt;&lt;number&gt;1&lt;/number&gt;&lt;dates&gt;&lt;year&gt;1979&lt;/year&gt;&lt;/dates&gt;&lt;isbn&gt;0022-3115&lt;/isbn&gt;&lt;urls&gt;&lt;/urls&gt;&lt;/record&gt;&lt;/Cite&gt;&lt;/EndNote&gt;</w:instrText>
      </w:r>
      <w:r>
        <w:fldChar w:fldCharType="separate"/>
      </w:r>
      <w:r>
        <w:rPr>
          <w:noProof/>
        </w:rPr>
        <w:t>[128]</w:t>
      </w:r>
      <w:r>
        <w:fldChar w:fldCharType="end"/>
      </w:r>
      <w:r w:rsidRPr="0061084A">
        <w:t>.</w:t>
      </w:r>
      <w:bookmarkEnd w:id="45"/>
    </w:p>
    <w:p w14:paraId="4FF81AD3" w14:textId="77777777" w:rsidR="00B436DE" w:rsidRDefault="00B436DE">
      <w:pPr>
        <w:rPr>
          <w:rFonts w:cs="Times New Roman"/>
          <w:iCs/>
          <w:color w:val="000000" w:themeColor="text1"/>
          <w:sz w:val="22"/>
          <w:szCs w:val="20"/>
        </w:rPr>
      </w:pPr>
      <w:r>
        <w:br w:type="page"/>
      </w:r>
    </w:p>
    <w:p w14:paraId="110D30E9" w14:textId="606360F0" w:rsidR="002C4304" w:rsidRPr="0061084A" w:rsidRDefault="000C6E34" w:rsidP="00B436DE">
      <w:pPr>
        <w:pStyle w:val="StyleJustifiedFirstline05Linespacing15lines"/>
        <w:ind w:firstLine="0"/>
      </w:pPr>
      <w:r w:rsidRPr="0061084A">
        <w:lastRenderedPageBreak/>
        <w:t xml:space="preserve">rate theory </w:t>
      </w:r>
      <w:r w:rsidR="00E93614">
        <w:t xml:space="preserve">calculations </w:t>
      </w:r>
      <w:r w:rsidRPr="0061084A">
        <w:t xml:space="preserve">and experiments </w:t>
      </w:r>
      <w:r w:rsidR="00B72173" w:rsidRPr="0061084A">
        <w:t>on materials with FCC structure</w:t>
      </w:r>
      <w:r w:rsidR="00E93614">
        <w:t>s</w:t>
      </w:r>
      <w:r w:rsidR="00B72173" w:rsidRPr="0061084A">
        <w:t xml:space="preserve"> </w:t>
      </w:r>
      <w:r w:rsidR="003367EC" w:rsidRPr="0061084A">
        <w:t xml:space="preserve">suggested that the </w:t>
      </w:r>
      <w:r w:rsidR="00237567" w:rsidRPr="0061084A">
        <w:t xml:space="preserve">influence </w:t>
      </w:r>
      <w:r w:rsidR="009E3DE9" w:rsidRPr="0061084A">
        <w:t xml:space="preserve">of injected ions </w:t>
      </w:r>
      <w:r w:rsidR="006C0063" w:rsidRPr="0061084A">
        <w:t xml:space="preserve">on the </w:t>
      </w:r>
      <w:r w:rsidR="007D3867">
        <w:t>formation of voids</w:t>
      </w:r>
      <w:r w:rsidR="009E3DE9" w:rsidRPr="0061084A">
        <w:t xml:space="preserve"> </w:t>
      </w:r>
      <w:r w:rsidR="00237567" w:rsidRPr="0061084A">
        <w:t xml:space="preserve">became significant </w:t>
      </w:r>
      <w:r w:rsidR="007D3867">
        <w:t>at</w:t>
      </w:r>
      <w:r w:rsidR="00237567" w:rsidRPr="0061084A">
        <w:t xml:space="preserve"> locations where the </w:t>
      </w:r>
      <w:r w:rsidR="00E73D53">
        <w:t xml:space="preserve">injected ion </w:t>
      </w:r>
      <w:r w:rsidR="00237567" w:rsidRPr="0061084A">
        <w:t xml:space="preserve">concentration is higher than </w:t>
      </w:r>
      <w:r w:rsidR="00A07DDC" w:rsidRPr="0061084A">
        <w:t>~10</w:t>
      </w:r>
      <w:r w:rsidR="00A07DDC" w:rsidRPr="00E93614">
        <w:rPr>
          <w:vertAlign w:val="superscript"/>
        </w:rPr>
        <w:t>-4</w:t>
      </w:r>
      <w:r w:rsidR="00A07DDC" w:rsidRPr="0061084A">
        <w:t xml:space="preserve"> atomic fraction per dpa</w:t>
      </w:r>
      <w:r w:rsidR="0021056B" w:rsidRPr="0061084A">
        <w:t xml:space="preserve"> (100 appm/dpa)</w:t>
      </w:r>
      <w:r w:rsidR="00A07DDC" w:rsidRPr="0061084A">
        <w:t xml:space="preserve">. </w:t>
      </w:r>
      <w:r w:rsidR="00A4647B" w:rsidRPr="0061084A">
        <w:t xml:space="preserve">A higher sensitivity in BCC materials </w:t>
      </w:r>
      <w:r w:rsidR="00810865" w:rsidRPr="0061084A">
        <w:t xml:space="preserve">is anticipated due to the lower bias of </w:t>
      </w:r>
      <w:r w:rsidR="00415FAF" w:rsidRPr="0061084A">
        <w:t>dislocations to absorb interstitials</w:t>
      </w:r>
      <w:r w:rsidR="00D00F2A">
        <w:t xml:space="preserve"> over vacancies</w:t>
      </w:r>
      <w:r w:rsidR="00415FAF" w:rsidRPr="0061084A">
        <w:t xml:space="preserve">. </w:t>
      </w:r>
      <w:r w:rsidR="00EE6BB0" w:rsidRPr="0061084A">
        <w:t xml:space="preserve">As for the </w:t>
      </w:r>
      <w:r w:rsidR="00000BCE" w:rsidRPr="0061084A">
        <w:t>precipitation</w:t>
      </w:r>
      <w:r w:rsidR="00B008F9" w:rsidRPr="0061084A">
        <w:t>s</w:t>
      </w:r>
      <w:r w:rsidR="00000BCE" w:rsidRPr="0061084A">
        <w:t xml:space="preserve"> under irradiation conditions, </w:t>
      </w:r>
      <w:r w:rsidR="00B008F9" w:rsidRPr="0061084A">
        <w:t xml:space="preserve">they were observed to be modified by implanted ions </w:t>
      </w:r>
      <w:r w:rsidR="004400DF" w:rsidRPr="0061084A">
        <w:t xml:space="preserve">with a threshold concentration of </w:t>
      </w:r>
      <w:r w:rsidR="001D303E" w:rsidRPr="0061084A">
        <w:t>100 app</w:t>
      </w:r>
      <w:r w:rsidR="00D66655">
        <w:t xml:space="preserve">m </w:t>
      </w:r>
      <w:r w:rsidR="001D303E" w:rsidRPr="0061084A">
        <w:t xml:space="preserve">or </w:t>
      </w:r>
      <w:r w:rsidR="004400DF" w:rsidRPr="0061084A">
        <w:t>higher</w:t>
      </w:r>
      <w:r w:rsidR="000D25E5" w:rsidRPr="0061084A">
        <w:t xml:space="preserve"> </w:t>
      </w:r>
      <w:r w:rsidR="00FD690F" w:rsidRPr="0061084A">
        <w:fldChar w:fldCharType="begin"/>
      </w:r>
      <w:r w:rsidR="003731C2">
        <w:instrText xml:space="preserve"> ADDIN EN.CITE &lt;EndNote&gt;&lt;Cite&gt;&lt;Author&gt;Doyle&lt;/Author&gt;&lt;Year&gt;2018&lt;/Year&gt;&lt;RecNum&gt;439&lt;/RecNum&gt;&lt;DisplayText&gt;[130]&lt;/DisplayText&gt;&lt;record&gt;&lt;rec-number&gt;439&lt;/rec-number&gt;&lt;foreign-keys&gt;&lt;key app="EN" db-id="05052tp2owzs2qezrt1ve9tja9f25rw2xfas" timestamp="1668461344" guid="db9df116-263e-4429-8ce6-55b460f7d76d"&gt;439&lt;/key&gt;&lt;/foreign-keys&gt;&lt;ref-type name="Journal Article"&gt;17&lt;/ref-type&gt;&lt;contributors&gt;&lt;authors&gt;&lt;author&gt;Doyle, Peter J.&lt;/author&gt;&lt;author&gt;Benensky, Kelsa M.&lt;/author&gt;&lt;author&gt;Zinkle, Steven J.&lt;/author&gt;&lt;/authors&gt;&lt;/contributors&gt;&lt;titles&gt;&lt;title&gt;Modeling the impact of radiation-enhanced diffusion on implanted ion profiles&lt;/title&gt;&lt;secondary-title&gt;Journal of Nuclear Materials&lt;/secondary-title&gt;&lt;/titles&gt;&lt;periodical&gt;&lt;full-title&gt;Journal of Nuclear Materials&lt;/full-title&gt;&lt;/periodical&gt;&lt;pages&gt;168-180&lt;/pages&gt;&lt;volume&gt;509&lt;/volume&gt;&lt;section&gt;168&lt;/section&gt;&lt;keywords&gt;&lt;keyword&gt;Radiation enhanced diffusion&lt;/keyword&gt;&lt;keyword&gt;injected ions profile broadening&lt;/keyword&gt;&lt;keyword&gt;surface denuded zone&lt;/keyword&gt;&lt;keyword&gt;safe analysis region&lt;/keyword&gt;&lt;/keywords&gt;&lt;dates&gt;&lt;year&gt;2018&lt;/year&gt;&lt;/dates&gt;&lt;isbn&gt;00223115&lt;/isbn&gt;&lt;urls&gt;&lt;/urls&gt;&lt;electronic-resource-num&gt;10.1016/j.jnucmat.2018.06.042&lt;/electronic-resource-num&gt;&lt;/record&gt;&lt;/Cite&gt;&lt;/EndNote&gt;</w:instrText>
      </w:r>
      <w:r w:rsidR="00FD690F" w:rsidRPr="0061084A">
        <w:fldChar w:fldCharType="separate"/>
      </w:r>
      <w:r w:rsidR="003731C2">
        <w:rPr>
          <w:noProof/>
        </w:rPr>
        <w:t>[130]</w:t>
      </w:r>
      <w:r w:rsidR="00FD690F" w:rsidRPr="0061084A">
        <w:fldChar w:fldCharType="end"/>
      </w:r>
      <w:r w:rsidR="001D303E" w:rsidRPr="0061084A">
        <w:t xml:space="preserve">. </w:t>
      </w:r>
      <w:r w:rsidR="00303710" w:rsidRPr="0061084A">
        <w:t xml:space="preserve">Further complexity is introduced if the </w:t>
      </w:r>
      <w:r w:rsidR="00BE25B4" w:rsidRPr="0061084A">
        <w:t>broadening of the implanted</w:t>
      </w:r>
      <w:r w:rsidR="008375EA" w:rsidRPr="0061084A">
        <w:t xml:space="preserve"> ion profile is considered, which is important </w:t>
      </w:r>
      <w:r w:rsidR="00BD1D9F" w:rsidRPr="0061084A">
        <w:t>when irradiation is performed at low dose rates to high final doses</w:t>
      </w:r>
      <w:r w:rsidR="000D56C6" w:rsidRPr="0061084A">
        <w:t xml:space="preserve">, or in </w:t>
      </w:r>
      <w:r w:rsidR="00900EF3">
        <w:t xml:space="preserve">a </w:t>
      </w:r>
      <w:r w:rsidR="000D56C6" w:rsidRPr="0061084A">
        <w:t>material system with high diffusi</w:t>
      </w:r>
      <w:r w:rsidR="005F7D22" w:rsidRPr="0061084A">
        <w:t xml:space="preserve">vities </w:t>
      </w:r>
      <w:r w:rsidR="00FD690F" w:rsidRPr="0061084A">
        <w:fldChar w:fldCharType="begin"/>
      </w:r>
      <w:r w:rsidR="003731C2">
        <w:instrText xml:space="preserve"> ADDIN EN.CITE &lt;EndNote&gt;&lt;Cite&gt;&lt;Author&gt;Doyle&lt;/Author&gt;&lt;Year&gt;2018&lt;/Year&gt;&lt;RecNum&gt;439&lt;/RecNum&gt;&lt;DisplayText&gt;[130]&lt;/DisplayText&gt;&lt;record&gt;&lt;rec-number&gt;439&lt;/rec-number&gt;&lt;foreign-keys&gt;&lt;key app="EN" db-id="05052tp2owzs2qezrt1ve9tja9f25rw2xfas" timestamp="1668461344" guid="db9df116-263e-4429-8ce6-55b460f7d76d"&gt;439&lt;/key&gt;&lt;/foreign-keys&gt;&lt;ref-type name="Journal Article"&gt;17&lt;/ref-type&gt;&lt;contributors&gt;&lt;authors&gt;&lt;author&gt;Doyle, Peter J.&lt;/author&gt;&lt;author&gt;Benensky, Kelsa M.&lt;/author&gt;&lt;author&gt;Zinkle, Steven J.&lt;/author&gt;&lt;/authors&gt;&lt;/contributors&gt;&lt;titles&gt;&lt;title&gt;Modeling the impact of radiation-enhanced diffusion on implanted ion profiles&lt;/title&gt;&lt;secondary-title&gt;Journal of Nuclear Materials&lt;/secondary-title&gt;&lt;/titles&gt;&lt;periodical&gt;&lt;full-title&gt;Journal of Nuclear Materials&lt;/full-title&gt;&lt;/periodical&gt;&lt;pages&gt;168-180&lt;/pages&gt;&lt;volume&gt;509&lt;/volume&gt;&lt;section&gt;168&lt;/section&gt;&lt;keywords&gt;&lt;keyword&gt;Radiation enhanced diffusion&lt;/keyword&gt;&lt;keyword&gt;injected ions profile broadening&lt;/keyword&gt;&lt;keyword&gt;surface denuded zone&lt;/keyword&gt;&lt;keyword&gt;safe analysis region&lt;/keyword&gt;&lt;/keywords&gt;&lt;dates&gt;&lt;year&gt;2018&lt;/year&gt;&lt;/dates&gt;&lt;isbn&gt;00223115&lt;/isbn&gt;&lt;urls&gt;&lt;/urls&gt;&lt;electronic-resource-num&gt;10.1016/j.jnucmat.2018.06.042&lt;/electronic-resource-num&gt;&lt;/record&gt;&lt;/Cite&gt;&lt;/EndNote&gt;</w:instrText>
      </w:r>
      <w:r w:rsidR="00FD690F" w:rsidRPr="0061084A">
        <w:fldChar w:fldCharType="separate"/>
      </w:r>
      <w:r w:rsidR="003731C2">
        <w:rPr>
          <w:noProof/>
        </w:rPr>
        <w:t>[130]</w:t>
      </w:r>
      <w:r w:rsidR="00FD690F" w:rsidRPr="0061084A">
        <w:fldChar w:fldCharType="end"/>
      </w:r>
      <w:r w:rsidR="005F7D22" w:rsidRPr="0061084A">
        <w:t xml:space="preserve">. </w:t>
      </w:r>
      <w:r w:rsidR="00BE25B4" w:rsidRPr="0061084A">
        <w:t xml:space="preserve"> </w:t>
      </w:r>
      <w:r w:rsidR="004400DF" w:rsidRPr="0061084A">
        <w:t xml:space="preserve"> </w:t>
      </w:r>
    </w:p>
    <w:p w14:paraId="38ED373D" w14:textId="5158982C" w:rsidR="007B4447" w:rsidRPr="0061084A" w:rsidRDefault="002C4304"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Experimentally, injected ions were found to suppress both the </w:t>
      </w:r>
      <w:r w:rsidR="002D1B94" w:rsidRPr="0061084A">
        <w:rPr>
          <w:rFonts w:cs="Times New Roman"/>
        </w:rPr>
        <w:t>void swelling and precipitation behavior.</w:t>
      </w:r>
      <w:r w:rsidR="0091110E" w:rsidRPr="0061084A">
        <w:rPr>
          <w:rFonts w:cs="Times New Roman"/>
        </w:rPr>
        <w:t xml:space="preserve"> </w:t>
      </w:r>
      <w:r w:rsidR="00CB0907" w:rsidRPr="0061084A">
        <w:rPr>
          <w:rFonts w:cs="Times New Roman"/>
        </w:rPr>
        <w:t xml:space="preserve">This suppression </w:t>
      </w:r>
      <w:r w:rsidR="00BA1782" w:rsidRPr="0061084A">
        <w:rPr>
          <w:rFonts w:cs="Times New Roman"/>
        </w:rPr>
        <w:t>o</w:t>
      </w:r>
      <w:r w:rsidR="00311076">
        <w:rPr>
          <w:rFonts w:cs="Times New Roman"/>
        </w:rPr>
        <w:t>f</w:t>
      </w:r>
      <w:r w:rsidR="00BA1782" w:rsidRPr="0061084A">
        <w:rPr>
          <w:rFonts w:cs="Times New Roman"/>
        </w:rPr>
        <w:t xml:space="preserve"> void swelling </w:t>
      </w:r>
      <w:r w:rsidR="00CB0907" w:rsidRPr="0061084A">
        <w:rPr>
          <w:rFonts w:cs="Times New Roman"/>
        </w:rPr>
        <w:t xml:space="preserve">was found to be most significant </w:t>
      </w:r>
      <w:r w:rsidR="00127EFA" w:rsidRPr="0061084A">
        <w:rPr>
          <w:rFonts w:cs="Times New Roman"/>
        </w:rPr>
        <w:t>for</w:t>
      </w:r>
      <w:r w:rsidR="00CB0907" w:rsidRPr="0061084A">
        <w:rPr>
          <w:rFonts w:cs="Times New Roman"/>
        </w:rPr>
        <w:t xml:space="preserve"> </w:t>
      </w:r>
      <w:r w:rsidR="00127EFA" w:rsidRPr="0061084A">
        <w:rPr>
          <w:rFonts w:cs="Times New Roman"/>
        </w:rPr>
        <w:t xml:space="preserve">irradiations </w:t>
      </w:r>
      <w:r w:rsidR="002874B8">
        <w:rPr>
          <w:rFonts w:cs="Times New Roman"/>
        </w:rPr>
        <w:t xml:space="preserve">that </w:t>
      </w:r>
      <w:r w:rsidR="00127EFA" w:rsidRPr="0061084A">
        <w:rPr>
          <w:rFonts w:cs="Times New Roman"/>
        </w:rPr>
        <w:t xml:space="preserve">occur at </w:t>
      </w:r>
      <w:r w:rsidR="00CB0907" w:rsidRPr="0061084A">
        <w:rPr>
          <w:rFonts w:cs="Times New Roman"/>
        </w:rPr>
        <w:t>lower temperature</w:t>
      </w:r>
      <w:r w:rsidR="00017E51">
        <w:rPr>
          <w:rFonts w:cs="Times New Roman"/>
        </w:rPr>
        <w:t>s</w:t>
      </w:r>
      <w:r w:rsidR="002874B8">
        <w:rPr>
          <w:rFonts w:cs="Times New Roman"/>
        </w:rPr>
        <w:t>,</w:t>
      </w:r>
      <w:r w:rsidR="00CB0907" w:rsidRPr="0061084A">
        <w:rPr>
          <w:rFonts w:cs="Times New Roman"/>
        </w:rPr>
        <w:t xml:space="preserve"> </w:t>
      </w:r>
      <w:r w:rsidR="00127EFA" w:rsidRPr="0061084A">
        <w:rPr>
          <w:rFonts w:cs="Times New Roman"/>
        </w:rPr>
        <w:t>high dose rate</w:t>
      </w:r>
      <w:r w:rsidR="00017E51">
        <w:rPr>
          <w:rFonts w:cs="Times New Roman"/>
        </w:rPr>
        <w:t>s, or</w:t>
      </w:r>
      <w:r w:rsidR="00127EFA" w:rsidRPr="0061084A">
        <w:rPr>
          <w:rFonts w:cs="Times New Roman"/>
        </w:rPr>
        <w:t xml:space="preserve"> </w:t>
      </w:r>
      <w:r w:rsidR="00A54984">
        <w:rPr>
          <w:rFonts w:cs="Times New Roman"/>
        </w:rPr>
        <w:t xml:space="preserve">for materials </w:t>
      </w:r>
      <w:r w:rsidR="00127EFA" w:rsidRPr="0061084A">
        <w:rPr>
          <w:rFonts w:cs="Times New Roman"/>
        </w:rPr>
        <w:t>with a</w:t>
      </w:r>
      <w:r w:rsidR="00CB0907" w:rsidRPr="0061084A">
        <w:rPr>
          <w:rFonts w:cs="Times New Roman"/>
        </w:rPr>
        <w:t xml:space="preserve"> low sink strength</w:t>
      </w:r>
      <w:r w:rsidR="00A7543C" w:rsidRPr="0061084A">
        <w:rPr>
          <w:rFonts w:cs="Times New Roman"/>
        </w:rPr>
        <w:t xml:space="preserve"> (point defects lost mainly by recombination). </w:t>
      </w:r>
      <w:r w:rsidR="00A33491" w:rsidRPr="0061084A">
        <w:rPr>
          <w:rFonts w:cs="Times New Roman"/>
        </w:rPr>
        <w:t xml:space="preserve">A </w:t>
      </w:r>
      <w:r w:rsidR="00A55839" w:rsidRPr="0061084A">
        <w:rPr>
          <w:rFonts w:cs="Times New Roman"/>
        </w:rPr>
        <w:t>void denuded zone from the middle to peak damaged region</w:t>
      </w:r>
      <w:r w:rsidR="00426C78" w:rsidRPr="0061084A">
        <w:rPr>
          <w:rFonts w:cs="Times New Roman"/>
        </w:rPr>
        <w:t xml:space="preserve"> was </w:t>
      </w:r>
      <w:r w:rsidR="00421B38" w:rsidRPr="0061084A">
        <w:rPr>
          <w:rFonts w:cs="Times New Roman"/>
        </w:rPr>
        <w:t xml:space="preserve">observed by Whitley </w:t>
      </w:r>
      <w:r w:rsidR="007B594C" w:rsidRPr="0061084A">
        <w:rPr>
          <w:rFonts w:cs="Times New Roman"/>
        </w:rPr>
        <w:t>in nickel after irradiat</w:t>
      </w:r>
      <w:r w:rsidR="00BE4101">
        <w:rPr>
          <w:rFonts w:cs="Times New Roman"/>
        </w:rPr>
        <w:t>ion</w:t>
      </w:r>
      <w:r w:rsidR="007B594C" w:rsidRPr="0061084A">
        <w:rPr>
          <w:rFonts w:cs="Times New Roman"/>
        </w:rPr>
        <w:t xml:space="preserve"> by 14 MeV Cu ions at 400 °C</w:t>
      </w:r>
      <w:r w:rsidR="00AC3459" w:rsidRPr="0061084A">
        <w:rPr>
          <w:rFonts w:cs="Times New Roman"/>
        </w:rPr>
        <w:t xml:space="preserve"> </w:t>
      </w:r>
      <w:r w:rsidR="00AC3459" w:rsidRPr="0061084A">
        <w:rPr>
          <w:rFonts w:cs="Times New Roman"/>
        </w:rPr>
        <w:fldChar w:fldCharType="begin"/>
      </w:r>
      <w:r w:rsidR="003731C2">
        <w:rPr>
          <w:rFonts w:cs="Times New Roman"/>
        </w:rPr>
        <w:instrText xml:space="preserve"> ADDIN EN.CITE &lt;EndNote&gt;&lt;Cite&gt;&lt;Author&gt;Whitley&lt;/Author&gt;&lt;Year&gt;1978&lt;/Year&gt;&lt;RecNum&gt;170&lt;/RecNum&gt;&lt;DisplayText&gt;[131]&lt;/DisplayText&gt;&lt;record&gt;&lt;rec-number&gt;170&lt;/rec-number&gt;&lt;foreign-keys&gt;&lt;key app="EN" db-id="05052tp2owzs2qezrt1ve9tja9f25rw2xfas" timestamp="1668461004" guid="3852c0af-c69e-4410-b12b-3249d933e5fe"&gt;170&lt;/key&gt;&lt;/foreign-keys&gt;&lt;ref-type name="Thesis"&gt;32&lt;/ref-type&gt;&lt;contributors&gt;&lt;authors&gt;&lt;author&gt;J.B. Whitley&lt;/author&gt;&lt;/authors&gt;&lt;/contributors&gt;&lt;titles&gt;&lt;/titles&gt;&lt;volume&gt;Ph.D. Thesis&lt;/volume&gt;&lt;dates&gt;&lt;year&gt;1978&lt;/year&gt;&lt;/dates&gt;&lt;pub-location&gt;Ph.D. Thesis&lt;/pub-location&gt;&lt;publisher&gt;University of Wisconsin&lt;/publisher&gt;&lt;urls&gt;&lt;/urls&gt;&lt;/record&gt;&lt;/Cite&gt;&lt;/EndNote&gt;</w:instrText>
      </w:r>
      <w:r w:rsidR="00AC3459" w:rsidRPr="0061084A">
        <w:rPr>
          <w:rFonts w:cs="Times New Roman"/>
        </w:rPr>
        <w:fldChar w:fldCharType="separate"/>
      </w:r>
      <w:r w:rsidR="003731C2">
        <w:rPr>
          <w:rFonts w:cs="Times New Roman"/>
          <w:noProof/>
        </w:rPr>
        <w:t>[131]</w:t>
      </w:r>
      <w:r w:rsidR="00AC3459" w:rsidRPr="0061084A">
        <w:rPr>
          <w:rFonts w:cs="Times New Roman"/>
        </w:rPr>
        <w:fldChar w:fldCharType="end"/>
      </w:r>
      <w:r w:rsidR="009A3ED2">
        <w:rPr>
          <w:rFonts w:cs="Times New Roman"/>
        </w:rPr>
        <w:t xml:space="preserve">, which </w:t>
      </w:r>
      <w:r w:rsidR="001D4DD5" w:rsidRPr="0061084A">
        <w:rPr>
          <w:rFonts w:cs="Times New Roman"/>
        </w:rPr>
        <w:t xml:space="preserve">was </w:t>
      </w:r>
      <w:r w:rsidR="00EF21C6" w:rsidRPr="0061084A">
        <w:rPr>
          <w:rFonts w:cs="Times New Roman"/>
        </w:rPr>
        <w:t>attributed</w:t>
      </w:r>
      <w:r w:rsidR="001D4DD5" w:rsidRPr="0061084A">
        <w:rPr>
          <w:rFonts w:cs="Times New Roman"/>
        </w:rPr>
        <w:t xml:space="preserve"> in part </w:t>
      </w:r>
      <w:r w:rsidR="00EF21C6" w:rsidRPr="0061084A">
        <w:rPr>
          <w:rFonts w:cs="Times New Roman"/>
        </w:rPr>
        <w:t xml:space="preserve">to </w:t>
      </w:r>
      <w:r w:rsidR="001D4DD5" w:rsidRPr="0061084A">
        <w:rPr>
          <w:rFonts w:cs="Times New Roman"/>
        </w:rPr>
        <w:t>the suppres</w:t>
      </w:r>
      <w:r w:rsidR="0023004B" w:rsidRPr="0061084A">
        <w:rPr>
          <w:rFonts w:cs="Times New Roman"/>
        </w:rPr>
        <w:t xml:space="preserve">sion effect of injected ions. </w:t>
      </w:r>
      <w:r w:rsidR="00BF08E8" w:rsidRPr="0061084A">
        <w:rPr>
          <w:rFonts w:cs="Times New Roman"/>
        </w:rPr>
        <w:t>Behind the peak damaged region, voids were still able to nucleate despite the high concentration of implanted ions</w:t>
      </w:r>
      <w:r w:rsidR="00B20FA5" w:rsidRPr="0061084A">
        <w:rPr>
          <w:rFonts w:cs="Times New Roman"/>
        </w:rPr>
        <w:t xml:space="preserve">. It was explained that the low dose rate leads to a low </w:t>
      </w:r>
      <w:r w:rsidR="00B84781" w:rsidRPr="0061084A">
        <w:rPr>
          <w:rFonts w:cs="Times New Roman"/>
        </w:rPr>
        <w:t xml:space="preserve">point defect supersaturation, so the recombination is insignificant. </w:t>
      </w:r>
    </w:p>
    <w:p w14:paraId="086A4F4F" w14:textId="784A6426" w:rsidR="00D97FCD" w:rsidRDefault="00D97FCD"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sidRPr="0061084A">
        <w:rPr>
          <w:rFonts w:cs="Times New Roman"/>
        </w:rPr>
        <w:t xml:space="preserve">Tissot et al </w:t>
      </w:r>
      <w:r w:rsidR="00F45E36" w:rsidRPr="0061084A">
        <w:rPr>
          <w:rFonts w:cs="Times New Roman"/>
        </w:rPr>
        <w:t xml:space="preserve">compared the </w:t>
      </w:r>
      <w:r w:rsidRPr="0061084A">
        <w:rPr>
          <w:rFonts w:cs="Times New Roman"/>
        </w:rPr>
        <w:t>cluster</w:t>
      </w:r>
      <w:r w:rsidR="00F45E36" w:rsidRPr="0061084A">
        <w:rPr>
          <w:rFonts w:cs="Times New Roman"/>
        </w:rPr>
        <w:t>ing</w:t>
      </w:r>
      <w:r w:rsidRPr="0061084A">
        <w:rPr>
          <w:rFonts w:cs="Times New Roman"/>
        </w:rPr>
        <w:t xml:space="preserve"> </w:t>
      </w:r>
      <w:r w:rsidR="008D6AD3">
        <w:rPr>
          <w:rFonts w:cs="Times New Roman"/>
        </w:rPr>
        <w:t xml:space="preserve">that </w:t>
      </w:r>
      <w:r w:rsidRPr="0061084A">
        <w:rPr>
          <w:rFonts w:cs="Times New Roman"/>
        </w:rPr>
        <w:t xml:space="preserve">occurred </w:t>
      </w:r>
      <w:r w:rsidR="0037226D" w:rsidRPr="0061084A">
        <w:rPr>
          <w:rFonts w:cs="Times New Roman"/>
        </w:rPr>
        <w:t>at</w:t>
      </w:r>
      <w:r w:rsidRPr="0061084A">
        <w:rPr>
          <w:rFonts w:cs="Times New Roman"/>
        </w:rPr>
        <w:t xml:space="preserve"> </w:t>
      </w:r>
      <w:r w:rsidR="00F45E36" w:rsidRPr="0061084A">
        <w:rPr>
          <w:rFonts w:cs="Times New Roman"/>
        </w:rPr>
        <w:t>different depth</w:t>
      </w:r>
      <w:r w:rsidR="0037226D" w:rsidRPr="0061084A">
        <w:rPr>
          <w:rFonts w:cs="Times New Roman"/>
        </w:rPr>
        <w:t xml:space="preserve">s </w:t>
      </w:r>
      <w:r w:rsidR="00F45E36" w:rsidRPr="0061084A">
        <w:rPr>
          <w:rFonts w:cs="Times New Roman"/>
        </w:rPr>
        <w:t xml:space="preserve">along the </w:t>
      </w:r>
      <w:r w:rsidR="0037226D" w:rsidRPr="0061084A">
        <w:rPr>
          <w:rFonts w:cs="Times New Roman"/>
        </w:rPr>
        <w:t>damage profile</w:t>
      </w:r>
      <w:r w:rsidR="00AC3459" w:rsidRPr="0061084A">
        <w:rPr>
          <w:rFonts w:cs="Times New Roman"/>
        </w:rPr>
        <w:t xml:space="preserve"> </w:t>
      </w:r>
      <w:r w:rsidR="00A2703E" w:rsidRPr="0061084A">
        <w:rPr>
          <w:rFonts w:cs="Times New Roman"/>
        </w:rPr>
        <w:fldChar w:fldCharType="begin"/>
      </w:r>
      <w:r w:rsidR="00282F57">
        <w:rPr>
          <w:rFonts w:cs="Times New Roman"/>
        </w:rP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cs="Times New Roman" w:hint="eastAsia"/>
        </w:rPr>
        <w:instrText xml:space="preserve">ry, J.&lt;/author&gt;&lt;/authors&gt;&lt;/contributors&gt;&lt;titles&gt;&lt;title&gt;Influence of injected interstitials on </w:instrText>
      </w:r>
      <w:r w:rsidR="00282F57">
        <w:rPr>
          <w:rFonts w:cs="Times New Roman" w:hint="eastAsia"/>
        </w:rPr>
        <w:instrText>α′</w:instrText>
      </w:r>
      <w:r w:rsidR="00282F57">
        <w:rPr>
          <w:rFonts w:cs="Times New Roman" w:hint="eastAsia"/>
        </w:rPr>
        <w:instrText xml:space="preserve"> precipitation in Fe</w:instrText>
      </w:r>
      <w:r w:rsidR="00282F57">
        <w:rPr>
          <w:rFonts w:cs="Times New Roman" w:hint="eastAsia"/>
        </w:rPr>
        <w:instrText>–</w:instrText>
      </w:r>
      <w:r w:rsidR="00282F57">
        <w:rPr>
          <w:rFonts w:cs="Times New Roman" w:hint="eastAsia"/>
        </w:rPr>
        <w:instrText>Cr alloys under self-ion irradiation&lt;/title&gt;&lt;secondary-title&gt;Materials Research Letters&lt;/secondary-title&gt;&lt;/titles&gt;&lt;periodical&gt;&lt;full-title&gt;</w:instrText>
      </w:r>
      <w:r w:rsidR="00282F57">
        <w:rPr>
          <w:rFonts w:cs="Times New Roman"/>
        </w:rP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rsidR="00A2703E" w:rsidRPr="0061084A">
        <w:rPr>
          <w:rFonts w:cs="Times New Roman"/>
        </w:rPr>
        <w:fldChar w:fldCharType="separate"/>
      </w:r>
      <w:r w:rsidR="00282F57">
        <w:rPr>
          <w:rFonts w:cs="Times New Roman"/>
          <w:noProof/>
        </w:rPr>
        <w:t>[7]</w:t>
      </w:r>
      <w:r w:rsidR="00A2703E" w:rsidRPr="0061084A">
        <w:rPr>
          <w:rFonts w:cs="Times New Roman"/>
        </w:rPr>
        <w:fldChar w:fldCharType="end"/>
      </w:r>
      <w:r w:rsidR="0037226D" w:rsidRPr="0061084A">
        <w:rPr>
          <w:rFonts w:cs="Times New Roman"/>
        </w:rPr>
        <w:t>.</w:t>
      </w:r>
      <w:r w:rsidR="00C52B24" w:rsidRPr="0061084A">
        <w:rPr>
          <w:rFonts w:cs="Times New Roman"/>
        </w:rPr>
        <w:t xml:space="preserve"> They found </w:t>
      </w:r>
      <w:r w:rsidR="00A2703E" w:rsidRPr="0061084A">
        <w:rPr>
          <w:rFonts w:cs="Times New Roman"/>
        </w:rPr>
        <w:t xml:space="preserve">that </w:t>
      </w:r>
      <w:r w:rsidR="00C52B24" w:rsidRPr="0061084A">
        <w:rPr>
          <w:rFonts w:cs="Times New Roman"/>
        </w:rPr>
        <w:t xml:space="preserve">the cluster </w:t>
      </w:r>
      <w:r w:rsidR="00A2703E" w:rsidRPr="0061084A">
        <w:rPr>
          <w:rFonts w:cs="Times New Roman"/>
        </w:rPr>
        <w:t xml:space="preserve">formation </w:t>
      </w:r>
      <w:r w:rsidR="00C52B24" w:rsidRPr="0061084A">
        <w:rPr>
          <w:rFonts w:cs="Times New Roman"/>
        </w:rPr>
        <w:t>was suppressed at depths irradiated to the same dose but with different injected ion concentration</w:t>
      </w:r>
      <w:r w:rsidR="00005EB4">
        <w:rPr>
          <w:rFonts w:cs="Times New Roman"/>
        </w:rPr>
        <w:t>s</w:t>
      </w:r>
      <w:r w:rsidR="00C52B24" w:rsidRPr="0061084A">
        <w:rPr>
          <w:rFonts w:cs="Times New Roman"/>
        </w:rPr>
        <w:t xml:space="preserve">. </w:t>
      </w:r>
      <w:r w:rsidR="002C57E0" w:rsidRPr="0061084A">
        <w:rPr>
          <w:rFonts w:cs="Times New Roman"/>
        </w:rPr>
        <w:t xml:space="preserve">The </w:t>
      </w:r>
      <w:r w:rsidR="00E73D53">
        <w:rPr>
          <w:rFonts w:cs="Times New Roman"/>
        </w:rPr>
        <w:t>regions</w:t>
      </w:r>
      <w:r w:rsidR="00E73D53" w:rsidRPr="0061084A">
        <w:rPr>
          <w:rFonts w:cs="Times New Roman"/>
        </w:rPr>
        <w:t xml:space="preserve"> </w:t>
      </w:r>
      <w:r w:rsidR="002C57E0" w:rsidRPr="0061084A">
        <w:rPr>
          <w:rFonts w:cs="Times New Roman"/>
        </w:rPr>
        <w:t xml:space="preserve">closer to the </w:t>
      </w:r>
      <w:r w:rsidR="00EF2F52">
        <w:rPr>
          <w:rFonts w:cs="Times New Roman"/>
        </w:rPr>
        <w:t xml:space="preserve">depth </w:t>
      </w:r>
      <w:r w:rsidR="00E73D53">
        <w:rPr>
          <w:rFonts w:cs="Times New Roman"/>
        </w:rPr>
        <w:t xml:space="preserve">corresponding to the </w:t>
      </w:r>
      <w:r w:rsidR="002C57E0" w:rsidRPr="0061084A">
        <w:rPr>
          <w:rFonts w:cs="Times New Roman"/>
        </w:rPr>
        <w:t xml:space="preserve">peak </w:t>
      </w:r>
      <w:r w:rsidR="0019660B" w:rsidRPr="0061084A">
        <w:rPr>
          <w:rFonts w:cs="Times New Roman"/>
        </w:rPr>
        <w:t>implanted ion concentration showed less precipitate formation.</w:t>
      </w:r>
      <w:r w:rsidR="00C22007" w:rsidRPr="0061084A">
        <w:rPr>
          <w:rFonts w:cs="Times New Roman"/>
        </w:rPr>
        <w:t xml:space="preserve"> This </w:t>
      </w:r>
      <w:r w:rsidR="00A538F4" w:rsidRPr="0061084A">
        <w:rPr>
          <w:rFonts w:cs="Times New Roman"/>
        </w:rPr>
        <w:t>discrepancy was attributed to the additional interstitials from the injected ions</w:t>
      </w:r>
      <w:r w:rsidR="00D67DFD" w:rsidRPr="0061084A">
        <w:rPr>
          <w:rFonts w:cs="Times New Roman"/>
        </w:rPr>
        <w:t>, which slow down the diffusion by promoting the recombination of vacancies and interstitials</w:t>
      </w:r>
      <w:r w:rsidR="00FB0071" w:rsidRPr="0061084A">
        <w:rPr>
          <w:rFonts w:cs="Times New Roman"/>
        </w:rPr>
        <w:t xml:space="preserve">, and </w:t>
      </w:r>
      <w:r w:rsidR="001F32BD">
        <w:rPr>
          <w:rFonts w:cs="Times New Roman"/>
        </w:rPr>
        <w:t>the formation</w:t>
      </w:r>
      <w:r w:rsidR="00C22D2D" w:rsidRPr="0061084A">
        <w:rPr>
          <w:rFonts w:cs="Times New Roman"/>
        </w:rPr>
        <w:t xml:space="preserve"> of point defect sinks such as </w:t>
      </w:r>
      <w:r w:rsidR="00FB0071" w:rsidRPr="0061084A">
        <w:rPr>
          <w:rFonts w:cs="Times New Roman"/>
        </w:rPr>
        <w:t>SIA clusters</w:t>
      </w:r>
      <w:r w:rsidR="00C22D2D" w:rsidRPr="0061084A">
        <w:rPr>
          <w:rFonts w:cs="Times New Roman"/>
        </w:rPr>
        <w:t xml:space="preserve">. </w:t>
      </w:r>
      <w:r w:rsidR="0037226D" w:rsidRPr="0061084A">
        <w:rPr>
          <w:rFonts w:cs="Times New Roman"/>
        </w:rPr>
        <w:t xml:space="preserve"> </w:t>
      </w:r>
    </w:p>
    <w:p w14:paraId="5C2C3AB7" w14:textId="77777777" w:rsidR="00C26E96" w:rsidRDefault="00C26E96"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p>
    <w:p w14:paraId="445D9AC0" w14:textId="43AD0B38" w:rsidR="00F27F5C" w:rsidRDefault="00F27F5C" w:rsidP="00F27F5C">
      <w:pPr>
        <w:pStyle w:val="Heading2"/>
        <w:spacing w:line="360" w:lineRule="auto"/>
        <w:rPr>
          <w:rFonts w:cs="Times New Roman"/>
        </w:rPr>
      </w:pPr>
      <w:bookmarkStart w:id="46" w:name="_Toc127377001"/>
      <w:r w:rsidRPr="0061084A">
        <w:rPr>
          <w:rFonts w:cs="Times New Roman"/>
        </w:rPr>
        <w:lastRenderedPageBreak/>
        <w:t>2.</w:t>
      </w:r>
      <w:r>
        <w:rPr>
          <w:rFonts w:cs="Times New Roman"/>
        </w:rPr>
        <w:t>5</w:t>
      </w:r>
      <w:r w:rsidRPr="0061084A">
        <w:rPr>
          <w:rFonts w:cs="Times New Roman"/>
        </w:rPr>
        <w:t xml:space="preserve"> </w:t>
      </w:r>
      <w:r>
        <w:rPr>
          <w:rFonts w:cs="Times New Roman"/>
        </w:rPr>
        <w:t>Cu precipitates in FeCu binary alloys</w:t>
      </w:r>
      <w:bookmarkEnd w:id="46"/>
    </w:p>
    <w:p w14:paraId="06995652" w14:textId="3FC5B660" w:rsidR="00F27F5C" w:rsidRDefault="00F27F5C" w:rsidP="00F27F5C">
      <w:pPr>
        <w:pStyle w:val="Heading3"/>
        <w:numPr>
          <w:ilvl w:val="0"/>
          <w:numId w:val="0"/>
        </w:numPr>
      </w:pPr>
      <w:bookmarkStart w:id="47" w:name="_Toc127377002"/>
      <w:r w:rsidRPr="0061084A">
        <w:t xml:space="preserve">2.4.1 </w:t>
      </w:r>
      <w:r>
        <w:t>Cu precipitates formed from thermal aging</w:t>
      </w:r>
      <w:r w:rsidR="00522D06">
        <w:t>.</w:t>
      </w:r>
      <w:bookmarkEnd w:id="47"/>
    </w:p>
    <w:p w14:paraId="1035859B" w14:textId="66E97058" w:rsidR="0099058E" w:rsidRPr="0099058E" w:rsidRDefault="00047A02" w:rsidP="00B436DE">
      <w:pPr>
        <w:pStyle w:val="StyleJustifiedFirstline05Linespacing15lines"/>
      </w:pPr>
      <w:r>
        <w:t xml:space="preserve">The </w:t>
      </w:r>
      <w:r w:rsidR="00E21F55" w:rsidRPr="00E21F55">
        <w:t>form</w:t>
      </w:r>
      <w:r>
        <w:t>ation of</w:t>
      </w:r>
      <w:r w:rsidR="00E21F55" w:rsidRPr="00E21F55">
        <w:t xml:space="preserve"> Cu-enriched precipitates </w:t>
      </w:r>
      <w:r w:rsidR="009B27A9">
        <w:t xml:space="preserve">in FeCu alloys after thermal aging </w:t>
      </w:r>
      <w:r w:rsidR="00E21F55" w:rsidRPr="00E21F55">
        <w:t>ha</w:t>
      </w:r>
      <w:r w:rsidR="009B27A9">
        <w:t>s</w:t>
      </w:r>
      <w:r w:rsidR="00E21F55" w:rsidRPr="00E21F55">
        <w:t xml:space="preserve"> been studied</w:t>
      </w:r>
      <w:r w:rsidR="009B27A9">
        <w:t xml:space="preserve"> since</w:t>
      </w:r>
      <w:r w:rsidR="00E21F55" w:rsidRPr="00E21F55">
        <w:t xml:space="preserve"> several decades ago. </w:t>
      </w:r>
      <w:r w:rsidR="00C861F7">
        <w:t>In the early years, TEM was used to characterize the crystal structure and distribution of</w:t>
      </w:r>
      <w:r w:rsidR="00543734">
        <w:t xml:space="preserve"> Cu</w:t>
      </w:r>
      <w:r w:rsidR="00C861F7">
        <w:t xml:space="preserve"> precipitates. </w:t>
      </w:r>
      <w:r w:rsidR="00D53017">
        <w:t>During thermal aging, t</w:t>
      </w:r>
      <w:r w:rsidR="00543734">
        <w:t>hey</w:t>
      </w:r>
      <w:r w:rsidR="004B5F2B">
        <w:t xml:space="preserve"> undergo a series o</w:t>
      </w:r>
      <w:r w:rsidR="005B1FD3">
        <w:t>f phase transformation</w:t>
      </w:r>
      <w:r w:rsidR="005B454A">
        <w:t xml:space="preserve">s </w:t>
      </w:r>
      <w:r w:rsidR="00B33E10">
        <w:t>with increasing precipitate sizes</w:t>
      </w:r>
      <w:r w:rsidR="005B454A">
        <w:t xml:space="preserve">. Since most aging </w:t>
      </w:r>
      <w:r w:rsidR="002C780C">
        <w:t>experiments</w:t>
      </w:r>
      <w:r w:rsidR="005B454A">
        <w:t xml:space="preserve"> were performed at 500 °C, the </w:t>
      </w:r>
      <w:r w:rsidR="0004700C">
        <w:t xml:space="preserve">phase </w:t>
      </w:r>
      <w:r w:rsidR="005B454A">
        <w:t>transformation sequence is summarized based on the precipitate size measured and aging time</w:t>
      </w:r>
      <w:r w:rsidR="00123DC8">
        <w:t>s</w:t>
      </w:r>
      <w:r w:rsidR="005B454A">
        <w:t xml:space="preserve"> used at </w:t>
      </w:r>
      <w:r w:rsidR="00C80FFB">
        <w:t>this temperature</w:t>
      </w:r>
      <w:r w:rsidR="005B454A">
        <w:t>.</w:t>
      </w:r>
      <w:r w:rsidR="00B33E10">
        <w:t xml:space="preserve"> The </w:t>
      </w:r>
      <w:r w:rsidR="00E368F7">
        <w:t xml:space="preserve">Cu </w:t>
      </w:r>
      <w:r w:rsidR="00B33E10">
        <w:t xml:space="preserve">precipitate radii </w:t>
      </w:r>
      <w:r w:rsidR="005E70FA">
        <w:t xml:space="preserve">measured after thermal aging for different time lengths </w:t>
      </w:r>
      <w:r w:rsidR="00B33E10">
        <w:t xml:space="preserve">in FeCu alloys with </w:t>
      </w:r>
      <w:r w:rsidR="000F3DF3">
        <w:t xml:space="preserve">bulk </w:t>
      </w:r>
      <w:r w:rsidR="00B33E10">
        <w:t xml:space="preserve">Cu concentrations of 0.4-1.4 at. % are plotted in </w:t>
      </w:r>
      <w:r w:rsidR="00F54B32">
        <w:fldChar w:fldCharType="begin"/>
      </w:r>
      <w:r w:rsidR="00F54B32">
        <w:instrText xml:space="preserve"> REF _Ref119446143 \h </w:instrText>
      </w:r>
      <w:r w:rsidR="00F54B32">
        <w:fldChar w:fldCharType="separate"/>
      </w:r>
      <w:r w:rsidR="0013323D">
        <w:t xml:space="preserve">Figure </w:t>
      </w:r>
      <w:r w:rsidR="0013323D">
        <w:rPr>
          <w:noProof/>
        </w:rPr>
        <w:t>2</w:t>
      </w:r>
      <w:r w:rsidR="0013323D">
        <w:t>.</w:t>
      </w:r>
      <w:r w:rsidR="0013323D">
        <w:rPr>
          <w:noProof/>
        </w:rPr>
        <w:t>9</w:t>
      </w:r>
      <w:r w:rsidR="00F54B32">
        <w:fldChar w:fldCharType="end"/>
      </w:r>
      <w:r w:rsidR="00F54B32">
        <w:t xml:space="preserve"> </w:t>
      </w:r>
      <w:r w:rsidR="00B33E10">
        <w:t>(a), in which both axes are in linear scale</w:t>
      </w:r>
      <w:r w:rsidR="00E368F7">
        <w:t>s</w:t>
      </w:r>
      <w:r w:rsidR="00B33E10">
        <w:t xml:space="preserve">. In </w:t>
      </w:r>
      <w:r w:rsidR="00F54B32">
        <w:fldChar w:fldCharType="begin"/>
      </w:r>
      <w:r w:rsidR="00F54B32">
        <w:instrText xml:space="preserve"> REF _Ref119446143 \h </w:instrText>
      </w:r>
      <w:r w:rsidR="00F54B32">
        <w:fldChar w:fldCharType="separate"/>
      </w:r>
      <w:r w:rsidR="0013323D">
        <w:t xml:space="preserve">Figure </w:t>
      </w:r>
      <w:r w:rsidR="0013323D">
        <w:rPr>
          <w:noProof/>
        </w:rPr>
        <w:t>2</w:t>
      </w:r>
      <w:r w:rsidR="0013323D">
        <w:t>.</w:t>
      </w:r>
      <w:r w:rsidR="0013323D">
        <w:rPr>
          <w:noProof/>
        </w:rPr>
        <w:t>9</w:t>
      </w:r>
      <w:r w:rsidR="00F54B32">
        <w:fldChar w:fldCharType="end"/>
      </w:r>
      <w:r w:rsidR="00F54B32">
        <w:t xml:space="preserve"> </w:t>
      </w:r>
      <w:r w:rsidR="00B33E10">
        <w:t xml:space="preserve">(b), radii datapoints are plotted against </w:t>
      </w:r>
      <w:r w:rsidR="000370C7">
        <w:t xml:space="preserve">the </w:t>
      </w:r>
      <w:r w:rsidR="005F05CD">
        <w:t xml:space="preserve">cubic root of time, which can be well fitted using a linear </w:t>
      </w:r>
      <w:r w:rsidR="0051068E">
        <w:t>equation</w:t>
      </w:r>
      <w:r w:rsidR="00CA743E">
        <w:t xml:space="preserve">; </w:t>
      </w:r>
      <w:r w:rsidR="0004700C">
        <w:t>therefore</w:t>
      </w:r>
      <w:r w:rsidR="005F05CD">
        <w:t xml:space="preserve"> it </w:t>
      </w:r>
      <w:r w:rsidR="00B33E10">
        <w:t xml:space="preserve">agrees with </w:t>
      </w:r>
      <w:r w:rsidR="00CA743E">
        <w:t xml:space="preserve">the </w:t>
      </w:r>
      <w:r w:rsidR="0004700C">
        <w:t xml:space="preserve">conventional </w:t>
      </w:r>
      <w:r w:rsidR="00B33E10">
        <w:t xml:space="preserve">precipitate coarsening mechanism. </w:t>
      </w:r>
    </w:p>
    <w:p w14:paraId="231069DE" w14:textId="07195FE1" w:rsidR="00F13DB5" w:rsidRDefault="00497C04"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r>
        <w:rPr>
          <w:rFonts w:cs="Times New Roman"/>
        </w:rPr>
        <w:t>The nucleation, growth and coarsening of Cu precipitates are accompanied by a 4-step phase transformation sequence</w:t>
      </w:r>
      <w:r w:rsidR="008D653C">
        <w:rPr>
          <w:rFonts w:cs="Times New Roman"/>
        </w:rPr>
        <w:t xml:space="preserve"> </w:t>
      </w:r>
      <w:r w:rsidR="008D653C">
        <w:rPr>
          <w:rFonts w:cs="Times New Roman"/>
        </w:rPr>
        <w:fldChar w:fldCharType="begin"/>
      </w:r>
      <w:r w:rsidR="00B436DE">
        <w:rPr>
          <w:rFonts w:cs="Times New Roman"/>
        </w:rPr>
        <w:instrText xml:space="preserve"> ADDIN EN.CITE &lt;EndNote&gt;&lt;Cite&gt;&lt;Author&gt;Han&lt;/Author&gt;&lt;Year&gt;2017&lt;/Year&gt;&lt;RecNum&gt;386&lt;/RecNum&gt;&lt;DisplayText&gt;[132]&lt;/DisplayText&gt;&lt;record&gt;&lt;rec-number&gt;386&lt;/rec-number&gt;&lt;foreign-keys&gt;&lt;key app="EN" db-id="05052tp2owzs2qezrt1ve9tja9f25rw2xfas" timestamp="1668461278" guid="12425115-feea-44a9-ba68-19744e834cbc"&gt;386&lt;/key&gt;&lt;/foreign-keys&gt;&lt;ref-type name="Journal Article"&gt;17&lt;/ref-type&gt;&lt;contributors&gt;&lt;authors&gt;&lt;author&gt;Han, G.&lt;/author&gt;&lt;author&gt;Xie, Z. J.&lt;/author&gt;&lt;author&gt;Li, Z. Y.&lt;/author&gt;&lt;author&gt;Lei, B.&lt;/author&gt;&lt;author&gt;Shang, C. J.&lt;/author&gt;&lt;author&gt;Misra, R. D. K.&lt;/author&gt;&lt;/authors&gt;&lt;/contributors&gt;&lt;titles&gt;&lt;title&gt;Evolution of crystal structure of Cu precipitates in a low carbon steel&lt;/title&gt;&lt;secondary-title&gt;Materials &amp;amp; Design&lt;/secondary-title&gt;&lt;/titles&gt;&lt;periodical&gt;&lt;full-title&gt;Materials &amp;amp; Design&lt;/full-title&gt;&lt;/periodical&gt;&lt;pages&gt;92-101&lt;/pages&gt;&lt;volume&gt;135&lt;/volume&gt;&lt;section&gt;92&lt;/section&gt;&lt;dates&gt;&lt;year&gt;2017&lt;/year&gt;&lt;/dates&gt;&lt;isbn&gt;02641275&lt;/isbn&gt;&lt;urls&gt;&lt;/urls&gt;&lt;electronic-resource-num&gt;10.1016/j.matdes.2017.08.054&lt;/electronic-resource-num&gt;&lt;/record&gt;&lt;/Cite&gt;&lt;/EndNote&gt;</w:instrText>
      </w:r>
      <w:r w:rsidR="008D653C">
        <w:rPr>
          <w:rFonts w:cs="Times New Roman"/>
        </w:rPr>
        <w:fldChar w:fldCharType="separate"/>
      </w:r>
      <w:r w:rsidR="00B436DE">
        <w:rPr>
          <w:rFonts w:cs="Times New Roman"/>
          <w:noProof/>
        </w:rPr>
        <w:t>[132]</w:t>
      </w:r>
      <w:r w:rsidR="008D653C">
        <w:rPr>
          <w:rFonts w:cs="Times New Roman"/>
        </w:rPr>
        <w:fldChar w:fldCharType="end"/>
      </w:r>
      <w:r>
        <w:rPr>
          <w:rFonts w:cs="Times New Roman"/>
        </w:rPr>
        <w:t xml:space="preserve">. In the first several hours (&lt;5 hours) of thermal aging, the average precipitate radii are smaller than 2nm. They have </w:t>
      </w:r>
      <w:r w:rsidR="00AF05AA">
        <w:rPr>
          <w:rFonts w:cs="Times New Roman"/>
        </w:rPr>
        <w:t xml:space="preserve">a </w:t>
      </w:r>
      <w:r>
        <w:rPr>
          <w:rFonts w:cs="Times New Roman"/>
        </w:rPr>
        <w:t xml:space="preserve">BCC structure and </w:t>
      </w:r>
      <w:r w:rsidR="00AF05AA">
        <w:rPr>
          <w:rFonts w:cs="Times New Roman"/>
        </w:rPr>
        <w:t xml:space="preserve">are </w:t>
      </w:r>
      <w:r>
        <w:rPr>
          <w:rFonts w:cs="Times New Roman"/>
        </w:rPr>
        <w:t xml:space="preserve">coherent with the BCC-Fe in matrix. With extended aging time for more than 10 hours, the precipitates have radii larger than 2-3 nm and they transform into a 9R structure containing multiple twins inside precipitates. </w:t>
      </w:r>
      <w:r w:rsidR="00B96CD6">
        <w:rPr>
          <w:rFonts w:cs="Times New Roman"/>
        </w:rPr>
        <w:t>When</w:t>
      </w:r>
      <w:r>
        <w:rPr>
          <w:rFonts w:cs="Times New Roman"/>
        </w:rPr>
        <w:t xml:space="preserve"> precipitates reach a </w:t>
      </w:r>
      <w:r w:rsidR="009B717C">
        <w:rPr>
          <w:rFonts w:cs="Times New Roman"/>
        </w:rPr>
        <w:t xml:space="preserve">typical </w:t>
      </w:r>
      <w:r>
        <w:rPr>
          <w:rFonts w:cs="Times New Roman"/>
        </w:rPr>
        <w:t xml:space="preserve">size of ~10 nm, their crystallographic structure further transforms into a 3R </w:t>
      </w:r>
      <w:r w:rsidR="00B96CD6">
        <w:rPr>
          <w:rFonts w:cs="Times New Roman"/>
        </w:rPr>
        <w:t xml:space="preserve">structure </w:t>
      </w:r>
      <w:r>
        <w:rPr>
          <w:rFonts w:cs="Times New Roman"/>
        </w:rPr>
        <w:t xml:space="preserve">(distorted FCC) through the detwinning of </w:t>
      </w:r>
      <w:r w:rsidR="009B717C">
        <w:rPr>
          <w:rFonts w:cs="Times New Roman"/>
        </w:rPr>
        <w:t xml:space="preserve">the </w:t>
      </w:r>
      <w:r>
        <w:rPr>
          <w:rFonts w:cs="Times New Roman"/>
        </w:rPr>
        <w:t xml:space="preserve">9R structure. Continuing thermal aging for </w:t>
      </w:r>
      <w:r w:rsidR="009B717C">
        <w:rPr>
          <w:rFonts w:cs="Times New Roman"/>
        </w:rPr>
        <w:t xml:space="preserve">a </w:t>
      </w:r>
      <w:r>
        <w:rPr>
          <w:rFonts w:cs="Times New Roman"/>
        </w:rPr>
        <w:t>longer time will lead to the final phase transformation into a</w:t>
      </w:r>
      <w:r w:rsidR="009B717C">
        <w:rPr>
          <w:rFonts w:cs="Times New Roman"/>
        </w:rPr>
        <w:t>n</w:t>
      </w:r>
      <w:r>
        <w:rPr>
          <w:rFonts w:cs="Times New Roman"/>
        </w:rPr>
        <w:t xml:space="preserve"> FCC structure </w:t>
      </w:r>
      <w:r>
        <w:rPr>
          <w:rFonts w:cs="Times New Roman"/>
        </w:rPr>
        <w:fldChar w:fldCharType="begin"/>
      </w:r>
      <w:r w:rsidR="00B436DE">
        <w:rPr>
          <w:rFonts w:cs="Times New Roman"/>
        </w:rPr>
        <w:instrText xml:space="preserve"> ADDIN EN.CITE &lt;EndNote&gt;&lt;Cite&gt;&lt;Author&gt;Soisson&lt;/Author&gt;&lt;Year&gt;1996&lt;/Year&gt;&lt;RecNum&gt;299&lt;/RecNum&gt;&lt;DisplayText&gt;[132, 133]&lt;/DisplayText&gt;&lt;record&gt;&lt;rec-number&gt;299&lt;/rec-number&gt;&lt;foreign-keys&gt;&lt;key app="EN" db-id="05052tp2owzs2qezrt1ve9tja9f25rw2xfas" timestamp="1668461166" guid="650fd3c1-5394-46e6-add9-a613b4b67e04"&gt;299&lt;/key&gt;&lt;/foreign-keys&gt;&lt;ref-type name="Journal Article"&gt;17&lt;/ref-type&gt;&lt;contributors&gt;&lt;authors&gt;&lt;author&gt;Soisson, F&lt;/author&gt;&lt;author&gt;Barbu, A&lt;/author&gt;&lt;author&gt;Martin, G&lt;/author&gt;&lt;/authors&gt;&lt;/contributors&gt;&lt;titles&gt;&lt;title&gt;Monte Carlo simulations of copper precipitation in dilute iron-copper alloys during thermal ageing and under electron irradiation&lt;/title&gt;&lt;secondary-title&gt;Acta materialia&lt;/secondary-title&gt;&lt;/titles&gt;&lt;periodical&gt;&lt;full-title&gt;Acta Materialia&lt;/full-title&gt;&lt;/periodical&gt;&lt;pages&gt;3789-3800&lt;/pages&gt;&lt;volume&gt;44&lt;/volume&gt;&lt;number&gt;9&lt;/number&gt;&lt;dates&gt;&lt;year&gt;1996&lt;/year&gt;&lt;/dates&gt;&lt;isbn&gt;1359-6454&lt;/isbn&gt;&lt;urls&gt;&lt;/urls&gt;&lt;/record&gt;&lt;/Cite&gt;&lt;Cite&gt;&lt;Author&gt;Han&lt;/Author&gt;&lt;Year&gt;2017&lt;/Year&gt;&lt;RecNum&gt;386&lt;/RecNum&gt;&lt;record&gt;&lt;rec-number&gt;386&lt;/rec-number&gt;&lt;foreign-keys&gt;&lt;key app="EN" db-id="05052tp2owzs2qezrt1ve9tja9f25rw2xfas" timestamp="1668461278" guid="12425115-feea-44a9-ba68-19744e834cbc"&gt;386&lt;/key&gt;&lt;/foreign-keys&gt;&lt;ref-type name="Journal Article"&gt;17&lt;/ref-type&gt;&lt;contributors&gt;&lt;authors&gt;&lt;author&gt;Han, G.&lt;/author&gt;&lt;author&gt;Xie, Z. J.&lt;/author&gt;&lt;author&gt;Li, Z. Y.&lt;/author&gt;&lt;author&gt;Lei, B.&lt;/author&gt;&lt;author&gt;Shang, C. J.&lt;/author&gt;&lt;author&gt;Misra, R. D. K.&lt;/author&gt;&lt;/authors&gt;&lt;/contributors&gt;&lt;titles&gt;&lt;title&gt;Evolution of crystal structure of Cu precipitates in a low carbon steel&lt;/title&gt;&lt;secondary-title&gt;Materials &amp;amp; Design&lt;/secondary-title&gt;&lt;/titles&gt;&lt;periodical&gt;&lt;full-title&gt;Materials &amp;amp; Design&lt;/full-title&gt;&lt;/periodical&gt;&lt;pages&gt;92-101&lt;/pages&gt;&lt;volume&gt;135&lt;/volume&gt;&lt;section&gt;92&lt;/section&gt;&lt;dates&gt;&lt;year&gt;2017&lt;/year&gt;&lt;/dates&gt;&lt;isbn&gt;02641275&lt;/isbn&gt;&lt;urls&gt;&lt;/urls&gt;&lt;electronic-resource-num&gt;10.1016/j.matdes.2017.08.054&lt;/electronic-resource-num&gt;&lt;/record&gt;&lt;/Cite&gt;&lt;/EndNote&gt;</w:instrText>
      </w:r>
      <w:r>
        <w:rPr>
          <w:rFonts w:cs="Times New Roman"/>
        </w:rPr>
        <w:fldChar w:fldCharType="separate"/>
      </w:r>
      <w:r w:rsidR="00B436DE">
        <w:rPr>
          <w:rFonts w:cs="Times New Roman"/>
          <w:noProof/>
        </w:rPr>
        <w:t>[132, 133]</w:t>
      </w:r>
      <w:r>
        <w:rPr>
          <w:rFonts w:cs="Times New Roman"/>
        </w:rPr>
        <w:fldChar w:fldCharType="end"/>
      </w:r>
      <w:r>
        <w:rPr>
          <w:rFonts w:cs="Times New Roman"/>
        </w:rPr>
        <w:t xml:space="preserve">. </w:t>
      </w:r>
      <w:r w:rsidR="00B33E10">
        <w:rPr>
          <w:rFonts w:cs="Times New Roman"/>
        </w:rPr>
        <w:t xml:space="preserve"> </w:t>
      </w:r>
    </w:p>
    <w:p w14:paraId="21718D88" w14:textId="77777777" w:rsidR="009B717C" w:rsidRPr="00E21F55" w:rsidRDefault="009B717C" w:rsidP="003E0FC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ind w:firstLine="720"/>
        <w:jc w:val="both"/>
        <w:rPr>
          <w:rFonts w:cs="Times New Roman"/>
        </w:rPr>
      </w:pPr>
    </w:p>
    <w:p w14:paraId="6B6A7C2E" w14:textId="3078B98A" w:rsidR="00F13DB5" w:rsidRDefault="00F13DB5" w:rsidP="00F13DB5">
      <w:pPr>
        <w:pStyle w:val="Heading3"/>
        <w:numPr>
          <w:ilvl w:val="0"/>
          <w:numId w:val="0"/>
        </w:numPr>
      </w:pPr>
      <w:bookmarkStart w:id="48" w:name="_Toc127377003"/>
      <w:r w:rsidRPr="0061084A">
        <w:t>2.4.</w:t>
      </w:r>
      <w:r>
        <w:t>2</w:t>
      </w:r>
      <w:r w:rsidRPr="0061084A">
        <w:t xml:space="preserve"> </w:t>
      </w:r>
      <w:r>
        <w:t xml:space="preserve">Cu precipitates formed after </w:t>
      </w:r>
      <w:r w:rsidR="00522D06">
        <w:t>irradiations.</w:t>
      </w:r>
      <w:bookmarkEnd w:id="48"/>
    </w:p>
    <w:p w14:paraId="09D57F00" w14:textId="77777777" w:rsidR="00B436DE" w:rsidRDefault="00896A63" w:rsidP="0099058E">
      <w:pPr>
        <w:pStyle w:val="StyleJustifiedFirstline05Linespacing15lines"/>
      </w:pPr>
      <w:r>
        <w:t>Cu-rich precipitates have been recognized as the dominant source of the irradiation embrittlement of reactor pressure vessel (RPV) steels</w:t>
      </w:r>
      <w:r w:rsidR="00F7687E">
        <w:t xml:space="preserve"> containing high Cu concentrations</w:t>
      </w:r>
      <w:r w:rsidR="00F20D37">
        <w:t>.</w:t>
      </w:r>
      <w:r>
        <w:t xml:space="preserve"> </w:t>
      </w:r>
      <w:r w:rsidR="00F20D37">
        <w:t>T</w:t>
      </w:r>
      <w:r>
        <w:t>herefore, it is crucial to study their evolution subject to irradiation environment</w:t>
      </w:r>
      <w:r w:rsidR="00F20D37">
        <w:t>s</w:t>
      </w:r>
      <w:r>
        <w:t xml:space="preserve">. </w:t>
      </w:r>
      <w:r w:rsidR="00F22FC6">
        <w:t xml:space="preserve">Unlike Cr precipitates in </w:t>
      </w:r>
      <w:r w:rsidR="006573B5">
        <w:t xml:space="preserve">the </w:t>
      </w:r>
      <w:r w:rsidR="00F22FC6">
        <w:t xml:space="preserve">FeCr alloy system, Cu precipitates have much </w:t>
      </w:r>
      <w:r w:rsidR="008451D6">
        <w:t>higher</w:t>
      </w:r>
      <w:r w:rsidR="00F22FC6">
        <w:t xml:space="preserve"> stability and </w:t>
      </w:r>
    </w:p>
    <w:p w14:paraId="5E75CB76" w14:textId="77777777" w:rsidR="00B436DE" w:rsidRDefault="00B436DE" w:rsidP="00B436DE">
      <w:pPr>
        <w:pStyle w:val="Caption"/>
      </w:pPr>
      <w:r>
        <w:rPr>
          <w:noProof/>
        </w:rPr>
        <w:lastRenderedPageBreak/>
        <w:drawing>
          <wp:inline distT="0" distB="0" distL="0" distR="0" wp14:anchorId="144936BD" wp14:editId="57C5AE2D">
            <wp:extent cx="5541579" cy="2954904"/>
            <wp:effectExtent l="0" t="0" r="2540" b="0"/>
            <wp:docPr id="29"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scatter chart&#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328"/>
                    <a:stretch/>
                  </pic:blipFill>
                  <pic:spPr bwMode="auto">
                    <a:xfrm>
                      <a:off x="0" y="0"/>
                      <a:ext cx="5592625" cy="2982123"/>
                    </a:xfrm>
                    <a:prstGeom prst="rect">
                      <a:avLst/>
                    </a:prstGeom>
                    <a:noFill/>
                    <a:ln>
                      <a:noFill/>
                    </a:ln>
                    <a:extLst>
                      <a:ext uri="{53640926-AAD7-44D8-BBD7-CCE9431645EC}">
                        <a14:shadowObscured xmlns:a14="http://schemas.microsoft.com/office/drawing/2010/main"/>
                      </a:ext>
                    </a:extLst>
                  </pic:spPr>
                </pic:pic>
              </a:graphicData>
            </a:graphic>
          </wp:inline>
        </w:drawing>
      </w:r>
    </w:p>
    <w:p w14:paraId="680B4B00" w14:textId="6C6BF3BD" w:rsidR="00D76CAA" w:rsidRDefault="00B436DE" w:rsidP="00B436DE">
      <w:pPr>
        <w:pStyle w:val="Caption"/>
      </w:pPr>
      <w:bookmarkStart w:id="49" w:name="_Ref119446143"/>
      <w:bookmarkStart w:id="50" w:name="_Toc127377175"/>
      <w:r>
        <w:t xml:space="preserve">Figure </w:t>
      </w:r>
      <w:r>
        <w:fldChar w:fldCharType="begin"/>
      </w:r>
      <w:r>
        <w:instrText xml:space="preserve"> STYLEREF 1 \s </w:instrText>
      </w:r>
      <w:r>
        <w:fldChar w:fldCharType="separate"/>
      </w:r>
      <w:r>
        <w:rPr>
          <w:noProof/>
        </w:rPr>
        <w:t>2</w:t>
      </w:r>
      <w:r>
        <w:rPr>
          <w:noProof/>
        </w:rPr>
        <w:fldChar w:fldCharType="end"/>
      </w:r>
      <w:r>
        <w:t>.</w:t>
      </w:r>
      <w:r>
        <w:fldChar w:fldCharType="begin"/>
      </w:r>
      <w:r>
        <w:instrText xml:space="preserve"> SEQ Figure \* ARABIC \s 1 </w:instrText>
      </w:r>
      <w:r>
        <w:fldChar w:fldCharType="separate"/>
      </w:r>
      <w:r>
        <w:rPr>
          <w:noProof/>
        </w:rPr>
        <w:t>9</w:t>
      </w:r>
      <w:r>
        <w:rPr>
          <w:noProof/>
        </w:rPr>
        <w:fldChar w:fldCharType="end"/>
      </w:r>
      <w:bookmarkEnd w:id="49"/>
      <w:r>
        <w:t xml:space="preserve"> (a) the radii of Cu precipitates in Fe-(0.4-1.4)%Cu alloys after thermal aging for different time lengths. (b) The same radii datapoints are plotted as a function of aging time</w:t>
      </w:r>
      <w:r w:rsidRPr="00CB1C58">
        <w:rPr>
          <w:vertAlign w:val="superscript"/>
        </w:rPr>
        <w:t>1/3</w:t>
      </w:r>
      <w:r>
        <w:t xml:space="preserve">, in which they can be linearly correlated. Datapoints are from Refs </w:t>
      </w:r>
      <w:r>
        <w:fldChar w:fldCharType="begin">
          <w:fldData xml:space="preserve">PEVuZE5vdGU+PENpdGU+PEF1dGhvcj5DaGFybGV1eDwvQXV0aG9yPjxZZWFyPjE5OTY8L1llYXI+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</w:fldData>
        </w:fldChar>
      </w:r>
      <w:r>
        <w:instrText xml:space="preserve"> ADDIN EN.CITE </w:instrText>
      </w:r>
      <w:r>
        <w:fldChar w:fldCharType="begin">
          <w:fldData xml:space="preserve">PEVuZE5vdGU+PENpdGU+PEF1dGhvcj5DaGFybGV1eDwvQXV0aG9yPjxZZWFyPjE5OTY8L1llYXI+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</w:fldData>
        </w:fldChar>
      </w:r>
      <w:r>
        <w:instrText xml:space="preserve"> ADDIN EN.CITE.DATA </w:instrText>
      </w:r>
      <w:r>
        <w:fldChar w:fldCharType="end"/>
      </w:r>
      <w:r>
        <w:fldChar w:fldCharType="separate"/>
      </w:r>
      <w:r>
        <w:rPr>
          <w:noProof/>
        </w:rPr>
        <w:t>[134-145]</w:t>
      </w:r>
      <w:bookmarkEnd w:id="50"/>
      <w:r>
        <w:fldChar w:fldCharType="end"/>
      </w:r>
      <w:r>
        <w:t xml:space="preserve"> </w:t>
      </w:r>
    </w:p>
    <w:p w14:paraId="04729D17" w14:textId="77777777" w:rsidR="00D76CAA" w:rsidRDefault="00D76CAA">
      <w:pPr>
        <w:rPr>
          <w:rFonts w:cs="Times New Roman"/>
          <w:iCs/>
          <w:color w:val="000000" w:themeColor="text1"/>
          <w:sz w:val="22"/>
          <w:szCs w:val="20"/>
        </w:rPr>
      </w:pPr>
      <w:r>
        <w:br w:type="page"/>
      </w:r>
    </w:p>
    <w:p w14:paraId="034E42F9" w14:textId="77777777" w:rsidR="00B436DE" w:rsidRDefault="00B436DE" w:rsidP="00B436DE">
      <w:pPr>
        <w:pStyle w:val="Caption"/>
      </w:pPr>
    </w:p>
    <w:p w14:paraId="62076D57" w14:textId="5C4EC3F5" w:rsidR="00D76CAA" w:rsidRDefault="00F22FC6" w:rsidP="00B436DE">
      <w:pPr>
        <w:pStyle w:val="StyleJustifiedFirstline05Linespacing15lines"/>
        <w:ind w:firstLine="0"/>
      </w:pPr>
      <w:r>
        <w:t>they were extensively observed under a variety of irradiation conditions</w:t>
      </w:r>
      <w:r w:rsidR="00051A34">
        <w:t xml:space="preserve"> including heavy ion irradiations</w:t>
      </w:r>
      <w:r>
        <w:t xml:space="preserve">. </w:t>
      </w:r>
      <w:r w:rsidR="00896A63">
        <w:t>Details about the irradiation conditions for each study</w:t>
      </w:r>
      <w:r w:rsidR="002D14DD">
        <w:t xml:space="preserve">, </w:t>
      </w:r>
      <w:r w:rsidR="00896A63">
        <w:t xml:space="preserve">the size </w:t>
      </w:r>
      <w:r w:rsidR="002D14DD">
        <w:t xml:space="preserve">and Cu concentrations </w:t>
      </w:r>
      <w:r w:rsidR="00896A63">
        <w:t>of Cu precipitates after irradiations are summarized in</w:t>
      </w:r>
      <w:r w:rsidR="002B7948">
        <w:t xml:space="preserve"> </w:t>
      </w:r>
      <w:r w:rsidR="002B7948">
        <w:fldChar w:fldCharType="begin"/>
      </w:r>
      <w:r w:rsidR="002B7948">
        <w:instrText xml:space="preserve"> REF _Ref119448754 \h </w:instrText>
      </w:r>
      <w:r w:rsidR="002B7948">
        <w:fldChar w:fldCharType="separate"/>
      </w:r>
      <w:r w:rsidR="0013323D">
        <w:t xml:space="preserve">Table </w:t>
      </w:r>
      <w:r w:rsidR="0013323D">
        <w:rPr>
          <w:noProof/>
        </w:rPr>
        <w:t>2</w:t>
      </w:r>
      <w:r w:rsidR="0013323D">
        <w:t>.</w:t>
      </w:r>
      <w:r w:rsidR="0013323D">
        <w:rPr>
          <w:noProof/>
        </w:rPr>
        <w:t>2</w:t>
      </w:r>
      <w:r w:rsidR="002B7948">
        <w:fldChar w:fldCharType="end"/>
      </w:r>
      <w:r w:rsidR="00896A63">
        <w:t>.</w:t>
      </w:r>
      <w:r w:rsidR="00FB3E92">
        <w:t xml:space="preserve"> Most precipitates are in nano-meter scale (radius &lt;5 nm) and generally smaller than that</w:t>
      </w:r>
      <w:r w:rsidR="005C62B4">
        <w:t xml:space="preserve"> </w:t>
      </w:r>
      <w:r w:rsidR="00FB3E92">
        <w:t xml:space="preserve">observed after thermal aging, which might be </w:t>
      </w:r>
      <w:r w:rsidR="00020186">
        <w:t xml:space="preserve">partially attributed to the lower temperature of ~300 °C </w:t>
      </w:r>
      <w:r w:rsidR="00C63B18">
        <w:t xml:space="preserve">selected </w:t>
      </w:r>
      <w:r w:rsidR="00020186">
        <w:t xml:space="preserve">for irradiation experiments </w:t>
      </w:r>
      <w:r w:rsidR="00C63B18">
        <w:t>versus ~500</w:t>
      </w:r>
      <w:r w:rsidR="00303308">
        <w:t xml:space="preserve"> °C </w:t>
      </w:r>
      <w:r w:rsidR="00E67D16">
        <w:t>for</w:t>
      </w:r>
      <w:r w:rsidR="00303308">
        <w:t xml:space="preserve"> thermal aging. </w:t>
      </w:r>
      <w:r w:rsidR="00893899">
        <w:t>Precipitate Cu contents show large variations among studies</w:t>
      </w:r>
      <w:r w:rsidR="008F14BA">
        <w:t xml:space="preserve">, and they are all </w:t>
      </w:r>
      <w:r w:rsidR="006B0961">
        <w:t xml:space="preserve">well </w:t>
      </w:r>
      <w:r w:rsidR="006D4AE8">
        <w:t xml:space="preserve">below the </w:t>
      </w:r>
      <w:r w:rsidR="00F90BC2">
        <w:t xml:space="preserve">values predicated by the </w:t>
      </w:r>
      <w:r w:rsidR="006B0961">
        <w:t xml:space="preserve">Calphad database </w:t>
      </w:r>
      <w:r w:rsidR="002B5CFE">
        <w:fldChar w:fldCharType="begin"/>
      </w:r>
      <w:r w:rsidR="00B436DE">
        <w:instrText xml:space="preserve"> ADDIN EN.CITE &lt;EndNote&gt;&lt;Cite&gt;&lt;Author&gt;Hasebe&lt;/Author&gt;&lt;Year&gt;1980&lt;/Year&gt;&lt;RecNum&gt;504&lt;/RecNum&gt;&lt;DisplayText&gt;[146]&lt;/DisplayText&gt;&lt;record&gt;&lt;rec-number&gt;504&lt;/rec-number&gt;&lt;foreign-keys&gt;&lt;key app="EN" db-id="05052tp2owzs2qezrt1ve9tja9f25rw2xfas" timestamp="1672779577" guid="058667af-5b78-4d94-ad0d-62868bf3be60"&gt;504&lt;/key&gt;&lt;/foreign-keys&gt;&lt;ref-type name="Journal Article"&gt;17&lt;/ref-type&gt;&lt;contributors&gt;&lt;authors&gt;&lt;author&gt;Hasebe, Mitsuhiro&lt;/author&gt;&lt;author&gt;Nishizawa, Taiji&lt;/author&gt;&lt;/authors&gt;&lt;/contributors&gt;&lt;titles&gt;&lt;title&gt;Calculation of phase diagrams of the iron-copper and cobalt-copper systems&lt;/title&gt;&lt;secondary-title&gt;Calphad&lt;/secondary-title&gt;&lt;/titles&gt;&lt;periodical&gt;&lt;full-title&gt;Calphad&lt;/full-title&gt;&lt;/periodical&gt;&lt;pages&gt;83-100&lt;/pages&gt;&lt;volume&gt;4&lt;/volume&gt;&lt;number&gt;2&lt;/number&gt;&lt;dates&gt;&lt;year&gt;1980&lt;/year&gt;&lt;/dates&gt;&lt;isbn&gt;0364-5916&lt;/isbn&gt;&lt;urls&gt;&lt;/urls&gt;&lt;/record&gt;&lt;/Cite&gt;&lt;/EndNote&gt;</w:instrText>
      </w:r>
      <w:r w:rsidR="002B5CFE">
        <w:fldChar w:fldCharType="separate"/>
      </w:r>
      <w:r w:rsidR="00B436DE">
        <w:rPr>
          <w:noProof/>
        </w:rPr>
        <w:t>[146]</w:t>
      </w:r>
      <w:r w:rsidR="002B5CFE">
        <w:fldChar w:fldCharType="end"/>
      </w:r>
      <w:r w:rsidR="006B0961">
        <w:t>.</w:t>
      </w:r>
      <w:r w:rsidR="00893899">
        <w:t xml:space="preserve"> </w:t>
      </w:r>
      <w:r w:rsidR="005E22ED">
        <w:t xml:space="preserve">Due to the </w:t>
      </w:r>
      <w:r w:rsidR="000914F4">
        <w:t>difference in irradiation conditions</w:t>
      </w:r>
      <w:r w:rsidR="00DC597F">
        <w:t xml:space="preserve">, </w:t>
      </w:r>
      <w:r w:rsidR="000F62C3">
        <w:t xml:space="preserve">specimen compositions </w:t>
      </w:r>
      <w:r w:rsidR="00C34F94">
        <w:t xml:space="preserve">including Cu concentration and type of alloying elements, </w:t>
      </w:r>
      <w:r w:rsidR="00553754">
        <w:t xml:space="preserve">and the </w:t>
      </w:r>
      <w:r w:rsidR="00E67D16">
        <w:t xml:space="preserve">various </w:t>
      </w:r>
      <w:r w:rsidR="00553754">
        <w:t xml:space="preserve">characterization techniques, </w:t>
      </w:r>
      <w:r w:rsidR="00E67D16">
        <w:t>th</w:t>
      </w:r>
      <w:r w:rsidR="009B7F8C">
        <w:t xml:space="preserve">e </w:t>
      </w:r>
      <w:r w:rsidR="00DC597F">
        <w:t>discrepancy</w:t>
      </w:r>
      <w:r w:rsidR="009B7F8C">
        <w:t xml:space="preserve"> in Cu contents might originate from multiple factors. </w:t>
      </w:r>
    </w:p>
    <w:p w14:paraId="27F3868C" w14:textId="718E9135" w:rsidR="00B23BEF" w:rsidRPr="00D76CAA" w:rsidRDefault="00D76CAA" w:rsidP="00D76CAA">
      <w:pPr>
        <w:rPr>
          <w:rFonts w:cs="Times New Roman"/>
          <w:szCs w:val="20"/>
        </w:rPr>
      </w:pPr>
      <w:r>
        <w:br w:type="page"/>
      </w:r>
    </w:p>
    <w:p w14:paraId="24DA1B5F" w14:textId="6EC57138" w:rsidR="00051A34" w:rsidRDefault="00051A34" w:rsidP="00E73258">
      <w:pPr>
        <w:pStyle w:val="Caption"/>
      </w:pPr>
      <w:bookmarkStart w:id="51" w:name="_Ref119448754"/>
      <w:bookmarkStart w:id="52" w:name="_Toc127377084"/>
      <w:r>
        <w:lastRenderedPageBreak/>
        <w:t xml:space="preserve">Table </w:t>
      </w:r>
      <w:r w:rsidR="00DA76EA">
        <w:fldChar w:fldCharType="begin"/>
      </w:r>
      <w:r w:rsidR="00DA76EA">
        <w:instrText xml:space="preserve"> STYLEREF 1 \s </w:instrText>
      </w:r>
      <w:r w:rsidR="00DA76EA">
        <w:fldChar w:fldCharType="separate"/>
      </w:r>
      <w:r w:rsidR="00A53D0B">
        <w:rPr>
          <w:noProof/>
        </w:rPr>
        <w:t>2</w:t>
      </w:r>
      <w:r w:rsidR="00DA76EA">
        <w:rPr>
          <w:noProof/>
        </w:rPr>
        <w:fldChar w:fldCharType="end"/>
      </w:r>
      <w:r w:rsidR="00A53D0B">
        <w:t>.</w:t>
      </w:r>
      <w:r w:rsidR="00DA76EA">
        <w:fldChar w:fldCharType="begin"/>
      </w:r>
      <w:r w:rsidR="00DA76EA">
        <w:instrText xml:space="preserve"> SEQ Table \* ARABIC \s 1 </w:instrText>
      </w:r>
      <w:r w:rsidR="00DA76EA">
        <w:fldChar w:fldCharType="separate"/>
      </w:r>
      <w:r w:rsidR="00A53D0B">
        <w:rPr>
          <w:noProof/>
        </w:rPr>
        <w:t>2</w:t>
      </w:r>
      <w:r w:rsidR="00DA76EA">
        <w:rPr>
          <w:noProof/>
        </w:rPr>
        <w:fldChar w:fldCharType="end"/>
      </w:r>
      <w:bookmarkEnd w:id="51"/>
      <w:r>
        <w:t xml:space="preserve"> </w:t>
      </w:r>
      <w:r w:rsidR="002C64B8">
        <w:t>Results of</w:t>
      </w:r>
      <w:r>
        <w:t xml:space="preserve"> Cu precipitates radii measured after irradiations</w:t>
      </w:r>
      <w:r w:rsidR="00A526EA">
        <w:t xml:space="preserve"> </w:t>
      </w:r>
      <w:r w:rsidR="002B7948">
        <w:t>in</w:t>
      </w:r>
      <w:r w:rsidR="00A526EA">
        <w:t xml:space="preserve"> literature</w:t>
      </w:r>
      <w:r>
        <w:t>.</w:t>
      </w:r>
      <w:bookmarkEnd w:id="52"/>
    </w:p>
    <w:tbl>
      <w:tblPr>
        <w:tblStyle w:val="PlainTable2"/>
        <w:tblW w:w="5000" w:type="pct"/>
        <w:tblBorders>
          <w:top w:val="none" w:sz="0" w:space="0" w:color="auto"/>
          <w:bottom w:val="none" w:sz="0" w:space="0" w:color="auto"/>
        </w:tblBorders>
        <w:tblLayout w:type="fixed"/>
        <w:tblLook w:val="0420" w:firstRow="1" w:lastRow="0" w:firstColumn="0" w:lastColumn="0" w:noHBand="0" w:noVBand="1"/>
      </w:tblPr>
      <w:tblGrid>
        <w:gridCol w:w="875"/>
        <w:gridCol w:w="845"/>
        <w:gridCol w:w="1097"/>
        <w:gridCol w:w="1287"/>
        <w:gridCol w:w="1089"/>
        <w:gridCol w:w="1116"/>
        <w:gridCol w:w="1161"/>
        <w:gridCol w:w="1170"/>
      </w:tblGrid>
      <w:tr w:rsidR="00440A29" w:rsidRPr="009F09B8" w14:paraId="35E05909" w14:textId="77777777" w:rsidTr="00316B6D">
        <w:trPr>
          <w:cnfStyle w:val="100000000000" w:firstRow="1" w:lastRow="0" w:firstColumn="0" w:lastColumn="0" w:oddVBand="0" w:evenVBand="0" w:oddHBand="0" w:evenHBand="0" w:firstRowFirstColumn="0" w:firstRowLastColumn="0" w:lastRowFirstColumn="0" w:lastRowLastColumn="0"/>
          <w:trHeight w:val="432"/>
        </w:trPr>
        <w:tc>
          <w:tcPr>
            <w:tcW w:w="506" w:type="pct"/>
            <w:tcBorders>
              <w:top w:val="single" w:sz="18" w:space="0" w:color="auto"/>
              <w:bottom w:val="single" w:sz="12" w:space="0" w:color="auto"/>
            </w:tcBorders>
            <w:vAlign w:val="center"/>
            <w:hideMark/>
          </w:tcPr>
          <w:p w14:paraId="4342C4EF" w14:textId="7220817D"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Cu content (at. %)</w:t>
            </w:r>
          </w:p>
        </w:tc>
        <w:tc>
          <w:tcPr>
            <w:tcW w:w="489" w:type="pct"/>
            <w:tcBorders>
              <w:top w:val="single" w:sz="18" w:space="0" w:color="auto"/>
              <w:bottom w:val="single" w:sz="12" w:space="0" w:color="auto"/>
            </w:tcBorders>
            <w:vAlign w:val="center"/>
            <w:hideMark/>
          </w:tcPr>
          <w:p w14:paraId="7389D0E0" w14:textId="633E05BA"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Temperature (°C)</w:t>
            </w:r>
          </w:p>
        </w:tc>
        <w:tc>
          <w:tcPr>
            <w:tcW w:w="635" w:type="pct"/>
            <w:tcBorders>
              <w:top w:val="single" w:sz="18" w:space="0" w:color="auto"/>
              <w:bottom w:val="single" w:sz="12" w:space="0" w:color="auto"/>
            </w:tcBorders>
            <w:vAlign w:val="center"/>
            <w:hideMark/>
          </w:tcPr>
          <w:p w14:paraId="091F093B" w14:textId="77777777"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Particle</w:t>
            </w:r>
          </w:p>
        </w:tc>
        <w:tc>
          <w:tcPr>
            <w:tcW w:w="745" w:type="pct"/>
            <w:tcBorders>
              <w:top w:val="single" w:sz="18" w:space="0" w:color="auto"/>
              <w:bottom w:val="single" w:sz="12" w:space="0" w:color="auto"/>
            </w:tcBorders>
            <w:vAlign w:val="center"/>
            <w:hideMark/>
          </w:tcPr>
          <w:p w14:paraId="06B1C69F" w14:textId="198A089E"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Dose rate (dpa/s or flux)</w:t>
            </w:r>
          </w:p>
        </w:tc>
        <w:tc>
          <w:tcPr>
            <w:tcW w:w="630" w:type="pct"/>
            <w:tcBorders>
              <w:top w:val="single" w:sz="18" w:space="0" w:color="auto"/>
              <w:bottom w:val="single" w:sz="12" w:space="0" w:color="auto"/>
            </w:tcBorders>
            <w:vAlign w:val="center"/>
            <w:hideMark/>
          </w:tcPr>
          <w:p w14:paraId="4BF5FF26" w14:textId="77777777"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bCs w:val="0"/>
                <w:sz w:val="22"/>
                <w:szCs w:val="22"/>
              </w:rPr>
            </w:pPr>
            <w:r w:rsidRPr="00B23BEF">
              <w:rPr>
                <w:rFonts w:cs="Times New Roman"/>
                <w:b w:val="0"/>
                <w:sz w:val="22"/>
                <w:szCs w:val="22"/>
              </w:rPr>
              <w:t>Dose</w:t>
            </w:r>
          </w:p>
          <w:p w14:paraId="6D1D7F5A" w14:textId="45695247"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(dpa or fluence)</w:t>
            </w:r>
          </w:p>
        </w:tc>
        <w:tc>
          <w:tcPr>
            <w:tcW w:w="646" w:type="pct"/>
            <w:tcBorders>
              <w:top w:val="single" w:sz="18" w:space="0" w:color="auto"/>
              <w:bottom w:val="single" w:sz="12" w:space="0" w:color="auto"/>
            </w:tcBorders>
            <w:vAlign w:val="center"/>
            <w:hideMark/>
          </w:tcPr>
          <w:p w14:paraId="1FAB8560" w14:textId="77777777"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Radius (nm)</w:t>
            </w:r>
          </w:p>
        </w:tc>
        <w:tc>
          <w:tcPr>
            <w:tcW w:w="672" w:type="pct"/>
            <w:tcBorders>
              <w:top w:val="single" w:sz="18" w:space="0" w:color="auto"/>
              <w:bottom w:val="single" w:sz="12" w:space="0" w:color="auto"/>
            </w:tcBorders>
            <w:vAlign w:val="center"/>
          </w:tcPr>
          <w:p w14:paraId="4C3650AF" w14:textId="038EA016" w:rsidR="00E45BC5" w:rsidRPr="00E45BC5" w:rsidRDefault="0057192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bCs w:val="0"/>
                <w:sz w:val="22"/>
                <w:szCs w:val="22"/>
              </w:rPr>
            </w:pPr>
            <w:r>
              <w:rPr>
                <w:rFonts w:cs="Times New Roman"/>
                <w:b w:val="0"/>
                <w:bCs w:val="0"/>
                <w:sz w:val="22"/>
                <w:szCs w:val="22"/>
              </w:rPr>
              <w:t>P</w:t>
            </w:r>
            <w:r w:rsidR="00E45BC5">
              <w:rPr>
                <w:rFonts w:cs="Times New Roman"/>
                <w:b w:val="0"/>
                <w:bCs w:val="0"/>
                <w:sz w:val="22"/>
                <w:szCs w:val="22"/>
              </w:rPr>
              <w:t>re</w:t>
            </w:r>
            <w:r>
              <w:rPr>
                <w:rFonts w:cs="Times New Roman"/>
                <w:b w:val="0"/>
                <w:bCs w:val="0"/>
                <w:sz w:val="22"/>
                <w:szCs w:val="22"/>
              </w:rPr>
              <w:t>cipitate Cu content</w:t>
            </w:r>
          </w:p>
        </w:tc>
        <w:tc>
          <w:tcPr>
            <w:tcW w:w="677" w:type="pct"/>
            <w:tcBorders>
              <w:top w:val="single" w:sz="18" w:space="0" w:color="auto"/>
              <w:bottom w:val="single" w:sz="12" w:space="0" w:color="auto"/>
            </w:tcBorders>
            <w:vAlign w:val="center"/>
            <w:hideMark/>
          </w:tcPr>
          <w:p w14:paraId="12287A16" w14:textId="7F53C841" w:rsidR="00E45BC5" w:rsidRPr="00B23BEF"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val="0"/>
                <w:sz w:val="22"/>
                <w:szCs w:val="22"/>
              </w:rPr>
            </w:pPr>
            <w:r w:rsidRPr="00B23BEF">
              <w:rPr>
                <w:rFonts w:cs="Times New Roman"/>
                <w:b w:val="0"/>
                <w:sz w:val="22"/>
                <w:szCs w:val="22"/>
              </w:rPr>
              <w:t>Reference</w:t>
            </w:r>
          </w:p>
        </w:tc>
      </w:tr>
      <w:tr w:rsidR="00440A29" w:rsidRPr="009F09B8" w14:paraId="1D06704A"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top w:val="single" w:sz="12" w:space="0" w:color="auto"/>
            </w:tcBorders>
            <w:vAlign w:val="center"/>
            <w:hideMark/>
          </w:tcPr>
          <w:p w14:paraId="7AC48D33"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tcBorders>
              <w:top w:val="single" w:sz="12" w:space="0" w:color="auto"/>
            </w:tcBorders>
            <w:vAlign w:val="center"/>
            <w:hideMark/>
          </w:tcPr>
          <w:p w14:paraId="6169E30C"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-20</w:t>
            </w:r>
          </w:p>
        </w:tc>
        <w:tc>
          <w:tcPr>
            <w:tcW w:w="635" w:type="pct"/>
            <w:tcBorders>
              <w:top w:val="single" w:sz="12" w:space="0" w:color="auto"/>
            </w:tcBorders>
            <w:vAlign w:val="center"/>
            <w:hideMark/>
          </w:tcPr>
          <w:p w14:paraId="36383793"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5 MeV Ni</w:t>
            </w:r>
          </w:p>
        </w:tc>
        <w:tc>
          <w:tcPr>
            <w:tcW w:w="745" w:type="pct"/>
            <w:tcBorders>
              <w:top w:val="single" w:sz="12" w:space="0" w:color="auto"/>
            </w:tcBorders>
            <w:vAlign w:val="center"/>
            <w:hideMark/>
          </w:tcPr>
          <w:p w14:paraId="25B8D1AE" w14:textId="1D409B06"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3.6</w:t>
            </w:r>
            <w:r>
              <w:rPr>
                <w:rFonts w:cs="Times New Roman"/>
                <w:sz w:val="22"/>
                <w:szCs w:val="22"/>
              </w:rPr>
              <w:t>×10</w:t>
            </w:r>
            <w:r w:rsidRPr="00896A63">
              <w:rPr>
                <w:rFonts w:cs="Times New Roman"/>
                <w:sz w:val="22"/>
                <w:szCs w:val="22"/>
                <w:vertAlign w:val="superscript"/>
              </w:rPr>
              <w:t>-3</w:t>
            </w:r>
          </w:p>
        </w:tc>
        <w:tc>
          <w:tcPr>
            <w:tcW w:w="630" w:type="pct"/>
            <w:tcBorders>
              <w:top w:val="single" w:sz="12" w:space="0" w:color="auto"/>
            </w:tcBorders>
            <w:vAlign w:val="center"/>
            <w:hideMark/>
          </w:tcPr>
          <w:p w14:paraId="3E50BA6E" w14:textId="326A657D"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90</w:t>
            </w:r>
          </w:p>
        </w:tc>
        <w:tc>
          <w:tcPr>
            <w:tcW w:w="646" w:type="pct"/>
            <w:tcBorders>
              <w:top w:val="single" w:sz="12" w:space="0" w:color="auto"/>
            </w:tcBorders>
            <w:vAlign w:val="center"/>
            <w:hideMark/>
          </w:tcPr>
          <w:p w14:paraId="3A0CECF8"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0.6</w:t>
            </w:r>
          </w:p>
        </w:tc>
        <w:tc>
          <w:tcPr>
            <w:tcW w:w="672" w:type="pct"/>
            <w:tcBorders>
              <w:top w:val="single" w:sz="12" w:space="0" w:color="auto"/>
            </w:tcBorders>
            <w:vAlign w:val="center"/>
          </w:tcPr>
          <w:p w14:paraId="238E23FC" w14:textId="5F2E6147" w:rsidR="00E45BC5" w:rsidRPr="007226AA" w:rsidRDefault="0057192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val="restart"/>
            <w:tcBorders>
              <w:top w:val="single" w:sz="12" w:space="0" w:color="auto"/>
            </w:tcBorders>
            <w:vAlign w:val="center"/>
            <w:hideMark/>
          </w:tcPr>
          <w:p w14:paraId="1CEBCC39" w14:textId="1B145978"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Xu, 2016</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&lt;EndNote&gt;&lt;Cite&gt;&lt;Author&gt;Xu&lt;/Author&gt;&lt;Year&gt;2016&lt;/Year&gt;&lt;RecNum&gt;301&lt;/RecNum&gt;&lt;DisplayText&gt;[140]&lt;/DisplayText&gt;&lt;record&gt;&lt;rec-number&gt;301&lt;/rec-number&gt;&lt;foreign-keys&gt;&lt;key app="EN" db-id="05052tp2owzs2qezrt1ve9tja9f25rw2xfas" timestamp="1668461168" guid="669c688f-055e-4cea-87ff-fddd5a213012"&gt;301&lt;/key&gt;&lt;/foreign-keys&gt;&lt;ref-type name="Journal Article"&gt;17&lt;/ref-type&gt;&lt;contributors&gt;&lt;authors&gt;&lt;author&gt;Xu, D.&lt;/author&gt;&lt;author&gt;Certain, A.&lt;/author&gt;&lt;author&gt;Lee Voigt, H. J.&lt;/author&gt;&lt;author&gt;Allen, T.&lt;/author&gt;&lt;author&gt;Wirth, B. D.&lt;/author&gt;&lt;/authors&gt;&lt;/contributors&gt;&lt;auth-address&gt;Department of Nuclear Engineering, University of Tennessee, Knoxville, Tennessee 37996, USA.&amp;#xD;Pacific Northwest National Laboratory, Richland, Washington 99352, USA.&amp;#xD;Department of Materials Science and Engineering, MIT, Cambridge, Massachusetts 02139, USA.&amp;#xD;Department of Engineering Physics, University of Wisconsin, Madison, Wisconsin 53706, USA.&lt;/auth-address&gt;&lt;titles&gt;&lt;title&gt;Ballistic effects on the copper precipitation and re-dissolution kinetics in an ion irradiated and thermally annealed Fe-Cu alloy&lt;/title&gt;&lt;secondary-title&gt;J Chem Phys&lt;/secondary-title&gt;&lt;/titles&gt;&lt;periodical&gt;&lt;full-title&gt;J Chem Phys&lt;/full-title&gt;&lt;/periodical&gt;&lt;pages&gt;104704&lt;/pages&gt;&lt;volume&gt;145&lt;/volume&gt;&lt;number&gt;10&lt;/number&gt;&lt;edition&gt;2016/09/17&lt;/edition&gt;&lt;dates&gt;&lt;year&gt;2016&lt;/year&gt;&lt;pub-dates&gt;&lt;date&gt;Sep 14&lt;/date&gt;&lt;/pub-dates&gt;&lt;/dates&gt;&lt;isbn&gt;1089-7690 (Electronic)&amp;#xD;0021-9606 (Linking)&lt;/isbn&gt;&lt;accession-num&gt;27634272&lt;/accession-num&gt;&lt;urls&gt;&lt;related-urls&gt;&lt;url&gt;https://www.ncbi.nlm.nih.gov/pubmed/27634272&lt;/url&gt;&lt;/related-urls&gt;&lt;/urls&gt;&lt;electronic-resource-num&gt;10.1063/1.4962345&lt;/electronic-resource-num&gt;&lt;/record&gt;&lt;/Cite&gt;&lt;/EndNote&gt;</w:instrText>
            </w:r>
            <w:r>
              <w:rPr>
                <w:rFonts w:cs="Times New Roman"/>
                <w:sz w:val="22"/>
                <w:szCs w:val="22"/>
              </w:rPr>
              <w:fldChar w:fldCharType="separate"/>
            </w:r>
            <w:r w:rsidR="00B436DE">
              <w:rPr>
                <w:rFonts w:cs="Times New Roman"/>
                <w:noProof/>
                <w:sz w:val="22"/>
                <w:szCs w:val="22"/>
              </w:rPr>
              <w:t>[140]</w:t>
            </w:r>
            <w:r>
              <w:rPr>
                <w:rFonts w:cs="Times New Roman"/>
                <w:sz w:val="22"/>
                <w:szCs w:val="22"/>
              </w:rPr>
              <w:fldChar w:fldCharType="end"/>
            </w:r>
          </w:p>
        </w:tc>
      </w:tr>
      <w:tr w:rsidR="00440A29" w:rsidRPr="009F09B8" w14:paraId="2984F258" w14:textId="77777777" w:rsidTr="00316B6D">
        <w:trPr>
          <w:trHeight w:val="432"/>
        </w:trPr>
        <w:tc>
          <w:tcPr>
            <w:tcW w:w="506" w:type="pct"/>
            <w:tcBorders>
              <w:bottom w:val="single" w:sz="8" w:space="0" w:color="auto"/>
            </w:tcBorders>
            <w:vAlign w:val="center"/>
            <w:hideMark/>
          </w:tcPr>
          <w:p w14:paraId="1B0E8899"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tcBorders>
              <w:bottom w:val="single" w:sz="8" w:space="0" w:color="auto"/>
            </w:tcBorders>
            <w:vAlign w:val="center"/>
            <w:hideMark/>
          </w:tcPr>
          <w:p w14:paraId="179B1486"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300</w:t>
            </w:r>
          </w:p>
        </w:tc>
        <w:tc>
          <w:tcPr>
            <w:tcW w:w="635" w:type="pct"/>
            <w:tcBorders>
              <w:bottom w:val="single" w:sz="8" w:space="0" w:color="auto"/>
            </w:tcBorders>
            <w:vAlign w:val="center"/>
            <w:hideMark/>
          </w:tcPr>
          <w:p w14:paraId="336F2256"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5 MeV Ni</w:t>
            </w:r>
          </w:p>
        </w:tc>
        <w:tc>
          <w:tcPr>
            <w:tcW w:w="745" w:type="pct"/>
            <w:tcBorders>
              <w:bottom w:val="single" w:sz="8" w:space="0" w:color="auto"/>
            </w:tcBorders>
            <w:vAlign w:val="center"/>
            <w:hideMark/>
          </w:tcPr>
          <w:p w14:paraId="498505EC" w14:textId="56E77EE1"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3.6</w:t>
            </w:r>
            <w:r>
              <w:rPr>
                <w:rFonts w:cs="Times New Roman"/>
                <w:sz w:val="22"/>
                <w:szCs w:val="22"/>
              </w:rPr>
              <w:t>×10</w:t>
            </w:r>
            <w:r w:rsidRPr="00896A63">
              <w:rPr>
                <w:rFonts w:cs="Times New Roman"/>
                <w:sz w:val="22"/>
                <w:szCs w:val="22"/>
                <w:vertAlign w:val="superscript"/>
              </w:rPr>
              <w:t>-3</w:t>
            </w:r>
          </w:p>
        </w:tc>
        <w:tc>
          <w:tcPr>
            <w:tcW w:w="630" w:type="pct"/>
            <w:tcBorders>
              <w:bottom w:val="single" w:sz="8" w:space="0" w:color="auto"/>
            </w:tcBorders>
            <w:vAlign w:val="center"/>
            <w:hideMark/>
          </w:tcPr>
          <w:p w14:paraId="0F410FEB" w14:textId="0A01A96A"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90</w:t>
            </w:r>
          </w:p>
        </w:tc>
        <w:tc>
          <w:tcPr>
            <w:tcW w:w="646" w:type="pct"/>
            <w:tcBorders>
              <w:bottom w:val="single" w:sz="8" w:space="0" w:color="auto"/>
            </w:tcBorders>
            <w:vAlign w:val="center"/>
            <w:hideMark/>
          </w:tcPr>
          <w:p w14:paraId="4E0C7466" w14:textId="77777777"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2.5</w:t>
            </w:r>
          </w:p>
        </w:tc>
        <w:tc>
          <w:tcPr>
            <w:tcW w:w="672" w:type="pct"/>
            <w:tcBorders>
              <w:bottom w:val="single" w:sz="8" w:space="0" w:color="auto"/>
            </w:tcBorders>
            <w:vAlign w:val="center"/>
          </w:tcPr>
          <w:p w14:paraId="667363A2" w14:textId="1156CAE5" w:rsidR="00E45BC5" w:rsidRPr="007226AA" w:rsidRDefault="0057192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tcBorders>
              <w:bottom w:val="single" w:sz="8" w:space="0" w:color="auto"/>
            </w:tcBorders>
            <w:vAlign w:val="center"/>
            <w:hideMark/>
          </w:tcPr>
          <w:p w14:paraId="4EDA5894" w14:textId="5C2083F6" w:rsidR="00E45BC5" w:rsidRPr="007226AA" w:rsidRDefault="00E45BC5" w:rsidP="00522D0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0933F164"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top w:val="single" w:sz="8" w:space="0" w:color="auto"/>
            </w:tcBorders>
            <w:vAlign w:val="center"/>
          </w:tcPr>
          <w:p w14:paraId="0A3D3F28" w14:textId="005769D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tcBorders>
              <w:top w:val="single" w:sz="8" w:space="0" w:color="auto"/>
            </w:tcBorders>
            <w:vAlign w:val="center"/>
          </w:tcPr>
          <w:p w14:paraId="6AACA57D" w14:textId="3485194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tcBorders>
              <w:top w:val="single" w:sz="8" w:space="0" w:color="auto"/>
            </w:tcBorders>
            <w:vAlign w:val="center"/>
          </w:tcPr>
          <w:p w14:paraId="7C55A2F1" w14:textId="1F7BA1E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70 MeV Fe</w:t>
            </w:r>
          </w:p>
        </w:tc>
        <w:tc>
          <w:tcPr>
            <w:tcW w:w="745" w:type="pct"/>
            <w:tcBorders>
              <w:top w:val="single" w:sz="8" w:space="0" w:color="auto"/>
            </w:tcBorders>
            <w:vAlign w:val="center"/>
          </w:tcPr>
          <w:p w14:paraId="7C590563" w14:textId="5C0430CB"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3.2</w:t>
            </w:r>
            <w:r>
              <w:rPr>
                <w:rFonts w:cs="Times New Roman"/>
                <w:sz w:val="22"/>
                <w:szCs w:val="22"/>
              </w:rPr>
              <w:t>×10</w:t>
            </w:r>
            <w:r w:rsidRPr="00422526">
              <w:rPr>
                <w:rFonts w:cs="Times New Roman"/>
                <w:sz w:val="22"/>
                <w:szCs w:val="22"/>
                <w:vertAlign w:val="superscript"/>
              </w:rPr>
              <w:t>-7</w:t>
            </w:r>
          </w:p>
        </w:tc>
        <w:tc>
          <w:tcPr>
            <w:tcW w:w="630" w:type="pct"/>
            <w:tcBorders>
              <w:top w:val="single" w:sz="8" w:space="0" w:color="auto"/>
            </w:tcBorders>
            <w:vAlign w:val="center"/>
          </w:tcPr>
          <w:p w14:paraId="7E30A152" w14:textId="1273994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0.03</w:t>
            </w:r>
          </w:p>
        </w:tc>
        <w:tc>
          <w:tcPr>
            <w:tcW w:w="646" w:type="pct"/>
            <w:tcBorders>
              <w:top w:val="single" w:sz="8" w:space="0" w:color="auto"/>
            </w:tcBorders>
            <w:vAlign w:val="center"/>
          </w:tcPr>
          <w:p w14:paraId="2AA9B875" w14:textId="7C27909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1.80</w:t>
            </w:r>
          </w:p>
        </w:tc>
        <w:tc>
          <w:tcPr>
            <w:tcW w:w="672" w:type="pct"/>
            <w:tcBorders>
              <w:top w:val="single" w:sz="8" w:space="0" w:color="auto"/>
            </w:tcBorders>
            <w:vAlign w:val="center"/>
          </w:tcPr>
          <w:p w14:paraId="69C1F672" w14:textId="6774D99B" w:rsidR="00E45BC5" w:rsidRPr="007226AA"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val="restart"/>
            <w:tcBorders>
              <w:top w:val="single" w:sz="8" w:space="0" w:color="auto"/>
            </w:tcBorders>
            <w:vAlign w:val="center"/>
          </w:tcPr>
          <w:p w14:paraId="4C16291C" w14:textId="7FF48D0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Shu 2018</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&lt;EndNote&gt;&lt;Cite&gt;&lt;Author&gt;Shu&lt;/Author&gt;&lt;Year&gt;2018&lt;/Year&gt;&lt;RecNum&gt;308&lt;/RecNum&gt;&lt;DisplayText&gt;[147]&lt;/DisplayText&gt;&lt;record&gt;&lt;rec-number&gt;308&lt;/rec-number&gt;&lt;foreign-keys&gt;&lt;key app="EN" db-id="05052tp2owzs2qezrt1ve9tja9f25rw2xfas" timestamp="1668461175" guid="af782c24-5971-47bb-8599-2e21e0fe0bf9"&gt;308&lt;/key&gt;&lt;/foreign-keys&gt;&lt;ref-type name="Journal Article"&gt;17&lt;/ref-type&gt;&lt;contributors&gt;&lt;authors&gt;&lt;author&gt;Shu, Shipeng&lt;/author&gt;&lt;author&gt;Almirall, Nathan&lt;/author&gt;&lt;author&gt;Wells, Peter B.&lt;/author&gt;&lt;author&gt;Yamamoto, Takuya&lt;/author&gt;&lt;author&gt;Odette, G. Robert&lt;/author&gt;&lt;author&gt;Morgan, Dane D.&lt;/author&gt;&lt;/authors&gt;&lt;/contributors&gt;&lt;titles&gt;&lt;title&gt;Precipitation in Fe-Cu and Fe-Cu-Mn model alloys under irradiation: Dose rate effects&lt;/title&gt;&lt;secondary-title&gt;Acta Materialia&lt;/secondary-title&gt;&lt;/titles&gt;&lt;periodical&gt;&lt;full-title&gt;Acta Materialia&lt;/full-title&gt;&lt;/periodical&gt;&lt;pages&gt;72-82&lt;/pages&gt;&lt;volume&gt;157&lt;/volume&gt;&lt;section&gt;72&lt;/section&gt;&lt;dates&gt;&lt;year&gt;2018&lt;/year&gt;&lt;/dates&gt;&lt;isbn&gt;13596454&lt;/isbn&gt;&lt;urls&gt;&lt;/urls&gt;&lt;electronic-resource-num&gt;10.1016/j.actamat.2018.07.017&lt;/electronic-resource-num&gt;&lt;/record&gt;&lt;/Cite&gt;&lt;/EndNote&gt;</w:instrText>
            </w:r>
            <w:r>
              <w:rPr>
                <w:rFonts w:cs="Times New Roman"/>
                <w:sz w:val="22"/>
                <w:szCs w:val="22"/>
              </w:rPr>
              <w:fldChar w:fldCharType="separate"/>
            </w:r>
            <w:r w:rsidR="00B436DE">
              <w:rPr>
                <w:rFonts w:cs="Times New Roman"/>
                <w:noProof/>
                <w:sz w:val="22"/>
                <w:szCs w:val="22"/>
              </w:rPr>
              <w:t>[147]</w:t>
            </w:r>
            <w:r>
              <w:rPr>
                <w:rFonts w:cs="Times New Roman"/>
                <w:sz w:val="22"/>
                <w:szCs w:val="22"/>
              </w:rPr>
              <w:fldChar w:fldCharType="end"/>
            </w:r>
          </w:p>
        </w:tc>
      </w:tr>
      <w:tr w:rsidR="00440A29" w:rsidRPr="009F09B8" w14:paraId="318EDABF" w14:textId="77777777" w:rsidTr="00316B6D">
        <w:trPr>
          <w:trHeight w:val="432"/>
        </w:trPr>
        <w:tc>
          <w:tcPr>
            <w:tcW w:w="506" w:type="pct"/>
            <w:vAlign w:val="center"/>
          </w:tcPr>
          <w:p w14:paraId="2FAA3D3E" w14:textId="71288CE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vAlign w:val="center"/>
          </w:tcPr>
          <w:p w14:paraId="30FC47BE" w14:textId="3BB200F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vAlign w:val="center"/>
          </w:tcPr>
          <w:p w14:paraId="59592428" w14:textId="13F7C0D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70 MeV Fe</w:t>
            </w:r>
          </w:p>
        </w:tc>
        <w:tc>
          <w:tcPr>
            <w:tcW w:w="745" w:type="pct"/>
            <w:vAlign w:val="center"/>
          </w:tcPr>
          <w:p w14:paraId="4BCCEE18" w14:textId="2C66D68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3.2</w:t>
            </w:r>
            <w:r>
              <w:rPr>
                <w:rFonts w:cs="Times New Roman"/>
                <w:sz w:val="22"/>
                <w:szCs w:val="22"/>
              </w:rPr>
              <w:t>×10</w:t>
            </w:r>
            <w:r w:rsidRPr="00422526">
              <w:rPr>
                <w:rFonts w:cs="Times New Roman"/>
                <w:sz w:val="22"/>
                <w:szCs w:val="22"/>
                <w:vertAlign w:val="superscript"/>
              </w:rPr>
              <w:t>-6</w:t>
            </w:r>
          </w:p>
        </w:tc>
        <w:tc>
          <w:tcPr>
            <w:tcW w:w="630" w:type="pct"/>
            <w:vAlign w:val="center"/>
          </w:tcPr>
          <w:p w14:paraId="0FD6E736" w14:textId="5CBCE95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0.3</w:t>
            </w:r>
          </w:p>
        </w:tc>
        <w:tc>
          <w:tcPr>
            <w:tcW w:w="646" w:type="pct"/>
            <w:vAlign w:val="center"/>
          </w:tcPr>
          <w:p w14:paraId="4270C9F3" w14:textId="5B3C23C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1.78</w:t>
            </w:r>
          </w:p>
        </w:tc>
        <w:tc>
          <w:tcPr>
            <w:tcW w:w="672" w:type="pct"/>
            <w:vAlign w:val="center"/>
          </w:tcPr>
          <w:p w14:paraId="48C88036" w14:textId="08CCFE0E" w:rsidR="00E45BC5" w:rsidRPr="009F09B8"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vAlign w:val="center"/>
          </w:tcPr>
          <w:p w14:paraId="7C00461E" w14:textId="53784A5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586A565A"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vAlign w:val="center"/>
          </w:tcPr>
          <w:p w14:paraId="5D33D4BD" w14:textId="36DBBA3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vAlign w:val="center"/>
          </w:tcPr>
          <w:p w14:paraId="2875390B" w14:textId="268338C1"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vAlign w:val="center"/>
          </w:tcPr>
          <w:p w14:paraId="341A216E" w14:textId="6C9631D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70 MeV Fe</w:t>
            </w:r>
          </w:p>
        </w:tc>
        <w:tc>
          <w:tcPr>
            <w:tcW w:w="745" w:type="pct"/>
            <w:vAlign w:val="center"/>
          </w:tcPr>
          <w:p w14:paraId="698148E8" w14:textId="3CC77051"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1.2</w:t>
            </w:r>
            <w:r>
              <w:rPr>
                <w:rFonts w:cs="Times New Roman"/>
                <w:sz w:val="22"/>
                <w:szCs w:val="22"/>
              </w:rPr>
              <w:t>×10</w:t>
            </w:r>
            <w:r w:rsidRPr="00422526">
              <w:rPr>
                <w:rFonts w:cs="Times New Roman"/>
                <w:sz w:val="22"/>
                <w:szCs w:val="22"/>
                <w:vertAlign w:val="superscript"/>
              </w:rPr>
              <w:t>-5</w:t>
            </w:r>
          </w:p>
        </w:tc>
        <w:tc>
          <w:tcPr>
            <w:tcW w:w="630" w:type="pct"/>
            <w:vAlign w:val="center"/>
          </w:tcPr>
          <w:p w14:paraId="1FD6E538" w14:textId="538BF1D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1.1</w:t>
            </w:r>
          </w:p>
        </w:tc>
        <w:tc>
          <w:tcPr>
            <w:tcW w:w="646" w:type="pct"/>
            <w:vAlign w:val="center"/>
          </w:tcPr>
          <w:p w14:paraId="12244F44" w14:textId="6E3285B1"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1.81</w:t>
            </w:r>
          </w:p>
        </w:tc>
        <w:tc>
          <w:tcPr>
            <w:tcW w:w="672" w:type="pct"/>
            <w:vAlign w:val="center"/>
          </w:tcPr>
          <w:p w14:paraId="7E6505D0" w14:textId="3B3B2465" w:rsidR="00E45BC5" w:rsidRPr="009F09B8"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vAlign w:val="center"/>
          </w:tcPr>
          <w:p w14:paraId="1601A6D7" w14:textId="49DEAB78"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46D5F5AD" w14:textId="77777777" w:rsidTr="00316B6D">
        <w:trPr>
          <w:trHeight w:val="432"/>
        </w:trPr>
        <w:tc>
          <w:tcPr>
            <w:tcW w:w="506" w:type="pct"/>
            <w:tcBorders>
              <w:bottom w:val="single" w:sz="8" w:space="0" w:color="auto"/>
            </w:tcBorders>
            <w:vAlign w:val="center"/>
          </w:tcPr>
          <w:p w14:paraId="4624868D" w14:textId="1325121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tcBorders>
              <w:bottom w:val="single" w:sz="8" w:space="0" w:color="auto"/>
            </w:tcBorders>
            <w:vAlign w:val="center"/>
          </w:tcPr>
          <w:p w14:paraId="024A98CE" w14:textId="1034BFC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tcBorders>
              <w:bottom w:val="single" w:sz="8" w:space="0" w:color="auto"/>
            </w:tcBorders>
            <w:vAlign w:val="center"/>
          </w:tcPr>
          <w:p w14:paraId="02D4D88D" w14:textId="5C91CE48"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70 MeV Fe</w:t>
            </w:r>
          </w:p>
        </w:tc>
        <w:tc>
          <w:tcPr>
            <w:tcW w:w="745" w:type="pct"/>
            <w:tcBorders>
              <w:bottom w:val="single" w:sz="8" w:space="0" w:color="auto"/>
            </w:tcBorders>
            <w:vAlign w:val="center"/>
          </w:tcPr>
          <w:p w14:paraId="3A84582A" w14:textId="1AC31A6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3.2</w:t>
            </w:r>
            <w:r>
              <w:rPr>
                <w:rFonts w:cs="Times New Roman"/>
                <w:sz w:val="22"/>
                <w:szCs w:val="22"/>
              </w:rPr>
              <w:t>×10</w:t>
            </w:r>
            <w:r w:rsidRPr="00422526">
              <w:rPr>
                <w:rFonts w:cs="Times New Roman"/>
                <w:sz w:val="22"/>
                <w:szCs w:val="22"/>
                <w:vertAlign w:val="superscript"/>
              </w:rPr>
              <w:t>-5</w:t>
            </w:r>
            <w:r w:rsidRPr="007226AA">
              <w:rPr>
                <w:rFonts w:cs="Times New Roman"/>
                <w:sz w:val="22"/>
                <w:szCs w:val="22"/>
              </w:rPr>
              <w:t xml:space="preserve"> </w:t>
            </w:r>
          </w:p>
        </w:tc>
        <w:tc>
          <w:tcPr>
            <w:tcW w:w="630" w:type="pct"/>
            <w:tcBorders>
              <w:bottom w:val="single" w:sz="8" w:space="0" w:color="auto"/>
            </w:tcBorders>
            <w:vAlign w:val="center"/>
          </w:tcPr>
          <w:p w14:paraId="023723EA" w14:textId="092D38F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3.0</w:t>
            </w:r>
          </w:p>
        </w:tc>
        <w:tc>
          <w:tcPr>
            <w:tcW w:w="646" w:type="pct"/>
            <w:tcBorders>
              <w:bottom w:val="single" w:sz="8" w:space="0" w:color="auto"/>
            </w:tcBorders>
            <w:vAlign w:val="center"/>
          </w:tcPr>
          <w:p w14:paraId="18697FFB" w14:textId="63665FB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1.76</w:t>
            </w:r>
          </w:p>
        </w:tc>
        <w:tc>
          <w:tcPr>
            <w:tcW w:w="672" w:type="pct"/>
            <w:tcBorders>
              <w:bottom w:val="single" w:sz="8" w:space="0" w:color="auto"/>
            </w:tcBorders>
            <w:vAlign w:val="center"/>
          </w:tcPr>
          <w:p w14:paraId="7AC887B4" w14:textId="66F01134" w:rsidR="00E45BC5" w:rsidRPr="009F09B8"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tcBorders>
              <w:bottom w:val="single" w:sz="8" w:space="0" w:color="auto"/>
            </w:tcBorders>
            <w:vAlign w:val="center"/>
          </w:tcPr>
          <w:p w14:paraId="225F8DF7" w14:textId="55C8288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6BE90EF2"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top w:val="single" w:sz="8" w:space="0" w:color="auto"/>
            </w:tcBorders>
            <w:vAlign w:val="center"/>
          </w:tcPr>
          <w:p w14:paraId="5F6F2EA6" w14:textId="52ACDABA"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0.18</w:t>
            </w:r>
          </w:p>
        </w:tc>
        <w:tc>
          <w:tcPr>
            <w:tcW w:w="489" w:type="pct"/>
            <w:tcBorders>
              <w:top w:val="single" w:sz="8" w:space="0" w:color="auto"/>
            </w:tcBorders>
            <w:vAlign w:val="center"/>
          </w:tcPr>
          <w:p w14:paraId="475D71A4" w14:textId="4C4FF15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tcBorders>
              <w:top w:val="single" w:sz="8" w:space="0" w:color="auto"/>
            </w:tcBorders>
            <w:vAlign w:val="center"/>
          </w:tcPr>
          <w:p w14:paraId="66DD8A86" w14:textId="7E37F30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2.4 MeV Fe</w:t>
            </w:r>
          </w:p>
        </w:tc>
        <w:tc>
          <w:tcPr>
            <w:tcW w:w="745" w:type="pct"/>
            <w:tcBorders>
              <w:top w:val="single" w:sz="8" w:space="0" w:color="auto"/>
            </w:tcBorders>
            <w:vAlign w:val="center"/>
          </w:tcPr>
          <w:p w14:paraId="5C1830BD" w14:textId="6768AFC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2.5</w:t>
            </w:r>
            <w:r>
              <w:rPr>
                <w:rFonts w:cs="Times New Roman"/>
                <w:sz w:val="22"/>
                <w:szCs w:val="22"/>
              </w:rPr>
              <w:t>×10</w:t>
            </w:r>
            <w:r w:rsidRPr="00422526">
              <w:rPr>
                <w:rFonts w:cs="Times New Roman"/>
                <w:sz w:val="22"/>
                <w:szCs w:val="22"/>
                <w:vertAlign w:val="superscript"/>
              </w:rPr>
              <w:t>-4</w:t>
            </w:r>
          </w:p>
        </w:tc>
        <w:tc>
          <w:tcPr>
            <w:tcW w:w="630" w:type="pct"/>
            <w:tcBorders>
              <w:top w:val="single" w:sz="8" w:space="0" w:color="auto"/>
            </w:tcBorders>
            <w:vAlign w:val="center"/>
          </w:tcPr>
          <w:p w14:paraId="27129861" w14:textId="19290A3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w:t>
            </w:r>
          </w:p>
        </w:tc>
        <w:tc>
          <w:tcPr>
            <w:tcW w:w="646" w:type="pct"/>
            <w:tcBorders>
              <w:top w:val="single" w:sz="8" w:space="0" w:color="auto"/>
            </w:tcBorders>
            <w:vAlign w:val="center"/>
          </w:tcPr>
          <w:p w14:paraId="0F6C934A" w14:textId="2021BFF2"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0.71±0.04</w:t>
            </w:r>
          </w:p>
        </w:tc>
        <w:tc>
          <w:tcPr>
            <w:tcW w:w="672" w:type="pct"/>
            <w:tcBorders>
              <w:top w:val="single" w:sz="8" w:space="0" w:color="auto"/>
            </w:tcBorders>
            <w:vAlign w:val="center"/>
          </w:tcPr>
          <w:p w14:paraId="0FB9C783" w14:textId="22D0E1EB" w:rsidR="00E45BC5" w:rsidRPr="007226AA"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val="restart"/>
            <w:tcBorders>
              <w:top w:val="single" w:sz="8" w:space="0" w:color="auto"/>
            </w:tcBorders>
            <w:vAlign w:val="center"/>
          </w:tcPr>
          <w:p w14:paraId="535B2D63" w14:textId="483DDFD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Watanabe 2016</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&lt;EndNote&gt;&lt;Cite&gt;&lt;Author&gt;Watanabe&lt;/Author&gt;&lt;Year&gt;2016&lt;/Year&gt;&lt;RecNum&gt;304&lt;/RecNum&gt;&lt;DisplayText&gt;[148]&lt;/DisplayText&gt;&lt;record&gt;&lt;rec-number&gt;304&lt;/rec-number&gt;&lt;foreign-keys&gt;&lt;key app="EN" db-id="05052tp2owzs2qezrt1ve9tja9f25rw2xfas" timestamp="1668461170" guid="7fe2c488-6a9e-4a96-91f8-cd94fe40f818"&gt;304&lt;/key&gt;&lt;/foreign-keys&gt;&lt;ref-type name="Journal Article"&gt;17&lt;/ref-type&gt;&lt;contributors&gt;&lt;authors&gt;&lt;author&gt;Watanabe, H.&lt;/author&gt;&lt;author&gt;Arase, S.&lt;/author&gt;&lt;author&gt;Yamamoto, T.&lt;/author&gt;&lt;author&gt;Wells, P.&lt;/author&gt;&lt;author&gt;Onishi, T.&lt;/author&gt;&lt;author&gt;Odette, G. R.&lt;/author&gt;&lt;/authors&gt;&lt;/contributors&gt;&lt;titles&gt;&lt;title&gt;Hardening and microstructural evolution of A533b steels irradiated with Fe ions and electrons&lt;/title&gt;&lt;secondary-title&gt;Journal of Nuclear Materials&lt;/secondary-title&gt;&lt;/titles&gt;&lt;periodical&gt;&lt;full-title&gt;Journal of Nuclear Materials&lt;/full-title&gt;&lt;/periodical&gt;&lt;pages&gt;243-250&lt;/pages&gt;&lt;volume&gt;471&lt;/volume&gt;&lt;section&gt;243&lt;/section&gt;&lt;dates&gt;&lt;year&gt;2016&lt;/year&gt;&lt;/dates&gt;&lt;isbn&gt;00223115&lt;/isbn&gt;&lt;urls&gt;&lt;/urls&gt;&lt;electronic-resource-num&gt;10.1016/j.jnucmat.2015.12.045&lt;/electronic-resource-num&gt;&lt;/record&gt;&lt;/Cite&gt;&lt;/EndNote&gt;</w:instrText>
            </w:r>
            <w:r>
              <w:rPr>
                <w:rFonts w:cs="Times New Roman"/>
                <w:sz w:val="22"/>
                <w:szCs w:val="22"/>
              </w:rPr>
              <w:fldChar w:fldCharType="separate"/>
            </w:r>
            <w:r w:rsidR="00B436DE">
              <w:rPr>
                <w:rFonts w:cs="Times New Roman"/>
                <w:noProof/>
                <w:sz w:val="22"/>
                <w:szCs w:val="22"/>
              </w:rPr>
              <w:t>[148]</w:t>
            </w:r>
            <w:r>
              <w:rPr>
                <w:rFonts w:cs="Times New Roman"/>
                <w:sz w:val="22"/>
                <w:szCs w:val="22"/>
              </w:rPr>
              <w:fldChar w:fldCharType="end"/>
            </w:r>
          </w:p>
        </w:tc>
      </w:tr>
      <w:tr w:rsidR="00440A29" w:rsidRPr="009F09B8" w14:paraId="0DD9A4F6" w14:textId="77777777" w:rsidTr="00316B6D">
        <w:trPr>
          <w:trHeight w:val="432"/>
        </w:trPr>
        <w:tc>
          <w:tcPr>
            <w:tcW w:w="506" w:type="pct"/>
            <w:tcBorders>
              <w:bottom w:val="single" w:sz="8" w:space="0" w:color="auto"/>
            </w:tcBorders>
            <w:vAlign w:val="center"/>
          </w:tcPr>
          <w:p w14:paraId="26D48F14" w14:textId="31EA029A"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0.18</w:t>
            </w:r>
          </w:p>
        </w:tc>
        <w:tc>
          <w:tcPr>
            <w:tcW w:w="489" w:type="pct"/>
            <w:tcBorders>
              <w:bottom w:val="single" w:sz="8" w:space="0" w:color="auto"/>
            </w:tcBorders>
            <w:vAlign w:val="center"/>
          </w:tcPr>
          <w:p w14:paraId="4381B4CE" w14:textId="797294A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350</w:t>
            </w:r>
          </w:p>
        </w:tc>
        <w:tc>
          <w:tcPr>
            <w:tcW w:w="635" w:type="pct"/>
            <w:tcBorders>
              <w:bottom w:val="single" w:sz="8" w:space="0" w:color="auto"/>
            </w:tcBorders>
            <w:vAlign w:val="center"/>
          </w:tcPr>
          <w:p w14:paraId="62021016" w14:textId="285547E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2.4 MeV Fe</w:t>
            </w:r>
          </w:p>
        </w:tc>
        <w:tc>
          <w:tcPr>
            <w:tcW w:w="745" w:type="pct"/>
            <w:tcBorders>
              <w:bottom w:val="single" w:sz="8" w:space="0" w:color="auto"/>
            </w:tcBorders>
            <w:vAlign w:val="center"/>
          </w:tcPr>
          <w:p w14:paraId="04300040" w14:textId="3856544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2.5</w:t>
            </w:r>
            <w:r>
              <w:rPr>
                <w:rFonts w:cs="Times New Roman"/>
                <w:sz w:val="22"/>
                <w:szCs w:val="22"/>
              </w:rPr>
              <w:t>×10</w:t>
            </w:r>
            <w:r w:rsidRPr="00422526">
              <w:rPr>
                <w:rFonts w:cs="Times New Roman"/>
                <w:sz w:val="22"/>
                <w:szCs w:val="22"/>
                <w:vertAlign w:val="superscript"/>
              </w:rPr>
              <w:t>-4</w:t>
            </w:r>
          </w:p>
        </w:tc>
        <w:tc>
          <w:tcPr>
            <w:tcW w:w="630" w:type="pct"/>
            <w:tcBorders>
              <w:bottom w:val="single" w:sz="8" w:space="0" w:color="auto"/>
            </w:tcBorders>
            <w:vAlign w:val="center"/>
          </w:tcPr>
          <w:p w14:paraId="40864C13" w14:textId="2B5FDB8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w:t>
            </w:r>
          </w:p>
        </w:tc>
        <w:tc>
          <w:tcPr>
            <w:tcW w:w="646" w:type="pct"/>
            <w:tcBorders>
              <w:bottom w:val="single" w:sz="8" w:space="0" w:color="auto"/>
            </w:tcBorders>
            <w:vAlign w:val="center"/>
          </w:tcPr>
          <w:p w14:paraId="7B2150E9" w14:textId="67A6CDC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0.73±0.74</w:t>
            </w:r>
          </w:p>
        </w:tc>
        <w:tc>
          <w:tcPr>
            <w:tcW w:w="672" w:type="pct"/>
            <w:tcBorders>
              <w:bottom w:val="single" w:sz="8" w:space="0" w:color="auto"/>
            </w:tcBorders>
            <w:vAlign w:val="center"/>
          </w:tcPr>
          <w:p w14:paraId="0AC93C45" w14:textId="4277A8AC" w:rsidR="00E45BC5" w:rsidRPr="009F09B8" w:rsidRDefault="00440A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p>
        </w:tc>
        <w:tc>
          <w:tcPr>
            <w:tcW w:w="677" w:type="pct"/>
            <w:vMerge/>
            <w:tcBorders>
              <w:bottom w:val="single" w:sz="8" w:space="0" w:color="auto"/>
            </w:tcBorders>
            <w:vAlign w:val="center"/>
          </w:tcPr>
          <w:p w14:paraId="4829FCF2" w14:textId="75CE6A19"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0C02764E"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top w:val="single" w:sz="8" w:space="0" w:color="auto"/>
            </w:tcBorders>
            <w:vAlign w:val="center"/>
            <w:hideMark/>
          </w:tcPr>
          <w:p w14:paraId="6C51E5DE"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tcBorders>
              <w:top w:val="single" w:sz="8" w:space="0" w:color="auto"/>
            </w:tcBorders>
            <w:vAlign w:val="center"/>
            <w:hideMark/>
          </w:tcPr>
          <w:p w14:paraId="1CEC75EE"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tcBorders>
              <w:top w:val="single" w:sz="8" w:space="0" w:color="auto"/>
            </w:tcBorders>
            <w:vAlign w:val="center"/>
            <w:hideMark/>
          </w:tcPr>
          <w:p w14:paraId="3674DDBD" w14:textId="6316D63D"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Neutron</w:t>
            </w:r>
          </w:p>
        </w:tc>
        <w:tc>
          <w:tcPr>
            <w:tcW w:w="745" w:type="pct"/>
            <w:tcBorders>
              <w:top w:val="single" w:sz="8" w:space="0" w:color="auto"/>
            </w:tcBorders>
            <w:vAlign w:val="center"/>
            <w:hideMark/>
          </w:tcPr>
          <w:p w14:paraId="3C6B70EE" w14:textId="3BA8B691"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7.5</w:t>
            </w:r>
            <w:r>
              <w:rPr>
                <w:rFonts w:cs="Times New Roman"/>
                <w:sz w:val="22"/>
                <w:szCs w:val="22"/>
              </w:rPr>
              <w:t>×10</w:t>
            </w:r>
            <w:r w:rsidRPr="00422526">
              <w:rPr>
                <w:rFonts w:cs="Times New Roman"/>
                <w:sz w:val="22"/>
                <w:szCs w:val="22"/>
                <w:vertAlign w:val="superscript"/>
              </w:rPr>
              <w:t>12</w:t>
            </w:r>
            <w:r w:rsidRPr="007226AA">
              <w:rPr>
                <w:rFonts w:cs="Times New Roman"/>
                <w:sz w:val="22"/>
                <w:szCs w:val="22"/>
              </w:rPr>
              <w:t xml:space="preserve"> n/cm</w:t>
            </w:r>
            <w:r w:rsidRPr="007226AA">
              <w:rPr>
                <w:rFonts w:cs="Times New Roman"/>
                <w:sz w:val="22"/>
                <w:szCs w:val="22"/>
                <w:vertAlign w:val="superscript"/>
              </w:rPr>
              <w:t>2</w:t>
            </w:r>
            <w:r>
              <w:rPr>
                <w:rFonts w:cs="Times New Roman"/>
                <w:sz w:val="22"/>
                <w:szCs w:val="22"/>
              </w:rPr>
              <w:t>×</w:t>
            </w:r>
            <w:r w:rsidRPr="007226AA">
              <w:rPr>
                <w:rFonts w:cs="Times New Roman"/>
                <w:sz w:val="22"/>
                <w:szCs w:val="22"/>
              </w:rPr>
              <w:t>s</w:t>
            </w:r>
          </w:p>
        </w:tc>
        <w:tc>
          <w:tcPr>
            <w:tcW w:w="630" w:type="pct"/>
            <w:tcBorders>
              <w:top w:val="single" w:sz="8" w:space="0" w:color="auto"/>
            </w:tcBorders>
            <w:vAlign w:val="center"/>
            <w:hideMark/>
          </w:tcPr>
          <w:p w14:paraId="00D82911" w14:textId="6175582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0.04</w:t>
            </w:r>
            <w:r>
              <w:rPr>
                <w:rFonts w:cs="Times New Roman"/>
                <w:sz w:val="22"/>
                <w:szCs w:val="22"/>
              </w:rPr>
              <w:t>×10</w:t>
            </w:r>
            <w:r w:rsidRPr="00015F1C">
              <w:rPr>
                <w:rFonts w:cs="Times New Roman"/>
                <w:sz w:val="22"/>
                <w:szCs w:val="22"/>
                <w:vertAlign w:val="superscript"/>
              </w:rPr>
              <w:t>19</w:t>
            </w:r>
            <w:r w:rsidRPr="007226AA">
              <w:rPr>
                <w:rFonts w:cs="Times New Roman"/>
                <w:sz w:val="22"/>
                <w:szCs w:val="22"/>
              </w:rPr>
              <w:t xml:space="preserve"> n/</w:t>
            </w:r>
            <w:r w:rsidRPr="009F09B8">
              <w:rPr>
                <w:rFonts w:cs="Times New Roman"/>
                <w:sz w:val="22"/>
                <w:szCs w:val="22"/>
              </w:rPr>
              <w:t>c</w:t>
            </w:r>
            <w:r w:rsidRPr="007226AA">
              <w:rPr>
                <w:rFonts w:cs="Times New Roman"/>
                <w:sz w:val="22"/>
                <w:szCs w:val="22"/>
              </w:rPr>
              <w:t>m</w:t>
            </w:r>
            <w:r w:rsidRPr="00015F1C">
              <w:rPr>
                <w:rFonts w:cs="Times New Roman"/>
                <w:sz w:val="22"/>
                <w:szCs w:val="22"/>
                <w:vertAlign w:val="superscript"/>
              </w:rPr>
              <w:t>2</w:t>
            </w:r>
          </w:p>
        </w:tc>
        <w:tc>
          <w:tcPr>
            <w:tcW w:w="646" w:type="pct"/>
            <w:tcBorders>
              <w:top w:val="single" w:sz="8" w:space="0" w:color="auto"/>
            </w:tcBorders>
            <w:vAlign w:val="center"/>
            <w:hideMark/>
          </w:tcPr>
          <w:p w14:paraId="7FAC130A" w14:textId="2D402A6D"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1.6±0.06</w:t>
            </w:r>
          </w:p>
        </w:tc>
        <w:tc>
          <w:tcPr>
            <w:tcW w:w="672" w:type="pct"/>
            <w:tcBorders>
              <w:top w:val="single" w:sz="8" w:space="0" w:color="auto"/>
            </w:tcBorders>
            <w:vAlign w:val="center"/>
          </w:tcPr>
          <w:p w14:paraId="516E9C92" w14:textId="176D5E45" w:rsidR="00E45BC5" w:rsidRPr="007226AA" w:rsidRDefault="00140C0E"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55</w:t>
            </w:r>
            <w:r w:rsidRPr="007226AA">
              <w:rPr>
                <w:rFonts w:cs="Times New Roman"/>
                <w:sz w:val="22"/>
                <w:szCs w:val="22"/>
              </w:rPr>
              <w:t>±</w:t>
            </w:r>
            <w:r>
              <w:rPr>
                <w:rFonts w:cs="Times New Roman"/>
                <w:sz w:val="22"/>
                <w:szCs w:val="22"/>
              </w:rPr>
              <w:t>4</w:t>
            </w:r>
          </w:p>
        </w:tc>
        <w:tc>
          <w:tcPr>
            <w:tcW w:w="677" w:type="pct"/>
            <w:vMerge w:val="restart"/>
            <w:tcBorders>
              <w:top w:val="single" w:sz="8" w:space="0" w:color="auto"/>
            </w:tcBorders>
            <w:vAlign w:val="center"/>
            <w:hideMark/>
          </w:tcPr>
          <w:p w14:paraId="07636ABD" w14:textId="33075AA0"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Shu 2018</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&lt;EndNote&gt;&lt;Cite&gt;&lt;Author&gt;Shu&lt;/Author&gt;&lt;Year&gt;2018&lt;/Year&gt;&lt;RecNum&gt;303&lt;/RecNum&gt;&lt;DisplayText&gt;[141]&lt;/DisplayText&gt;&lt;record&gt;&lt;rec-number&gt;303&lt;/rec-number&gt;&lt;foreign-keys&gt;&lt;key app="EN" db-id="05052tp2owzs2qezrt1ve9tja9f25rw2xfas" timestamp="1668461169" guid="73381648-5c5f-44ad-87e1-3709b8e8db49"&gt;303&lt;/key&gt;&lt;/foreign-keys&gt;&lt;ref-type name="Journal Article"&gt;17&lt;/ref-type&gt;&lt;contributors&gt;&lt;authors&gt;&lt;author&gt;Shu, Shipeng&lt;/author&gt;&lt;author&gt;Wirth, Brian D.&lt;/author&gt;&lt;author&gt;Wells, Peter B.&lt;/author&gt;&lt;author&gt;Morgan, Dane D.&lt;/author&gt;&lt;author&gt;Odette, G. Robert&lt;/author&gt;&lt;/authors&gt;&lt;/contributors&gt;&lt;titles&gt;&lt;title&gt;Multi-technique characterization of the precipitates in thermally aged and neutron irradiated Fe-Cu and Fe-Cu-Mn model alloys: Atom probe tomography reconstruction implications&lt;/title&gt;&lt;secondary-title&gt;Acta Materialia&lt;/secondary-title&gt;&lt;/titles&gt;&lt;periodical&gt;&lt;full-title&gt;Acta Materialia&lt;/full-title&gt;&lt;/periodical&gt;&lt;pages&gt;237-252&lt;/pages&gt;&lt;volume&gt;146&lt;/volume&gt;&lt;section&gt;237&lt;/section&gt;&lt;dates&gt;&lt;year&gt;2018&lt;/year&gt;&lt;/dates&gt;&lt;isbn&gt;13596454&lt;/isbn&gt;&lt;urls&gt;&lt;/urls&gt;&lt;electronic-resource-num&gt;10.1016/j.actamat.2017.12.006&lt;/electronic-resource-num&gt;&lt;/record&gt;&lt;/Cite&gt;&lt;/EndNote&gt;</w:instrText>
            </w:r>
            <w:r>
              <w:rPr>
                <w:rFonts w:cs="Times New Roman"/>
                <w:sz w:val="22"/>
                <w:szCs w:val="22"/>
              </w:rPr>
              <w:fldChar w:fldCharType="separate"/>
            </w:r>
            <w:r w:rsidR="00B436DE">
              <w:rPr>
                <w:rFonts w:cs="Times New Roman"/>
                <w:noProof/>
                <w:sz w:val="22"/>
                <w:szCs w:val="22"/>
              </w:rPr>
              <w:t>[141]</w:t>
            </w:r>
            <w:r>
              <w:rPr>
                <w:rFonts w:cs="Times New Roman"/>
                <w:sz w:val="22"/>
                <w:szCs w:val="22"/>
              </w:rPr>
              <w:fldChar w:fldCharType="end"/>
            </w:r>
          </w:p>
        </w:tc>
      </w:tr>
      <w:tr w:rsidR="00440A29" w:rsidRPr="009F09B8" w14:paraId="0950266D" w14:textId="77777777" w:rsidTr="00316B6D">
        <w:trPr>
          <w:trHeight w:val="432"/>
        </w:trPr>
        <w:tc>
          <w:tcPr>
            <w:tcW w:w="506" w:type="pct"/>
            <w:vAlign w:val="center"/>
            <w:hideMark/>
          </w:tcPr>
          <w:p w14:paraId="5581572A"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vAlign w:val="center"/>
            <w:hideMark/>
          </w:tcPr>
          <w:p w14:paraId="5DF9D560"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vAlign w:val="center"/>
            <w:hideMark/>
          </w:tcPr>
          <w:p w14:paraId="547BAC06" w14:textId="7E25DB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Neutron</w:t>
            </w:r>
          </w:p>
        </w:tc>
        <w:tc>
          <w:tcPr>
            <w:tcW w:w="745" w:type="pct"/>
            <w:vAlign w:val="center"/>
            <w:hideMark/>
          </w:tcPr>
          <w:p w14:paraId="27834E74" w14:textId="019E3815"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7.5</w:t>
            </w:r>
            <w:r>
              <w:rPr>
                <w:rFonts w:cs="Times New Roman"/>
                <w:sz w:val="22"/>
                <w:szCs w:val="22"/>
              </w:rPr>
              <w:t>×10</w:t>
            </w:r>
            <w:r w:rsidRPr="00422526">
              <w:rPr>
                <w:rFonts w:cs="Times New Roman"/>
                <w:sz w:val="22"/>
                <w:szCs w:val="22"/>
                <w:vertAlign w:val="superscript"/>
              </w:rPr>
              <w:t>12</w:t>
            </w:r>
            <w:r w:rsidRPr="007226AA">
              <w:rPr>
                <w:rFonts w:cs="Times New Roman"/>
                <w:sz w:val="22"/>
                <w:szCs w:val="22"/>
              </w:rPr>
              <w:t xml:space="preserve"> n/cm</w:t>
            </w:r>
            <w:r w:rsidRPr="007226AA">
              <w:rPr>
                <w:rFonts w:cs="Times New Roman"/>
                <w:sz w:val="22"/>
                <w:szCs w:val="22"/>
                <w:vertAlign w:val="superscript"/>
              </w:rPr>
              <w:t>2</w:t>
            </w:r>
            <w:r>
              <w:rPr>
                <w:rFonts w:cs="Times New Roman"/>
                <w:sz w:val="22"/>
                <w:szCs w:val="22"/>
              </w:rPr>
              <w:t>×</w:t>
            </w:r>
            <w:r w:rsidRPr="007226AA">
              <w:rPr>
                <w:rFonts w:cs="Times New Roman"/>
                <w:sz w:val="22"/>
                <w:szCs w:val="22"/>
              </w:rPr>
              <w:t>s</w:t>
            </w:r>
          </w:p>
        </w:tc>
        <w:tc>
          <w:tcPr>
            <w:tcW w:w="630" w:type="pct"/>
            <w:vAlign w:val="center"/>
            <w:hideMark/>
          </w:tcPr>
          <w:p w14:paraId="73657DAC" w14:textId="6DC3BE63"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0.51</w:t>
            </w:r>
            <w:r>
              <w:rPr>
                <w:rFonts w:cs="Times New Roman"/>
                <w:sz w:val="22"/>
                <w:szCs w:val="22"/>
              </w:rPr>
              <w:t>×10</w:t>
            </w:r>
            <w:r w:rsidRPr="00015F1C">
              <w:rPr>
                <w:rFonts w:cs="Times New Roman"/>
                <w:sz w:val="22"/>
                <w:szCs w:val="22"/>
                <w:vertAlign w:val="superscript"/>
              </w:rPr>
              <w:t xml:space="preserve">19 </w:t>
            </w:r>
            <w:r w:rsidRPr="007226AA">
              <w:rPr>
                <w:rFonts w:cs="Times New Roman"/>
                <w:sz w:val="22"/>
                <w:szCs w:val="22"/>
              </w:rPr>
              <w:t>n/</w:t>
            </w:r>
            <w:r w:rsidRPr="009F09B8">
              <w:rPr>
                <w:rFonts w:cs="Times New Roman"/>
                <w:sz w:val="22"/>
                <w:szCs w:val="22"/>
              </w:rPr>
              <w:t>c</w:t>
            </w:r>
            <w:r w:rsidRPr="007226AA">
              <w:rPr>
                <w:rFonts w:cs="Times New Roman"/>
                <w:sz w:val="22"/>
                <w:szCs w:val="22"/>
              </w:rPr>
              <w:t>m</w:t>
            </w:r>
            <w:r w:rsidRPr="00015F1C">
              <w:rPr>
                <w:rFonts w:cs="Times New Roman"/>
                <w:sz w:val="22"/>
                <w:szCs w:val="22"/>
                <w:vertAlign w:val="superscript"/>
              </w:rPr>
              <w:t>2</w:t>
            </w:r>
          </w:p>
        </w:tc>
        <w:tc>
          <w:tcPr>
            <w:tcW w:w="646" w:type="pct"/>
            <w:vAlign w:val="center"/>
            <w:hideMark/>
          </w:tcPr>
          <w:p w14:paraId="17931EE8" w14:textId="069BC149"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2.2±0.02</w:t>
            </w:r>
          </w:p>
        </w:tc>
        <w:tc>
          <w:tcPr>
            <w:tcW w:w="672" w:type="pct"/>
            <w:vAlign w:val="center"/>
          </w:tcPr>
          <w:p w14:paraId="2EC346E2" w14:textId="19BAF1EE" w:rsidR="00E45BC5" w:rsidRPr="007226AA" w:rsidRDefault="00F25F86"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64</w:t>
            </w:r>
            <w:r w:rsidRPr="007226AA">
              <w:rPr>
                <w:rFonts w:cs="Times New Roman"/>
                <w:sz w:val="22"/>
                <w:szCs w:val="22"/>
              </w:rPr>
              <w:t>±</w:t>
            </w:r>
            <w:r>
              <w:rPr>
                <w:rFonts w:cs="Times New Roman"/>
                <w:sz w:val="22"/>
                <w:szCs w:val="22"/>
              </w:rPr>
              <w:t>7</w:t>
            </w:r>
          </w:p>
        </w:tc>
        <w:tc>
          <w:tcPr>
            <w:tcW w:w="677" w:type="pct"/>
            <w:vMerge/>
            <w:vAlign w:val="center"/>
            <w:hideMark/>
          </w:tcPr>
          <w:p w14:paraId="021561A8" w14:textId="07FDCD8D"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050D5396"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vAlign w:val="center"/>
            <w:hideMark/>
          </w:tcPr>
          <w:p w14:paraId="62DEE682"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0.78</w:t>
            </w:r>
          </w:p>
        </w:tc>
        <w:tc>
          <w:tcPr>
            <w:tcW w:w="489" w:type="pct"/>
            <w:vAlign w:val="center"/>
            <w:hideMark/>
          </w:tcPr>
          <w:p w14:paraId="1C3E01EE"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290</w:t>
            </w:r>
          </w:p>
        </w:tc>
        <w:tc>
          <w:tcPr>
            <w:tcW w:w="635" w:type="pct"/>
            <w:vAlign w:val="center"/>
            <w:hideMark/>
          </w:tcPr>
          <w:p w14:paraId="11DCC38E" w14:textId="0D61675C"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Neutron</w:t>
            </w:r>
          </w:p>
        </w:tc>
        <w:tc>
          <w:tcPr>
            <w:tcW w:w="745" w:type="pct"/>
            <w:vAlign w:val="center"/>
            <w:hideMark/>
          </w:tcPr>
          <w:p w14:paraId="5D46EBFC" w14:textId="268F2B00"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7.5</w:t>
            </w:r>
            <w:r>
              <w:rPr>
                <w:rFonts w:cs="Times New Roman"/>
                <w:sz w:val="22"/>
                <w:szCs w:val="22"/>
              </w:rPr>
              <w:t>×10</w:t>
            </w:r>
            <w:r w:rsidRPr="00422526">
              <w:rPr>
                <w:rFonts w:cs="Times New Roman"/>
                <w:sz w:val="22"/>
                <w:szCs w:val="22"/>
                <w:vertAlign w:val="superscript"/>
              </w:rPr>
              <w:t>12</w:t>
            </w:r>
            <w:r w:rsidRPr="007226AA">
              <w:rPr>
                <w:rFonts w:cs="Times New Roman"/>
                <w:sz w:val="22"/>
                <w:szCs w:val="22"/>
              </w:rPr>
              <w:t xml:space="preserve"> n/cm</w:t>
            </w:r>
            <w:r w:rsidRPr="007226AA">
              <w:rPr>
                <w:rFonts w:cs="Times New Roman"/>
                <w:sz w:val="22"/>
                <w:szCs w:val="22"/>
                <w:vertAlign w:val="superscript"/>
              </w:rPr>
              <w:t>2</w:t>
            </w:r>
            <w:r>
              <w:rPr>
                <w:rFonts w:cs="Times New Roman"/>
                <w:sz w:val="22"/>
                <w:szCs w:val="22"/>
              </w:rPr>
              <w:t>×</w:t>
            </w:r>
            <w:r w:rsidRPr="007226AA">
              <w:rPr>
                <w:rFonts w:cs="Times New Roman"/>
                <w:sz w:val="22"/>
                <w:szCs w:val="22"/>
              </w:rPr>
              <w:t>s</w:t>
            </w:r>
          </w:p>
        </w:tc>
        <w:tc>
          <w:tcPr>
            <w:tcW w:w="630" w:type="pct"/>
            <w:vAlign w:val="center"/>
            <w:hideMark/>
          </w:tcPr>
          <w:p w14:paraId="04D814BE" w14:textId="096BBD3A"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1.00</w:t>
            </w:r>
            <w:r>
              <w:rPr>
                <w:rFonts w:cs="Times New Roman"/>
                <w:sz w:val="22"/>
                <w:szCs w:val="22"/>
              </w:rPr>
              <w:t>×10</w:t>
            </w:r>
            <w:r w:rsidRPr="00015F1C">
              <w:rPr>
                <w:rFonts w:cs="Times New Roman"/>
                <w:sz w:val="22"/>
                <w:szCs w:val="22"/>
                <w:vertAlign w:val="superscript"/>
              </w:rPr>
              <w:t>19</w:t>
            </w:r>
            <w:r w:rsidRPr="007226AA">
              <w:rPr>
                <w:rFonts w:cs="Times New Roman"/>
                <w:sz w:val="22"/>
                <w:szCs w:val="22"/>
              </w:rPr>
              <w:t xml:space="preserve"> n/</w:t>
            </w:r>
            <w:r w:rsidRPr="009F09B8">
              <w:rPr>
                <w:rFonts w:cs="Times New Roman"/>
                <w:sz w:val="22"/>
                <w:szCs w:val="22"/>
              </w:rPr>
              <w:t>c</w:t>
            </w:r>
            <w:r w:rsidRPr="007226AA">
              <w:rPr>
                <w:rFonts w:cs="Times New Roman"/>
                <w:sz w:val="22"/>
                <w:szCs w:val="22"/>
              </w:rPr>
              <w:t>m</w:t>
            </w:r>
            <w:r w:rsidRPr="00015F1C">
              <w:rPr>
                <w:rFonts w:cs="Times New Roman"/>
                <w:sz w:val="22"/>
                <w:szCs w:val="22"/>
                <w:vertAlign w:val="superscript"/>
              </w:rPr>
              <w:t>2</w:t>
            </w:r>
          </w:p>
        </w:tc>
        <w:tc>
          <w:tcPr>
            <w:tcW w:w="646" w:type="pct"/>
            <w:vAlign w:val="center"/>
            <w:hideMark/>
          </w:tcPr>
          <w:p w14:paraId="70A0699A" w14:textId="2169AC52"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7226AA">
              <w:rPr>
                <w:rFonts w:cs="Times New Roman"/>
                <w:sz w:val="22"/>
                <w:szCs w:val="22"/>
              </w:rPr>
              <w:t>2.7±0.07</w:t>
            </w:r>
          </w:p>
        </w:tc>
        <w:tc>
          <w:tcPr>
            <w:tcW w:w="672" w:type="pct"/>
            <w:vAlign w:val="center"/>
          </w:tcPr>
          <w:p w14:paraId="5EBD3442" w14:textId="6CD2B5F4" w:rsidR="00E45BC5" w:rsidRPr="007226AA" w:rsidRDefault="00F25F86"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66</w:t>
            </w:r>
            <w:r w:rsidRPr="007226AA">
              <w:rPr>
                <w:rFonts w:cs="Times New Roman"/>
                <w:sz w:val="22"/>
                <w:szCs w:val="22"/>
              </w:rPr>
              <w:t>±</w:t>
            </w:r>
            <w:r>
              <w:rPr>
                <w:rFonts w:cs="Times New Roman"/>
                <w:sz w:val="22"/>
                <w:szCs w:val="22"/>
              </w:rPr>
              <w:t>4</w:t>
            </w:r>
          </w:p>
        </w:tc>
        <w:tc>
          <w:tcPr>
            <w:tcW w:w="677" w:type="pct"/>
            <w:vMerge/>
            <w:vAlign w:val="center"/>
            <w:hideMark/>
          </w:tcPr>
          <w:p w14:paraId="55003C12" w14:textId="171A15A6"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6F613DC3" w14:textId="77777777" w:rsidTr="00316B6D">
        <w:trPr>
          <w:trHeight w:val="432"/>
        </w:trPr>
        <w:tc>
          <w:tcPr>
            <w:tcW w:w="506" w:type="pct"/>
            <w:tcBorders>
              <w:top w:val="single" w:sz="8" w:space="0" w:color="auto"/>
            </w:tcBorders>
            <w:vAlign w:val="center"/>
            <w:hideMark/>
          </w:tcPr>
          <w:p w14:paraId="0AB8EC0F" w14:textId="3FAFDB58"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0.62</w:t>
            </w:r>
          </w:p>
        </w:tc>
        <w:tc>
          <w:tcPr>
            <w:tcW w:w="489" w:type="pct"/>
            <w:tcBorders>
              <w:top w:val="single" w:sz="8" w:space="0" w:color="auto"/>
            </w:tcBorders>
            <w:vAlign w:val="center"/>
            <w:hideMark/>
          </w:tcPr>
          <w:p w14:paraId="7344B6DD" w14:textId="2DD1928B"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top w:val="single" w:sz="8" w:space="0" w:color="auto"/>
            </w:tcBorders>
            <w:vAlign w:val="center"/>
            <w:hideMark/>
          </w:tcPr>
          <w:p w14:paraId="2E283E10" w14:textId="480FDE02"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 xml:space="preserve">Neutron </w:t>
            </w:r>
          </w:p>
        </w:tc>
        <w:tc>
          <w:tcPr>
            <w:tcW w:w="745" w:type="pct"/>
            <w:tcBorders>
              <w:top w:val="single" w:sz="8" w:space="0" w:color="auto"/>
            </w:tcBorders>
            <w:vAlign w:val="center"/>
            <w:hideMark/>
          </w:tcPr>
          <w:p w14:paraId="58E1B65D" w14:textId="60125260"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w:t>
            </w:r>
            <w:r>
              <w:rPr>
                <w:rFonts w:cs="Times New Roman"/>
                <w:sz w:val="22"/>
                <w:szCs w:val="22"/>
              </w:rPr>
              <w:t>×10</w:t>
            </w:r>
            <w:r w:rsidRPr="00422526">
              <w:rPr>
                <w:rFonts w:cs="Times New Roman"/>
                <w:sz w:val="22"/>
                <w:szCs w:val="22"/>
                <w:vertAlign w:val="superscript"/>
              </w:rPr>
              <w:t>13</w:t>
            </w:r>
            <w:r w:rsidRPr="009F09B8">
              <w:rPr>
                <w:rFonts w:cs="Times New Roman"/>
                <w:sz w:val="22"/>
                <w:szCs w:val="22"/>
              </w:rPr>
              <w:t xml:space="preserve"> </w:t>
            </w:r>
            <w:r w:rsidRPr="007226AA">
              <w:rPr>
                <w:rFonts w:cs="Times New Roman"/>
                <w:sz w:val="22"/>
                <w:szCs w:val="22"/>
              </w:rPr>
              <w:t>n/cm</w:t>
            </w:r>
            <w:r w:rsidRPr="007226AA">
              <w:rPr>
                <w:rFonts w:cs="Times New Roman"/>
                <w:sz w:val="22"/>
                <w:szCs w:val="22"/>
                <w:vertAlign w:val="superscript"/>
              </w:rPr>
              <w:t>2</w:t>
            </w:r>
            <w:r>
              <w:rPr>
                <w:rFonts w:cs="Times New Roman"/>
                <w:sz w:val="22"/>
                <w:szCs w:val="22"/>
              </w:rPr>
              <w:t>×</w:t>
            </w:r>
            <w:r w:rsidRPr="007226AA">
              <w:rPr>
                <w:rFonts w:cs="Times New Roman"/>
                <w:sz w:val="22"/>
                <w:szCs w:val="22"/>
              </w:rPr>
              <w:t>s</w:t>
            </w:r>
          </w:p>
        </w:tc>
        <w:tc>
          <w:tcPr>
            <w:tcW w:w="630" w:type="pct"/>
            <w:tcBorders>
              <w:top w:val="single" w:sz="8" w:space="0" w:color="auto"/>
            </w:tcBorders>
            <w:vAlign w:val="center"/>
            <w:hideMark/>
          </w:tcPr>
          <w:p w14:paraId="661E03B8" w14:textId="054704DC"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5.5</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w:t>
            </w:r>
            <w:r w:rsidRPr="007226AA">
              <w:rPr>
                <w:rFonts w:cs="Times New Roman"/>
                <w:sz w:val="22"/>
                <w:szCs w:val="22"/>
              </w:rPr>
              <w:t>n/</w:t>
            </w:r>
            <w:r w:rsidRPr="009F09B8">
              <w:rPr>
                <w:rFonts w:cs="Times New Roman"/>
                <w:sz w:val="22"/>
                <w:szCs w:val="22"/>
              </w:rPr>
              <w:t>c</w:t>
            </w:r>
            <w:r w:rsidRPr="007226AA">
              <w:rPr>
                <w:rFonts w:cs="Times New Roman"/>
                <w:sz w:val="22"/>
                <w:szCs w:val="22"/>
              </w:rPr>
              <w:t>m</w:t>
            </w:r>
            <w:r w:rsidRPr="00015F1C">
              <w:rPr>
                <w:rFonts w:cs="Times New Roman"/>
                <w:sz w:val="22"/>
                <w:szCs w:val="22"/>
                <w:vertAlign w:val="superscript"/>
              </w:rPr>
              <w:t>2</w:t>
            </w:r>
            <w:r w:rsidRPr="009F09B8">
              <w:rPr>
                <w:rFonts w:cs="Times New Roman"/>
                <w:sz w:val="22"/>
                <w:szCs w:val="22"/>
              </w:rPr>
              <w:t xml:space="preserve"> (0.1 dpa)</w:t>
            </w:r>
          </w:p>
        </w:tc>
        <w:tc>
          <w:tcPr>
            <w:tcW w:w="646" w:type="pct"/>
            <w:tcBorders>
              <w:top w:val="single" w:sz="8" w:space="0" w:color="auto"/>
            </w:tcBorders>
            <w:vAlign w:val="center"/>
            <w:hideMark/>
          </w:tcPr>
          <w:p w14:paraId="2881A64D" w14:textId="047EAB1C"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w:t>
            </w:r>
            <w:r w:rsidR="00FD6729">
              <w:rPr>
                <w:rFonts w:cs="Times New Roman"/>
                <w:sz w:val="22"/>
                <w:szCs w:val="22"/>
              </w:rPr>
              <w:t>-3</w:t>
            </w:r>
          </w:p>
        </w:tc>
        <w:tc>
          <w:tcPr>
            <w:tcW w:w="672" w:type="pct"/>
            <w:tcBorders>
              <w:top w:val="single" w:sz="8" w:space="0" w:color="auto"/>
            </w:tcBorders>
            <w:vAlign w:val="center"/>
          </w:tcPr>
          <w:p w14:paraId="1C2728A6" w14:textId="6AC2023F" w:rsidR="00E45BC5" w:rsidRPr="009F09B8" w:rsidRDefault="0066293F"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15-30</w:t>
            </w:r>
          </w:p>
        </w:tc>
        <w:tc>
          <w:tcPr>
            <w:tcW w:w="677" w:type="pct"/>
            <w:vMerge w:val="restart"/>
            <w:tcBorders>
              <w:top w:val="single" w:sz="8" w:space="0" w:color="auto"/>
            </w:tcBorders>
            <w:vAlign w:val="center"/>
            <w:hideMark/>
          </w:tcPr>
          <w:p w14:paraId="10D5A680" w14:textId="389F188B"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Auger 1994</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&lt;EndNote&gt;&lt;Cite&gt;&lt;Author&gt;Auger&lt;/Author&gt;&lt;Year&gt;1994&lt;/Year&gt;&lt;RecNum&gt;315&lt;/RecNum&gt;&lt;DisplayText&gt;[142]&lt;/DisplayText&gt;&lt;record&gt;&lt;rec-number&gt;315&lt;/rec-number&gt;&lt;foreign-keys&gt;&lt;key app="EN" db-id="05052tp2owzs2qezrt1ve9tja9f25rw2xfas" timestamp="1668461180" guid="f27fa004-01ac-4126-929e-7be77c41b5c0"&gt;315&lt;/key&gt;&lt;/foreign-keys&gt;&lt;ref-type name="Journal Article"&gt;17&lt;/ref-type&gt;&lt;contributors&gt;&lt;authors&gt;&lt;author&gt;Auger, P&lt;/author&gt;&lt;author&gt;Pareige, PJAM&lt;/author&gt;&lt;author&gt;Akamatsu, M&lt;/author&gt;&lt;author&gt;Van Duysen, J-C&lt;/author&gt;&lt;/authors&gt;&lt;/contributors&gt;&lt;titles&gt;&lt;title&gt;Microstructural characterization of atom clusters in irradiated pressure vessel steels and model alloys&lt;/title&gt;&lt;secondary-title&gt;Journal of nuclear materials&lt;/secondary-title&gt;&lt;/titles&gt;&lt;periodical&gt;&lt;full-title&gt;Journal of Nuclear Materials&lt;/full-title&gt;&lt;/periodical&gt;&lt;pages&gt;194-201&lt;/pages&gt;&lt;volume&gt;211&lt;/volume&gt;&lt;number&gt;3&lt;/number&gt;&lt;dates&gt;&lt;year&gt;1994&lt;/year&gt;&lt;/dates&gt;&lt;isbn&gt;0022-3115&lt;/isbn&gt;&lt;urls&gt;&lt;/urls&gt;&lt;/record&gt;&lt;/Cite&gt;&lt;/EndNote&gt;</w:instrText>
            </w:r>
            <w:r>
              <w:rPr>
                <w:rFonts w:cs="Times New Roman"/>
                <w:sz w:val="22"/>
                <w:szCs w:val="22"/>
              </w:rPr>
              <w:fldChar w:fldCharType="separate"/>
            </w:r>
            <w:r w:rsidR="00B436DE">
              <w:rPr>
                <w:rFonts w:cs="Times New Roman"/>
                <w:noProof/>
                <w:sz w:val="22"/>
                <w:szCs w:val="22"/>
              </w:rPr>
              <w:t>[142]</w:t>
            </w:r>
            <w:r>
              <w:rPr>
                <w:rFonts w:cs="Times New Roman"/>
                <w:sz w:val="22"/>
                <w:szCs w:val="22"/>
              </w:rPr>
              <w:fldChar w:fldCharType="end"/>
            </w:r>
          </w:p>
        </w:tc>
      </w:tr>
      <w:tr w:rsidR="00440A29" w:rsidRPr="009F09B8" w14:paraId="643F2615"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bottom w:val="single" w:sz="8" w:space="0" w:color="auto"/>
            </w:tcBorders>
            <w:vAlign w:val="center"/>
            <w:hideMark/>
          </w:tcPr>
          <w:p w14:paraId="008B43B3" w14:textId="766FEBC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1.23</w:t>
            </w:r>
          </w:p>
        </w:tc>
        <w:tc>
          <w:tcPr>
            <w:tcW w:w="489" w:type="pct"/>
            <w:tcBorders>
              <w:bottom w:val="single" w:sz="8" w:space="0" w:color="auto"/>
            </w:tcBorders>
            <w:vAlign w:val="center"/>
            <w:hideMark/>
          </w:tcPr>
          <w:p w14:paraId="79B0E631" w14:textId="6BD6001F"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bottom w:val="single" w:sz="8" w:space="0" w:color="auto"/>
            </w:tcBorders>
            <w:vAlign w:val="center"/>
            <w:hideMark/>
          </w:tcPr>
          <w:p w14:paraId="127BE08A" w14:textId="6397EAD4"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tcBorders>
              <w:bottom w:val="single" w:sz="8" w:space="0" w:color="auto"/>
            </w:tcBorders>
            <w:vAlign w:val="center"/>
            <w:hideMark/>
          </w:tcPr>
          <w:p w14:paraId="3561BB04" w14:textId="21ADAE7B"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w:t>
            </w:r>
            <w:r>
              <w:rPr>
                <w:rFonts w:cs="Times New Roman"/>
                <w:sz w:val="22"/>
                <w:szCs w:val="22"/>
              </w:rPr>
              <w:t>×10</w:t>
            </w:r>
            <w:r w:rsidRPr="00422526">
              <w:rPr>
                <w:rFonts w:cs="Times New Roman"/>
                <w:sz w:val="22"/>
                <w:szCs w:val="22"/>
                <w:vertAlign w:val="superscript"/>
              </w:rPr>
              <w:t>13</w:t>
            </w:r>
            <w:r w:rsidRPr="009F09B8">
              <w:rPr>
                <w:rFonts w:cs="Times New Roman"/>
                <w:sz w:val="22"/>
                <w:szCs w:val="22"/>
              </w:rPr>
              <w:t xml:space="preserve"> </w:t>
            </w:r>
            <w:r w:rsidRPr="007226AA">
              <w:rPr>
                <w:rFonts w:cs="Times New Roman"/>
                <w:sz w:val="22"/>
                <w:szCs w:val="22"/>
              </w:rPr>
              <w:t>n/cm</w:t>
            </w:r>
            <w:r w:rsidRPr="007226AA">
              <w:rPr>
                <w:rFonts w:cs="Times New Roman"/>
                <w:sz w:val="22"/>
                <w:szCs w:val="22"/>
                <w:vertAlign w:val="superscript"/>
              </w:rPr>
              <w:t>2</w:t>
            </w:r>
            <w:r>
              <w:rPr>
                <w:rFonts w:cs="Times New Roman"/>
                <w:sz w:val="22"/>
                <w:szCs w:val="22"/>
              </w:rPr>
              <w:t>×</w:t>
            </w:r>
            <w:r w:rsidRPr="007226AA">
              <w:rPr>
                <w:rFonts w:cs="Times New Roman"/>
                <w:sz w:val="22"/>
                <w:szCs w:val="22"/>
              </w:rPr>
              <w:t>s</w:t>
            </w:r>
          </w:p>
        </w:tc>
        <w:tc>
          <w:tcPr>
            <w:tcW w:w="630" w:type="pct"/>
            <w:tcBorders>
              <w:bottom w:val="single" w:sz="8" w:space="0" w:color="auto"/>
            </w:tcBorders>
            <w:vAlign w:val="center"/>
            <w:hideMark/>
          </w:tcPr>
          <w:p w14:paraId="6BC034C0" w14:textId="10921489"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5.5</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w:t>
            </w:r>
            <w:r w:rsidRPr="007226AA">
              <w:rPr>
                <w:rFonts w:cs="Times New Roman"/>
                <w:sz w:val="22"/>
                <w:szCs w:val="22"/>
              </w:rPr>
              <w:t>n/</w:t>
            </w:r>
            <w:r w:rsidRPr="009F09B8">
              <w:rPr>
                <w:rFonts w:cs="Times New Roman"/>
                <w:sz w:val="22"/>
                <w:szCs w:val="22"/>
              </w:rPr>
              <w:t>c</w:t>
            </w:r>
            <w:r w:rsidRPr="007226AA">
              <w:rPr>
                <w:rFonts w:cs="Times New Roman"/>
                <w:sz w:val="22"/>
                <w:szCs w:val="22"/>
              </w:rPr>
              <w:t>m</w:t>
            </w:r>
            <w:r w:rsidRPr="00015F1C">
              <w:rPr>
                <w:rFonts w:cs="Times New Roman"/>
                <w:sz w:val="22"/>
                <w:szCs w:val="22"/>
                <w:vertAlign w:val="superscript"/>
              </w:rPr>
              <w:t>2</w:t>
            </w:r>
          </w:p>
          <w:p w14:paraId="01505ABB" w14:textId="47B48982"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 dpa)</w:t>
            </w:r>
          </w:p>
        </w:tc>
        <w:tc>
          <w:tcPr>
            <w:tcW w:w="646" w:type="pct"/>
            <w:tcBorders>
              <w:bottom w:val="single" w:sz="8" w:space="0" w:color="auto"/>
            </w:tcBorders>
            <w:vAlign w:val="center"/>
            <w:hideMark/>
          </w:tcPr>
          <w:p w14:paraId="02B555FC" w14:textId="7CCBE8E3"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w:t>
            </w:r>
            <w:r w:rsidR="00FD6729">
              <w:rPr>
                <w:rFonts w:cs="Times New Roman"/>
                <w:sz w:val="22"/>
                <w:szCs w:val="22"/>
              </w:rPr>
              <w:t>-3</w:t>
            </w:r>
          </w:p>
        </w:tc>
        <w:tc>
          <w:tcPr>
            <w:tcW w:w="672" w:type="pct"/>
            <w:tcBorders>
              <w:bottom w:val="single" w:sz="8" w:space="0" w:color="auto"/>
            </w:tcBorders>
            <w:vAlign w:val="center"/>
          </w:tcPr>
          <w:p w14:paraId="125BCD04" w14:textId="392D7672" w:rsidR="00E45BC5" w:rsidRPr="007226AA" w:rsidRDefault="00FD672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20-40</w:t>
            </w:r>
          </w:p>
        </w:tc>
        <w:tc>
          <w:tcPr>
            <w:tcW w:w="677" w:type="pct"/>
            <w:vMerge/>
            <w:tcBorders>
              <w:bottom w:val="single" w:sz="8" w:space="0" w:color="auto"/>
            </w:tcBorders>
            <w:vAlign w:val="center"/>
            <w:hideMark/>
          </w:tcPr>
          <w:p w14:paraId="01B051CF" w14:textId="7B33EEC4"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6E515FC2" w14:textId="77777777" w:rsidTr="00316B6D">
        <w:trPr>
          <w:trHeight w:val="432"/>
        </w:trPr>
        <w:tc>
          <w:tcPr>
            <w:tcW w:w="506" w:type="pct"/>
            <w:tcBorders>
              <w:top w:val="single" w:sz="8" w:space="0" w:color="auto"/>
            </w:tcBorders>
            <w:vAlign w:val="center"/>
          </w:tcPr>
          <w:p w14:paraId="12C4F169" w14:textId="4067F96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tcBorders>
              <w:top w:val="single" w:sz="8" w:space="0" w:color="auto"/>
            </w:tcBorders>
            <w:vAlign w:val="center"/>
          </w:tcPr>
          <w:p w14:paraId="286DFAAD" w14:textId="348D8E4A"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top w:val="single" w:sz="8" w:space="0" w:color="auto"/>
            </w:tcBorders>
            <w:vAlign w:val="center"/>
          </w:tcPr>
          <w:p w14:paraId="1E3674CC" w14:textId="4D8C319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 xml:space="preserve">Neutron </w:t>
            </w:r>
          </w:p>
        </w:tc>
        <w:tc>
          <w:tcPr>
            <w:tcW w:w="745" w:type="pct"/>
            <w:tcBorders>
              <w:top w:val="single" w:sz="8" w:space="0" w:color="auto"/>
            </w:tcBorders>
            <w:vAlign w:val="center"/>
          </w:tcPr>
          <w:p w14:paraId="2A2B878F" w14:textId="03BDEBA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w:t>
            </w:r>
            <w:r>
              <w:rPr>
                <w:rFonts w:cs="Times New Roman"/>
                <w:sz w:val="22"/>
                <w:szCs w:val="22"/>
              </w:rPr>
              <w:t>×10</w:t>
            </w:r>
            <w:r w:rsidRPr="00422526">
              <w:rPr>
                <w:rFonts w:cs="Times New Roman"/>
                <w:sz w:val="22"/>
                <w:szCs w:val="22"/>
                <w:vertAlign w:val="superscript"/>
              </w:rPr>
              <w:t>-10</w:t>
            </w:r>
          </w:p>
        </w:tc>
        <w:tc>
          <w:tcPr>
            <w:tcW w:w="630" w:type="pct"/>
            <w:tcBorders>
              <w:top w:val="single" w:sz="8" w:space="0" w:color="auto"/>
            </w:tcBorders>
            <w:vAlign w:val="center"/>
          </w:tcPr>
          <w:p w14:paraId="62FC3D6F" w14:textId="60E7FE7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0.058</w:t>
            </w:r>
          </w:p>
        </w:tc>
        <w:tc>
          <w:tcPr>
            <w:tcW w:w="646" w:type="pct"/>
            <w:tcBorders>
              <w:top w:val="single" w:sz="8" w:space="0" w:color="auto"/>
            </w:tcBorders>
            <w:vAlign w:val="center"/>
          </w:tcPr>
          <w:p w14:paraId="01CDA5EB" w14:textId="57BABB8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1.3</w:t>
            </w:r>
          </w:p>
        </w:tc>
        <w:tc>
          <w:tcPr>
            <w:tcW w:w="672" w:type="pct"/>
            <w:tcBorders>
              <w:top w:val="single" w:sz="8" w:space="0" w:color="auto"/>
            </w:tcBorders>
            <w:vAlign w:val="center"/>
          </w:tcPr>
          <w:p w14:paraId="4E18777B" w14:textId="195EACD6" w:rsidR="00E45BC5" w:rsidRPr="009F09B8" w:rsidRDefault="0085091F"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15</w:t>
            </w:r>
          </w:p>
        </w:tc>
        <w:tc>
          <w:tcPr>
            <w:tcW w:w="677" w:type="pct"/>
            <w:vMerge w:val="restart"/>
            <w:tcBorders>
              <w:top w:val="single" w:sz="8" w:space="0" w:color="auto"/>
            </w:tcBorders>
            <w:vAlign w:val="center"/>
          </w:tcPr>
          <w:p w14:paraId="4962CCA3" w14:textId="2A02198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Fujii 2005</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&lt;EndNote&gt;&lt;Cite&gt;&lt;Author&gt;Fujii&lt;/Author&gt;&lt;Year&gt;2005&lt;/Year&gt;&lt;RecNum&gt;298&lt;/RecNum&gt;&lt;DisplayText&gt;[149]&lt;/DisplayText&gt;&lt;record&gt;&lt;rec-number&gt;298&lt;/rec-number&gt;&lt;foreign-keys&gt;&lt;key app="EN" db-id="05052tp2owzs2qezrt1ve9tja9f25rw2xfas" timestamp="1668461166" guid="5daa2244-e09f-4c4e-b3fb-65bcfa0f7242"&gt;298&lt;/key&gt;&lt;/foreign-keys&gt;&lt;ref-type name="Journal Article"&gt;17&lt;/ref-type&gt;&lt;contributors&gt;&lt;authors&gt;&lt;author&gt;Fujii, K&lt;/author&gt;&lt;author&gt;Fukuya, K&lt;/author&gt;&lt;author&gt;Nakata, N&lt;/author&gt;&lt;author&gt;Hono, K&lt;/author&gt;&lt;author&gt;Nagai, Y&lt;/author&gt;&lt;author&gt;Hasegawa, M&lt;/author&gt;&lt;/authors&gt;&lt;/contributors&gt;&lt;titles&gt;&lt;title&gt;Hardening and microstructural evolution in A533B steels under high-dose electron irradiation&lt;/title&gt;&lt;secondary-title&gt;Journal of nuclear materials&lt;/secondary-title&gt;&lt;/titles&gt;&lt;periodical&gt;&lt;full-title&gt;Journal of Nuclear Materials&lt;/full-title&gt;&lt;/periodical&gt;&lt;pages&gt;247-258&lt;/pages&gt;&lt;volume&gt;340&lt;/volume&gt;&lt;number&gt;2-3&lt;/number&gt;&lt;dates&gt;&lt;year&gt;2005&lt;/year&gt;&lt;/dates&gt;&lt;isbn&gt;0022-3115&lt;/isbn&gt;&lt;urls&gt;&lt;/urls&gt;&lt;/record&gt;&lt;/Cite&gt;&lt;/EndNote&gt;</w:instrText>
            </w:r>
            <w:r>
              <w:rPr>
                <w:rFonts w:cs="Times New Roman"/>
                <w:sz w:val="22"/>
                <w:szCs w:val="22"/>
              </w:rPr>
              <w:fldChar w:fldCharType="separate"/>
            </w:r>
            <w:r w:rsidR="00B436DE">
              <w:rPr>
                <w:rFonts w:cs="Times New Roman"/>
                <w:noProof/>
                <w:sz w:val="22"/>
                <w:szCs w:val="22"/>
              </w:rPr>
              <w:t>[149]</w:t>
            </w:r>
            <w:r>
              <w:rPr>
                <w:rFonts w:cs="Times New Roman"/>
                <w:sz w:val="22"/>
                <w:szCs w:val="22"/>
              </w:rPr>
              <w:fldChar w:fldCharType="end"/>
            </w:r>
          </w:p>
        </w:tc>
      </w:tr>
      <w:tr w:rsidR="00440A29" w:rsidRPr="009F09B8" w14:paraId="75D235E1"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vAlign w:val="center"/>
          </w:tcPr>
          <w:p w14:paraId="1C4E34DC" w14:textId="4C42130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vAlign w:val="center"/>
          </w:tcPr>
          <w:p w14:paraId="7F4E8BF3" w14:textId="34775E8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vAlign w:val="center"/>
          </w:tcPr>
          <w:p w14:paraId="035BD3AE" w14:textId="67A6ADB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74D46AFD" w14:textId="1AA11CC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8</w:t>
            </w:r>
            <w:r>
              <w:rPr>
                <w:rFonts w:cs="Times New Roman"/>
                <w:sz w:val="22"/>
                <w:szCs w:val="22"/>
              </w:rPr>
              <w:t>×10</w:t>
            </w:r>
            <w:r w:rsidRPr="00422526">
              <w:rPr>
                <w:rFonts w:cs="Times New Roman"/>
                <w:sz w:val="22"/>
                <w:szCs w:val="22"/>
                <w:vertAlign w:val="superscript"/>
              </w:rPr>
              <w:t>-9</w:t>
            </w:r>
          </w:p>
        </w:tc>
        <w:tc>
          <w:tcPr>
            <w:tcW w:w="630" w:type="pct"/>
            <w:vAlign w:val="center"/>
          </w:tcPr>
          <w:p w14:paraId="14194F45" w14:textId="1C466AE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0.099</w:t>
            </w:r>
          </w:p>
        </w:tc>
        <w:tc>
          <w:tcPr>
            <w:tcW w:w="646" w:type="pct"/>
            <w:vAlign w:val="center"/>
          </w:tcPr>
          <w:p w14:paraId="2A02B826" w14:textId="3C25370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1.1</w:t>
            </w:r>
          </w:p>
        </w:tc>
        <w:tc>
          <w:tcPr>
            <w:tcW w:w="672" w:type="pct"/>
            <w:vAlign w:val="center"/>
          </w:tcPr>
          <w:p w14:paraId="616EDE65" w14:textId="098AAB20" w:rsidR="00E45BC5" w:rsidRPr="009F09B8" w:rsidRDefault="00C304B1"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11</w:t>
            </w:r>
          </w:p>
        </w:tc>
        <w:tc>
          <w:tcPr>
            <w:tcW w:w="677" w:type="pct"/>
            <w:vMerge/>
            <w:vAlign w:val="center"/>
          </w:tcPr>
          <w:p w14:paraId="455F587B" w14:textId="328CDFB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53308176" w14:textId="77777777" w:rsidTr="00316B6D">
        <w:trPr>
          <w:trHeight w:val="432"/>
        </w:trPr>
        <w:tc>
          <w:tcPr>
            <w:tcW w:w="506" w:type="pct"/>
            <w:vAlign w:val="center"/>
          </w:tcPr>
          <w:p w14:paraId="7F4DCFA6" w14:textId="3C53F6F9"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0.14</w:t>
            </w:r>
          </w:p>
        </w:tc>
        <w:tc>
          <w:tcPr>
            <w:tcW w:w="489" w:type="pct"/>
            <w:vAlign w:val="center"/>
          </w:tcPr>
          <w:p w14:paraId="67241A66" w14:textId="42965569"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vAlign w:val="center"/>
          </w:tcPr>
          <w:p w14:paraId="6F15A813" w14:textId="2FA4FE3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2CDDC5C2" w14:textId="144310E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4</w:t>
            </w:r>
            <w:r>
              <w:rPr>
                <w:rFonts w:cs="Times New Roman"/>
                <w:sz w:val="22"/>
                <w:szCs w:val="22"/>
              </w:rPr>
              <w:t>×10</w:t>
            </w:r>
            <w:r w:rsidRPr="00422526">
              <w:rPr>
                <w:rFonts w:cs="Times New Roman"/>
                <w:sz w:val="22"/>
                <w:szCs w:val="22"/>
                <w:vertAlign w:val="superscript"/>
              </w:rPr>
              <w:t>-9</w:t>
            </w:r>
          </w:p>
        </w:tc>
        <w:tc>
          <w:tcPr>
            <w:tcW w:w="630" w:type="pct"/>
            <w:vAlign w:val="center"/>
          </w:tcPr>
          <w:p w14:paraId="52F869D5" w14:textId="72FB836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0.054</w:t>
            </w:r>
          </w:p>
        </w:tc>
        <w:tc>
          <w:tcPr>
            <w:tcW w:w="646" w:type="pct"/>
            <w:vAlign w:val="center"/>
          </w:tcPr>
          <w:p w14:paraId="1F00FFBA" w14:textId="47A29B2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1.05</w:t>
            </w:r>
          </w:p>
        </w:tc>
        <w:tc>
          <w:tcPr>
            <w:tcW w:w="672" w:type="pct"/>
            <w:vAlign w:val="center"/>
          </w:tcPr>
          <w:p w14:paraId="036464D5" w14:textId="4504DDB2" w:rsidR="00E45BC5" w:rsidRPr="009F09B8" w:rsidRDefault="00683F9B"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11</w:t>
            </w:r>
          </w:p>
        </w:tc>
        <w:tc>
          <w:tcPr>
            <w:tcW w:w="677" w:type="pct"/>
            <w:vMerge/>
            <w:vAlign w:val="center"/>
          </w:tcPr>
          <w:p w14:paraId="045F32E7" w14:textId="12D4A902"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4515FAE0"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bottom w:val="single" w:sz="8" w:space="0" w:color="auto"/>
            </w:tcBorders>
            <w:vAlign w:val="center"/>
          </w:tcPr>
          <w:p w14:paraId="1D537D31" w14:textId="62CC336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0.14</w:t>
            </w:r>
          </w:p>
        </w:tc>
        <w:tc>
          <w:tcPr>
            <w:tcW w:w="489" w:type="pct"/>
            <w:tcBorders>
              <w:bottom w:val="single" w:sz="8" w:space="0" w:color="auto"/>
            </w:tcBorders>
            <w:vAlign w:val="center"/>
          </w:tcPr>
          <w:p w14:paraId="26F68789" w14:textId="2C5048C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bottom w:val="single" w:sz="8" w:space="0" w:color="auto"/>
            </w:tcBorders>
            <w:vAlign w:val="center"/>
          </w:tcPr>
          <w:p w14:paraId="5ABA583A" w14:textId="216EB069"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tcBorders>
              <w:bottom w:val="single" w:sz="8" w:space="0" w:color="auto"/>
            </w:tcBorders>
            <w:vAlign w:val="center"/>
          </w:tcPr>
          <w:p w14:paraId="39D79185" w14:textId="21BCDA3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8</w:t>
            </w:r>
            <w:r>
              <w:rPr>
                <w:rFonts w:cs="Times New Roman"/>
                <w:sz w:val="22"/>
                <w:szCs w:val="22"/>
              </w:rPr>
              <w:t>×10</w:t>
            </w:r>
            <w:r w:rsidRPr="00422526">
              <w:rPr>
                <w:rFonts w:cs="Times New Roman"/>
                <w:sz w:val="22"/>
                <w:szCs w:val="22"/>
                <w:vertAlign w:val="superscript"/>
              </w:rPr>
              <w:t>-9</w:t>
            </w:r>
          </w:p>
        </w:tc>
        <w:tc>
          <w:tcPr>
            <w:tcW w:w="630" w:type="pct"/>
            <w:tcBorders>
              <w:bottom w:val="single" w:sz="8" w:space="0" w:color="auto"/>
            </w:tcBorders>
            <w:vAlign w:val="center"/>
          </w:tcPr>
          <w:p w14:paraId="1DF67D1A" w14:textId="71B67DA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0.094</w:t>
            </w:r>
          </w:p>
        </w:tc>
        <w:tc>
          <w:tcPr>
            <w:tcW w:w="646" w:type="pct"/>
            <w:tcBorders>
              <w:bottom w:val="single" w:sz="8" w:space="0" w:color="auto"/>
            </w:tcBorders>
            <w:vAlign w:val="center"/>
          </w:tcPr>
          <w:p w14:paraId="142A037F" w14:textId="2F03CE9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1.05</w:t>
            </w:r>
          </w:p>
        </w:tc>
        <w:tc>
          <w:tcPr>
            <w:tcW w:w="672" w:type="pct"/>
            <w:tcBorders>
              <w:bottom w:val="single" w:sz="8" w:space="0" w:color="auto"/>
            </w:tcBorders>
            <w:vAlign w:val="center"/>
          </w:tcPr>
          <w:p w14:paraId="495EA561" w14:textId="66B9E215" w:rsidR="00E45BC5" w:rsidRPr="009F09B8" w:rsidRDefault="00683F9B"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9</w:t>
            </w:r>
          </w:p>
        </w:tc>
        <w:tc>
          <w:tcPr>
            <w:tcW w:w="677" w:type="pct"/>
            <w:vMerge/>
            <w:tcBorders>
              <w:bottom w:val="single" w:sz="8" w:space="0" w:color="auto"/>
            </w:tcBorders>
            <w:vAlign w:val="center"/>
          </w:tcPr>
          <w:p w14:paraId="2AD4E9B1" w14:textId="1F92449B"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7D5336B5" w14:textId="77777777" w:rsidTr="00316B6D">
        <w:trPr>
          <w:trHeight w:val="432"/>
        </w:trPr>
        <w:tc>
          <w:tcPr>
            <w:tcW w:w="506" w:type="pct"/>
            <w:tcBorders>
              <w:top w:val="single" w:sz="8" w:space="0" w:color="auto"/>
            </w:tcBorders>
            <w:vAlign w:val="center"/>
          </w:tcPr>
          <w:p w14:paraId="101F015B" w14:textId="0E64558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tcBorders>
              <w:top w:val="single" w:sz="8" w:space="0" w:color="auto"/>
            </w:tcBorders>
            <w:vAlign w:val="center"/>
          </w:tcPr>
          <w:p w14:paraId="1083BE41" w14:textId="2E27221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tcBorders>
              <w:top w:val="single" w:sz="8" w:space="0" w:color="auto"/>
            </w:tcBorders>
            <w:vAlign w:val="center"/>
          </w:tcPr>
          <w:p w14:paraId="29266DF3" w14:textId="5A35BED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tcBorders>
              <w:top w:val="single" w:sz="8" w:space="0" w:color="auto"/>
            </w:tcBorders>
            <w:vAlign w:val="center"/>
          </w:tcPr>
          <w:p w14:paraId="4254CECE" w14:textId="168EB18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0.78</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tcBorders>
              <w:top w:val="single" w:sz="8" w:space="0" w:color="auto"/>
            </w:tcBorders>
            <w:vAlign w:val="center"/>
          </w:tcPr>
          <w:p w14:paraId="4A8E9245" w14:textId="7C62481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0.85</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tcBorders>
              <w:top w:val="single" w:sz="8" w:space="0" w:color="auto"/>
            </w:tcBorders>
            <w:vAlign w:val="center"/>
          </w:tcPr>
          <w:p w14:paraId="5A8E4E50" w14:textId="1483612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1.11</w:t>
            </w:r>
            <w:r w:rsidRPr="007226AA">
              <w:rPr>
                <w:rFonts w:cs="Times New Roman"/>
                <w:sz w:val="22"/>
                <w:szCs w:val="22"/>
              </w:rPr>
              <w:t>±0.</w:t>
            </w:r>
            <w:r w:rsidRPr="009F09B8">
              <w:rPr>
                <w:rFonts w:cs="Times New Roman"/>
                <w:sz w:val="22"/>
                <w:szCs w:val="22"/>
              </w:rPr>
              <w:t>12</w:t>
            </w:r>
          </w:p>
        </w:tc>
        <w:tc>
          <w:tcPr>
            <w:tcW w:w="672" w:type="pct"/>
            <w:tcBorders>
              <w:top w:val="single" w:sz="8" w:space="0" w:color="auto"/>
            </w:tcBorders>
            <w:vAlign w:val="center"/>
          </w:tcPr>
          <w:p w14:paraId="4D76A482" w14:textId="678F36CA" w:rsidR="00E45BC5" w:rsidRPr="009F09B8" w:rsidRDefault="005A346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~35</w:t>
            </w:r>
          </w:p>
        </w:tc>
        <w:tc>
          <w:tcPr>
            <w:tcW w:w="677" w:type="pct"/>
            <w:vMerge w:val="restart"/>
            <w:tcBorders>
              <w:top w:val="single" w:sz="8" w:space="0" w:color="auto"/>
            </w:tcBorders>
            <w:vAlign w:val="center"/>
          </w:tcPr>
          <w:p w14:paraId="205F2676" w14:textId="322A6D5A"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Toyama 2007</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&lt;EndNote&gt;&lt;Cite&gt;&lt;Author&gt;Toyama&lt;/Author&gt;&lt;Year&gt;2007&lt;/Year&gt;&lt;RecNum&gt;281&lt;/RecNum&gt;&lt;DisplayText&gt;[150]&lt;/DisplayText&gt;&lt;record&gt;&lt;rec-number&gt;281&lt;/rec-number&gt;&lt;foreign-keys&gt;&lt;key app="EN" db-id="05052tp2owzs2qezrt1ve9tja9f25rw2xfas" timestamp="1668461146" guid="076dc9d4-b4f4-4e92-b9f4-e21d00f84e68"&gt;281&lt;/key&gt;&lt;/foreign-keys&gt;&lt;ref-type name="Journal Article"&gt;17&lt;/ref-type&gt;&lt;contributors&gt;&lt;authors&gt;&lt;author&gt;Toyama, T.&lt;/author&gt;&lt;author&gt;Nagai, Y.&lt;/author&gt;&lt;author&gt;Tang, Z.&lt;/author&gt;&lt;author&gt;Hasegawa, M.&lt;/author&gt;&lt;author&gt;Almazouzi, A.&lt;/author&gt;&lt;author&gt;van Walle, E.&lt;/author&gt;&lt;author&gt;Gerard, R.&lt;/author&gt;&lt;/authors&gt;&lt;/contributors&gt;&lt;titles&gt;&lt;title&gt;Nanostructural evolution in surveillance test specimens of a commercial nuclear reactor pressure vessel studied by three-dimensional atom probe and positron annihilation&lt;/title&gt;&lt;secondary-title&gt;Acta Materialia&lt;/secondary-title&gt;&lt;/titles&gt;&lt;periodical&gt;&lt;full-title&gt;Acta Materialia&lt;/full-title&gt;&lt;/periodical&gt;&lt;pages&gt;6852-6860&lt;/pages&gt;&lt;volume&gt;55&lt;/volume&gt;&lt;number&gt;20&lt;/number&gt;&lt;section&gt;6852&lt;/section&gt;&lt;dates&gt;&lt;year&gt;2007&lt;/year&gt;&lt;/dates&gt;&lt;isbn&gt;13596454&lt;/isbn&gt;&lt;urls&gt;&lt;/urls&gt;&lt;electronic-resource-num&gt;10.1016/j.actamat.2007.08.047&lt;/electronic-resource-num&gt;&lt;/record&gt;&lt;/Cite&gt;&lt;/EndNote&gt;</w:instrText>
            </w:r>
            <w:r>
              <w:rPr>
                <w:rFonts w:cs="Times New Roman"/>
                <w:sz w:val="22"/>
                <w:szCs w:val="22"/>
              </w:rPr>
              <w:fldChar w:fldCharType="separate"/>
            </w:r>
            <w:r w:rsidR="00B436DE">
              <w:rPr>
                <w:rFonts w:cs="Times New Roman"/>
                <w:noProof/>
                <w:sz w:val="22"/>
                <w:szCs w:val="22"/>
              </w:rPr>
              <w:t>[150]</w:t>
            </w:r>
            <w:r>
              <w:rPr>
                <w:rFonts w:cs="Times New Roman"/>
                <w:sz w:val="22"/>
                <w:szCs w:val="22"/>
              </w:rPr>
              <w:fldChar w:fldCharType="end"/>
            </w:r>
          </w:p>
        </w:tc>
      </w:tr>
      <w:tr w:rsidR="00440A29" w:rsidRPr="009F09B8" w14:paraId="7EA6D4E3"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vAlign w:val="center"/>
          </w:tcPr>
          <w:p w14:paraId="5AF4BFE4" w14:textId="480E18E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vAlign w:val="center"/>
          </w:tcPr>
          <w:p w14:paraId="7A727E24" w14:textId="5FDF3DC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vAlign w:val="center"/>
          </w:tcPr>
          <w:p w14:paraId="155E3600" w14:textId="1252A51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5A4A487C" w14:textId="78C4DC1B"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0.78</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vAlign w:val="center"/>
          </w:tcPr>
          <w:p w14:paraId="6ECB9682" w14:textId="0BA6732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3.7</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vAlign w:val="center"/>
          </w:tcPr>
          <w:p w14:paraId="1359F4C9" w14:textId="19295971"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1.30</w:t>
            </w:r>
            <w:r w:rsidRPr="007226AA">
              <w:rPr>
                <w:rFonts w:cs="Times New Roman"/>
                <w:sz w:val="22"/>
                <w:szCs w:val="22"/>
              </w:rPr>
              <w:t>±0.</w:t>
            </w:r>
            <w:r w:rsidRPr="009F09B8">
              <w:rPr>
                <w:rFonts w:cs="Times New Roman"/>
                <w:sz w:val="22"/>
                <w:szCs w:val="22"/>
              </w:rPr>
              <w:t>23</w:t>
            </w:r>
          </w:p>
        </w:tc>
        <w:tc>
          <w:tcPr>
            <w:tcW w:w="672" w:type="pct"/>
            <w:vAlign w:val="center"/>
          </w:tcPr>
          <w:p w14:paraId="125C3222" w14:textId="6DFFC9B4" w:rsidR="00E45BC5" w:rsidRPr="009F09B8" w:rsidRDefault="005A346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~38</w:t>
            </w:r>
          </w:p>
        </w:tc>
        <w:tc>
          <w:tcPr>
            <w:tcW w:w="677" w:type="pct"/>
            <w:vMerge/>
            <w:vAlign w:val="center"/>
          </w:tcPr>
          <w:p w14:paraId="7D108AB9" w14:textId="3B10E63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237C225C" w14:textId="77777777" w:rsidTr="00316B6D">
        <w:trPr>
          <w:trHeight w:val="432"/>
        </w:trPr>
        <w:tc>
          <w:tcPr>
            <w:tcW w:w="506" w:type="pct"/>
            <w:vAlign w:val="center"/>
          </w:tcPr>
          <w:p w14:paraId="62A3C5A7" w14:textId="2DF84FE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vAlign w:val="center"/>
          </w:tcPr>
          <w:p w14:paraId="3FE2860A" w14:textId="2A1D8EF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vAlign w:val="center"/>
          </w:tcPr>
          <w:p w14:paraId="703CF676" w14:textId="4B03130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6DC7FBFC" w14:textId="41040AE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0.78</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vAlign w:val="center"/>
          </w:tcPr>
          <w:p w14:paraId="2C1ADAC6" w14:textId="44C069C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5.9</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vAlign w:val="center"/>
          </w:tcPr>
          <w:p w14:paraId="1D47AAE2" w14:textId="1C90057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1.81</w:t>
            </w:r>
            <w:r w:rsidRPr="007226AA">
              <w:rPr>
                <w:rFonts w:cs="Times New Roman"/>
                <w:sz w:val="22"/>
                <w:szCs w:val="22"/>
              </w:rPr>
              <w:t>±0.</w:t>
            </w:r>
            <w:r w:rsidRPr="009F09B8">
              <w:rPr>
                <w:rFonts w:cs="Times New Roman"/>
                <w:sz w:val="22"/>
                <w:szCs w:val="22"/>
              </w:rPr>
              <w:t>30</w:t>
            </w:r>
          </w:p>
        </w:tc>
        <w:tc>
          <w:tcPr>
            <w:tcW w:w="672" w:type="pct"/>
            <w:vAlign w:val="center"/>
          </w:tcPr>
          <w:p w14:paraId="3DDF1B49" w14:textId="12790AE8" w:rsidR="00E45BC5" w:rsidRPr="009F09B8" w:rsidRDefault="005A346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~41</w:t>
            </w:r>
          </w:p>
        </w:tc>
        <w:tc>
          <w:tcPr>
            <w:tcW w:w="677" w:type="pct"/>
            <w:vMerge/>
            <w:vAlign w:val="center"/>
          </w:tcPr>
          <w:p w14:paraId="6173687B" w14:textId="335ACFB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3745F768"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vAlign w:val="center"/>
          </w:tcPr>
          <w:p w14:paraId="016898D6" w14:textId="1578D2A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0.26</w:t>
            </w:r>
          </w:p>
        </w:tc>
        <w:tc>
          <w:tcPr>
            <w:tcW w:w="489" w:type="pct"/>
            <w:vAlign w:val="center"/>
          </w:tcPr>
          <w:p w14:paraId="24BBF248" w14:textId="7EAED12F"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vAlign w:val="center"/>
          </w:tcPr>
          <w:p w14:paraId="594A71E6" w14:textId="325E25B3"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18005D4F" w14:textId="5EC04D5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0.85</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vAlign w:val="center"/>
          </w:tcPr>
          <w:p w14:paraId="61086C46" w14:textId="3B3D65A6"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0.83</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vAlign w:val="center"/>
          </w:tcPr>
          <w:p w14:paraId="1B2EABB3" w14:textId="2181A1B7"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1.57</w:t>
            </w:r>
            <w:r w:rsidRPr="007226AA">
              <w:rPr>
                <w:rFonts w:cs="Times New Roman"/>
                <w:sz w:val="22"/>
                <w:szCs w:val="22"/>
              </w:rPr>
              <w:t>±0.</w:t>
            </w:r>
            <w:r w:rsidRPr="009F09B8">
              <w:rPr>
                <w:rFonts w:cs="Times New Roman"/>
                <w:sz w:val="22"/>
                <w:szCs w:val="22"/>
              </w:rPr>
              <w:t>25</w:t>
            </w:r>
          </w:p>
        </w:tc>
        <w:tc>
          <w:tcPr>
            <w:tcW w:w="672" w:type="pct"/>
            <w:vAlign w:val="center"/>
          </w:tcPr>
          <w:p w14:paraId="1256888F" w14:textId="5EA0E69E" w:rsidR="00E45BC5" w:rsidRPr="009F09B8" w:rsidRDefault="002B2F6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r w:rsidR="002E2510">
              <w:rPr>
                <w:rFonts w:cs="Times New Roman"/>
                <w:sz w:val="22"/>
                <w:szCs w:val="22"/>
              </w:rPr>
              <w:t>36</w:t>
            </w:r>
          </w:p>
        </w:tc>
        <w:tc>
          <w:tcPr>
            <w:tcW w:w="677" w:type="pct"/>
            <w:vMerge/>
            <w:vAlign w:val="center"/>
          </w:tcPr>
          <w:p w14:paraId="687DA593" w14:textId="4DCB7BBB"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1477DD8B" w14:textId="77777777" w:rsidTr="00316B6D">
        <w:trPr>
          <w:trHeight w:val="432"/>
        </w:trPr>
        <w:tc>
          <w:tcPr>
            <w:tcW w:w="506" w:type="pct"/>
            <w:vAlign w:val="center"/>
          </w:tcPr>
          <w:p w14:paraId="6FA1FD26" w14:textId="0A8D5B4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lastRenderedPageBreak/>
              <w:t>0.26</w:t>
            </w:r>
          </w:p>
        </w:tc>
        <w:tc>
          <w:tcPr>
            <w:tcW w:w="489" w:type="pct"/>
            <w:vAlign w:val="center"/>
          </w:tcPr>
          <w:p w14:paraId="34798355" w14:textId="6BF47E8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vAlign w:val="center"/>
          </w:tcPr>
          <w:p w14:paraId="34B01657" w14:textId="1DA5D310"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vAlign w:val="center"/>
          </w:tcPr>
          <w:p w14:paraId="6255E5DD" w14:textId="40659075"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0.85</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vAlign w:val="center"/>
          </w:tcPr>
          <w:p w14:paraId="14603C75" w14:textId="50001BC2"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3.7</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vAlign w:val="center"/>
          </w:tcPr>
          <w:p w14:paraId="4AFC20EE" w14:textId="1BCBEDE1"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1.99</w:t>
            </w:r>
            <w:r w:rsidRPr="007226AA">
              <w:rPr>
                <w:rFonts w:cs="Times New Roman"/>
                <w:sz w:val="22"/>
                <w:szCs w:val="22"/>
              </w:rPr>
              <w:t>±0.</w:t>
            </w:r>
            <w:r w:rsidRPr="009F09B8">
              <w:rPr>
                <w:rFonts w:cs="Times New Roman"/>
                <w:sz w:val="22"/>
                <w:szCs w:val="22"/>
              </w:rPr>
              <w:t>28</w:t>
            </w:r>
          </w:p>
        </w:tc>
        <w:tc>
          <w:tcPr>
            <w:tcW w:w="672" w:type="pct"/>
            <w:vAlign w:val="center"/>
          </w:tcPr>
          <w:p w14:paraId="120AB4B9" w14:textId="43FEBF21" w:rsidR="00E45BC5" w:rsidRPr="009F09B8" w:rsidRDefault="002B2F6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~40</w:t>
            </w:r>
          </w:p>
        </w:tc>
        <w:tc>
          <w:tcPr>
            <w:tcW w:w="677" w:type="pct"/>
            <w:vMerge/>
            <w:vAlign w:val="center"/>
          </w:tcPr>
          <w:p w14:paraId="45882ECA" w14:textId="34DCB4A4"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53586254"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bottom w:val="single" w:sz="8" w:space="0" w:color="auto"/>
            </w:tcBorders>
            <w:vAlign w:val="center"/>
          </w:tcPr>
          <w:p w14:paraId="2DA2E965" w14:textId="32C42AB8"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0.26</w:t>
            </w:r>
          </w:p>
        </w:tc>
        <w:tc>
          <w:tcPr>
            <w:tcW w:w="489" w:type="pct"/>
            <w:tcBorders>
              <w:bottom w:val="single" w:sz="8" w:space="0" w:color="auto"/>
            </w:tcBorders>
            <w:vAlign w:val="center"/>
          </w:tcPr>
          <w:p w14:paraId="5DE096D0" w14:textId="2AA7AA1D"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304</w:t>
            </w:r>
          </w:p>
        </w:tc>
        <w:tc>
          <w:tcPr>
            <w:tcW w:w="635" w:type="pct"/>
            <w:tcBorders>
              <w:bottom w:val="single" w:sz="8" w:space="0" w:color="auto"/>
            </w:tcBorders>
            <w:vAlign w:val="center"/>
          </w:tcPr>
          <w:p w14:paraId="0C06A293" w14:textId="7D35E922"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Neutron</w:t>
            </w:r>
          </w:p>
        </w:tc>
        <w:tc>
          <w:tcPr>
            <w:tcW w:w="745" w:type="pct"/>
            <w:tcBorders>
              <w:bottom w:val="single" w:sz="8" w:space="0" w:color="auto"/>
            </w:tcBorders>
            <w:vAlign w:val="center"/>
          </w:tcPr>
          <w:p w14:paraId="7597A24A" w14:textId="7441BA2E"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0.85</w:t>
            </w:r>
            <w:r>
              <w:rPr>
                <w:rFonts w:cs="Times New Roman"/>
                <w:sz w:val="22"/>
                <w:szCs w:val="22"/>
              </w:rPr>
              <w:t>×10</w:t>
            </w:r>
            <w:r w:rsidRPr="008C5B9A">
              <w:rPr>
                <w:rFonts w:cs="Times New Roman"/>
                <w:sz w:val="22"/>
                <w:szCs w:val="22"/>
                <w:vertAlign w:val="superscript"/>
              </w:rPr>
              <w:t>11</w:t>
            </w:r>
            <w:r w:rsidRPr="009F09B8">
              <w:rPr>
                <w:rFonts w:cs="Times New Roman"/>
                <w:sz w:val="22"/>
                <w:szCs w:val="22"/>
              </w:rPr>
              <w:t xml:space="preserve"> n/cm</w:t>
            </w:r>
            <w:r w:rsidRPr="009F09B8">
              <w:rPr>
                <w:rFonts w:cs="Times New Roman"/>
                <w:sz w:val="22"/>
                <w:szCs w:val="22"/>
                <w:vertAlign w:val="superscript"/>
              </w:rPr>
              <w:t>2</w:t>
            </w:r>
            <w:r>
              <w:rPr>
                <w:rFonts w:cs="Times New Roman"/>
                <w:sz w:val="22"/>
                <w:szCs w:val="22"/>
              </w:rPr>
              <w:t>×</w:t>
            </w:r>
            <w:r w:rsidRPr="009F09B8">
              <w:rPr>
                <w:rFonts w:cs="Times New Roman"/>
                <w:sz w:val="22"/>
                <w:szCs w:val="22"/>
              </w:rPr>
              <w:t>s</w:t>
            </w:r>
          </w:p>
        </w:tc>
        <w:tc>
          <w:tcPr>
            <w:tcW w:w="630" w:type="pct"/>
            <w:tcBorders>
              <w:bottom w:val="single" w:sz="8" w:space="0" w:color="auto"/>
            </w:tcBorders>
            <w:vAlign w:val="center"/>
          </w:tcPr>
          <w:p w14:paraId="5539D643" w14:textId="7B516778"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5.1</w:t>
            </w:r>
            <w:r>
              <w:rPr>
                <w:rFonts w:cs="Times New Roman"/>
                <w:sz w:val="22"/>
                <w:szCs w:val="22"/>
              </w:rPr>
              <w:t>×10</w:t>
            </w:r>
            <w:r w:rsidRPr="00015F1C">
              <w:rPr>
                <w:rFonts w:cs="Times New Roman"/>
                <w:sz w:val="22"/>
                <w:szCs w:val="22"/>
                <w:vertAlign w:val="superscript"/>
              </w:rPr>
              <w:t>19</w:t>
            </w:r>
            <w:r w:rsidRPr="009F09B8">
              <w:rPr>
                <w:rFonts w:cs="Times New Roman"/>
                <w:sz w:val="22"/>
                <w:szCs w:val="22"/>
              </w:rPr>
              <w:t xml:space="preserve"> n/cm</w:t>
            </w:r>
            <w:r w:rsidRPr="009F09B8">
              <w:rPr>
                <w:rFonts w:cs="Times New Roman"/>
                <w:sz w:val="22"/>
                <w:szCs w:val="22"/>
                <w:vertAlign w:val="superscript"/>
              </w:rPr>
              <w:t>2</w:t>
            </w:r>
          </w:p>
        </w:tc>
        <w:tc>
          <w:tcPr>
            <w:tcW w:w="646" w:type="pct"/>
            <w:tcBorders>
              <w:bottom w:val="single" w:sz="8" w:space="0" w:color="auto"/>
            </w:tcBorders>
            <w:vAlign w:val="center"/>
          </w:tcPr>
          <w:p w14:paraId="26DD990A" w14:textId="19B1C45C"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3.16</w:t>
            </w:r>
            <w:r w:rsidRPr="007226AA">
              <w:rPr>
                <w:rFonts w:cs="Times New Roman"/>
                <w:sz w:val="22"/>
                <w:szCs w:val="22"/>
              </w:rPr>
              <w:t>±0.</w:t>
            </w:r>
            <w:r w:rsidRPr="009F09B8">
              <w:rPr>
                <w:rFonts w:cs="Times New Roman"/>
                <w:sz w:val="22"/>
                <w:szCs w:val="22"/>
              </w:rPr>
              <w:t>40</w:t>
            </w:r>
          </w:p>
        </w:tc>
        <w:tc>
          <w:tcPr>
            <w:tcW w:w="672" w:type="pct"/>
            <w:tcBorders>
              <w:bottom w:val="single" w:sz="8" w:space="0" w:color="auto"/>
            </w:tcBorders>
            <w:vAlign w:val="center"/>
          </w:tcPr>
          <w:p w14:paraId="35A91DBB" w14:textId="21C4D066" w:rsidR="00E45BC5" w:rsidRPr="009F09B8" w:rsidRDefault="002B2F6C"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w:t>
            </w:r>
            <w:r w:rsidR="002E2510">
              <w:rPr>
                <w:rFonts w:cs="Times New Roman"/>
                <w:sz w:val="22"/>
                <w:szCs w:val="22"/>
              </w:rPr>
              <w:t>45</w:t>
            </w:r>
          </w:p>
        </w:tc>
        <w:tc>
          <w:tcPr>
            <w:tcW w:w="677" w:type="pct"/>
            <w:vMerge/>
            <w:tcBorders>
              <w:bottom w:val="single" w:sz="8" w:space="0" w:color="auto"/>
            </w:tcBorders>
            <w:vAlign w:val="center"/>
          </w:tcPr>
          <w:p w14:paraId="1E44E02A" w14:textId="5403ED08" w:rsidR="00E45BC5" w:rsidRPr="009F09B8"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r w:rsidR="00440A29" w:rsidRPr="009F09B8" w14:paraId="6E668A90" w14:textId="77777777" w:rsidTr="00316B6D">
        <w:trPr>
          <w:trHeight w:val="432"/>
        </w:trPr>
        <w:tc>
          <w:tcPr>
            <w:tcW w:w="506" w:type="pct"/>
            <w:tcBorders>
              <w:top w:val="single" w:sz="8" w:space="0" w:color="auto"/>
              <w:bottom w:val="single" w:sz="8" w:space="0" w:color="auto"/>
            </w:tcBorders>
            <w:vAlign w:val="center"/>
            <w:hideMark/>
          </w:tcPr>
          <w:p w14:paraId="65A4E7D0" w14:textId="5078D76F"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0.62</w:t>
            </w:r>
          </w:p>
        </w:tc>
        <w:tc>
          <w:tcPr>
            <w:tcW w:w="489" w:type="pct"/>
            <w:tcBorders>
              <w:top w:val="single" w:sz="8" w:space="0" w:color="auto"/>
              <w:bottom w:val="single" w:sz="8" w:space="0" w:color="auto"/>
            </w:tcBorders>
            <w:vAlign w:val="center"/>
            <w:hideMark/>
          </w:tcPr>
          <w:p w14:paraId="025E04C9" w14:textId="41CE54E1"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top w:val="single" w:sz="8" w:space="0" w:color="auto"/>
              <w:bottom w:val="single" w:sz="8" w:space="0" w:color="auto"/>
            </w:tcBorders>
            <w:vAlign w:val="center"/>
            <w:hideMark/>
          </w:tcPr>
          <w:p w14:paraId="6BEA4DE9" w14:textId="3C8695CF"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 xml:space="preserve">Electron </w:t>
            </w:r>
          </w:p>
        </w:tc>
        <w:tc>
          <w:tcPr>
            <w:tcW w:w="745" w:type="pct"/>
            <w:tcBorders>
              <w:top w:val="single" w:sz="8" w:space="0" w:color="auto"/>
              <w:bottom w:val="single" w:sz="8" w:space="0" w:color="auto"/>
            </w:tcBorders>
            <w:vAlign w:val="center"/>
            <w:hideMark/>
          </w:tcPr>
          <w:p w14:paraId="16BBDB03" w14:textId="7777777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c>
          <w:tcPr>
            <w:tcW w:w="630" w:type="pct"/>
            <w:tcBorders>
              <w:top w:val="single" w:sz="8" w:space="0" w:color="auto"/>
              <w:bottom w:val="single" w:sz="8" w:space="0" w:color="auto"/>
            </w:tcBorders>
            <w:vAlign w:val="center"/>
            <w:hideMark/>
          </w:tcPr>
          <w:p w14:paraId="3FCDB3C5" w14:textId="1D8B97E8"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1.8</w:t>
            </w:r>
            <w:r>
              <w:rPr>
                <w:rFonts w:cs="Times New Roman"/>
                <w:sz w:val="22"/>
                <w:szCs w:val="22"/>
              </w:rPr>
              <w:t>×10</w:t>
            </w:r>
            <w:r w:rsidRPr="00015F1C">
              <w:rPr>
                <w:rFonts w:cs="Times New Roman"/>
                <w:sz w:val="22"/>
                <w:szCs w:val="22"/>
                <w:vertAlign w:val="superscript"/>
              </w:rPr>
              <w:t>-3</w:t>
            </w:r>
          </w:p>
        </w:tc>
        <w:tc>
          <w:tcPr>
            <w:tcW w:w="646" w:type="pct"/>
            <w:tcBorders>
              <w:top w:val="single" w:sz="8" w:space="0" w:color="auto"/>
              <w:bottom w:val="single" w:sz="8" w:space="0" w:color="auto"/>
            </w:tcBorders>
            <w:vAlign w:val="center"/>
            <w:hideMark/>
          </w:tcPr>
          <w:p w14:paraId="51765073" w14:textId="0AA09C70"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2.25-5.5</w:t>
            </w:r>
          </w:p>
        </w:tc>
        <w:tc>
          <w:tcPr>
            <w:tcW w:w="672" w:type="pct"/>
            <w:tcBorders>
              <w:top w:val="single" w:sz="8" w:space="0" w:color="auto"/>
              <w:bottom w:val="single" w:sz="8" w:space="0" w:color="auto"/>
            </w:tcBorders>
            <w:vAlign w:val="center"/>
          </w:tcPr>
          <w:p w14:paraId="37C1F426" w14:textId="28BD35D2" w:rsidR="00E45BC5" w:rsidRPr="009F09B8" w:rsidRDefault="008513D9"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20-60</w:t>
            </w:r>
          </w:p>
        </w:tc>
        <w:tc>
          <w:tcPr>
            <w:tcW w:w="677" w:type="pct"/>
            <w:tcBorders>
              <w:top w:val="single" w:sz="8" w:space="0" w:color="auto"/>
              <w:bottom w:val="single" w:sz="8" w:space="0" w:color="auto"/>
            </w:tcBorders>
            <w:vAlign w:val="center"/>
            <w:hideMark/>
          </w:tcPr>
          <w:p w14:paraId="42F93B59" w14:textId="200FFFC5"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Auger 1994</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&lt;EndNote&gt;&lt;Cite&gt;&lt;Author&gt;Auger&lt;/Author&gt;&lt;Year&gt;1994&lt;/Year&gt;&lt;RecNum&gt;315&lt;/RecNum&gt;&lt;DisplayText&gt;[142]&lt;/DisplayText&gt;&lt;record&gt;&lt;rec-number&gt;315&lt;/rec-number&gt;&lt;foreign-keys&gt;&lt;key app="EN" db-id="05052tp2owzs2qezrt1ve9tja9f25rw2xfas" timestamp="1668461180" guid="f27fa004-01ac-4126-929e-7be77c41b5c0"&gt;315&lt;/key&gt;&lt;/foreign-keys&gt;&lt;ref-type name="Journal Article"&gt;17&lt;/ref-type&gt;&lt;contributors&gt;&lt;authors&gt;&lt;author&gt;Auger, P&lt;/author&gt;&lt;author&gt;Pareige, PJAM&lt;/author&gt;&lt;author&gt;Akamatsu, M&lt;/author&gt;&lt;author&gt;Van Duysen, J-C&lt;/author&gt;&lt;/authors&gt;&lt;/contributors&gt;&lt;titles&gt;&lt;title&gt;Microstructural characterization of atom clusters in irradiated pressure vessel steels and model alloys&lt;/title&gt;&lt;secondary-title&gt;Journal of nuclear materials&lt;/secondary-title&gt;&lt;/titles&gt;&lt;periodical&gt;&lt;full-title&gt;Journal of Nuclear Materials&lt;/full-title&gt;&lt;/periodical&gt;&lt;pages&gt;194-201&lt;/pages&gt;&lt;volume&gt;211&lt;/volume&gt;&lt;number&gt;3&lt;/number&gt;&lt;dates&gt;&lt;year&gt;1994&lt;/year&gt;&lt;/dates&gt;&lt;isbn&gt;0022-3115&lt;/isbn&gt;&lt;urls&gt;&lt;/urls&gt;&lt;/record&gt;&lt;/Cite&gt;&lt;/EndNote&gt;</w:instrText>
            </w:r>
            <w:r>
              <w:rPr>
                <w:rFonts w:cs="Times New Roman"/>
                <w:sz w:val="22"/>
                <w:szCs w:val="22"/>
              </w:rPr>
              <w:fldChar w:fldCharType="separate"/>
            </w:r>
            <w:r w:rsidR="00B436DE">
              <w:rPr>
                <w:rFonts w:cs="Times New Roman"/>
                <w:noProof/>
                <w:sz w:val="22"/>
                <w:szCs w:val="22"/>
              </w:rPr>
              <w:t>[142]</w:t>
            </w:r>
            <w:r>
              <w:rPr>
                <w:rFonts w:cs="Times New Roman"/>
                <w:sz w:val="22"/>
                <w:szCs w:val="22"/>
              </w:rPr>
              <w:fldChar w:fldCharType="end"/>
            </w:r>
          </w:p>
        </w:tc>
      </w:tr>
      <w:tr w:rsidR="00440A29" w:rsidRPr="009F09B8" w14:paraId="180EB2C7" w14:textId="77777777" w:rsidTr="00316B6D">
        <w:trPr>
          <w:cnfStyle w:val="000000100000" w:firstRow="0" w:lastRow="0" w:firstColumn="0" w:lastColumn="0" w:oddVBand="0" w:evenVBand="0" w:oddHBand="1" w:evenHBand="0" w:firstRowFirstColumn="0" w:firstRowLastColumn="0" w:lastRowFirstColumn="0" w:lastRowLastColumn="0"/>
          <w:trHeight w:val="432"/>
        </w:trPr>
        <w:tc>
          <w:tcPr>
            <w:tcW w:w="506" w:type="pct"/>
            <w:tcBorders>
              <w:top w:val="single" w:sz="8" w:space="0" w:color="auto"/>
            </w:tcBorders>
            <w:vAlign w:val="center"/>
            <w:hideMark/>
          </w:tcPr>
          <w:p w14:paraId="6EDEB038" w14:textId="5C9FF2AD"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0.11</w:t>
            </w:r>
          </w:p>
        </w:tc>
        <w:tc>
          <w:tcPr>
            <w:tcW w:w="489" w:type="pct"/>
            <w:tcBorders>
              <w:top w:val="single" w:sz="8" w:space="0" w:color="auto"/>
            </w:tcBorders>
            <w:vAlign w:val="center"/>
            <w:hideMark/>
          </w:tcPr>
          <w:p w14:paraId="701B4290" w14:textId="05D1EA3A"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top w:val="single" w:sz="8" w:space="0" w:color="auto"/>
            </w:tcBorders>
            <w:vAlign w:val="center"/>
            <w:hideMark/>
          </w:tcPr>
          <w:p w14:paraId="60D56FA5" w14:textId="5676EB12"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 xml:space="preserve">5 MeV </w:t>
            </w:r>
            <w:r>
              <w:rPr>
                <w:rFonts w:cs="Times New Roman"/>
                <w:sz w:val="22"/>
                <w:szCs w:val="22"/>
              </w:rPr>
              <w:t>E</w:t>
            </w:r>
            <w:r w:rsidRPr="009F09B8">
              <w:rPr>
                <w:rFonts w:cs="Times New Roman"/>
                <w:sz w:val="22"/>
                <w:szCs w:val="22"/>
              </w:rPr>
              <w:t>lectron</w:t>
            </w:r>
          </w:p>
        </w:tc>
        <w:tc>
          <w:tcPr>
            <w:tcW w:w="745" w:type="pct"/>
            <w:tcBorders>
              <w:top w:val="single" w:sz="8" w:space="0" w:color="auto"/>
            </w:tcBorders>
            <w:vAlign w:val="center"/>
            <w:hideMark/>
          </w:tcPr>
          <w:p w14:paraId="7728E4FB" w14:textId="72A3E057"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w:t>
            </w:r>
            <w:r>
              <w:rPr>
                <w:rFonts w:cs="Times New Roman"/>
                <w:sz w:val="22"/>
                <w:szCs w:val="22"/>
              </w:rPr>
              <w:t>×10</w:t>
            </w:r>
            <w:r w:rsidRPr="008C5B9A">
              <w:rPr>
                <w:rFonts w:cs="Times New Roman"/>
                <w:sz w:val="22"/>
                <w:szCs w:val="22"/>
                <w:vertAlign w:val="superscript"/>
              </w:rPr>
              <w:t>-8</w:t>
            </w:r>
          </w:p>
        </w:tc>
        <w:tc>
          <w:tcPr>
            <w:tcW w:w="630" w:type="pct"/>
            <w:tcBorders>
              <w:top w:val="single" w:sz="8" w:space="0" w:color="auto"/>
            </w:tcBorders>
            <w:vAlign w:val="center"/>
            <w:hideMark/>
          </w:tcPr>
          <w:p w14:paraId="76E55B6E" w14:textId="41B3A708"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0.022</w:t>
            </w:r>
          </w:p>
        </w:tc>
        <w:tc>
          <w:tcPr>
            <w:tcW w:w="646" w:type="pct"/>
            <w:tcBorders>
              <w:top w:val="single" w:sz="8" w:space="0" w:color="auto"/>
            </w:tcBorders>
            <w:vAlign w:val="center"/>
            <w:hideMark/>
          </w:tcPr>
          <w:p w14:paraId="57F17AAE" w14:textId="7B1078C8"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0.5-1</w:t>
            </w:r>
          </w:p>
        </w:tc>
        <w:tc>
          <w:tcPr>
            <w:tcW w:w="672" w:type="pct"/>
            <w:tcBorders>
              <w:top w:val="single" w:sz="8" w:space="0" w:color="auto"/>
            </w:tcBorders>
            <w:vAlign w:val="center"/>
          </w:tcPr>
          <w:p w14:paraId="76D79D2D" w14:textId="214AE8BE" w:rsidR="00E45BC5" w:rsidRPr="009F09B8" w:rsidRDefault="00914DCE"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4</w:t>
            </w:r>
          </w:p>
        </w:tc>
        <w:tc>
          <w:tcPr>
            <w:tcW w:w="677" w:type="pct"/>
            <w:vMerge w:val="restart"/>
            <w:tcBorders>
              <w:top w:val="single" w:sz="8" w:space="0" w:color="auto"/>
            </w:tcBorders>
            <w:vAlign w:val="center"/>
            <w:hideMark/>
          </w:tcPr>
          <w:p w14:paraId="65FC3874" w14:textId="1FC47E04"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Fujii 2005</w:t>
            </w:r>
            <w:r>
              <w:rPr>
                <w:rFonts w:cs="Times New Roman"/>
                <w:sz w:val="22"/>
                <w:szCs w:val="22"/>
              </w:rPr>
              <w:t xml:space="preserve"> </w:t>
            </w:r>
            <w:r>
              <w:rPr>
                <w:rFonts w:cs="Times New Roman"/>
                <w:sz w:val="22"/>
                <w:szCs w:val="22"/>
              </w:rPr>
              <w:fldChar w:fldCharType="begin"/>
            </w:r>
            <w:r w:rsidR="00B436DE">
              <w:rPr>
                <w:rFonts w:cs="Times New Roman"/>
                <w:sz w:val="22"/>
                <w:szCs w:val="22"/>
              </w:rPr>
              <w:instrText xml:space="preserve"> ADDIN EN.CITE &lt;EndNote&gt;&lt;Cite&gt;&lt;Author&gt;Fujii&lt;/Author&gt;&lt;Year&gt;2005&lt;/Year&gt;&lt;RecNum&gt;298&lt;/RecNum&gt;&lt;DisplayText&gt;[149]&lt;/DisplayText&gt;&lt;record&gt;&lt;rec-number&gt;298&lt;/rec-number&gt;&lt;foreign-keys&gt;&lt;key app="EN" db-id="05052tp2owzs2qezrt1ve9tja9f25rw2xfas" timestamp="1668461166" guid="5daa2244-e09f-4c4e-b3fb-65bcfa0f7242"&gt;298&lt;/key&gt;&lt;/foreign-keys&gt;&lt;ref-type name="Journal Article"&gt;17&lt;/ref-type&gt;&lt;contributors&gt;&lt;authors&gt;&lt;author&gt;Fujii, K&lt;/author&gt;&lt;author&gt;Fukuya, K&lt;/author&gt;&lt;author&gt;Nakata, N&lt;/author&gt;&lt;author&gt;Hono, K&lt;/author&gt;&lt;author&gt;Nagai, Y&lt;/author&gt;&lt;author&gt;Hasegawa, M&lt;/author&gt;&lt;/authors&gt;&lt;/contributors&gt;&lt;titles&gt;&lt;title&gt;Hardening and microstructural evolution in A533B steels under high-dose electron irradiation&lt;/title&gt;&lt;secondary-title&gt;Journal of nuclear materials&lt;/secondary-title&gt;&lt;/titles&gt;&lt;periodical&gt;&lt;full-title&gt;Journal of Nuclear Materials&lt;/full-title&gt;&lt;/periodical&gt;&lt;pages&gt;247-258&lt;/pages&gt;&lt;volume&gt;340&lt;/volume&gt;&lt;number&gt;2-3&lt;/number&gt;&lt;dates&gt;&lt;year&gt;2005&lt;/year&gt;&lt;/dates&gt;&lt;isbn&gt;0022-3115&lt;/isbn&gt;&lt;urls&gt;&lt;/urls&gt;&lt;/record&gt;&lt;/Cite&gt;&lt;/EndNote&gt;</w:instrText>
            </w:r>
            <w:r>
              <w:rPr>
                <w:rFonts w:cs="Times New Roman"/>
                <w:sz w:val="22"/>
                <w:szCs w:val="22"/>
              </w:rPr>
              <w:fldChar w:fldCharType="separate"/>
            </w:r>
            <w:r w:rsidR="00B436DE">
              <w:rPr>
                <w:rFonts w:cs="Times New Roman"/>
                <w:noProof/>
                <w:sz w:val="22"/>
                <w:szCs w:val="22"/>
              </w:rPr>
              <w:t>[149]</w:t>
            </w:r>
            <w:r>
              <w:rPr>
                <w:rFonts w:cs="Times New Roman"/>
                <w:sz w:val="22"/>
                <w:szCs w:val="22"/>
              </w:rPr>
              <w:fldChar w:fldCharType="end"/>
            </w:r>
          </w:p>
        </w:tc>
      </w:tr>
      <w:tr w:rsidR="00440A29" w:rsidRPr="009F09B8" w14:paraId="50798C30" w14:textId="77777777" w:rsidTr="00316B6D">
        <w:trPr>
          <w:trHeight w:val="432"/>
        </w:trPr>
        <w:tc>
          <w:tcPr>
            <w:tcW w:w="506" w:type="pct"/>
            <w:tcBorders>
              <w:bottom w:val="single" w:sz="18" w:space="0" w:color="auto"/>
            </w:tcBorders>
            <w:vAlign w:val="center"/>
            <w:hideMark/>
          </w:tcPr>
          <w:p w14:paraId="06ED40B5" w14:textId="4506007E"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0.14</w:t>
            </w:r>
          </w:p>
        </w:tc>
        <w:tc>
          <w:tcPr>
            <w:tcW w:w="489" w:type="pct"/>
            <w:tcBorders>
              <w:bottom w:val="single" w:sz="18" w:space="0" w:color="auto"/>
            </w:tcBorders>
            <w:vAlign w:val="center"/>
            <w:hideMark/>
          </w:tcPr>
          <w:p w14:paraId="56D80D02" w14:textId="6824E132"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290</w:t>
            </w:r>
          </w:p>
        </w:tc>
        <w:tc>
          <w:tcPr>
            <w:tcW w:w="635" w:type="pct"/>
            <w:tcBorders>
              <w:bottom w:val="single" w:sz="18" w:space="0" w:color="auto"/>
            </w:tcBorders>
            <w:vAlign w:val="center"/>
            <w:hideMark/>
          </w:tcPr>
          <w:p w14:paraId="3977FAD7" w14:textId="43D6A95B"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 xml:space="preserve">5 MeV </w:t>
            </w:r>
            <w:r>
              <w:rPr>
                <w:rFonts w:cs="Times New Roman"/>
                <w:sz w:val="22"/>
                <w:szCs w:val="22"/>
              </w:rPr>
              <w:t>E</w:t>
            </w:r>
            <w:r w:rsidRPr="009F09B8">
              <w:rPr>
                <w:rFonts w:cs="Times New Roman"/>
                <w:sz w:val="22"/>
                <w:szCs w:val="22"/>
              </w:rPr>
              <w:t>lectron</w:t>
            </w:r>
          </w:p>
        </w:tc>
        <w:tc>
          <w:tcPr>
            <w:tcW w:w="745" w:type="pct"/>
            <w:tcBorders>
              <w:bottom w:val="single" w:sz="18" w:space="0" w:color="auto"/>
            </w:tcBorders>
            <w:vAlign w:val="center"/>
            <w:hideMark/>
          </w:tcPr>
          <w:p w14:paraId="4ADEE046" w14:textId="60BABE93"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2</w:t>
            </w:r>
            <w:r>
              <w:rPr>
                <w:rFonts w:cs="Times New Roman"/>
                <w:sz w:val="22"/>
                <w:szCs w:val="22"/>
              </w:rPr>
              <w:t>×10</w:t>
            </w:r>
            <w:r w:rsidRPr="008C5B9A">
              <w:rPr>
                <w:rFonts w:cs="Times New Roman"/>
                <w:sz w:val="22"/>
                <w:szCs w:val="22"/>
                <w:vertAlign w:val="superscript"/>
              </w:rPr>
              <w:t>-8</w:t>
            </w:r>
          </w:p>
        </w:tc>
        <w:tc>
          <w:tcPr>
            <w:tcW w:w="630" w:type="pct"/>
            <w:tcBorders>
              <w:bottom w:val="single" w:sz="18" w:space="0" w:color="auto"/>
            </w:tcBorders>
            <w:vAlign w:val="center"/>
            <w:hideMark/>
          </w:tcPr>
          <w:p w14:paraId="634EB2EC" w14:textId="0AE0919D"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0.022</w:t>
            </w:r>
          </w:p>
        </w:tc>
        <w:tc>
          <w:tcPr>
            <w:tcW w:w="646" w:type="pct"/>
            <w:tcBorders>
              <w:bottom w:val="single" w:sz="18" w:space="0" w:color="auto"/>
            </w:tcBorders>
            <w:vAlign w:val="center"/>
            <w:hideMark/>
          </w:tcPr>
          <w:p w14:paraId="5D32EB3D" w14:textId="79098490"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sidRPr="009F09B8">
              <w:rPr>
                <w:rFonts w:cs="Times New Roman"/>
                <w:sz w:val="22"/>
                <w:szCs w:val="22"/>
              </w:rPr>
              <w:t>0.5-1</w:t>
            </w:r>
          </w:p>
        </w:tc>
        <w:tc>
          <w:tcPr>
            <w:tcW w:w="672" w:type="pct"/>
            <w:tcBorders>
              <w:bottom w:val="single" w:sz="18" w:space="0" w:color="auto"/>
            </w:tcBorders>
            <w:vAlign w:val="center"/>
          </w:tcPr>
          <w:p w14:paraId="6F9C3EAC" w14:textId="51CF9205" w:rsidR="00E45BC5" w:rsidRPr="007226AA" w:rsidRDefault="00914DCE" w:rsidP="0057192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r>
              <w:rPr>
                <w:rFonts w:cs="Times New Roman"/>
                <w:sz w:val="22"/>
                <w:szCs w:val="22"/>
              </w:rPr>
              <w:t>5</w:t>
            </w:r>
          </w:p>
        </w:tc>
        <w:tc>
          <w:tcPr>
            <w:tcW w:w="677" w:type="pct"/>
            <w:vMerge/>
            <w:tcBorders>
              <w:bottom w:val="single" w:sz="18" w:space="0" w:color="auto"/>
            </w:tcBorders>
            <w:vAlign w:val="center"/>
            <w:hideMark/>
          </w:tcPr>
          <w:p w14:paraId="05776565" w14:textId="4493A7E1" w:rsidR="00E45BC5" w:rsidRPr="007226AA" w:rsidRDefault="00E45BC5" w:rsidP="002370A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sz w:val="22"/>
                <w:szCs w:val="22"/>
              </w:rPr>
            </w:pPr>
          </w:p>
        </w:tc>
      </w:tr>
    </w:tbl>
    <w:p w14:paraId="52E7183A" w14:textId="77777777" w:rsidR="00F27F5C" w:rsidRPr="0061084A" w:rsidRDefault="00F27F5C" w:rsidP="001D4DD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2FDBEC21" w14:textId="2715C376" w:rsidR="00303308" w:rsidRDefault="00303308">
      <w:pPr>
        <w:rPr>
          <w:rFonts w:cs="Times New Roman"/>
          <w:b/>
          <w:bCs/>
          <w:caps/>
          <w:color w:val="000000" w:themeColor="text1"/>
          <w:sz w:val="28"/>
        </w:rPr>
      </w:pPr>
      <w:bookmarkStart w:id="53" w:name="_Toc420995900"/>
      <w:bookmarkStart w:id="54" w:name="_Toc422997487"/>
      <w:r>
        <w:rPr>
          <w:rFonts w:cs="Times New Roman"/>
          <w:b/>
          <w:bCs/>
          <w:caps/>
          <w:color w:val="000000" w:themeColor="text1"/>
          <w:sz w:val="28"/>
        </w:rPr>
        <w:br w:type="page"/>
      </w:r>
    </w:p>
    <w:p w14:paraId="08F84FAD" w14:textId="77777777" w:rsidR="00FB3EF0" w:rsidRPr="0061084A" w:rsidRDefault="00FB3EF0" w:rsidP="00B52559">
      <w:pPr>
        <w:rPr>
          <w:rFonts w:cs="Times New Roman"/>
          <w:b/>
          <w:bCs/>
          <w:caps/>
          <w:color w:val="000000" w:themeColor="text1"/>
          <w:sz w:val="28"/>
        </w:rPr>
      </w:pPr>
    </w:p>
    <w:p w14:paraId="4DE224D7" w14:textId="3555BD8A" w:rsidR="00236E6D" w:rsidRPr="0061084A" w:rsidRDefault="006D474B" w:rsidP="001F308E">
      <w:pPr>
        <w:pStyle w:val="Heading1"/>
        <w:rPr>
          <w:rFonts w:cs="Times New Roman"/>
        </w:rPr>
      </w:pPr>
      <w:r w:rsidRPr="0061084A">
        <w:rPr>
          <w:rFonts w:cs="Times New Roman"/>
        </w:rPr>
        <w:br/>
      </w:r>
      <w:bookmarkStart w:id="55" w:name="_Toc427156470"/>
      <w:bookmarkStart w:id="56" w:name="_Toc127377004"/>
      <w:r w:rsidR="003D63DF" w:rsidRPr="0061084A">
        <w:rPr>
          <w:rFonts w:cs="Times New Roman"/>
        </w:rPr>
        <w:t>Materials and Methods</w:t>
      </w:r>
      <w:bookmarkEnd w:id="53"/>
      <w:bookmarkEnd w:id="54"/>
      <w:bookmarkEnd w:id="55"/>
      <w:bookmarkEnd w:id="56"/>
    </w:p>
    <w:p w14:paraId="22B9E0C5" w14:textId="77777777" w:rsidR="00236E6D" w:rsidRPr="0061084A" w:rsidRDefault="00236E6D" w:rsidP="001F308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5D120252" w14:textId="06A48019" w:rsidR="00236E6D" w:rsidRPr="0061084A" w:rsidRDefault="00CE2B33" w:rsidP="004844A7">
      <w:pPr>
        <w:pStyle w:val="Heading2"/>
        <w:spacing w:line="360" w:lineRule="auto"/>
        <w:rPr>
          <w:rFonts w:cs="Times New Roman"/>
        </w:rPr>
      </w:pPr>
      <w:bookmarkStart w:id="57" w:name="_Toc127377005"/>
      <w:r w:rsidRPr="0061084A">
        <w:rPr>
          <w:rFonts w:cs="Times New Roman"/>
        </w:rPr>
        <w:t xml:space="preserve">3.1 </w:t>
      </w:r>
      <w:r w:rsidR="00F923C3">
        <w:rPr>
          <w:rFonts w:cs="Times New Roman"/>
        </w:rPr>
        <w:t xml:space="preserve">FeCr and FeCu </w:t>
      </w:r>
      <w:r w:rsidR="00AA2417" w:rsidRPr="0061084A">
        <w:rPr>
          <w:rFonts w:cs="Times New Roman"/>
        </w:rPr>
        <w:t>Specimens</w:t>
      </w:r>
      <w:bookmarkEnd w:id="57"/>
    </w:p>
    <w:p w14:paraId="4B4F7052" w14:textId="36E5F9D2" w:rsidR="00F841AA" w:rsidRPr="0061084A" w:rsidRDefault="00FA2134" w:rsidP="0099058E">
      <w:pPr>
        <w:pStyle w:val="StyleJustifiedFirstline05Linespacing15lines"/>
      </w:pPr>
      <w:r w:rsidRPr="0061084A">
        <w:t xml:space="preserve">The </w:t>
      </w:r>
      <w:r w:rsidR="00731686">
        <w:t xml:space="preserve">high purity </w:t>
      </w:r>
      <w:r w:rsidRPr="0061084A">
        <w:rPr>
          <w:lang w:eastAsia="zh-CN"/>
        </w:rPr>
        <w:t>Fe</w:t>
      </w:r>
      <w:r w:rsidRPr="0061084A">
        <w:t xml:space="preserve">Cr binary alloys </w:t>
      </w:r>
      <w:r w:rsidR="00A20988" w:rsidRPr="0061084A">
        <w:t xml:space="preserve">used in this work </w:t>
      </w:r>
      <w:r w:rsidR="00A20988">
        <w:t xml:space="preserve">have </w:t>
      </w:r>
      <w:r w:rsidR="00654274">
        <w:t xml:space="preserve">a wide range of </w:t>
      </w:r>
      <w:r w:rsidRPr="0061084A">
        <w:t>Cr concentration</w:t>
      </w:r>
      <w:r w:rsidR="005564B9">
        <w:t>s</w:t>
      </w:r>
      <w:r w:rsidRPr="0061084A">
        <w:t xml:space="preserve"> </w:t>
      </w:r>
      <w:r w:rsidR="00372628">
        <w:t>including</w:t>
      </w:r>
      <w:r w:rsidRPr="0061084A">
        <w:t xml:space="preserve"> 0-18 wt. % (0-19 at. %). </w:t>
      </w:r>
      <w:r w:rsidR="00CF1961" w:rsidRPr="0061084A">
        <w:t>The rod-shaped sample</w:t>
      </w:r>
      <w:r w:rsidR="002E65AD" w:rsidRPr="0061084A">
        <w:t>s</w:t>
      </w:r>
      <w:r w:rsidR="00CF1961" w:rsidRPr="0061084A">
        <w:t xml:space="preserve"> w</w:t>
      </w:r>
      <w:r w:rsidR="002E65AD" w:rsidRPr="0061084A">
        <w:t>ere</w:t>
      </w:r>
      <w:r w:rsidR="00CF1961" w:rsidRPr="0061084A">
        <w:t xml:space="preserve"> provided by Dr. Jean Henry of Université Paris-Saclay, France.</w:t>
      </w:r>
      <w:r w:rsidR="002E65AD" w:rsidRPr="0061084A">
        <w:t xml:space="preserve"> </w:t>
      </w:r>
      <w:r w:rsidR="00DB3648" w:rsidRPr="0061084A">
        <w:t xml:space="preserve">The fabrication of the Fe-Cr binary alloys has been carried out within the framework of the EUROfusion Consortium and has received funding from the Euratom research and training program 2019–2020 under Grant Agreement No. 633053. </w:t>
      </w:r>
      <w:r w:rsidR="002E65AD" w:rsidRPr="0061084A">
        <w:t xml:space="preserve">These specimens were manufactured through the induction melting method </w:t>
      </w:r>
      <w:r w:rsidR="003279B9" w:rsidRPr="0061084A">
        <w:t xml:space="preserve">at </w:t>
      </w:r>
      <w:r w:rsidR="00FC51E3" w:rsidRPr="0061084A">
        <w:t xml:space="preserve">Ecole des Mines de Saint Etienne, France. Cold reduction followed by </w:t>
      </w:r>
      <w:r w:rsidR="000F6B2C" w:rsidRPr="0061084A">
        <w:t xml:space="preserve">heat treatment at </w:t>
      </w:r>
      <w:r w:rsidR="00731686">
        <w:t xml:space="preserve">a </w:t>
      </w:r>
      <w:r w:rsidR="00DB1190" w:rsidRPr="0061084A">
        <w:t>high temperature</w:t>
      </w:r>
      <w:r w:rsidR="004C7A5E" w:rsidRPr="0061084A">
        <w:t xml:space="preserve"> (750-860 °C)</w:t>
      </w:r>
      <w:r w:rsidR="000F6B2C" w:rsidRPr="0061084A">
        <w:t xml:space="preserve"> was performed and the resulting microstructure is in a recrystallized state with pure ferrite.</w:t>
      </w:r>
      <w:r w:rsidR="001C7C33" w:rsidRPr="0061084A">
        <w:t xml:space="preserve"> </w:t>
      </w:r>
      <w:r w:rsidR="007F6873" w:rsidRPr="0061084A">
        <w:t>The</w:t>
      </w:r>
      <w:r w:rsidR="00D54BFF" w:rsidRPr="0061084A">
        <w:t xml:space="preserve">ir chemical compositions measured by Glow Discharge Mass Spectrum </w:t>
      </w:r>
      <w:r w:rsidR="00731686">
        <w:t xml:space="preserve">(GDMS) </w:t>
      </w:r>
      <w:r w:rsidR="00895A00">
        <w:t xml:space="preserve">method </w:t>
      </w:r>
      <w:r w:rsidR="00FB3C25" w:rsidRPr="0061084A">
        <w:t xml:space="preserve">and grain sizes are listed in </w:t>
      </w:r>
      <w:r w:rsidR="00731686">
        <w:fldChar w:fldCharType="begin"/>
      </w:r>
      <w:r w:rsidR="00731686">
        <w:instrText xml:space="preserve"> REF _Ref119448755 \h </w:instrText>
      </w:r>
      <w:r w:rsidR="00731686">
        <w:fldChar w:fldCharType="separate"/>
      </w:r>
      <w:r w:rsidR="0013323D">
        <w:t xml:space="preserve">Table </w:t>
      </w:r>
      <w:r w:rsidR="0013323D">
        <w:rPr>
          <w:noProof/>
        </w:rPr>
        <w:t>3</w:t>
      </w:r>
      <w:r w:rsidR="0013323D">
        <w:t>.</w:t>
      </w:r>
      <w:r w:rsidR="0013323D">
        <w:rPr>
          <w:noProof/>
        </w:rPr>
        <w:t>1</w:t>
      </w:r>
      <w:r w:rsidR="00731686">
        <w:fldChar w:fldCharType="end"/>
      </w:r>
      <w:r w:rsidR="00FB3C25" w:rsidRPr="0061084A">
        <w:t xml:space="preserve">. </w:t>
      </w:r>
      <w:r w:rsidR="00A91272" w:rsidRPr="0061084A">
        <w:t xml:space="preserve">These alloys have very high purity with the </w:t>
      </w:r>
      <w:r w:rsidR="00432096" w:rsidRPr="0061084A">
        <w:t>content</w:t>
      </w:r>
      <w:r w:rsidR="00D85D73">
        <w:t xml:space="preserve"> of each impurity species</w:t>
      </w:r>
      <w:r w:rsidR="00432096" w:rsidRPr="0061084A">
        <w:t xml:space="preserve"> less than 10 ppm. </w:t>
      </w:r>
      <w:r w:rsidR="00E63A87" w:rsidRPr="0061084A">
        <w:t xml:space="preserve">The grain sizes are </w:t>
      </w:r>
      <w:r w:rsidR="003949DF">
        <w:t>relatively</w:t>
      </w:r>
      <w:r w:rsidR="00E63A87" w:rsidRPr="0061084A">
        <w:t xml:space="preserve"> large </w:t>
      </w:r>
      <w:r w:rsidR="004C7A5E" w:rsidRPr="0061084A">
        <w:t xml:space="preserve">for all alloys. </w:t>
      </w:r>
      <w:r w:rsidR="002D378B" w:rsidRPr="0061084A">
        <w:t xml:space="preserve">The dislocation </w:t>
      </w:r>
      <w:r w:rsidR="003C4B38" w:rsidRPr="0061084A">
        <w:rPr>
          <w:lang w:eastAsia="zh-CN"/>
        </w:rPr>
        <w:t>density</w:t>
      </w:r>
      <w:r w:rsidR="003C4B38" w:rsidRPr="0061084A">
        <w:t xml:space="preserve"> </w:t>
      </w:r>
      <w:r w:rsidR="002D378B" w:rsidRPr="0061084A">
        <w:t>was measured to be &lt;10</w:t>
      </w:r>
      <w:r w:rsidR="002D378B" w:rsidRPr="0061084A">
        <w:rPr>
          <w:vertAlign w:val="superscript"/>
        </w:rPr>
        <w:t>12</w:t>
      </w:r>
      <w:r w:rsidR="002D378B" w:rsidRPr="0061084A">
        <w:t>/</w:t>
      </w:r>
      <w:r w:rsidR="003C4B38" w:rsidRPr="0061084A">
        <w:t>m</w:t>
      </w:r>
      <w:r w:rsidR="003C4B38" w:rsidRPr="0061084A">
        <w:rPr>
          <w:vertAlign w:val="superscript"/>
        </w:rPr>
        <w:t>2</w:t>
      </w:r>
      <w:r w:rsidR="003C4B38" w:rsidRPr="0061084A">
        <w:t xml:space="preserve"> as reported </w:t>
      </w:r>
      <w:r w:rsidR="003949DF">
        <w:t>in</w:t>
      </w:r>
      <w:r w:rsidR="003C4B38" w:rsidRPr="0061084A">
        <w:t xml:space="preserve"> previous works </w:t>
      </w:r>
      <w:r w:rsidR="00AB78D7" w:rsidRPr="0061084A">
        <w:fldChar w:fldCharType="begin">
          <w:fldData xml:space="preserve">PEVuZE5vdGU+PENpdGU+PEF1dGhvcj5CaGF0dGFjaGFyeWE8L0F1dGhvcj48WWVhcj4yMDE0PC9Z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</w:fldData>
        </w:fldChar>
      </w:r>
      <w:r w:rsidR="003731C2">
        <w:instrText xml:space="preserve"> ADDIN EN.CITE </w:instrText>
      </w:r>
      <w:r w:rsidR="003731C2">
        <w:fldChar w:fldCharType="begin">
          <w:fldData xml:space="preserve">PEVuZE5vdGU+PENpdGU+PEF1dGhvcj5CaGF0dGFjaGFyeWE8L0F1dGhvcj48WWVhcj4yMDE0PC9Z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</w:fldData>
        </w:fldChar>
      </w:r>
      <w:r w:rsidR="003731C2">
        <w:instrText xml:space="preserve"> ADDIN EN.CITE.DATA </w:instrText>
      </w:r>
      <w:r w:rsidR="003731C2">
        <w:fldChar w:fldCharType="end"/>
      </w:r>
      <w:r w:rsidR="00AB78D7" w:rsidRPr="0061084A">
        <w:fldChar w:fldCharType="separate"/>
      </w:r>
      <w:r w:rsidR="003731C2">
        <w:rPr>
          <w:noProof/>
        </w:rPr>
        <w:t>[7, 88]</w:t>
      </w:r>
      <w:r w:rsidR="00AB78D7" w:rsidRPr="0061084A">
        <w:fldChar w:fldCharType="end"/>
      </w:r>
      <w:r w:rsidR="003C4B38" w:rsidRPr="0061084A">
        <w:t xml:space="preserve">. </w:t>
      </w:r>
      <w:r w:rsidR="00A35A14" w:rsidRPr="0061084A">
        <w:t>The rod-shaped samples were cut into disks</w:t>
      </w:r>
      <w:r w:rsidR="00C64149">
        <w:t xml:space="preserve"> having</w:t>
      </w:r>
      <w:r w:rsidR="00A35A14" w:rsidRPr="0061084A">
        <w:t xml:space="preserve"> </w:t>
      </w:r>
      <w:r w:rsidR="00220875">
        <w:t xml:space="preserve">a diameter of </w:t>
      </w:r>
      <w:r w:rsidR="00A35A14" w:rsidRPr="0061084A">
        <w:t xml:space="preserve">3 mm and </w:t>
      </w:r>
      <w:r w:rsidR="00220875">
        <w:t xml:space="preserve">thickness of </w:t>
      </w:r>
      <w:r w:rsidR="00A35A14" w:rsidRPr="0061084A">
        <w:t>1 mm</w:t>
      </w:r>
      <w:r w:rsidR="008451D6">
        <w:t>, or 2×</w:t>
      </w:r>
      <w:r w:rsidR="009D0F1A">
        <w:t>5</w:t>
      </w:r>
      <w:r w:rsidR="008451D6">
        <w:t>×1 mm</w:t>
      </w:r>
      <w:r w:rsidR="008451D6">
        <w:rPr>
          <w:vertAlign w:val="superscript"/>
        </w:rPr>
        <w:t>3</w:t>
      </w:r>
      <w:r w:rsidR="008451D6">
        <w:t xml:space="preserve"> </w:t>
      </w:r>
      <w:r w:rsidR="003C1BF3">
        <w:t>rectangular</w:t>
      </w:r>
      <w:r w:rsidR="008451D6">
        <w:t>-shaped specimens</w:t>
      </w:r>
      <w:r w:rsidR="00A35A14" w:rsidRPr="0061084A">
        <w:t xml:space="preserve"> using </w:t>
      </w:r>
      <w:r w:rsidR="006C37EE">
        <w:t xml:space="preserve">the </w:t>
      </w:r>
      <w:r w:rsidR="00A35A14" w:rsidRPr="0061084A">
        <w:t xml:space="preserve">electronic discharge machining (EDM) technique </w:t>
      </w:r>
      <w:r w:rsidR="00A35A14" w:rsidRPr="0061084A">
        <w:rPr>
          <w:lang w:eastAsia="zh-CN"/>
        </w:rPr>
        <w:t xml:space="preserve">before thermal aging </w:t>
      </w:r>
      <w:r w:rsidR="00514C09" w:rsidRPr="0061084A">
        <w:rPr>
          <w:lang w:eastAsia="zh-CN"/>
        </w:rPr>
        <w:t>or ion irradiations</w:t>
      </w:r>
      <w:r w:rsidR="008451D6">
        <w:rPr>
          <w:lang w:eastAsia="zh-CN"/>
        </w:rPr>
        <w:t xml:space="preserve">. </w:t>
      </w:r>
    </w:p>
    <w:p w14:paraId="718EF63F" w14:textId="63B09289" w:rsidR="00900D3C" w:rsidRDefault="00422DC1" w:rsidP="0099058E">
      <w:pPr>
        <w:pStyle w:val="StyleJustifiedFirstline05Linespacing15lines"/>
      </w:pPr>
      <w:r>
        <w:t xml:space="preserve">FeCu specimens were provided by Dr. Brian Wirth </w:t>
      </w:r>
      <w:r w:rsidR="008443E7">
        <w:t>at</w:t>
      </w:r>
      <w:r>
        <w:t xml:space="preserve"> the University of Tennessee, and originally came from the group of Dr. </w:t>
      </w:r>
      <w:r w:rsidRPr="00422DC1">
        <w:t>G. Robert Odette</w:t>
      </w:r>
      <w:r>
        <w:t xml:space="preserve"> </w:t>
      </w:r>
      <w:r w:rsidR="001E5DD3">
        <w:t>at</w:t>
      </w:r>
      <w:r>
        <w:t xml:space="preserve"> </w:t>
      </w:r>
      <w:r w:rsidR="001E5DD3">
        <w:t xml:space="preserve">the </w:t>
      </w:r>
      <w:r w:rsidRPr="00422DC1">
        <w:t>University of California, Santa Barbara</w:t>
      </w:r>
      <w:r>
        <w:t xml:space="preserve">. </w:t>
      </w:r>
      <w:r w:rsidR="00F87B1D">
        <w:t xml:space="preserve">The FeCu alloy has </w:t>
      </w:r>
      <w:r w:rsidR="008443E7">
        <w:t xml:space="preserve">a </w:t>
      </w:r>
      <w:r w:rsidR="00F87B1D">
        <w:t>Cu concentration of ~0.7 at. %</w:t>
      </w:r>
      <w:r w:rsidR="00A23D8C">
        <w:t xml:space="preserve"> (detailed compositions are listed in </w:t>
      </w:r>
      <w:r w:rsidR="00797FCB">
        <w:fldChar w:fldCharType="begin"/>
      </w:r>
      <w:r w:rsidR="00797FCB">
        <w:instrText xml:space="preserve"> REF _Ref119448755 \h </w:instrText>
      </w:r>
      <w:r w:rsidR="00797FCB">
        <w:fldChar w:fldCharType="separate"/>
      </w:r>
      <w:r w:rsidR="00797FCB">
        <w:t xml:space="preserve">Table </w:t>
      </w:r>
      <w:r w:rsidR="00797FCB">
        <w:rPr>
          <w:noProof/>
        </w:rPr>
        <w:t>3</w:t>
      </w:r>
      <w:r w:rsidR="00797FCB">
        <w:t>.</w:t>
      </w:r>
      <w:r w:rsidR="00797FCB">
        <w:rPr>
          <w:noProof/>
        </w:rPr>
        <w:t>1</w:t>
      </w:r>
      <w:r w:rsidR="00797FCB">
        <w:fldChar w:fldCharType="end"/>
      </w:r>
      <w:r w:rsidR="00A23D8C">
        <w:t>)</w:t>
      </w:r>
      <w:r w:rsidR="00F87B1D">
        <w:t>. They were solution treated at 775 °C for 17 hours, followed by quench</w:t>
      </w:r>
      <w:r w:rsidR="005411DD">
        <w:t>ing</w:t>
      </w:r>
      <w:r w:rsidR="00F87B1D">
        <w:t xml:space="preserve"> at 450 °C in a salt bath for 3 minutes, and then cooled to room temperature in </w:t>
      </w:r>
      <w:r w:rsidR="005411DD">
        <w:t xml:space="preserve">the </w:t>
      </w:r>
      <w:r w:rsidR="00F87B1D">
        <w:t xml:space="preserve">atmosphere </w:t>
      </w:r>
      <w:r w:rsidR="00F87B1D">
        <w:fldChar w:fldCharType="begin">
          <w:fldData xml:space="preserve">PEVuZE5vdGU+PENpdGU+PEF1dGhvcj5TaHU8L0F1dGhvcj48WWVhcj4yMDE4PC9ZZWFyPjxSZWNO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</w:fldData>
        </w:fldChar>
      </w:r>
      <w:r w:rsidR="00B436DE">
        <w:instrText xml:space="preserve"> ADDIN EN.CITE </w:instrText>
      </w:r>
      <w:r w:rsidR="00B436DE">
        <w:fldChar w:fldCharType="begin">
          <w:fldData xml:space="preserve">PEVuZE5vdGU+PENpdGU+PEF1dGhvcj5TaHU8L0F1dGhvcj48WWVhcj4yMDE4PC9ZZWFyPjxSZWNO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</w:fldData>
        </w:fldChar>
      </w:r>
      <w:r w:rsidR="00B436DE">
        <w:instrText xml:space="preserve"> ADDIN EN.CITE.DATA </w:instrText>
      </w:r>
      <w:r w:rsidR="00B436DE">
        <w:fldChar w:fldCharType="end"/>
      </w:r>
      <w:r w:rsidR="00F87B1D">
        <w:fldChar w:fldCharType="separate"/>
      </w:r>
      <w:r w:rsidR="00B436DE">
        <w:rPr>
          <w:noProof/>
        </w:rPr>
        <w:t>[141, 147]</w:t>
      </w:r>
      <w:r w:rsidR="00F87B1D">
        <w:fldChar w:fldCharType="end"/>
      </w:r>
      <w:r w:rsidR="00F87B1D">
        <w:t xml:space="preserve">. </w:t>
      </w:r>
    </w:p>
    <w:p w14:paraId="1E684C40" w14:textId="77777777" w:rsidR="00F16305" w:rsidRPr="0061084A" w:rsidRDefault="00F16305" w:rsidP="00F16305">
      <w:pPr>
        <w:spacing w:line="360" w:lineRule="auto"/>
        <w:jc w:val="both"/>
        <w:rPr>
          <w:rFonts w:cs="Times New Roman"/>
        </w:rPr>
      </w:pPr>
    </w:p>
    <w:p w14:paraId="2241EE4C" w14:textId="77777777" w:rsidR="00F16305" w:rsidRPr="0061084A" w:rsidRDefault="00F16305" w:rsidP="00F16305">
      <w:pPr>
        <w:pStyle w:val="Caption"/>
      </w:pPr>
      <w:bookmarkStart w:id="58" w:name="_Ref119448755"/>
      <w:bookmarkStart w:id="59" w:name="_Toc127377085"/>
      <w:r>
        <w:lastRenderedPageBreak/>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bookmarkEnd w:id="58"/>
      <w:r>
        <w:t xml:space="preserve"> </w:t>
      </w:r>
      <w:r w:rsidRPr="0061084A">
        <w:t>Chemical compositions and grain sizes for the FeCr alloys.</w:t>
      </w:r>
      <w:bookmarkEnd w:id="59"/>
      <w:r w:rsidRPr="0061084A">
        <w:t xml:space="preserve">  </w:t>
      </w:r>
    </w:p>
    <w:tbl>
      <w:tblPr>
        <w:tblW w:w="5000" w:type="pct"/>
        <w:jc w:val="center"/>
        <w:tblLayout w:type="fixed"/>
        <w:tblLook w:val="04A0" w:firstRow="1" w:lastRow="0" w:firstColumn="1" w:lastColumn="0" w:noHBand="0" w:noVBand="1"/>
      </w:tblPr>
      <w:tblGrid>
        <w:gridCol w:w="901"/>
        <w:gridCol w:w="945"/>
        <w:gridCol w:w="45"/>
        <w:gridCol w:w="900"/>
        <w:gridCol w:w="899"/>
        <w:gridCol w:w="810"/>
        <w:gridCol w:w="755"/>
        <w:gridCol w:w="783"/>
        <w:gridCol w:w="802"/>
        <w:gridCol w:w="817"/>
        <w:gridCol w:w="983"/>
      </w:tblGrid>
      <w:tr w:rsidR="00F16305" w:rsidRPr="005C1573" w14:paraId="358B8003" w14:textId="77777777" w:rsidTr="00CD01F6">
        <w:trPr>
          <w:trHeight w:val="300"/>
          <w:jc w:val="center"/>
        </w:trPr>
        <w:tc>
          <w:tcPr>
            <w:tcW w:w="521" w:type="pct"/>
            <w:vMerge w:val="restart"/>
            <w:tcBorders>
              <w:top w:val="single" w:sz="18" w:space="0" w:color="auto"/>
            </w:tcBorders>
            <w:shd w:val="clear" w:color="auto" w:fill="auto"/>
            <w:noWrap/>
            <w:vAlign w:val="center"/>
            <w:hideMark/>
          </w:tcPr>
          <w:p w14:paraId="565F922E"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specimen</w:t>
            </w:r>
          </w:p>
        </w:tc>
        <w:tc>
          <w:tcPr>
            <w:tcW w:w="547" w:type="pct"/>
            <w:tcBorders>
              <w:top w:val="single" w:sz="18" w:space="0" w:color="auto"/>
            </w:tcBorders>
          </w:tcPr>
          <w:p w14:paraId="2B77CDDF" w14:textId="77777777" w:rsidR="00F16305" w:rsidRPr="005C1573" w:rsidRDefault="00F16305" w:rsidP="00CD01F6">
            <w:pPr>
              <w:jc w:val="center"/>
              <w:rPr>
                <w:rFonts w:eastAsia="Times New Roman" w:cs="Times New Roman"/>
                <w:color w:val="000000"/>
                <w:sz w:val="22"/>
                <w:szCs w:val="22"/>
              </w:rPr>
            </w:pPr>
          </w:p>
        </w:tc>
        <w:tc>
          <w:tcPr>
            <w:tcW w:w="3363" w:type="pct"/>
            <w:gridSpan w:val="8"/>
            <w:tcBorders>
              <w:top w:val="single" w:sz="18" w:space="0" w:color="auto"/>
            </w:tcBorders>
            <w:shd w:val="clear" w:color="auto" w:fill="auto"/>
            <w:noWrap/>
            <w:vAlign w:val="center"/>
            <w:hideMark/>
          </w:tcPr>
          <w:p w14:paraId="2E21B1B7"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element concentration</w:t>
            </w:r>
          </w:p>
        </w:tc>
        <w:tc>
          <w:tcPr>
            <w:tcW w:w="569" w:type="pct"/>
            <w:vMerge w:val="restart"/>
            <w:tcBorders>
              <w:top w:val="single" w:sz="18" w:space="0" w:color="auto"/>
            </w:tcBorders>
            <w:shd w:val="clear" w:color="auto" w:fill="auto"/>
            <w:noWrap/>
            <w:vAlign w:val="center"/>
            <w:hideMark/>
          </w:tcPr>
          <w:p w14:paraId="5DAB7AD1" w14:textId="77777777" w:rsidR="00F16305" w:rsidRPr="005C1573" w:rsidRDefault="00F16305" w:rsidP="00CD01F6">
            <w:pPr>
              <w:jc w:val="center"/>
              <w:rPr>
                <w:rFonts w:cs="Times New Roman"/>
                <w:color w:val="000000"/>
                <w:sz w:val="22"/>
                <w:szCs w:val="22"/>
              </w:rPr>
            </w:pPr>
            <w:r w:rsidRPr="005C1573">
              <w:rPr>
                <w:rFonts w:eastAsia="Times New Roman" w:cs="Times New Roman"/>
                <w:color w:val="000000"/>
                <w:sz w:val="22"/>
                <w:szCs w:val="22"/>
              </w:rPr>
              <w:t>grain size</w:t>
            </w:r>
          </w:p>
          <w:p w14:paraId="16938CC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(μm</w:t>
            </w:r>
            <w:r w:rsidRPr="005C1573">
              <w:rPr>
                <w:rFonts w:eastAsia="微软雅黑" w:cs="Times New Roman"/>
                <w:color w:val="000000"/>
                <w:sz w:val="22"/>
                <w:szCs w:val="22"/>
              </w:rPr>
              <w:t>）</w:t>
            </w:r>
          </w:p>
        </w:tc>
      </w:tr>
      <w:tr w:rsidR="00F16305" w:rsidRPr="005C1573" w14:paraId="1FBF132E" w14:textId="77777777" w:rsidTr="00CD01F6">
        <w:trPr>
          <w:trHeight w:val="300"/>
          <w:jc w:val="center"/>
        </w:trPr>
        <w:tc>
          <w:tcPr>
            <w:tcW w:w="521" w:type="pct"/>
            <w:vMerge/>
            <w:tcBorders>
              <w:bottom w:val="single" w:sz="18" w:space="0" w:color="auto"/>
            </w:tcBorders>
            <w:shd w:val="clear" w:color="auto" w:fill="auto"/>
            <w:noWrap/>
            <w:vAlign w:val="center"/>
            <w:hideMark/>
          </w:tcPr>
          <w:p w14:paraId="43BAB9E6" w14:textId="77777777" w:rsidR="00F16305" w:rsidRPr="005C1573" w:rsidRDefault="00F16305" w:rsidP="00CD01F6">
            <w:pPr>
              <w:jc w:val="center"/>
              <w:rPr>
                <w:rFonts w:eastAsia="Times New Roman" w:cs="Times New Roman"/>
                <w:color w:val="000000"/>
                <w:sz w:val="22"/>
                <w:szCs w:val="22"/>
              </w:rPr>
            </w:pPr>
          </w:p>
        </w:tc>
        <w:tc>
          <w:tcPr>
            <w:tcW w:w="573" w:type="pct"/>
            <w:gridSpan w:val="2"/>
            <w:tcBorders>
              <w:bottom w:val="single" w:sz="18" w:space="0" w:color="auto"/>
            </w:tcBorders>
            <w:shd w:val="clear" w:color="auto" w:fill="auto"/>
            <w:noWrap/>
            <w:vAlign w:val="center"/>
            <w:hideMark/>
          </w:tcPr>
          <w:p w14:paraId="6D7A78FB" w14:textId="77777777" w:rsidR="00F16305" w:rsidRPr="005C1573" w:rsidRDefault="00F16305" w:rsidP="00CD01F6">
            <w:pPr>
              <w:jc w:val="center"/>
              <w:rPr>
                <w:rFonts w:cs="Times New Roman"/>
                <w:color w:val="000000"/>
                <w:sz w:val="22"/>
                <w:szCs w:val="22"/>
              </w:rPr>
            </w:pPr>
            <w:r w:rsidRPr="005C1573">
              <w:rPr>
                <w:rFonts w:eastAsia="Times New Roman" w:cs="Times New Roman"/>
                <w:color w:val="000000"/>
                <w:sz w:val="22"/>
                <w:szCs w:val="22"/>
              </w:rPr>
              <w:t xml:space="preserve">Cr </w:t>
            </w:r>
          </w:p>
          <w:p w14:paraId="0E80198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(wt. %)</w:t>
            </w:r>
          </w:p>
        </w:tc>
        <w:tc>
          <w:tcPr>
            <w:tcW w:w="521" w:type="pct"/>
            <w:tcBorders>
              <w:bottom w:val="single" w:sz="18" w:space="0" w:color="auto"/>
            </w:tcBorders>
            <w:shd w:val="clear" w:color="auto" w:fill="auto"/>
            <w:noWrap/>
            <w:vAlign w:val="center"/>
            <w:hideMark/>
          </w:tcPr>
          <w:p w14:paraId="635F98D2" w14:textId="77777777" w:rsidR="00F16305" w:rsidRPr="005C1573" w:rsidRDefault="00F16305" w:rsidP="00CD01F6">
            <w:pPr>
              <w:jc w:val="center"/>
              <w:rPr>
                <w:rFonts w:cs="Times New Roman"/>
                <w:color w:val="000000"/>
                <w:sz w:val="22"/>
                <w:szCs w:val="22"/>
              </w:rPr>
            </w:pPr>
            <w:r w:rsidRPr="005C1573">
              <w:rPr>
                <w:rFonts w:eastAsia="Times New Roman" w:cs="Times New Roman"/>
                <w:color w:val="000000"/>
                <w:sz w:val="22"/>
                <w:szCs w:val="22"/>
              </w:rPr>
              <w:t xml:space="preserve">Cr </w:t>
            </w:r>
          </w:p>
          <w:p w14:paraId="65768F2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(at. %)</w:t>
            </w:r>
          </w:p>
        </w:tc>
        <w:tc>
          <w:tcPr>
            <w:tcW w:w="520" w:type="pct"/>
            <w:tcBorders>
              <w:bottom w:val="single" w:sz="18" w:space="0" w:color="auto"/>
            </w:tcBorders>
            <w:vAlign w:val="center"/>
          </w:tcPr>
          <w:p w14:paraId="105E7D00" w14:textId="77777777" w:rsidR="00F16305" w:rsidRDefault="00F16305" w:rsidP="00CD01F6">
            <w:pPr>
              <w:jc w:val="center"/>
              <w:rPr>
                <w:rFonts w:eastAsia="Times New Roman" w:cs="Times New Roman"/>
                <w:color w:val="000000"/>
                <w:sz w:val="22"/>
                <w:szCs w:val="22"/>
              </w:rPr>
            </w:pPr>
            <w:r>
              <w:rPr>
                <w:rFonts w:eastAsia="Times New Roman" w:cs="Times New Roman"/>
                <w:color w:val="000000"/>
                <w:sz w:val="22"/>
                <w:szCs w:val="22"/>
              </w:rPr>
              <w:t>Cu</w:t>
            </w:r>
          </w:p>
          <w:p w14:paraId="13EE1476"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(at. %)</w:t>
            </w:r>
          </w:p>
        </w:tc>
        <w:tc>
          <w:tcPr>
            <w:tcW w:w="469" w:type="pct"/>
            <w:tcBorders>
              <w:bottom w:val="single" w:sz="18" w:space="0" w:color="auto"/>
            </w:tcBorders>
            <w:shd w:val="clear" w:color="auto" w:fill="auto"/>
            <w:noWrap/>
            <w:vAlign w:val="center"/>
            <w:hideMark/>
          </w:tcPr>
          <w:p w14:paraId="2F93B3D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C</w:t>
            </w:r>
          </w:p>
          <w:p w14:paraId="5066B85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(ppm)</w:t>
            </w:r>
          </w:p>
        </w:tc>
        <w:tc>
          <w:tcPr>
            <w:tcW w:w="437" w:type="pct"/>
            <w:tcBorders>
              <w:bottom w:val="single" w:sz="18" w:space="0" w:color="auto"/>
            </w:tcBorders>
            <w:shd w:val="clear" w:color="auto" w:fill="auto"/>
            <w:noWrap/>
            <w:vAlign w:val="center"/>
            <w:hideMark/>
          </w:tcPr>
          <w:p w14:paraId="0FBB944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S</w:t>
            </w:r>
          </w:p>
          <w:p w14:paraId="2A349FD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(ppm)</w:t>
            </w:r>
          </w:p>
        </w:tc>
        <w:tc>
          <w:tcPr>
            <w:tcW w:w="453" w:type="pct"/>
            <w:tcBorders>
              <w:bottom w:val="single" w:sz="18" w:space="0" w:color="auto"/>
            </w:tcBorders>
            <w:shd w:val="clear" w:color="auto" w:fill="auto"/>
            <w:noWrap/>
            <w:vAlign w:val="center"/>
            <w:hideMark/>
          </w:tcPr>
          <w:p w14:paraId="3FE3F2F6"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O</w:t>
            </w:r>
          </w:p>
          <w:p w14:paraId="26EC9FA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(ppm)</w:t>
            </w:r>
          </w:p>
        </w:tc>
        <w:tc>
          <w:tcPr>
            <w:tcW w:w="464" w:type="pct"/>
            <w:tcBorders>
              <w:bottom w:val="single" w:sz="18" w:space="0" w:color="auto"/>
            </w:tcBorders>
            <w:shd w:val="clear" w:color="auto" w:fill="auto"/>
            <w:noWrap/>
            <w:vAlign w:val="center"/>
            <w:hideMark/>
          </w:tcPr>
          <w:p w14:paraId="5EB4E2A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N</w:t>
            </w:r>
          </w:p>
          <w:p w14:paraId="5C6790C8"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(ppm)</w:t>
            </w:r>
          </w:p>
        </w:tc>
        <w:tc>
          <w:tcPr>
            <w:tcW w:w="473" w:type="pct"/>
            <w:tcBorders>
              <w:bottom w:val="single" w:sz="18" w:space="0" w:color="auto"/>
            </w:tcBorders>
            <w:shd w:val="clear" w:color="auto" w:fill="auto"/>
            <w:noWrap/>
            <w:vAlign w:val="center"/>
            <w:hideMark/>
          </w:tcPr>
          <w:p w14:paraId="0C2A356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w:t>
            </w:r>
          </w:p>
          <w:p w14:paraId="4A4E9338"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(ppm)</w:t>
            </w:r>
          </w:p>
        </w:tc>
        <w:tc>
          <w:tcPr>
            <w:tcW w:w="569" w:type="pct"/>
            <w:vMerge/>
            <w:tcBorders>
              <w:bottom w:val="single" w:sz="18" w:space="0" w:color="auto"/>
            </w:tcBorders>
            <w:shd w:val="clear" w:color="auto" w:fill="auto"/>
            <w:noWrap/>
            <w:vAlign w:val="center"/>
          </w:tcPr>
          <w:p w14:paraId="4372A209" w14:textId="77777777" w:rsidR="00F16305" w:rsidRPr="005C1573" w:rsidRDefault="00F16305" w:rsidP="00CD01F6">
            <w:pPr>
              <w:jc w:val="center"/>
              <w:rPr>
                <w:rFonts w:eastAsia="Times New Roman" w:cs="Times New Roman"/>
                <w:color w:val="000000"/>
                <w:sz w:val="22"/>
                <w:szCs w:val="22"/>
              </w:rPr>
            </w:pPr>
          </w:p>
        </w:tc>
      </w:tr>
      <w:tr w:rsidR="00F16305" w:rsidRPr="005C1573" w14:paraId="6C4BA965" w14:textId="77777777" w:rsidTr="00CD01F6">
        <w:trPr>
          <w:trHeight w:val="300"/>
          <w:jc w:val="center"/>
        </w:trPr>
        <w:tc>
          <w:tcPr>
            <w:tcW w:w="521" w:type="pct"/>
            <w:tcBorders>
              <w:top w:val="single" w:sz="18" w:space="0" w:color="auto"/>
            </w:tcBorders>
            <w:shd w:val="clear" w:color="auto" w:fill="auto"/>
            <w:noWrap/>
            <w:vAlign w:val="center"/>
            <w:hideMark/>
          </w:tcPr>
          <w:p w14:paraId="004F925F"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pure iron</w:t>
            </w:r>
          </w:p>
        </w:tc>
        <w:tc>
          <w:tcPr>
            <w:tcW w:w="573" w:type="pct"/>
            <w:gridSpan w:val="2"/>
            <w:tcBorders>
              <w:top w:val="single" w:sz="18" w:space="0" w:color="auto"/>
            </w:tcBorders>
            <w:shd w:val="clear" w:color="auto" w:fill="auto"/>
            <w:noWrap/>
            <w:vAlign w:val="center"/>
            <w:hideMark/>
          </w:tcPr>
          <w:p w14:paraId="07AF050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 ppm</w:t>
            </w:r>
          </w:p>
        </w:tc>
        <w:tc>
          <w:tcPr>
            <w:tcW w:w="521" w:type="pct"/>
            <w:tcBorders>
              <w:top w:val="single" w:sz="18" w:space="0" w:color="auto"/>
            </w:tcBorders>
            <w:shd w:val="clear" w:color="auto" w:fill="auto"/>
            <w:noWrap/>
            <w:vAlign w:val="center"/>
            <w:hideMark/>
          </w:tcPr>
          <w:p w14:paraId="605FBD92" w14:textId="77777777" w:rsidR="00F16305" w:rsidRPr="005C1573" w:rsidRDefault="00F16305" w:rsidP="00CD01F6">
            <w:pPr>
              <w:jc w:val="center"/>
              <w:rPr>
                <w:rFonts w:eastAsia="Times New Roman" w:cs="Times New Roman"/>
                <w:color w:val="000000"/>
                <w:sz w:val="22"/>
                <w:szCs w:val="22"/>
              </w:rPr>
            </w:pPr>
          </w:p>
        </w:tc>
        <w:tc>
          <w:tcPr>
            <w:tcW w:w="520" w:type="pct"/>
            <w:tcBorders>
              <w:top w:val="single" w:sz="18" w:space="0" w:color="auto"/>
            </w:tcBorders>
          </w:tcPr>
          <w:p w14:paraId="53F879D2"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tcBorders>
              <w:top w:val="single" w:sz="18" w:space="0" w:color="auto"/>
            </w:tcBorders>
            <w:shd w:val="clear" w:color="auto" w:fill="auto"/>
            <w:noWrap/>
            <w:vAlign w:val="center"/>
            <w:hideMark/>
          </w:tcPr>
          <w:p w14:paraId="7E665E8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37" w:type="pct"/>
            <w:tcBorders>
              <w:top w:val="single" w:sz="18" w:space="0" w:color="auto"/>
            </w:tcBorders>
            <w:shd w:val="clear" w:color="auto" w:fill="auto"/>
            <w:noWrap/>
            <w:vAlign w:val="center"/>
            <w:hideMark/>
          </w:tcPr>
          <w:p w14:paraId="38446650"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53" w:type="pct"/>
            <w:tcBorders>
              <w:top w:val="single" w:sz="18" w:space="0" w:color="auto"/>
            </w:tcBorders>
            <w:shd w:val="clear" w:color="auto" w:fill="auto"/>
            <w:noWrap/>
            <w:vAlign w:val="center"/>
            <w:hideMark/>
          </w:tcPr>
          <w:p w14:paraId="3315D0D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64" w:type="pct"/>
            <w:tcBorders>
              <w:top w:val="single" w:sz="18" w:space="0" w:color="auto"/>
            </w:tcBorders>
            <w:shd w:val="clear" w:color="auto" w:fill="auto"/>
            <w:noWrap/>
            <w:vAlign w:val="center"/>
            <w:hideMark/>
          </w:tcPr>
          <w:p w14:paraId="66F8E63F"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w:t>
            </w:r>
          </w:p>
        </w:tc>
        <w:tc>
          <w:tcPr>
            <w:tcW w:w="473" w:type="pct"/>
            <w:tcBorders>
              <w:top w:val="single" w:sz="18" w:space="0" w:color="auto"/>
            </w:tcBorders>
            <w:shd w:val="clear" w:color="auto" w:fill="auto"/>
            <w:noWrap/>
            <w:vAlign w:val="center"/>
            <w:hideMark/>
          </w:tcPr>
          <w:p w14:paraId="75A5F68B"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569" w:type="pct"/>
            <w:tcBorders>
              <w:top w:val="single" w:sz="18" w:space="0" w:color="auto"/>
            </w:tcBorders>
            <w:shd w:val="clear" w:color="auto" w:fill="auto"/>
            <w:noWrap/>
            <w:vAlign w:val="center"/>
          </w:tcPr>
          <w:p w14:paraId="7AF035C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183</w:t>
            </w:r>
          </w:p>
        </w:tc>
      </w:tr>
      <w:tr w:rsidR="00F16305" w:rsidRPr="005C1573" w14:paraId="54857DF0" w14:textId="77777777" w:rsidTr="00CD01F6">
        <w:trPr>
          <w:trHeight w:val="300"/>
          <w:jc w:val="center"/>
        </w:trPr>
        <w:tc>
          <w:tcPr>
            <w:tcW w:w="521" w:type="pct"/>
            <w:shd w:val="clear" w:color="auto" w:fill="auto"/>
            <w:noWrap/>
            <w:vAlign w:val="center"/>
            <w:hideMark/>
          </w:tcPr>
          <w:p w14:paraId="2DAE780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Fe3Cr</w:t>
            </w:r>
          </w:p>
        </w:tc>
        <w:tc>
          <w:tcPr>
            <w:tcW w:w="573" w:type="pct"/>
            <w:gridSpan w:val="2"/>
            <w:shd w:val="clear" w:color="auto" w:fill="auto"/>
            <w:noWrap/>
            <w:vAlign w:val="center"/>
            <w:hideMark/>
          </w:tcPr>
          <w:p w14:paraId="193EC95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3.05</w:t>
            </w:r>
          </w:p>
        </w:tc>
        <w:tc>
          <w:tcPr>
            <w:tcW w:w="521" w:type="pct"/>
            <w:shd w:val="clear" w:color="auto" w:fill="auto"/>
            <w:noWrap/>
            <w:vAlign w:val="center"/>
            <w:hideMark/>
          </w:tcPr>
          <w:p w14:paraId="18BF7FB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3.27</w:t>
            </w:r>
          </w:p>
        </w:tc>
        <w:tc>
          <w:tcPr>
            <w:tcW w:w="520" w:type="pct"/>
          </w:tcPr>
          <w:p w14:paraId="0593C9FB"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11B859A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37" w:type="pct"/>
            <w:shd w:val="clear" w:color="auto" w:fill="auto"/>
            <w:noWrap/>
            <w:vAlign w:val="center"/>
            <w:hideMark/>
          </w:tcPr>
          <w:p w14:paraId="68535F36"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53" w:type="pct"/>
            <w:shd w:val="clear" w:color="auto" w:fill="auto"/>
            <w:noWrap/>
            <w:vAlign w:val="center"/>
            <w:hideMark/>
          </w:tcPr>
          <w:p w14:paraId="61787FC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6</w:t>
            </w:r>
          </w:p>
        </w:tc>
        <w:tc>
          <w:tcPr>
            <w:tcW w:w="464" w:type="pct"/>
            <w:shd w:val="clear" w:color="auto" w:fill="auto"/>
            <w:noWrap/>
            <w:vAlign w:val="center"/>
            <w:hideMark/>
          </w:tcPr>
          <w:p w14:paraId="66CA8AA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73" w:type="pct"/>
            <w:shd w:val="clear" w:color="auto" w:fill="auto"/>
            <w:noWrap/>
            <w:vAlign w:val="center"/>
            <w:hideMark/>
          </w:tcPr>
          <w:p w14:paraId="0335D33B" w14:textId="77777777" w:rsidR="00F16305" w:rsidRPr="005C1573" w:rsidRDefault="00F16305" w:rsidP="00CD01F6">
            <w:pPr>
              <w:jc w:val="center"/>
              <w:rPr>
                <w:rFonts w:eastAsia="Times New Roman" w:cs="Times New Roman"/>
                <w:color w:val="000000"/>
                <w:sz w:val="22"/>
                <w:szCs w:val="22"/>
              </w:rPr>
            </w:pPr>
          </w:p>
        </w:tc>
        <w:tc>
          <w:tcPr>
            <w:tcW w:w="569" w:type="pct"/>
            <w:shd w:val="clear" w:color="auto" w:fill="auto"/>
            <w:noWrap/>
            <w:vAlign w:val="center"/>
            <w:hideMark/>
          </w:tcPr>
          <w:p w14:paraId="42F5388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390</w:t>
            </w:r>
          </w:p>
        </w:tc>
      </w:tr>
      <w:tr w:rsidR="00F16305" w:rsidRPr="005C1573" w14:paraId="5B7E8ABF" w14:textId="77777777" w:rsidTr="00CD01F6">
        <w:trPr>
          <w:trHeight w:val="300"/>
          <w:jc w:val="center"/>
        </w:trPr>
        <w:tc>
          <w:tcPr>
            <w:tcW w:w="521" w:type="pct"/>
            <w:shd w:val="clear" w:color="auto" w:fill="auto"/>
            <w:noWrap/>
            <w:vAlign w:val="center"/>
            <w:hideMark/>
          </w:tcPr>
          <w:p w14:paraId="203D3F3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Fe5Cr</w:t>
            </w:r>
          </w:p>
        </w:tc>
        <w:tc>
          <w:tcPr>
            <w:tcW w:w="573" w:type="pct"/>
            <w:gridSpan w:val="2"/>
            <w:shd w:val="clear" w:color="auto" w:fill="auto"/>
            <w:noWrap/>
            <w:vAlign w:val="center"/>
            <w:hideMark/>
          </w:tcPr>
          <w:p w14:paraId="68AE474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5.4</w:t>
            </w:r>
          </w:p>
        </w:tc>
        <w:tc>
          <w:tcPr>
            <w:tcW w:w="521" w:type="pct"/>
            <w:shd w:val="clear" w:color="auto" w:fill="auto"/>
            <w:noWrap/>
            <w:vAlign w:val="center"/>
            <w:hideMark/>
          </w:tcPr>
          <w:p w14:paraId="00F1D1D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5.78</w:t>
            </w:r>
          </w:p>
        </w:tc>
        <w:tc>
          <w:tcPr>
            <w:tcW w:w="520" w:type="pct"/>
          </w:tcPr>
          <w:p w14:paraId="580B73BA"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4A638BE0"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37" w:type="pct"/>
            <w:shd w:val="clear" w:color="auto" w:fill="auto"/>
            <w:noWrap/>
            <w:vAlign w:val="center"/>
            <w:hideMark/>
          </w:tcPr>
          <w:p w14:paraId="67F9E57E"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w:t>
            </w:r>
          </w:p>
        </w:tc>
        <w:tc>
          <w:tcPr>
            <w:tcW w:w="453" w:type="pct"/>
            <w:shd w:val="clear" w:color="auto" w:fill="auto"/>
            <w:noWrap/>
            <w:vAlign w:val="center"/>
            <w:hideMark/>
          </w:tcPr>
          <w:p w14:paraId="78E5F9C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6</w:t>
            </w:r>
          </w:p>
        </w:tc>
        <w:tc>
          <w:tcPr>
            <w:tcW w:w="464" w:type="pct"/>
            <w:shd w:val="clear" w:color="auto" w:fill="auto"/>
            <w:noWrap/>
            <w:vAlign w:val="center"/>
            <w:hideMark/>
          </w:tcPr>
          <w:p w14:paraId="29ACFDF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73" w:type="pct"/>
            <w:shd w:val="clear" w:color="auto" w:fill="auto"/>
            <w:noWrap/>
            <w:vAlign w:val="center"/>
            <w:hideMark/>
          </w:tcPr>
          <w:p w14:paraId="6C970A0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569" w:type="pct"/>
            <w:shd w:val="clear" w:color="auto" w:fill="auto"/>
            <w:noWrap/>
            <w:vAlign w:val="center"/>
            <w:hideMark/>
          </w:tcPr>
          <w:p w14:paraId="79696617"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68</w:t>
            </w:r>
          </w:p>
        </w:tc>
      </w:tr>
      <w:tr w:rsidR="00F16305" w:rsidRPr="005C1573" w14:paraId="6FC73137" w14:textId="77777777" w:rsidTr="00CD01F6">
        <w:trPr>
          <w:trHeight w:val="300"/>
          <w:jc w:val="center"/>
        </w:trPr>
        <w:tc>
          <w:tcPr>
            <w:tcW w:w="521" w:type="pct"/>
            <w:shd w:val="clear" w:color="auto" w:fill="auto"/>
            <w:noWrap/>
            <w:vAlign w:val="center"/>
            <w:hideMark/>
          </w:tcPr>
          <w:p w14:paraId="209DAE1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Fe8Cr</w:t>
            </w:r>
          </w:p>
        </w:tc>
        <w:tc>
          <w:tcPr>
            <w:tcW w:w="573" w:type="pct"/>
            <w:gridSpan w:val="2"/>
            <w:shd w:val="clear" w:color="auto" w:fill="auto"/>
            <w:noWrap/>
            <w:vAlign w:val="center"/>
            <w:hideMark/>
          </w:tcPr>
          <w:p w14:paraId="5C2D3127"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7.88</w:t>
            </w:r>
          </w:p>
        </w:tc>
        <w:tc>
          <w:tcPr>
            <w:tcW w:w="521" w:type="pct"/>
            <w:shd w:val="clear" w:color="auto" w:fill="auto"/>
            <w:noWrap/>
            <w:vAlign w:val="center"/>
            <w:hideMark/>
          </w:tcPr>
          <w:p w14:paraId="4CC37BD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8.41</w:t>
            </w:r>
          </w:p>
        </w:tc>
        <w:tc>
          <w:tcPr>
            <w:tcW w:w="520" w:type="pct"/>
          </w:tcPr>
          <w:p w14:paraId="027386D6"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2508600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437" w:type="pct"/>
            <w:shd w:val="clear" w:color="auto" w:fill="auto"/>
            <w:noWrap/>
            <w:vAlign w:val="center"/>
            <w:hideMark/>
          </w:tcPr>
          <w:p w14:paraId="4D591E20"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53" w:type="pct"/>
            <w:shd w:val="clear" w:color="auto" w:fill="auto"/>
            <w:noWrap/>
            <w:vAlign w:val="center"/>
            <w:hideMark/>
          </w:tcPr>
          <w:p w14:paraId="6EE58ED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7</w:t>
            </w:r>
          </w:p>
        </w:tc>
        <w:tc>
          <w:tcPr>
            <w:tcW w:w="464" w:type="pct"/>
            <w:shd w:val="clear" w:color="auto" w:fill="auto"/>
            <w:noWrap/>
            <w:vAlign w:val="center"/>
            <w:hideMark/>
          </w:tcPr>
          <w:p w14:paraId="77A5801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73" w:type="pct"/>
            <w:shd w:val="clear" w:color="auto" w:fill="auto"/>
            <w:noWrap/>
            <w:vAlign w:val="center"/>
            <w:hideMark/>
          </w:tcPr>
          <w:p w14:paraId="232F8577" w14:textId="77777777" w:rsidR="00F16305" w:rsidRPr="005C1573" w:rsidRDefault="00F16305" w:rsidP="00CD01F6">
            <w:pPr>
              <w:jc w:val="center"/>
              <w:rPr>
                <w:rFonts w:eastAsia="Times New Roman" w:cs="Times New Roman"/>
                <w:color w:val="000000"/>
                <w:sz w:val="22"/>
                <w:szCs w:val="22"/>
              </w:rPr>
            </w:pPr>
          </w:p>
        </w:tc>
        <w:tc>
          <w:tcPr>
            <w:tcW w:w="569" w:type="pct"/>
            <w:shd w:val="clear" w:color="auto" w:fill="auto"/>
            <w:noWrap/>
            <w:vAlign w:val="center"/>
          </w:tcPr>
          <w:p w14:paraId="711FE5FE"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320</w:t>
            </w:r>
          </w:p>
        </w:tc>
      </w:tr>
      <w:tr w:rsidR="00F16305" w:rsidRPr="005C1573" w14:paraId="6B86229F" w14:textId="77777777" w:rsidTr="00CD01F6">
        <w:trPr>
          <w:trHeight w:val="300"/>
          <w:jc w:val="center"/>
        </w:trPr>
        <w:tc>
          <w:tcPr>
            <w:tcW w:w="521" w:type="pct"/>
            <w:shd w:val="clear" w:color="auto" w:fill="auto"/>
            <w:noWrap/>
            <w:vAlign w:val="center"/>
            <w:hideMark/>
          </w:tcPr>
          <w:p w14:paraId="47B7F33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Fe10Cr</w:t>
            </w:r>
          </w:p>
        </w:tc>
        <w:tc>
          <w:tcPr>
            <w:tcW w:w="573" w:type="pct"/>
            <w:gridSpan w:val="2"/>
            <w:shd w:val="clear" w:color="auto" w:fill="auto"/>
            <w:noWrap/>
            <w:vAlign w:val="center"/>
            <w:hideMark/>
          </w:tcPr>
          <w:p w14:paraId="76FA053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10.1</w:t>
            </w:r>
          </w:p>
        </w:tc>
        <w:tc>
          <w:tcPr>
            <w:tcW w:w="521" w:type="pct"/>
            <w:shd w:val="clear" w:color="auto" w:fill="auto"/>
            <w:noWrap/>
            <w:vAlign w:val="center"/>
            <w:hideMark/>
          </w:tcPr>
          <w:p w14:paraId="70A68AA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10.77</w:t>
            </w:r>
          </w:p>
        </w:tc>
        <w:tc>
          <w:tcPr>
            <w:tcW w:w="520" w:type="pct"/>
          </w:tcPr>
          <w:p w14:paraId="402154AC"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59BA330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37" w:type="pct"/>
            <w:shd w:val="clear" w:color="auto" w:fill="auto"/>
            <w:noWrap/>
            <w:vAlign w:val="center"/>
            <w:hideMark/>
          </w:tcPr>
          <w:p w14:paraId="5743BC7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53" w:type="pct"/>
            <w:shd w:val="clear" w:color="auto" w:fill="auto"/>
            <w:noWrap/>
            <w:vAlign w:val="center"/>
            <w:hideMark/>
          </w:tcPr>
          <w:p w14:paraId="5CA26B9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64" w:type="pct"/>
            <w:shd w:val="clear" w:color="auto" w:fill="auto"/>
            <w:noWrap/>
            <w:vAlign w:val="center"/>
            <w:hideMark/>
          </w:tcPr>
          <w:p w14:paraId="5E0730F6"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w:t>
            </w:r>
          </w:p>
        </w:tc>
        <w:tc>
          <w:tcPr>
            <w:tcW w:w="473" w:type="pct"/>
            <w:shd w:val="clear" w:color="auto" w:fill="auto"/>
            <w:noWrap/>
            <w:vAlign w:val="center"/>
            <w:hideMark/>
          </w:tcPr>
          <w:p w14:paraId="54EE3FC8"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569" w:type="pct"/>
            <w:shd w:val="clear" w:color="auto" w:fill="auto"/>
            <w:noWrap/>
            <w:vAlign w:val="center"/>
            <w:hideMark/>
          </w:tcPr>
          <w:p w14:paraId="5311C38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82</w:t>
            </w:r>
          </w:p>
        </w:tc>
      </w:tr>
      <w:tr w:rsidR="00F16305" w:rsidRPr="005C1573" w14:paraId="5127DEE8" w14:textId="77777777" w:rsidTr="00CD01F6">
        <w:trPr>
          <w:trHeight w:val="300"/>
          <w:jc w:val="center"/>
        </w:trPr>
        <w:tc>
          <w:tcPr>
            <w:tcW w:w="521" w:type="pct"/>
            <w:shd w:val="clear" w:color="auto" w:fill="auto"/>
            <w:noWrap/>
            <w:vAlign w:val="center"/>
            <w:hideMark/>
          </w:tcPr>
          <w:p w14:paraId="13EB2A2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Fe12Cr</w:t>
            </w:r>
          </w:p>
        </w:tc>
        <w:tc>
          <w:tcPr>
            <w:tcW w:w="573" w:type="pct"/>
            <w:gridSpan w:val="2"/>
            <w:shd w:val="clear" w:color="auto" w:fill="auto"/>
            <w:noWrap/>
            <w:vAlign w:val="center"/>
            <w:hideMark/>
          </w:tcPr>
          <w:p w14:paraId="3FBC9500"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11.63</w:t>
            </w:r>
          </w:p>
        </w:tc>
        <w:tc>
          <w:tcPr>
            <w:tcW w:w="521" w:type="pct"/>
            <w:shd w:val="clear" w:color="auto" w:fill="auto"/>
            <w:noWrap/>
            <w:vAlign w:val="center"/>
            <w:hideMark/>
          </w:tcPr>
          <w:p w14:paraId="40ACE66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12.38</w:t>
            </w:r>
          </w:p>
        </w:tc>
        <w:tc>
          <w:tcPr>
            <w:tcW w:w="520" w:type="pct"/>
          </w:tcPr>
          <w:p w14:paraId="440F1F15"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13284E89"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437" w:type="pct"/>
            <w:shd w:val="clear" w:color="auto" w:fill="auto"/>
            <w:noWrap/>
            <w:vAlign w:val="center"/>
            <w:hideMark/>
          </w:tcPr>
          <w:p w14:paraId="0C59927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53" w:type="pct"/>
            <w:shd w:val="clear" w:color="auto" w:fill="auto"/>
            <w:noWrap/>
            <w:vAlign w:val="center"/>
            <w:hideMark/>
          </w:tcPr>
          <w:p w14:paraId="6353ED7D"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64" w:type="pct"/>
            <w:shd w:val="clear" w:color="auto" w:fill="auto"/>
            <w:noWrap/>
            <w:vAlign w:val="center"/>
            <w:hideMark/>
          </w:tcPr>
          <w:p w14:paraId="25CAB897" w14:textId="77777777" w:rsidR="00F16305" w:rsidRPr="005C1573" w:rsidRDefault="00F16305" w:rsidP="00CD01F6">
            <w:pPr>
              <w:jc w:val="center"/>
              <w:rPr>
                <w:rFonts w:eastAsia="Times New Roman" w:cs="Times New Roman"/>
                <w:color w:val="000000"/>
                <w:sz w:val="22"/>
                <w:szCs w:val="22"/>
              </w:rPr>
            </w:pPr>
          </w:p>
        </w:tc>
        <w:tc>
          <w:tcPr>
            <w:tcW w:w="473" w:type="pct"/>
            <w:shd w:val="clear" w:color="auto" w:fill="auto"/>
            <w:noWrap/>
            <w:vAlign w:val="center"/>
            <w:hideMark/>
          </w:tcPr>
          <w:p w14:paraId="6D184D13" w14:textId="77777777" w:rsidR="00F16305" w:rsidRPr="005C1573" w:rsidRDefault="00F16305" w:rsidP="00CD01F6">
            <w:pPr>
              <w:jc w:val="center"/>
              <w:rPr>
                <w:rFonts w:eastAsia="Times New Roman" w:cs="Times New Roman"/>
                <w:color w:val="000000"/>
                <w:sz w:val="22"/>
                <w:szCs w:val="22"/>
              </w:rPr>
            </w:pPr>
          </w:p>
        </w:tc>
        <w:tc>
          <w:tcPr>
            <w:tcW w:w="569" w:type="pct"/>
            <w:shd w:val="clear" w:color="auto" w:fill="auto"/>
            <w:noWrap/>
            <w:vAlign w:val="center"/>
          </w:tcPr>
          <w:p w14:paraId="5851B209"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500</w:t>
            </w:r>
          </w:p>
        </w:tc>
      </w:tr>
      <w:tr w:rsidR="00F16305" w:rsidRPr="005C1573" w14:paraId="35B2C3FC" w14:textId="77777777" w:rsidTr="00CD01F6">
        <w:trPr>
          <w:trHeight w:val="300"/>
          <w:jc w:val="center"/>
        </w:trPr>
        <w:tc>
          <w:tcPr>
            <w:tcW w:w="521" w:type="pct"/>
            <w:shd w:val="clear" w:color="auto" w:fill="auto"/>
            <w:noWrap/>
            <w:vAlign w:val="center"/>
            <w:hideMark/>
          </w:tcPr>
          <w:p w14:paraId="019F49BE"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Fe14Cr</w:t>
            </w:r>
          </w:p>
        </w:tc>
        <w:tc>
          <w:tcPr>
            <w:tcW w:w="573" w:type="pct"/>
            <w:gridSpan w:val="2"/>
            <w:shd w:val="clear" w:color="auto" w:fill="auto"/>
            <w:noWrap/>
            <w:vAlign w:val="center"/>
            <w:hideMark/>
          </w:tcPr>
          <w:p w14:paraId="56DCC13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14.25</w:t>
            </w:r>
          </w:p>
        </w:tc>
        <w:tc>
          <w:tcPr>
            <w:tcW w:w="521" w:type="pct"/>
            <w:shd w:val="clear" w:color="auto" w:fill="auto"/>
            <w:noWrap/>
            <w:vAlign w:val="center"/>
            <w:hideMark/>
          </w:tcPr>
          <w:p w14:paraId="6DEDF20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15.15</w:t>
            </w:r>
          </w:p>
        </w:tc>
        <w:tc>
          <w:tcPr>
            <w:tcW w:w="520" w:type="pct"/>
          </w:tcPr>
          <w:p w14:paraId="5C6A52E0"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75FA49E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437" w:type="pct"/>
            <w:shd w:val="clear" w:color="auto" w:fill="auto"/>
            <w:noWrap/>
            <w:vAlign w:val="center"/>
            <w:hideMark/>
          </w:tcPr>
          <w:p w14:paraId="1DF1ACF6"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7</w:t>
            </w:r>
          </w:p>
        </w:tc>
        <w:tc>
          <w:tcPr>
            <w:tcW w:w="453" w:type="pct"/>
            <w:shd w:val="clear" w:color="auto" w:fill="auto"/>
            <w:noWrap/>
            <w:vAlign w:val="center"/>
            <w:hideMark/>
          </w:tcPr>
          <w:p w14:paraId="5B851A07"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64" w:type="pct"/>
            <w:shd w:val="clear" w:color="auto" w:fill="auto"/>
            <w:noWrap/>
            <w:vAlign w:val="center"/>
            <w:hideMark/>
          </w:tcPr>
          <w:p w14:paraId="1C44756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473" w:type="pct"/>
            <w:shd w:val="clear" w:color="auto" w:fill="auto"/>
            <w:noWrap/>
            <w:vAlign w:val="center"/>
            <w:hideMark/>
          </w:tcPr>
          <w:p w14:paraId="0957E73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˂10</w:t>
            </w:r>
          </w:p>
        </w:tc>
        <w:tc>
          <w:tcPr>
            <w:tcW w:w="569" w:type="pct"/>
            <w:shd w:val="clear" w:color="auto" w:fill="auto"/>
            <w:noWrap/>
            <w:vAlign w:val="center"/>
            <w:hideMark/>
          </w:tcPr>
          <w:p w14:paraId="0C4E5F8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141</w:t>
            </w:r>
          </w:p>
        </w:tc>
      </w:tr>
      <w:tr w:rsidR="00F16305" w:rsidRPr="005C1573" w14:paraId="24BA1FC8" w14:textId="77777777" w:rsidTr="00CD01F6">
        <w:trPr>
          <w:trHeight w:val="300"/>
          <w:jc w:val="center"/>
        </w:trPr>
        <w:tc>
          <w:tcPr>
            <w:tcW w:w="521" w:type="pct"/>
            <w:shd w:val="clear" w:color="auto" w:fill="auto"/>
            <w:noWrap/>
            <w:vAlign w:val="center"/>
            <w:hideMark/>
          </w:tcPr>
          <w:p w14:paraId="26157882"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Fe18Cr</w:t>
            </w:r>
          </w:p>
        </w:tc>
        <w:tc>
          <w:tcPr>
            <w:tcW w:w="573" w:type="pct"/>
            <w:gridSpan w:val="2"/>
            <w:shd w:val="clear" w:color="auto" w:fill="auto"/>
            <w:noWrap/>
            <w:vAlign w:val="center"/>
            <w:hideMark/>
          </w:tcPr>
          <w:p w14:paraId="20BCE487"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17.97</w:t>
            </w:r>
          </w:p>
        </w:tc>
        <w:tc>
          <w:tcPr>
            <w:tcW w:w="521" w:type="pct"/>
            <w:shd w:val="clear" w:color="auto" w:fill="auto"/>
            <w:noWrap/>
            <w:vAlign w:val="center"/>
            <w:hideMark/>
          </w:tcPr>
          <w:p w14:paraId="0997C598"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19.05</w:t>
            </w:r>
          </w:p>
        </w:tc>
        <w:tc>
          <w:tcPr>
            <w:tcW w:w="520" w:type="pct"/>
          </w:tcPr>
          <w:p w14:paraId="1E8414B0"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hideMark/>
          </w:tcPr>
          <w:p w14:paraId="4C1A6DD1"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7</w:t>
            </w:r>
          </w:p>
        </w:tc>
        <w:tc>
          <w:tcPr>
            <w:tcW w:w="437" w:type="pct"/>
            <w:shd w:val="clear" w:color="auto" w:fill="auto"/>
            <w:noWrap/>
            <w:vAlign w:val="center"/>
            <w:hideMark/>
          </w:tcPr>
          <w:p w14:paraId="2CF3C883"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w:t>
            </w:r>
          </w:p>
        </w:tc>
        <w:tc>
          <w:tcPr>
            <w:tcW w:w="453" w:type="pct"/>
            <w:shd w:val="clear" w:color="auto" w:fill="auto"/>
            <w:noWrap/>
            <w:vAlign w:val="center"/>
            <w:hideMark/>
          </w:tcPr>
          <w:p w14:paraId="1F601E69"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6</w:t>
            </w:r>
          </w:p>
        </w:tc>
        <w:tc>
          <w:tcPr>
            <w:tcW w:w="464" w:type="pct"/>
            <w:shd w:val="clear" w:color="auto" w:fill="auto"/>
            <w:noWrap/>
            <w:vAlign w:val="center"/>
            <w:hideMark/>
          </w:tcPr>
          <w:p w14:paraId="457B6D4C"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w:t>
            </w:r>
          </w:p>
        </w:tc>
        <w:tc>
          <w:tcPr>
            <w:tcW w:w="473" w:type="pct"/>
            <w:shd w:val="clear" w:color="auto" w:fill="auto"/>
            <w:noWrap/>
            <w:vAlign w:val="center"/>
            <w:hideMark/>
          </w:tcPr>
          <w:p w14:paraId="2B1CDD91" w14:textId="77777777" w:rsidR="00F16305" w:rsidRPr="005C1573" w:rsidRDefault="00F16305" w:rsidP="00CD01F6">
            <w:pPr>
              <w:jc w:val="center"/>
              <w:rPr>
                <w:rFonts w:eastAsia="Times New Roman" w:cs="Times New Roman"/>
                <w:color w:val="000000"/>
                <w:sz w:val="22"/>
                <w:szCs w:val="22"/>
              </w:rPr>
            </w:pPr>
          </w:p>
        </w:tc>
        <w:tc>
          <w:tcPr>
            <w:tcW w:w="569" w:type="pct"/>
            <w:shd w:val="clear" w:color="auto" w:fill="auto"/>
            <w:noWrap/>
            <w:vAlign w:val="center"/>
            <w:hideMark/>
          </w:tcPr>
          <w:p w14:paraId="0D6CDF2B"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650</w:t>
            </w:r>
          </w:p>
        </w:tc>
      </w:tr>
      <w:tr w:rsidR="00F16305" w:rsidRPr="005C1573" w14:paraId="102AF623" w14:textId="77777777" w:rsidTr="00CD01F6">
        <w:trPr>
          <w:trHeight w:val="300"/>
          <w:jc w:val="center"/>
        </w:trPr>
        <w:tc>
          <w:tcPr>
            <w:tcW w:w="521" w:type="pct"/>
            <w:shd w:val="clear" w:color="auto" w:fill="auto"/>
            <w:noWrap/>
            <w:vAlign w:val="center"/>
          </w:tcPr>
          <w:p w14:paraId="1362071D"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Fe25Cr</w:t>
            </w:r>
          </w:p>
        </w:tc>
        <w:tc>
          <w:tcPr>
            <w:tcW w:w="573" w:type="pct"/>
            <w:gridSpan w:val="2"/>
            <w:shd w:val="clear" w:color="auto" w:fill="auto"/>
            <w:noWrap/>
            <w:vAlign w:val="center"/>
          </w:tcPr>
          <w:p w14:paraId="32B793A4"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24.97</w:t>
            </w:r>
          </w:p>
        </w:tc>
        <w:tc>
          <w:tcPr>
            <w:tcW w:w="521" w:type="pct"/>
            <w:shd w:val="clear" w:color="auto" w:fill="auto"/>
            <w:noWrap/>
            <w:vAlign w:val="center"/>
          </w:tcPr>
          <w:p w14:paraId="47A7C59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 xml:space="preserve"> 26.33</w:t>
            </w:r>
          </w:p>
        </w:tc>
        <w:tc>
          <w:tcPr>
            <w:tcW w:w="520" w:type="pct"/>
          </w:tcPr>
          <w:p w14:paraId="0A53B827"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9" w:type="pct"/>
            <w:shd w:val="clear" w:color="auto" w:fill="auto"/>
            <w:noWrap/>
            <w:vAlign w:val="center"/>
          </w:tcPr>
          <w:p w14:paraId="48CC6D89"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4</w:t>
            </w:r>
          </w:p>
        </w:tc>
        <w:tc>
          <w:tcPr>
            <w:tcW w:w="437" w:type="pct"/>
            <w:shd w:val="clear" w:color="auto" w:fill="auto"/>
            <w:noWrap/>
            <w:vAlign w:val="center"/>
          </w:tcPr>
          <w:p w14:paraId="6592F18A"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1</w:t>
            </w:r>
          </w:p>
        </w:tc>
        <w:tc>
          <w:tcPr>
            <w:tcW w:w="453" w:type="pct"/>
            <w:shd w:val="clear" w:color="auto" w:fill="auto"/>
            <w:noWrap/>
            <w:vAlign w:val="center"/>
          </w:tcPr>
          <w:p w14:paraId="514933FE"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w:t>
            </w:r>
          </w:p>
        </w:tc>
        <w:tc>
          <w:tcPr>
            <w:tcW w:w="464" w:type="pct"/>
            <w:shd w:val="clear" w:color="auto" w:fill="auto"/>
            <w:noWrap/>
            <w:vAlign w:val="center"/>
          </w:tcPr>
          <w:p w14:paraId="005C7098"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3</w:t>
            </w:r>
          </w:p>
        </w:tc>
        <w:tc>
          <w:tcPr>
            <w:tcW w:w="473" w:type="pct"/>
            <w:shd w:val="clear" w:color="auto" w:fill="auto"/>
            <w:noWrap/>
            <w:vAlign w:val="center"/>
          </w:tcPr>
          <w:p w14:paraId="7558181C" w14:textId="77777777" w:rsidR="00F16305" w:rsidRPr="005C1573" w:rsidRDefault="00F16305" w:rsidP="00CD01F6">
            <w:pPr>
              <w:jc w:val="center"/>
              <w:rPr>
                <w:rFonts w:eastAsia="Times New Roman" w:cs="Times New Roman"/>
                <w:color w:val="000000"/>
                <w:sz w:val="22"/>
                <w:szCs w:val="22"/>
              </w:rPr>
            </w:pPr>
          </w:p>
        </w:tc>
        <w:tc>
          <w:tcPr>
            <w:tcW w:w="569" w:type="pct"/>
            <w:shd w:val="clear" w:color="auto" w:fill="auto"/>
            <w:noWrap/>
            <w:vAlign w:val="center"/>
          </w:tcPr>
          <w:p w14:paraId="4FA1E069"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570</w:t>
            </w:r>
          </w:p>
        </w:tc>
      </w:tr>
      <w:tr w:rsidR="00F16305" w:rsidRPr="005C1573" w14:paraId="01857769" w14:textId="77777777" w:rsidTr="00CD01F6">
        <w:trPr>
          <w:trHeight w:val="300"/>
          <w:jc w:val="center"/>
        </w:trPr>
        <w:tc>
          <w:tcPr>
            <w:tcW w:w="521" w:type="pct"/>
            <w:tcBorders>
              <w:bottom w:val="single" w:sz="18" w:space="0" w:color="auto"/>
            </w:tcBorders>
            <w:shd w:val="clear" w:color="auto" w:fill="auto"/>
            <w:noWrap/>
            <w:vAlign w:val="center"/>
          </w:tcPr>
          <w:p w14:paraId="5B3155F5" w14:textId="77777777" w:rsidR="00F16305" w:rsidRPr="005C1573" w:rsidRDefault="00F16305" w:rsidP="00CD01F6">
            <w:pPr>
              <w:jc w:val="center"/>
              <w:rPr>
                <w:rFonts w:eastAsia="Times New Roman" w:cs="Times New Roman"/>
                <w:color w:val="000000"/>
                <w:sz w:val="22"/>
                <w:szCs w:val="22"/>
              </w:rPr>
            </w:pPr>
            <w:r w:rsidRPr="005C1573">
              <w:rPr>
                <w:rFonts w:eastAsia="Times New Roman" w:cs="Times New Roman"/>
                <w:color w:val="000000"/>
                <w:sz w:val="22"/>
                <w:szCs w:val="22"/>
              </w:rPr>
              <w:t>FeCu</w:t>
            </w:r>
          </w:p>
        </w:tc>
        <w:tc>
          <w:tcPr>
            <w:tcW w:w="573" w:type="pct"/>
            <w:gridSpan w:val="2"/>
            <w:tcBorders>
              <w:bottom w:val="single" w:sz="18" w:space="0" w:color="auto"/>
            </w:tcBorders>
            <w:shd w:val="clear" w:color="auto" w:fill="auto"/>
            <w:noWrap/>
            <w:vAlign w:val="center"/>
          </w:tcPr>
          <w:p w14:paraId="0EBB8F85"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521" w:type="pct"/>
            <w:tcBorders>
              <w:bottom w:val="single" w:sz="18" w:space="0" w:color="auto"/>
            </w:tcBorders>
            <w:shd w:val="clear" w:color="auto" w:fill="auto"/>
            <w:noWrap/>
            <w:vAlign w:val="center"/>
          </w:tcPr>
          <w:p w14:paraId="4C7D89ED" w14:textId="77777777" w:rsidR="00F16305" w:rsidRPr="005C1573" w:rsidRDefault="00F16305" w:rsidP="00CD01F6">
            <w:pPr>
              <w:ind w:right="110"/>
              <w:jc w:val="center"/>
              <w:rPr>
                <w:rFonts w:eastAsia="Times New Roman" w:cs="Times New Roman"/>
                <w:color w:val="000000"/>
                <w:sz w:val="22"/>
                <w:szCs w:val="22"/>
              </w:rPr>
            </w:pPr>
            <w:r>
              <w:rPr>
                <w:rFonts w:eastAsia="Times New Roman" w:cs="Times New Roman"/>
                <w:color w:val="000000"/>
                <w:sz w:val="22"/>
                <w:szCs w:val="22"/>
              </w:rPr>
              <w:t>-</w:t>
            </w:r>
          </w:p>
        </w:tc>
        <w:tc>
          <w:tcPr>
            <w:tcW w:w="520" w:type="pct"/>
            <w:tcBorders>
              <w:bottom w:val="single" w:sz="18" w:space="0" w:color="auto"/>
            </w:tcBorders>
          </w:tcPr>
          <w:p w14:paraId="0721342D"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6.75</w:t>
            </w:r>
          </w:p>
        </w:tc>
        <w:tc>
          <w:tcPr>
            <w:tcW w:w="469" w:type="pct"/>
            <w:tcBorders>
              <w:bottom w:val="single" w:sz="18" w:space="0" w:color="auto"/>
            </w:tcBorders>
            <w:shd w:val="clear" w:color="auto" w:fill="auto"/>
            <w:noWrap/>
            <w:vAlign w:val="center"/>
          </w:tcPr>
          <w:p w14:paraId="1FDB451E"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25</w:t>
            </w:r>
          </w:p>
        </w:tc>
        <w:tc>
          <w:tcPr>
            <w:tcW w:w="437" w:type="pct"/>
            <w:tcBorders>
              <w:bottom w:val="single" w:sz="18" w:space="0" w:color="auto"/>
            </w:tcBorders>
            <w:shd w:val="clear" w:color="auto" w:fill="auto"/>
            <w:noWrap/>
            <w:vAlign w:val="center"/>
          </w:tcPr>
          <w:p w14:paraId="39F74E2A"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510</w:t>
            </w:r>
          </w:p>
        </w:tc>
        <w:tc>
          <w:tcPr>
            <w:tcW w:w="453" w:type="pct"/>
            <w:tcBorders>
              <w:bottom w:val="single" w:sz="18" w:space="0" w:color="auto"/>
            </w:tcBorders>
            <w:shd w:val="clear" w:color="auto" w:fill="auto"/>
            <w:noWrap/>
            <w:vAlign w:val="center"/>
          </w:tcPr>
          <w:p w14:paraId="5F7E78EC"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64" w:type="pct"/>
            <w:tcBorders>
              <w:bottom w:val="single" w:sz="18" w:space="0" w:color="auto"/>
            </w:tcBorders>
            <w:shd w:val="clear" w:color="auto" w:fill="auto"/>
            <w:noWrap/>
            <w:vAlign w:val="center"/>
          </w:tcPr>
          <w:p w14:paraId="11F1E382"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473" w:type="pct"/>
            <w:tcBorders>
              <w:bottom w:val="single" w:sz="18" w:space="0" w:color="auto"/>
            </w:tcBorders>
            <w:shd w:val="clear" w:color="auto" w:fill="auto"/>
            <w:noWrap/>
            <w:vAlign w:val="center"/>
          </w:tcPr>
          <w:p w14:paraId="07B1A9AD" w14:textId="77777777" w:rsidR="00F16305" w:rsidRPr="005C1573" w:rsidRDefault="00F16305" w:rsidP="00CD01F6">
            <w:pPr>
              <w:jc w:val="center"/>
              <w:rPr>
                <w:rFonts w:eastAsia="Times New Roman" w:cs="Times New Roman"/>
                <w:color w:val="000000"/>
                <w:sz w:val="22"/>
                <w:szCs w:val="22"/>
              </w:rPr>
            </w:pPr>
            <w:r>
              <w:rPr>
                <w:rFonts w:eastAsia="Times New Roman" w:cs="Times New Roman"/>
                <w:color w:val="000000"/>
                <w:sz w:val="22"/>
                <w:szCs w:val="22"/>
              </w:rPr>
              <w:t>-</w:t>
            </w:r>
          </w:p>
        </w:tc>
        <w:tc>
          <w:tcPr>
            <w:tcW w:w="569" w:type="pct"/>
            <w:tcBorders>
              <w:bottom w:val="single" w:sz="18" w:space="0" w:color="auto"/>
            </w:tcBorders>
            <w:shd w:val="clear" w:color="auto" w:fill="auto"/>
            <w:noWrap/>
            <w:vAlign w:val="center"/>
          </w:tcPr>
          <w:p w14:paraId="45C71535" w14:textId="77777777" w:rsidR="00F16305" w:rsidRPr="005C1573" w:rsidRDefault="00F16305" w:rsidP="00CD01F6">
            <w:pPr>
              <w:jc w:val="center"/>
              <w:rPr>
                <w:rFonts w:eastAsia="Times New Roman" w:cs="Times New Roman"/>
                <w:color w:val="000000"/>
                <w:sz w:val="22"/>
                <w:szCs w:val="22"/>
              </w:rPr>
            </w:pPr>
          </w:p>
        </w:tc>
      </w:tr>
    </w:tbl>
    <w:p w14:paraId="7842B2DC" w14:textId="77777777" w:rsidR="00F16305" w:rsidRDefault="00F16305" w:rsidP="00F16305">
      <w:pPr>
        <w:spacing w:line="360" w:lineRule="auto"/>
        <w:jc w:val="both"/>
        <w:rPr>
          <w:rFonts w:cs="Times New Roman"/>
        </w:rPr>
      </w:pPr>
    </w:p>
    <w:p w14:paraId="3FC2C7B7" w14:textId="3C60B47D" w:rsidR="005411DD" w:rsidRPr="00F16305" w:rsidRDefault="00F16305" w:rsidP="00F16305">
      <w:pPr>
        <w:rPr>
          <w:rFonts w:cs="Times New Roman"/>
          <w:szCs w:val="20"/>
        </w:rPr>
      </w:pPr>
      <w:r>
        <w:br w:type="page"/>
      </w:r>
    </w:p>
    <w:p w14:paraId="6A654C22" w14:textId="4A57941B" w:rsidR="00AA2417" w:rsidRPr="0061084A" w:rsidRDefault="00AA2417" w:rsidP="00AA2417">
      <w:pPr>
        <w:pStyle w:val="Heading2"/>
        <w:spacing w:line="360" w:lineRule="auto"/>
        <w:rPr>
          <w:rFonts w:cs="Times New Roman"/>
        </w:rPr>
      </w:pPr>
      <w:bookmarkStart w:id="60" w:name="_Toc127377006"/>
      <w:r w:rsidRPr="0061084A">
        <w:rPr>
          <w:rFonts w:cs="Times New Roman"/>
        </w:rPr>
        <w:lastRenderedPageBreak/>
        <w:t xml:space="preserve">3.2 </w:t>
      </w:r>
      <w:r w:rsidR="004D657A" w:rsidRPr="0061084A">
        <w:rPr>
          <w:rFonts w:cs="Times New Roman"/>
        </w:rPr>
        <w:t>Thermal aging</w:t>
      </w:r>
      <w:bookmarkEnd w:id="60"/>
      <w:r w:rsidR="004D657A" w:rsidRPr="0061084A">
        <w:rPr>
          <w:rFonts w:cs="Times New Roman"/>
        </w:rPr>
        <w:t xml:space="preserve"> </w:t>
      </w:r>
    </w:p>
    <w:p w14:paraId="1167FDB8" w14:textId="0845A6C5" w:rsidR="00285178" w:rsidRDefault="004D657A" w:rsidP="003E0FCE">
      <w:pPr>
        <w:spacing w:line="360" w:lineRule="auto"/>
        <w:ind w:firstLine="720"/>
        <w:jc w:val="both"/>
        <w:rPr>
          <w:rFonts w:cs="Times New Roman"/>
        </w:rPr>
      </w:pPr>
      <w:r w:rsidRPr="0061084A">
        <w:rPr>
          <w:rFonts w:cs="Times New Roman"/>
        </w:rPr>
        <w:t xml:space="preserve">A subset of </w:t>
      </w:r>
      <w:r w:rsidR="006D5B15" w:rsidRPr="0061084A">
        <w:rPr>
          <w:rFonts w:cs="Times New Roman"/>
        </w:rPr>
        <w:t xml:space="preserve">the </w:t>
      </w:r>
      <w:r w:rsidR="002503A5">
        <w:rPr>
          <w:rFonts w:cs="Times New Roman"/>
        </w:rPr>
        <w:t xml:space="preserve">FeCr </w:t>
      </w:r>
      <w:r w:rsidR="006D5B15" w:rsidRPr="0061084A">
        <w:rPr>
          <w:rFonts w:cs="Times New Roman"/>
        </w:rPr>
        <w:t xml:space="preserve">samples </w:t>
      </w:r>
      <w:r w:rsidR="007151C0">
        <w:rPr>
          <w:rFonts w:cs="Times New Roman"/>
        </w:rPr>
        <w:t>in</w:t>
      </w:r>
      <w:r w:rsidR="006D5B15" w:rsidRPr="0061084A">
        <w:rPr>
          <w:rFonts w:cs="Times New Roman"/>
        </w:rPr>
        <w:t xml:space="preserve"> TEM-disk shape</w:t>
      </w:r>
      <w:r w:rsidR="0023630F">
        <w:rPr>
          <w:rFonts w:cs="Times New Roman"/>
        </w:rPr>
        <w:t>s</w:t>
      </w:r>
      <w:r w:rsidR="006D5B15" w:rsidRPr="0061084A">
        <w:rPr>
          <w:rFonts w:cs="Times New Roman"/>
        </w:rPr>
        <w:t xml:space="preserve"> </w:t>
      </w:r>
      <w:r w:rsidR="002503A5">
        <w:rPr>
          <w:rFonts w:cs="Times New Roman"/>
        </w:rPr>
        <w:t xml:space="preserve">and FeCu samples in rectangular shapes </w:t>
      </w:r>
      <w:r w:rsidR="00E056BC" w:rsidRPr="0061084A">
        <w:rPr>
          <w:rFonts w:cs="Times New Roman"/>
        </w:rPr>
        <w:t>were thermally aged</w:t>
      </w:r>
      <w:r w:rsidR="00E436E9" w:rsidRPr="0061084A">
        <w:rPr>
          <w:rFonts w:cs="Times New Roman"/>
        </w:rPr>
        <w:t xml:space="preserve"> to form </w:t>
      </w:r>
      <w:r w:rsidR="003E30FC">
        <w:rPr>
          <w:rFonts w:cs="Times New Roman"/>
        </w:rPr>
        <w:t>Cr</w:t>
      </w:r>
      <w:r w:rsidR="001B51C6">
        <w:rPr>
          <w:rFonts w:cs="Times New Roman"/>
        </w:rPr>
        <w:t xml:space="preserve"> r</w:t>
      </w:r>
      <w:r w:rsidR="003E30FC">
        <w:rPr>
          <w:rFonts w:cs="Times New Roman"/>
        </w:rPr>
        <w:t xml:space="preserve">ich </w:t>
      </w:r>
      <w:r w:rsidR="00E436E9" w:rsidRPr="0061084A">
        <w:rPr>
          <w:rFonts w:cs="Times New Roman"/>
        </w:rPr>
        <w:t>α’ precipitates</w:t>
      </w:r>
      <w:r w:rsidR="003E30FC">
        <w:rPr>
          <w:rFonts w:cs="Times New Roman"/>
        </w:rPr>
        <w:t xml:space="preserve"> and Cu precipitate</w:t>
      </w:r>
      <w:r w:rsidR="003111D3">
        <w:rPr>
          <w:rFonts w:cs="Times New Roman"/>
        </w:rPr>
        <w:t>s, respectively.</w:t>
      </w:r>
      <w:r w:rsidR="00E056BC" w:rsidRPr="0061084A">
        <w:rPr>
          <w:rFonts w:cs="Times New Roman"/>
        </w:rPr>
        <w:t xml:space="preserve"> </w:t>
      </w:r>
      <w:r w:rsidR="007738FB" w:rsidRPr="0061084A">
        <w:rPr>
          <w:rFonts w:cs="Times New Roman"/>
        </w:rPr>
        <w:t xml:space="preserve">The oxidation layers </w:t>
      </w:r>
      <w:r w:rsidR="005D09FA">
        <w:rPr>
          <w:rFonts w:cs="Times New Roman"/>
        </w:rPr>
        <w:t xml:space="preserve">introduced by EDM cutting </w:t>
      </w:r>
      <w:r w:rsidR="007738FB" w:rsidRPr="0061084A">
        <w:rPr>
          <w:rFonts w:cs="Times New Roman"/>
        </w:rPr>
        <w:t xml:space="preserve">were removed </w:t>
      </w:r>
      <w:r w:rsidR="00CF5E2D" w:rsidRPr="0061084A">
        <w:rPr>
          <w:rFonts w:cs="Times New Roman"/>
        </w:rPr>
        <w:t>by grinding with sandpapers. The</w:t>
      </w:r>
      <w:r w:rsidR="00285178" w:rsidRPr="0061084A">
        <w:rPr>
          <w:rFonts w:cs="Times New Roman"/>
        </w:rPr>
        <w:t xml:space="preserve"> specimens</w:t>
      </w:r>
      <w:r w:rsidR="00CF5E2D" w:rsidRPr="0061084A">
        <w:rPr>
          <w:rFonts w:cs="Times New Roman"/>
        </w:rPr>
        <w:t xml:space="preserve"> were then sealed in quartz tube</w:t>
      </w:r>
      <w:r w:rsidR="00A009E0">
        <w:rPr>
          <w:rFonts w:cs="Times New Roman"/>
        </w:rPr>
        <w:t>s</w:t>
      </w:r>
      <w:r w:rsidR="00CF5E2D" w:rsidRPr="0061084A">
        <w:rPr>
          <w:rFonts w:cs="Times New Roman"/>
        </w:rPr>
        <w:t xml:space="preserve"> </w:t>
      </w:r>
      <w:r w:rsidR="004E6D9C">
        <w:rPr>
          <w:rFonts w:cs="Times New Roman"/>
        </w:rPr>
        <w:t xml:space="preserve">followed by evacuated or </w:t>
      </w:r>
      <w:r w:rsidR="00A25913" w:rsidRPr="0061084A">
        <w:rPr>
          <w:rFonts w:cs="Times New Roman"/>
        </w:rPr>
        <w:t>filled with vacuum or Nitrogen gas</w:t>
      </w:r>
      <w:r w:rsidR="006957FA" w:rsidRPr="0061084A">
        <w:rPr>
          <w:rFonts w:cs="Times New Roman"/>
        </w:rPr>
        <w:t xml:space="preserve">. </w:t>
      </w:r>
      <w:r w:rsidR="00CA7EE4">
        <w:rPr>
          <w:rFonts w:cs="Times New Roman"/>
        </w:rPr>
        <w:t xml:space="preserve">Both thermocouples inherent to the </w:t>
      </w:r>
      <w:r w:rsidR="00131B30" w:rsidRPr="0061084A">
        <w:rPr>
          <w:rFonts w:cs="Times New Roman"/>
        </w:rPr>
        <w:t>furnace</w:t>
      </w:r>
      <w:r w:rsidR="00CA7EE4">
        <w:rPr>
          <w:rFonts w:cs="Times New Roman"/>
        </w:rPr>
        <w:t xml:space="preserve"> and an external K-type thermocouple were used to monitor the temperature through</w:t>
      </w:r>
      <w:r w:rsidR="00AC135E">
        <w:rPr>
          <w:rFonts w:cs="Times New Roman"/>
        </w:rPr>
        <w:t>out</w:t>
      </w:r>
      <w:r w:rsidR="00CA7EE4">
        <w:rPr>
          <w:rFonts w:cs="Times New Roman"/>
        </w:rPr>
        <w:t xml:space="preserve"> the thermal aging experiments. </w:t>
      </w:r>
      <w:r w:rsidR="00775C9C" w:rsidRPr="0061084A">
        <w:rPr>
          <w:rFonts w:cs="Times New Roman"/>
        </w:rPr>
        <w:t xml:space="preserve">A summary of the aging conditions is given in </w:t>
      </w:r>
      <w:r w:rsidR="00FC38DE">
        <w:rPr>
          <w:rFonts w:cs="Times New Roman"/>
        </w:rPr>
        <w:fldChar w:fldCharType="begin"/>
      </w:r>
      <w:r w:rsidR="00FC38DE">
        <w:rPr>
          <w:rFonts w:cs="Times New Roman"/>
        </w:rPr>
        <w:instrText xml:space="preserve"> REF _Ref118148469 \h </w:instrText>
      </w:r>
      <w:r w:rsidR="00FC38DE">
        <w:rPr>
          <w:rFonts w:cs="Times New Roman"/>
        </w:rPr>
      </w:r>
      <w:r w:rsidR="00FC38DE">
        <w:rPr>
          <w:rFonts w:cs="Times New Roman"/>
        </w:rPr>
        <w:fldChar w:fldCharType="separate"/>
      </w:r>
      <w:r w:rsidR="0013323D">
        <w:t xml:space="preserve">Table </w:t>
      </w:r>
      <w:r w:rsidR="0013323D">
        <w:rPr>
          <w:noProof/>
        </w:rPr>
        <w:t>3</w:t>
      </w:r>
      <w:r w:rsidR="0013323D">
        <w:t>.</w:t>
      </w:r>
      <w:r w:rsidR="0013323D">
        <w:rPr>
          <w:noProof/>
        </w:rPr>
        <w:t>2</w:t>
      </w:r>
      <w:r w:rsidR="00FC38DE">
        <w:rPr>
          <w:rFonts w:cs="Times New Roman"/>
        </w:rPr>
        <w:fldChar w:fldCharType="end"/>
      </w:r>
      <w:r w:rsidR="00775C9C" w:rsidRPr="0061084A">
        <w:rPr>
          <w:rFonts w:cs="Times New Roman"/>
        </w:rPr>
        <w:t>.</w:t>
      </w:r>
      <w:r w:rsidR="00B66D06" w:rsidRPr="0061084A">
        <w:rPr>
          <w:rFonts w:cs="Times New Roman"/>
        </w:rPr>
        <w:t xml:space="preserve"> </w:t>
      </w:r>
    </w:p>
    <w:p w14:paraId="731B84B7" w14:textId="77777777" w:rsidR="00F272DB" w:rsidRDefault="00F272DB" w:rsidP="003E0FCE">
      <w:pPr>
        <w:spacing w:line="360" w:lineRule="auto"/>
        <w:ind w:firstLine="720"/>
        <w:jc w:val="both"/>
        <w:rPr>
          <w:rFonts w:cs="Times New Roman"/>
        </w:rPr>
      </w:pPr>
    </w:p>
    <w:p w14:paraId="3A5920A1" w14:textId="47739FD5" w:rsidR="00F272DB" w:rsidRPr="00383DB3" w:rsidRDefault="00900D3C" w:rsidP="00383DB3">
      <w:pPr>
        <w:pStyle w:val="Heading2"/>
        <w:spacing w:line="360" w:lineRule="auto"/>
        <w:rPr>
          <w:rFonts w:cs="Times New Roman"/>
        </w:rPr>
      </w:pPr>
      <w:bookmarkStart w:id="61" w:name="_Toc127377007"/>
      <w:r w:rsidRPr="0061084A">
        <w:rPr>
          <w:rFonts w:cs="Times New Roman"/>
        </w:rPr>
        <w:t>3.</w:t>
      </w:r>
      <w:r w:rsidR="004D657A" w:rsidRPr="0061084A">
        <w:rPr>
          <w:rFonts w:cs="Times New Roman"/>
        </w:rPr>
        <w:t>3</w:t>
      </w:r>
      <w:r w:rsidRPr="0061084A">
        <w:rPr>
          <w:rFonts w:cs="Times New Roman"/>
        </w:rPr>
        <w:t xml:space="preserve"> Ion irradiations</w:t>
      </w:r>
      <w:bookmarkEnd w:id="61"/>
    </w:p>
    <w:p w14:paraId="722CC2B5" w14:textId="039F82F8" w:rsidR="00EA17F2" w:rsidRPr="0061084A" w:rsidRDefault="00EA17F2" w:rsidP="00D167A2">
      <w:pPr>
        <w:pStyle w:val="Heading3"/>
      </w:pPr>
      <w:bookmarkStart w:id="62" w:name="_Toc127377008"/>
      <w:r w:rsidRPr="0061084A">
        <w:t xml:space="preserve">3.2.1 </w:t>
      </w:r>
      <w:r w:rsidR="00293DA6" w:rsidRPr="0061084A">
        <w:t>Sample preparation</w:t>
      </w:r>
      <w:bookmarkEnd w:id="62"/>
    </w:p>
    <w:p w14:paraId="2F6BFF47" w14:textId="2296FCC2" w:rsidR="002C29BB" w:rsidRDefault="000817CA" w:rsidP="003E0FCE">
      <w:pPr>
        <w:spacing w:line="360" w:lineRule="auto"/>
        <w:ind w:firstLine="720"/>
        <w:jc w:val="both"/>
        <w:rPr>
          <w:rFonts w:cs="Times New Roman"/>
        </w:rPr>
      </w:pPr>
      <w:r w:rsidRPr="0061084A">
        <w:rPr>
          <w:rFonts w:cs="Times New Roman"/>
        </w:rPr>
        <w:t xml:space="preserve">Mechanical </w:t>
      </w:r>
      <w:r w:rsidR="00014C92" w:rsidRPr="0061084A">
        <w:rPr>
          <w:rFonts w:cs="Times New Roman"/>
        </w:rPr>
        <w:t>g</w:t>
      </w:r>
      <w:r w:rsidR="00551264" w:rsidRPr="0061084A">
        <w:rPr>
          <w:rFonts w:cs="Times New Roman"/>
        </w:rPr>
        <w:t>r</w:t>
      </w:r>
      <w:r w:rsidR="00014C92" w:rsidRPr="0061084A">
        <w:rPr>
          <w:rFonts w:cs="Times New Roman"/>
        </w:rPr>
        <w:t>inding</w:t>
      </w:r>
      <w:r w:rsidR="00557C52" w:rsidRPr="0061084A">
        <w:rPr>
          <w:rFonts w:cs="Times New Roman"/>
        </w:rPr>
        <w:t xml:space="preserve"> was performed to remove</w:t>
      </w:r>
      <w:r w:rsidR="00553082" w:rsidRPr="0061084A">
        <w:rPr>
          <w:rFonts w:cs="Times New Roman"/>
        </w:rPr>
        <w:t xml:space="preserve"> the oxidation layer</w:t>
      </w:r>
      <w:r w:rsidR="00A12E70">
        <w:rPr>
          <w:rFonts w:cs="Times New Roman"/>
        </w:rPr>
        <w:t>s</w:t>
      </w:r>
      <w:r w:rsidR="00C00E90" w:rsidRPr="0061084A">
        <w:rPr>
          <w:rFonts w:cs="Times New Roman"/>
        </w:rPr>
        <w:t xml:space="preserve"> and reduce the thickness </w:t>
      </w:r>
      <w:r w:rsidR="00A12E70">
        <w:rPr>
          <w:rFonts w:cs="Times New Roman"/>
        </w:rPr>
        <w:t>o</w:t>
      </w:r>
      <w:r w:rsidR="00BB0228">
        <w:rPr>
          <w:rFonts w:cs="Times New Roman"/>
        </w:rPr>
        <w:t>f t</w:t>
      </w:r>
      <w:r w:rsidR="00A12E70">
        <w:rPr>
          <w:rFonts w:cs="Times New Roman"/>
        </w:rPr>
        <w:t xml:space="preserve">he specimens </w:t>
      </w:r>
      <w:r w:rsidR="00C00E90" w:rsidRPr="0061084A">
        <w:rPr>
          <w:rFonts w:cs="Times New Roman"/>
        </w:rPr>
        <w:t xml:space="preserve">to ~0.4 mm. </w:t>
      </w:r>
      <w:r w:rsidR="009F4865" w:rsidRPr="0061084A">
        <w:rPr>
          <w:rFonts w:cs="Times New Roman"/>
        </w:rPr>
        <w:t>The samples were then polished with diamond suspension</w:t>
      </w:r>
      <w:r w:rsidR="00823AAF" w:rsidRPr="0061084A">
        <w:rPr>
          <w:rFonts w:cs="Times New Roman"/>
        </w:rPr>
        <w:t>s</w:t>
      </w:r>
      <w:r w:rsidR="009F4865" w:rsidRPr="0061084A">
        <w:rPr>
          <w:rFonts w:cs="Times New Roman"/>
        </w:rPr>
        <w:t xml:space="preserve"> down to 0.</w:t>
      </w:r>
      <w:r w:rsidR="00B82767" w:rsidRPr="0061084A">
        <w:rPr>
          <w:rFonts w:cs="Times New Roman"/>
        </w:rPr>
        <w:t xml:space="preserve">5 μm and finished with 0.05 μm colloidal silica. The backside of </w:t>
      </w:r>
      <w:r w:rsidR="00F137A2" w:rsidRPr="0061084A">
        <w:rPr>
          <w:rFonts w:cs="Times New Roman"/>
        </w:rPr>
        <w:t>samples w</w:t>
      </w:r>
      <w:r w:rsidR="00823AAF" w:rsidRPr="0061084A">
        <w:rPr>
          <w:rFonts w:cs="Times New Roman"/>
        </w:rPr>
        <w:t>as</w:t>
      </w:r>
      <w:r w:rsidR="00F137A2" w:rsidRPr="0061084A">
        <w:rPr>
          <w:rFonts w:cs="Times New Roman"/>
        </w:rPr>
        <w:t xml:space="preserve"> also grinded </w:t>
      </w:r>
      <w:r w:rsidR="00AE372B">
        <w:rPr>
          <w:rFonts w:cs="Times New Roman"/>
        </w:rPr>
        <w:t>using</w:t>
      </w:r>
      <w:r w:rsidR="00B52BD7">
        <w:rPr>
          <w:rFonts w:cs="Times New Roman"/>
        </w:rPr>
        <w:t xml:space="preserve"> sandpapers </w:t>
      </w:r>
      <w:r w:rsidR="00E74AD4">
        <w:rPr>
          <w:rFonts w:cs="Times New Roman"/>
        </w:rPr>
        <w:t xml:space="preserve">with </w:t>
      </w:r>
      <w:r w:rsidR="00E74AD4" w:rsidRPr="0061084A">
        <w:rPr>
          <w:rFonts w:cs="Times New Roman"/>
        </w:rPr>
        <w:t>grid size</w:t>
      </w:r>
      <w:r w:rsidR="00E74AD4">
        <w:rPr>
          <w:rFonts w:cs="Times New Roman"/>
        </w:rPr>
        <w:t>s</w:t>
      </w:r>
      <w:r w:rsidR="00E74AD4" w:rsidRPr="0061084A">
        <w:rPr>
          <w:rFonts w:cs="Times New Roman"/>
        </w:rPr>
        <w:t xml:space="preserve"> </w:t>
      </w:r>
      <w:r w:rsidR="00E74AD4">
        <w:rPr>
          <w:rFonts w:cs="Times New Roman"/>
        </w:rPr>
        <w:t>up</w:t>
      </w:r>
      <w:r w:rsidR="00F137A2" w:rsidRPr="0061084A">
        <w:rPr>
          <w:rFonts w:cs="Times New Roman"/>
        </w:rPr>
        <w:t xml:space="preserve"> to 1200 to avoid </w:t>
      </w:r>
      <w:r w:rsidR="007A31E2" w:rsidRPr="0061084A">
        <w:rPr>
          <w:rFonts w:cs="Times New Roman"/>
        </w:rPr>
        <w:t>potential oxygen contamination from oxides and t</w:t>
      </w:r>
      <w:r w:rsidR="00057B86" w:rsidRPr="0061084A">
        <w:rPr>
          <w:rFonts w:cs="Times New Roman"/>
        </w:rPr>
        <w:t xml:space="preserve">o get a </w:t>
      </w:r>
      <w:r w:rsidR="00E74AD4">
        <w:rPr>
          <w:rFonts w:cs="Times New Roman"/>
        </w:rPr>
        <w:t>f</w:t>
      </w:r>
      <w:r w:rsidR="00057B86" w:rsidRPr="0061084A">
        <w:rPr>
          <w:rFonts w:cs="Times New Roman"/>
        </w:rPr>
        <w:t xml:space="preserve">lat surface. </w:t>
      </w:r>
      <w:r w:rsidR="00014C92" w:rsidRPr="0061084A">
        <w:rPr>
          <w:rFonts w:cs="Times New Roman"/>
        </w:rPr>
        <w:t xml:space="preserve"> </w:t>
      </w:r>
    </w:p>
    <w:p w14:paraId="00ACA683" w14:textId="1D9D1CF1" w:rsidR="00AA2417" w:rsidRPr="0061084A" w:rsidRDefault="00FD6EBB" w:rsidP="003E0FCE">
      <w:pPr>
        <w:spacing w:line="360" w:lineRule="auto"/>
        <w:ind w:firstLine="720"/>
        <w:jc w:val="both"/>
        <w:rPr>
          <w:rFonts w:cs="Times New Roman"/>
        </w:rPr>
      </w:pPr>
      <w:r w:rsidRPr="0061084A">
        <w:rPr>
          <w:rFonts w:cs="Times New Roman"/>
        </w:rPr>
        <w:t xml:space="preserve"> </w:t>
      </w:r>
    </w:p>
    <w:p w14:paraId="127B1676" w14:textId="197006CA" w:rsidR="00544FAA" w:rsidRPr="0061084A" w:rsidRDefault="00544FAA" w:rsidP="00D167A2">
      <w:pPr>
        <w:pStyle w:val="Heading3"/>
      </w:pPr>
      <w:bookmarkStart w:id="63" w:name="_Toc127377009"/>
      <w:r w:rsidRPr="0061084A">
        <w:t xml:space="preserve">3.2.2 Ion irradiation </w:t>
      </w:r>
      <w:r w:rsidR="00096E7A" w:rsidRPr="0061084A">
        <w:t>conditions</w:t>
      </w:r>
      <w:bookmarkEnd w:id="63"/>
    </w:p>
    <w:p w14:paraId="3CCF6822" w14:textId="77777777" w:rsidR="00F272DB" w:rsidRDefault="00516A35" w:rsidP="0099058E">
      <w:pPr>
        <w:pStyle w:val="StyleJustifiedFirstline05Linespacing15lines"/>
      </w:pPr>
      <w:r w:rsidRPr="0061084A">
        <w:t xml:space="preserve">Ion irradiations </w:t>
      </w:r>
      <w:r w:rsidR="00E74AD4">
        <w:t>wer</w:t>
      </w:r>
      <w:r w:rsidRPr="0061084A">
        <w:t xml:space="preserve">e performed in </w:t>
      </w:r>
      <w:r w:rsidR="00E74AD4">
        <w:t xml:space="preserve">the </w:t>
      </w:r>
      <w:r w:rsidRPr="0061084A">
        <w:t xml:space="preserve">Michigan Ion beam laboratory </w:t>
      </w:r>
      <w:r w:rsidR="00254C12" w:rsidRPr="0061084A">
        <w:t>(MIBL)</w:t>
      </w:r>
      <w:r w:rsidR="00570C50" w:rsidRPr="0061084A">
        <w:t xml:space="preserve"> using the 3 MeV Tandem particle accelerator</w:t>
      </w:r>
      <w:r w:rsidR="00C807BC" w:rsidRPr="0061084A">
        <w:t xml:space="preserve"> </w:t>
      </w:r>
      <w:r w:rsidR="00D2207F" w:rsidRPr="0061084A">
        <w:t>Wolverine</w:t>
      </w:r>
      <w:r w:rsidR="00570C50" w:rsidRPr="0061084A">
        <w:t xml:space="preserve">. </w:t>
      </w:r>
      <w:r w:rsidR="00D2207F" w:rsidRPr="0061084A">
        <w:t xml:space="preserve">A schematic plot of the </w:t>
      </w:r>
      <w:r w:rsidR="002C6293" w:rsidRPr="0061084A">
        <w:t>accelerator’s</w:t>
      </w:r>
      <w:r w:rsidR="00F77D94" w:rsidRPr="0061084A">
        <w:t xml:space="preserve"> </w:t>
      </w:r>
      <w:r w:rsidR="00F77D94" w:rsidRPr="00E74AD4">
        <w:t xml:space="preserve">arrangement </w:t>
      </w:r>
      <w:r w:rsidR="002C6293" w:rsidRPr="00E74AD4">
        <w:t>is shown in</w:t>
      </w:r>
      <w:r w:rsidR="00E74AD4" w:rsidRPr="00E74AD4">
        <w:t xml:space="preserve"> </w:t>
      </w:r>
      <w:r w:rsidR="00E74AD4" w:rsidRPr="00E74AD4">
        <w:fldChar w:fldCharType="begin"/>
      </w:r>
      <w:r w:rsidR="00E74AD4" w:rsidRPr="00E74AD4">
        <w:instrText xml:space="preserve"> REF _Ref64407169 \h </w:instrText>
      </w:r>
      <w:r w:rsidR="00E74AD4">
        <w:instrText xml:space="preserve"> \* MERGEFORMAT </w:instrText>
      </w:r>
      <w:r w:rsidR="00E74AD4" w:rsidRPr="00E74AD4">
        <w:fldChar w:fldCharType="separate"/>
      </w:r>
      <w:r w:rsidR="0013323D">
        <w:t xml:space="preserve">Figure </w:t>
      </w:r>
      <w:r w:rsidR="0013323D">
        <w:rPr>
          <w:noProof/>
        </w:rPr>
        <w:t>3.1</w:t>
      </w:r>
      <w:r w:rsidR="00E74AD4" w:rsidRPr="00E74AD4">
        <w:fldChar w:fldCharType="end"/>
      </w:r>
      <w:r w:rsidR="002C6293" w:rsidRPr="00E74AD4">
        <w:t xml:space="preserve">. </w:t>
      </w:r>
      <w:r w:rsidR="00314172" w:rsidRPr="00E74AD4">
        <w:t xml:space="preserve">Plasma cleaning of the sample surface </w:t>
      </w:r>
      <w:r w:rsidR="003A6081">
        <w:t xml:space="preserve">for ~ 2 hours </w:t>
      </w:r>
      <w:r w:rsidR="00314172" w:rsidRPr="00E74AD4">
        <w:t>was conducted</w:t>
      </w:r>
      <w:r w:rsidR="00314172" w:rsidRPr="0061084A">
        <w:t xml:space="preserve"> before irradiation</w:t>
      </w:r>
      <w:r w:rsidR="00497A45">
        <w:t>s</w:t>
      </w:r>
      <w:r w:rsidR="00314172" w:rsidRPr="0061084A">
        <w:t xml:space="preserve"> to reduce carbon contamination. </w:t>
      </w:r>
      <w:r w:rsidR="00AE372B">
        <w:t>A combination of w</w:t>
      </w:r>
      <w:r w:rsidR="00524EF9">
        <w:t>obbling and d</w:t>
      </w:r>
      <w:r w:rsidR="00524EF9" w:rsidRPr="0061084A">
        <w:t>efocused beam</w:t>
      </w:r>
      <w:r w:rsidR="00524EF9">
        <w:t>s were used during irradiations, so the beam profile</w:t>
      </w:r>
      <w:r w:rsidR="00AE372B">
        <w:t>s</w:t>
      </w:r>
      <w:r w:rsidR="00524EF9">
        <w:t xml:space="preserve"> </w:t>
      </w:r>
      <w:r w:rsidR="00AE372B">
        <w:t>are</w:t>
      </w:r>
      <w:r w:rsidR="00524EF9">
        <w:t xml:space="preserve"> homogeneous, and </w:t>
      </w:r>
      <w:r w:rsidR="0052302C">
        <w:t xml:space="preserve">all </w:t>
      </w:r>
      <w:r w:rsidR="00524EF9">
        <w:t xml:space="preserve">specimens </w:t>
      </w:r>
      <w:r w:rsidR="0052302C">
        <w:t xml:space="preserve">were </w:t>
      </w:r>
      <w:r w:rsidR="00524EF9">
        <w:t xml:space="preserve">irradiated </w:t>
      </w:r>
      <w:r w:rsidR="0052302C">
        <w:t>without pulsed/rastered beam conditions</w:t>
      </w:r>
      <w:r w:rsidR="00B04BDA">
        <w:t xml:space="preserve">. </w:t>
      </w:r>
      <w:r w:rsidR="00B04BDA" w:rsidRPr="0061084A">
        <w:t>Individual sample temperatures were continuously monitored by a 2D thermal imager for each of the irradiations</w:t>
      </w:r>
      <w:r w:rsidR="001F0127">
        <w:t>,</w:t>
      </w:r>
      <w:r w:rsidR="00B04BDA" w:rsidRPr="0061084A">
        <w:t xml:space="preserve"> and the variance of </w:t>
      </w:r>
      <w:r w:rsidR="00B04BDA">
        <w:t xml:space="preserve">the </w:t>
      </w:r>
      <w:r w:rsidR="00B04BDA" w:rsidRPr="0061084A">
        <w:t xml:space="preserve">individual specimen to </w:t>
      </w:r>
      <w:r w:rsidR="004A600C">
        <w:t xml:space="preserve">the </w:t>
      </w:r>
      <w:r w:rsidR="00B04BDA" w:rsidRPr="0061084A">
        <w:t xml:space="preserve">target </w:t>
      </w:r>
    </w:p>
    <w:p w14:paraId="3BD59F38" w14:textId="77777777" w:rsidR="00F272DB" w:rsidRPr="0061084A" w:rsidRDefault="00F272DB" w:rsidP="00F272DB">
      <w:pPr>
        <w:spacing w:line="360" w:lineRule="auto"/>
        <w:ind w:firstLine="720"/>
        <w:jc w:val="both"/>
        <w:rPr>
          <w:rFonts w:cs="Times New Roman"/>
        </w:rPr>
      </w:pPr>
    </w:p>
    <w:p w14:paraId="0D4A095A" w14:textId="77777777" w:rsidR="00F272DB" w:rsidRDefault="00F272DB" w:rsidP="00F272DB">
      <w:pPr>
        <w:pStyle w:val="Caption"/>
      </w:pPr>
      <w:bookmarkStart w:id="64" w:name="_Ref118148469"/>
      <w:bookmarkStart w:id="65" w:name="_Toc127377086"/>
      <w:r>
        <w:lastRenderedPageBreak/>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2</w:t>
      </w:r>
      <w:r>
        <w:rPr>
          <w:noProof/>
        </w:rPr>
        <w:fldChar w:fldCharType="end"/>
      </w:r>
      <w:bookmarkEnd w:id="64"/>
      <w:r>
        <w:t xml:space="preserve"> </w:t>
      </w:r>
      <w:r w:rsidRPr="0061084A">
        <w:t xml:space="preserve">Aging conditions for </w:t>
      </w:r>
      <w:r>
        <w:t>FeCr and FeCu alloys</w:t>
      </w:r>
      <w:r w:rsidRPr="0061084A">
        <w:t xml:space="preserve"> conducted in this work.</w:t>
      </w:r>
      <w:bookmarkEnd w:id="65"/>
      <w:r w:rsidRPr="0061084A">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8"/>
        <w:gridCol w:w="1918"/>
        <w:gridCol w:w="2922"/>
      </w:tblGrid>
      <w:tr w:rsidR="00F272DB" w:rsidRPr="00017213" w14:paraId="381AA208" w14:textId="77777777" w:rsidTr="00CD01F6">
        <w:trPr>
          <w:jc w:val="center"/>
        </w:trPr>
        <w:tc>
          <w:tcPr>
            <w:tcW w:w="1918" w:type="dxa"/>
            <w:tcBorders>
              <w:top w:val="single" w:sz="18" w:space="0" w:color="auto"/>
              <w:bottom w:val="single" w:sz="12" w:space="0" w:color="auto"/>
            </w:tcBorders>
          </w:tcPr>
          <w:p w14:paraId="6C558BA6" w14:textId="77777777" w:rsidR="00F272DB" w:rsidRPr="00017213" w:rsidRDefault="00F272DB" w:rsidP="00CD01F6">
            <w:pPr>
              <w:jc w:val="center"/>
              <w:rPr>
                <w:rFonts w:cs="Times New Roman"/>
              </w:rPr>
            </w:pPr>
            <w:r>
              <w:rPr>
                <w:rFonts w:cs="Times New Roman"/>
              </w:rPr>
              <w:t>Specimens</w:t>
            </w:r>
          </w:p>
        </w:tc>
        <w:tc>
          <w:tcPr>
            <w:tcW w:w="1918" w:type="dxa"/>
            <w:tcBorders>
              <w:top w:val="single" w:sz="18" w:space="0" w:color="auto"/>
              <w:bottom w:val="single" w:sz="12" w:space="0" w:color="auto"/>
            </w:tcBorders>
            <w:vAlign w:val="center"/>
          </w:tcPr>
          <w:p w14:paraId="28DB43DC" w14:textId="77777777" w:rsidR="00F272DB" w:rsidRPr="00017213" w:rsidRDefault="00F272DB" w:rsidP="00CD01F6">
            <w:pPr>
              <w:jc w:val="center"/>
              <w:rPr>
                <w:rFonts w:cs="Times New Roman"/>
              </w:rPr>
            </w:pPr>
            <w:r w:rsidRPr="00017213">
              <w:rPr>
                <w:rFonts w:cs="Times New Roman"/>
              </w:rPr>
              <w:t>Temperature (°C)</w:t>
            </w:r>
          </w:p>
        </w:tc>
        <w:tc>
          <w:tcPr>
            <w:tcW w:w="2922" w:type="dxa"/>
            <w:tcBorders>
              <w:top w:val="single" w:sz="18" w:space="0" w:color="auto"/>
              <w:bottom w:val="single" w:sz="12" w:space="0" w:color="auto"/>
            </w:tcBorders>
            <w:vAlign w:val="center"/>
          </w:tcPr>
          <w:p w14:paraId="7EC71FC4" w14:textId="77777777" w:rsidR="00F272DB" w:rsidRPr="00017213" w:rsidRDefault="00F272DB" w:rsidP="00CD01F6">
            <w:pPr>
              <w:jc w:val="center"/>
              <w:rPr>
                <w:rFonts w:cs="Times New Roman"/>
              </w:rPr>
            </w:pPr>
            <w:r w:rsidRPr="00017213">
              <w:rPr>
                <w:rFonts w:cs="Times New Roman"/>
              </w:rPr>
              <w:t>Time (h)</w:t>
            </w:r>
          </w:p>
        </w:tc>
      </w:tr>
      <w:tr w:rsidR="00F272DB" w:rsidRPr="00017213" w14:paraId="4BE4E8E8" w14:textId="77777777" w:rsidTr="00CD01F6">
        <w:trPr>
          <w:jc w:val="center"/>
        </w:trPr>
        <w:tc>
          <w:tcPr>
            <w:tcW w:w="1918" w:type="dxa"/>
            <w:tcBorders>
              <w:top w:val="single" w:sz="12" w:space="0" w:color="auto"/>
              <w:bottom w:val="single" w:sz="8" w:space="0" w:color="auto"/>
            </w:tcBorders>
          </w:tcPr>
          <w:p w14:paraId="70C6E23F" w14:textId="77777777" w:rsidR="00F272DB" w:rsidRPr="00017213" w:rsidRDefault="00F272DB" w:rsidP="00CD01F6">
            <w:pPr>
              <w:jc w:val="center"/>
              <w:rPr>
                <w:rFonts w:cs="Times New Roman"/>
              </w:rPr>
            </w:pPr>
            <w:r>
              <w:rPr>
                <w:rFonts w:cs="Times New Roman"/>
              </w:rPr>
              <w:t>Fe10Cr, Fe12Cr, Fe14Cr, Fe18Cr</w:t>
            </w:r>
          </w:p>
        </w:tc>
        <w:tc>
          <w:tcPr>
            <w:tcW w:w="1918" w:type="dxa"/>
            <w:tcBorders>
              <w:top w:val="single" w:sz="12" w:space="0" w:color="auto"/>
              <w:bottom w:val="single" w:sz="8" w:space="0" w:color="auto"/>
            </w:tcBorders>
            <w:vAlign w:val="center"/>
          </w:tcPr>
          <w:p w14:paraId="18E286D2" w14:textId="77777777" w:rsidR="00F272DB" w:rsidRPr="00017213" w:rsidRDefault="00F272DB" w:rsidP="00CD01F6">
            <w:pPr>
              <w:jc w:val="center"/>
              <w:rPr>
                <w:rFonts w:cs="Times New Roman"/>
              </w:rPr>
            </w:pPr>
            <w:r w:rsidRPr="00017213">
              <w:rPr>
                <w:rFonts w:cs="Times New Roman"/>
              </w:rPr>
              <w:t>450</w:t>
            </w:r>
          </w:p>
        </w:tc>
        <w:tc>
          <w:tcPr>
            <w:tcW w:w="2922" w:type="dxa"/>
            <w:tcBorders>
              <w:top w:val="single" w:sz="12" w:space="0" w:color="auto"/>
              <w:bottom w:val="single" w:sz="8" w:space="0" w:color="auto"/>
            </w:tcBorders>
            <w:vAlign w:val="center"/>
          </w:tcPr>
          <w:p w14:paraId="455AEA8C" w14:textId="77777777" w:rsidR="00F272DB" w:rsidRPr="00017213" w:rsidRDefault="00F272DB" w:rsidP="00CD01F6">
            <w:pPr>
              <w:jc w:val="center"/>
              <w:rPr>
                <w:rFonts w:cs="Times New Roman"/>
              </w:rPr>
            </w:pPr>
            <w:r w:rsidRPr="00017213">
              <w:rPr>
                <w:rFonts w:cs="Times New Roman"/>
              </w:rPr>
              <w:t>Half year/4380, 1 year/8760</w:t>
            </w:r>
          </w:p>
        </w:tc>
      </w:tr>
      <w:tr w:rsidR="00F272DB" w:rsidRPr="00017213" w14:paraId="6B160A80" w14:textId="77777777" w:rsidTr="00CD01F6">
        <w:trPr>
          <w:jc w:val="center"/>
        </w:trPr>
        <w:tc>
          <w:tcPr>
            <w:tcW w:w="1918" w:type="dxa"/>
            <w:tcBorders>
              <w:top w:val="single" w:sz="8" w:space="0" w:color="auto"/>
              <w:bottom w:val="single" w:sz="8" w:space="0" w:color="auto"/>
            </w:tcBorders>
          </w:tcPr>
          <w:p w14:paraId="27C7E346" w14:textId="77777777" w:rsidR="00F272DB" w:rsidRDefault="00F272DB" w:rsidP="00CD01F6">
            <w:pPr>
              <w:jc w:val="center"/>
              <w:rPr>
                <w:rFonts w:cs="Times New Roman"/>
              </w:rPr>
            </w:pPr>
            <w:r>
              <w:rPr>
                <w:rFonts w:cs="Times New Roman"/>
              </w:rPr>
              <w:t>Fe18Cr, Fe25Cr</w:t>
            </w:r>
          </w:p>
        </w:tc>
        <w:tc>
          <w:tcPr>
            <w:tcW w:w="1918" w:type="dxa"/>
            <w:tcBorders>
              <w:top w:val="single" w:sz="8" w:space="0" w:color="auto"/>
              <w:bottom w:val="single" w:sz="8" w:space="0" w:color="auto"/>
            </w:tcBorders>
            <w:vAlign w:val="center"/>
          </w:tcPr>
          <w:p w14:paraId="3A66C9D9" w14:textId="77777777" w:rsidR="00F272DB" w:rsidRPr="00017213" w:rsidRDefault="00F272DB" w:rsidP="00CD01F6">
            <w:pPr>
              <w:jc w:val="center"/>
              <w:rPr>
                <w:rFonts w:cs="Times New Roman"/>
              </w:rPr>
            </w:pPr>
            <w:r>
              <w:rPr>
                <w:rFonts w:cs="Times New Roman"/>
              </w:rPr>
              <w:t>475</w:t>
            </w:r>
          </w:p>
        </w:tc>
        <w:tc>
          <w:tcPr>
            <w:tcW w:w="2922" w:type="dxa"/>
            <w:tcBorders>
              <w:top w:val="single" w:sz="8" w:space="0" w:color="auto"/>
              <w:bottom w:val="single" w:sz="8" w:space="0" w:color="auto"/>
            </w:tcBorders>
            <w:vAlign w:val="center"/>
          </w:tcPr>
          <w:p w14:paraId="145A665F" w14:textId="77777777" w:rsidR="00F272DB" w:rsidRPr="00017213" w:rsidRDefault="00F272DB" w:rsidP="00CD01F6">
            <w:pPr>
              <w:jc w:val="center"/>
              <w:rPr>
                <w:rFonts w:cs="Times New Roman"/>
              </w:rPr>
            </w:pPr>
            <w:r w:rsidRPr="00017213">
              <w:rPr>
                <w:rFonts w:cs="Times New Roman"/>
              </w:rPr>
              <w:t>100, 300, 900</w:t>
            </w:r>
          </w:p>
        </w:tc>
      </w:tr>
      <w:tr w:rsidR="00F272DB" w:rsidRPr="00017213" w14:paraId="1DCC5DC4" w14:textId="77777777" w:rsidTr="00CD01F6">
        <w:trPr>
          <w:jc w:val="center"/>
        </w:trPr>
        <w:tc>
          <w:tcPr>
            <w:tcW w:w="1918" w:type="dxa"/>
            <w:tcBorders>
              <w:top w:val="single" w:sz="8" w:space="0" w:color="auto"/>
              <w:bottom w:val="single" w:sz="8" w:space="0" w:color="auto"/>
            </w:tcBorders>
          </w:tcPr>
          <w:p w14:paraId="479DAEFC" w14:textId="77777777" w:rsidR="00F272DB" w:rsidRPr="00017213" w:rsidRDefault="00F272DB" w:rsidP="00CD01F6">
            <w:pPr>
              <w:jc w:val="center"/>
              <w:rPr>
                <w:rFonts w:cs="Times New Roman"/>
              </w:rPr>
            </w:pPr>
            <w:r>
              <w:rPr>
                <w:rFonts w:cs="Times New Roman"/>
              </w:rPr>
              <w:t>Fe10Cr, Fe12Cr, Fe14Cr, Fe18Cr</w:t>
            </w:r>
          </w:p>
        </w:tc>
        <w:tc>
          <w:tcPr>
            <w:tcW w:w="1918" w:type="dxa"/>
            <w:tcBorders>
              <w:top w:val="single" w:sz="8" w:space="0" w:color="auto"/>
              <w:bottom w:val="single" w:sz="8" w:space="0" w:color="auto"/>
            </w:tcBorders>
            <w:vAlign w:val="center"/>
          </w:tcPr>
          <w:p w14:paraId="074ED556" w14:textId="77777777" w:rsidR="00F272DB" w:rsidRPr="00017213" w:rsidRDefault="00F272DB" w:rsidP="00CD01F6">
            <w:pPr>
              <w:jc w:val="center"/>
              <w:rPr>
                <w:rFonts w:cs="Times New Roman"/>
              </w:rPr>
            </w:pPr>
            <w:r w:rsidRPr="00017213">
              <w:rPr>
                <w:rFonts w:cs="Times New Roman"/>
              </w:rPr>
              <w:t>475</w:t>
            </w:r>
          </w:p>
        </w:tc>
        <w:tc>
          <w:tcPr>
            <w:tcW w:w="2922" w:type="dxa"/>
            <w:tcBorders>
              <w:top w:val="single" w:sz="8" w:space="0" w:color="auto"/>
              <w:bottom w:val="single" w:sz="8" w:space="0" w:color="auto"/>
            </w:tcBorders>
            <w:vAlign w:val="center"/>
          </w:tcPr>
          <w:p w14:paraId="765B0B45" w14:textId="77777777" w:rsidR="00F272DB" w:rsidRPr="00017213" w:rsidRDefault="00F272DB" w:rsidP="00CD01F6">
            <w:pPr>
              <w:jc w:val="center"/>
              <w:rPr>
                <w:rFonts w:cs="Times New Roman"/>
              </w:rPr>
            </w:pPr>
            <w:r w:rsidRPr="00017213">
              <w:rPr>
                <w:rFonts w:cs="Times New Roman"/>
              </w:rPr>
              <w:t>3100</w:t>
            </w:r>
            <w:r>
              <w:rPr>
                <w:rFonts w:cs="Times New Roman"/>
              </w:rPr>
              <w:t xml:space="preserve"> -</w:t>
            </w:r>
            <w:r w:rsidRPr="00017213">
              <w:rPr>
                <w:rFonts w:cs="Times New Roman"/>
              </w:rPr>
              <w:t xml:space="preserve"> 4000</w:t>
            </w:r>
          </w:p>
        </w:tc>
      </w:tr>
      <w:tr w:rsidR="00F272DB" w:rsidRPr="00017213" w14:paraId="281CF122" w14:textId="77777777" w:rsidTr="00CD01F6">
        <w:trPr>
          <w:jc w:val="center"/>
        </w:trPr>
        <w:tc>
          <w:tcPr>
            <w:tcW w:w="1918" w:type="dxa"/>
            <w:tcBorders>
              <w:top w:val="single" w:sz="8" w:space="0" w:color="auto"/>
              <w:bottom w:val="single" w:sz="8" w:space="0" w:color="auto"/>
            </w:tcBorders>
          </w:tcPr>
          <w:p w14:paraId="4435D9E1" w14:textId="77777777" w:rsidR="00F272DB" w:rsidRDefault="00F272DB" w:rsidP="00CD01F6">
            <w:pPr>
              <w:jc w:val="center"/>
              <w:rPr>
                <w:rFonts w:cs="Times New Roman"/>
              </w:rPr>
            </w:pPr>
            <w:r>
              <w:rPr>
                <w:rFonts w:cs="Times New Roman"/>
              </w:rPr>
              <w:t>Fe18Cr</w:t>
            </w:r>
          </w:p>
        </w:tc>
        <w:tc>
          <w:tcPr>
            <w:tcW w:w="1918" w:type="dxa"/>
            <w:tcBorders>
              <w:top w:val="single" w:sz="8" w:space="0" w:color="auto"/>
              <w:bottom w:val="single" w:sz="8" w:space="0" w:color="auto"/>
            </w:tcBorders>
            <w:vAlign w:val="center"/>
          </w:tcPr>
          <w:p w14:paraId="60F476FC" w14:textId="77777777" w:rsidR="00F272DB" w:rsidRPr="00017213" w:rsidRDefault="00F272DB" w:rsidP="00CD01F6">
            <w:pPr>
              <w:jc w:val="center"/>
              <w:rPr>
                <w:rFonts w:cs="Times New Roman"/>
              </w:rPr>
            </w:pPr>
            <w:r w:rsidRPr="00017213">
              <w:rPr>
                <w:rFonts w:cs="Times New Roman"/>
              </w:rPr>
              <w:t>500</w:t>
            </w:r>
          </w:p>
        </w:tc>
        <w:tc>
          <w:tcPr>
            <w:tcW w:w="2922" w:type="dxa"/>
            <w:tcBorders>
              <w:top w:val="single" w:sz="8" w:space="0" w:color="auto"/>
              <w:bottom w:val="single" w:sz="8" w:space="0" w:color="auto"/>
            </w:tcBorders>
            <w:vAlign w:val="center"/>
          </w:tcPr>
          <w:p w14:paraId="1D85911E" w14:textId="77777777" w:rsidR="00F272DB" w:rsidRPr="00017213" w:rsidRDefault="00F272DB" w:rsidP="00CD01F6">
            <w:pPr>
              <w:jc w:val="center"/>
              <w:rPr>
                <w:rFonts w:cs="Times New Roman"/>
              </w:rPr>
            </w:pPr>
            <w:r w:rsidRPr="00017213">
              <w:rPr>
                <w:rFonts w:cs="Times New Roman"/>
              </w:rPr>
              <w:t>100, 300, 900</w:t>
            </w:r>
          </w:p>
        </w:tc>
      </w:tr>
      <w:tr w:rsidR="00F272DB" w:rsidRPr="00017213" w14:paraId="3CB36E44" w14:textId="77777777" w:rsidTr="00CD01F6">
        <w:trPr>
          <w:jc w:val="center"/>
        </w:trPr>
        <w:tc>
          <w:tcPr>
            <w:tcW w:w="1918" w:type="dxa"/>
            <w:tcBorders>
              <w:top w:val="single" w:sz="8" w:space="0" w:color="auto"/>
              <w:bottom w:val="single" w:sz="18" w:space="0" w:color="auto"/>
            </w:tcBorders>
          </w:tcPr>
          <w:p w14:paraId="795B78E5" w14:textId="77777777" w:rsidR="00F272DB" w:rsidRPr="00017213" w:rsidRDefault="00F272DB" w:rsidP="00CD01F6">
            <w:pPr>
              <w:jc w:val="center"/>
              <w:rPr>
                <w:rFonts w:cs="Times New Roman"/>
              </w:rPr>
            </w:pPr>
            <w:r>
              <w:rPr>
                <w:rFonts w:cs="Times New Roman"/>
              </w:rPr>
              <w:t>FeCu</w:t>
            </w:r>
          </w:p>
        </w:tc>
        <w:tc>
          <w:tcPr>
            <w:tcW w:w="1918" w:type="dxa"/>
            <w:tcBorders>
              <w:top w:val="single" w:sz="8" w:space="0" w:color="auto"/>
              <w:bottom w:val="single" w:sz="18" w:space="0" w:color="auto"/>
            </w:tcBorders>
            <w:vAlign w:val="center"/>
          </w:tcPr>
          <w:p w14:paraId="4539D756" w14:textId="77777777" w:rsidR="00F272DB" w:rsidRPr="00017213" w:rsidRDefault="00F272DB" w:rsidP="00CD01F6">
            <w:pPr>
              <w:jc w:val="center"/>
              <w:rPr>
                <w:rFonts w:cs="Times New Roman"/>
              </w:rPr>
            </w:pPr>
            <w:r w:rsidRPr="00017213">
              <w:rPr>
                <w:rFonts w:cs="Times New Roman"/>
              </w:rPr>
              <w:t>500</w:t>
            </w:r>
          </w:p>
        </w:tc>
        <w:tc>
          <w:tcPr>
            <w:tcW w:w="2922" w:type="dxa"/>
            <w:tcBorders>
              <w:top w:val="single" w:sz="8" w:space="0" w:color="auto"/>
              <w:bottom w:val="single" w:sz="18" w:space="0" w:color="auto"/>
            </w:tcBorders>
            <w:vAlign w:val="center"/>
          </w:tcPr>
          <w:p w14:paraId="5706D8AE" w14:textId="77777777" w:rsidR="00F272DB" w:rsidRPr="00017213" w:rsidRDefault="00F272DB" w:rsidP="00CD01F6">
            <w:pPr>
              <w:jc w:val="center"/>
              <w:rPr>
                <w:rFonts w:cs="Times New Roman"/>
              </w:rPr>
            </w:pPr>
            <w:r>
              <w:rPr>
                <w:rFonts w:cs="Times New Roman"/>
              </w:rPr>
              <w:t>1.5, 10, 100, 1000</w:t>
            </w:r>
          </w:p>
        </w:tc>
      </w:tr>
    </w:tbl>
    <w:p w14:paraId="54BE3699" w14:textId="77777777" w:rsidR="00F272DB" w:rsidRDefault="00F272DB" w:rsidP="00F272DB">
      <w:pPr>
        <w:spacing w:line="360" w:lineRule="auto"/>
        <w:jc w:val="center"/>
        <w:rPr>
          <w:rFonts w:cs="Times New Roman"/>
        </w:rPr>
      </w:pPr>
    </w:p>
    <w:p w14:paraId="57512324" w14:textId="6A442EA4" w:rsidR="00F272DB" w:rsidRPr="0061084A" w:rsidRDefault="00F272DB" w:rsidP="00F272DB">
      <w:pPr>
        <w:spacing w:line="360" w:lineRule="auto"/>
        <w:jc w:val="center"/>
        <w:rPr>
          <w:rFonts w:cs="Times New Roman"/>
        </w:rPr>
      </w:pPr>
      <w:r w:rsidRPr="0061084A">
        <w:rPr>
          <w:rFonts w:cs="Times New Roman"/>
          <w:noProof/>
        </w:rPr>
        <w:drawing>
          <wp:inline distT="0" distB="0" distL="0" distR="0" wp14:anchorId="377C1676" wp14:editId="2E766BE2">
            <wp:extent cx="4503318" cy="2686050"/>
            <wp:effectExtent l="0" t="0" r="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E44ECF.tmp"/>
                    <pic:cNvPicPr/>
                  </pic:nvPicPr>
                  <pic:blipFill>
                    <a:blip r:embed="rId26">
                      <a:extLst>
                        <a:ext uri="{28A0092B-C50C-407E-A947-70E740481C1C}">
                          <a14:useLocalDpi xmlns:a14="http://schemas.microsoft.com/office/drawing/2010/main" val="0"/>
                        </a:ext>
                      </a:extLst>
                    </a:blip>
                    <a:stretch>
                      <a:fillRect/>
                    </a:stretch>
                  </pic:blipFill>
                  <pic:spPr>
                    <a:xfrm>
                      <a:off x="0" y="0"/>
                      <a:ext cx="4509313" cy="2689626"/>
                    </a:xfrm>
                    <a:prstGeom prst="rect">
                      <a:avLst/>
                    </a:prstGeom>
                  </pic:spPr>
                </pic:pic>
              </a:graphicData>
            </a:graphic>
          </wp:inline>
        </w:drawing>
      </w:r>
    </w:p>
    <w:p w14:paraId="5EBDEEB9" w14:textId="77777777" w:rsidR="00F272DB" w:rsidRPr="0061084A" w:rsidRDefault="00F272DB" w:rsidP="00F272DB">
      <w:pPr>
        <w:pStyle w:val="Caption"/>
      </w:pPr>
      <w:bookmarkStart w:id="66" w:name="_Ref64407169"/>
      <w:bookmarkStart w:id="67" w:name="_Toc127377176"/>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1</w:t>
      </w:r>
      <w:r>
        <w:rPr>
          <w:noProof/>
        </w:rPr>
        <w:fldChar w:fldCharType="end"/>
      </w:r>
      <w:bookmarkEnd w:id="66"/>
      <w:r>
        <w:t xml:space="preserve"> </w:t>
      </w:r>
      <w:r w:rsidRPr="0061084A">
        <w:t xml:space="preserve">The arrangement of 3 accelerators located at MIBL. Only the Wolverine was used in this study. Reproduced from </w:t>
      </w:r>
      <w:r>
        <w:t xml:space="preserve">Ref. </w:t>
      </w:r>
      <w:r w:rsidRPr="0061084A">
        <w:fldChar w:fldCharType="begin"/>
      </w:r>
      <w:r>
        <w:instrText xml:space="preserve"> ADDIN EN.CITE &lt;EndNote&gt;&lt;Cite&gt;&lt;Author&gt;Toader&lt;/Author&gt;&lt;Year&gt;2017&lt;/Year&gt;&lt;RecNum&gt;458&lt;/RecNum&gt;&lt;DisplayText&gt;[151]&lt;/DisplayText&gt;&lt;record&gt;&lt;rec-number&gt;458&lt;/rec-number&gt;&lt;foreign-keys&gt;&lt;key app="EN" db-id="05052tp2owzs2qezrt1ve9tja9f25rw2xfas" timestamp="1668461377" guid="5b6445ca-4d87-49f1-af08-5b1faf3c3ce5"&gt;458&lt;/key&gt;&lt;/foreign-keys&gt;&lt;ref-type name="Journal Article"&gt;17&lt;/ref-type&gt;&lt;contributors&gt;&lt;authors&gt;&lt;author&gt;Toader, O.&lt;/author&gt;&lt;author&gt;Naab, F.&lt;/author&gt;&lt;author&gt;Uberseder, E.&lt;/author&gt;&lt;author&gt;Kubley, T.&lt;/author&gt;&lt;author&gt;Taller, S.&lt;/author&gt;&lt;author&gt;Was, G.&lt;/author&gt;&lt;/authors&gt;&lt;/contributors&gt;&lt;titles&gt;&lt;title&gt;Technical Aspects of Delivering Simultaneous Dual and Triple Ion Beams to a Target at the Michigan Ion Beam Laboratory&lt;/title&gt;&lt;secondary-title&gt;Physics Procedia&lt;/secondary-title&gt;&lt;/titles&gt;&lt;periodical&gt;&lt;full-title&gt;Physics Procedia&lt;/full-title&gt;&lt;/periodical&gt;&lt;pages&gt;385-390&lt;/pages&gt;&lt;volume&gt;90&lt;/volume&gt;&lt;section&gt;385&lt;/section&gt;&lt;dates&gt;&lt;year&gt;2017&lt;/year&gt;&lt;/dates&gt;&lt;isbn&gt;18753892&lt;/isbn&gt;&lt;urls&gt;&lt;/urls&gt;&lt;electronic-resource-num&gt;10.1016/j.phpro.2017.09.039&lt;/electronic-resource-num&gt;&lt;/record&gt;&lt;/Cite&gt;&lt;/EndNote&gt;</w:instrText>
      </w:r>
      <w:r w:rsidRPr="0061084A">
        <w:fldChar w:fldCharType="separate"/>
      </w:r>
      <w:r>
        <w:rPr>
          <w:noProof/>
        </w:rPr>
        <w:t>[151]</w:t>
      </w:r>
      <w:r w:rsidRPr="0061084A">
        <w:fldChar w:fldCharType="end"/>
      </w:r>
      <w:r w:rsidRPr="0061084A">
        <w:t>.</w:t>
      </w:r>
      <w:bookmarkEnd w:id="67"/>
    </w:p>
    <w:p w14:paraId="4A9A057D" w14:textId="77777777" w:rsidR="00F272DB" w:rsidRPr="0061084A" w:rsidRDefault="00F272DB" w:rsidP="00F272DB">
      <w:pPr>
        <w:spacing w:line="360" w:lineRule="auto"/>
        <w:jc w:val="both"/>
        <w:rPr>
          <w:rFonts w:cs="Times New Roman"/>
        </w:rPr>
      </w:pPr>
    </w:p>
    <w:p w14:paraId="1181CE57" w14:textId="77777777" w:rsidR="00F272DB" w:rsidRDefault="00F272DB">
      <w:pPr>
        <w:rPr>
          <w:rFonts w:cs="Times New Roman"/>
          <w:szCs w:val="20"/>
        </w:rPr>
      </w:pPr>
      <w:r>
        <w:br w:type="page"/>
      </w:r>
    </w:p>
    <w:p w14:paraId="19F140ED" w14:textId="0B10B89A" w:rsidR="00914742" w:rsidRDefault="00B04BDA" w:rsidP="00F272DB">
      <w:pPr>
        <w:pStyle w:val="StyleJustifiedFirstline05Linespacing15lines"/>
        <w:ind w:firstLine="0"/>
      </w:pPr>
      <w:r w:rsidRPr="0061084A">
        <w:lastRenderedPageBreak/>
        <w:t>temperature</w:t>
      </w:r>
      <w:r w:rsidR="001F0127">
        <w:t>s</w:t>
      </w:r>
      <w:r w:rsidRPr="0061084A">
        <w:t xml:space="preserve"> was </w:t>
      </w:r>
      <w:r>
        <w:t>well controlled</w:t>
      </w:r>
      <w:r w:rsidRPr="0061084A">
        <w:t xml:space="preserve">. The target chamber pressure was maintained </w:t>
      </w:r>
      <w:r w:rsidR="0052302C">
        <w:t>at</w:t>
      </w:r>
      <w:r w:rsidR="0052302C" w:rsidRPr="0061084A">
        <w:t xml:space="preserve"> </w:t>
      </w:r>
      <w:r w:rsidRPr="0061084A">
        <w:t>10</w:t>
      </w:r>
      <w:r w:rsidRPr="0061084A">
        <w:rPr>
          <w:vertAlign w:val="superscript"/>
        </w:rPr>
        <w:t>-8</w:t>
      </w:r>
      <w:r w:rsidRPr="0061084A">
        <w:t xml:space="preserve"> to 8×10</w:t>
      </w:r>
      <w:r w:rsidRPr="0061084A">
        <w:rPr>
          <w:vertAlign w:val="superscript"/>
        </w:rPr>
        <w:t>-7</w:t>
      </w:r>
      <w:r w:rsidRPr="0061084A">
        <w:t xml:space="preserve"> </w:t>
      </w:r>
      <w:r w:rsidR="00843D40">
        <w:t>T</w:t>
      </w:r>
      <w:r w:rsidRPr="0061084A">
        <w:t>orr through the irradiations.</w:t>
      </w:r>
      <w:r w:rsidR="00154057">
        <w:t xml:space="preserve"> Since multiple </w:t>
      </w:r>
      <w:r w:rsidR="00AE372B">
        <w:t xml:space="preserve">sets of </w:t>
      </w:r>
      <w:r w:rsidR="00154057">
        <w:t>irradiations for different research objectives were conducted, they will be summarized by groups: high temperature heavy ion irradiations, cryo</w:t>
      </w:r>
      <w:r w:rsidR="0052302C">
        <w:t>genic</w:t>
      </w:r>
      <w:r w:rsidR="00EA2B05">
        <w:t xml:space="preserve"> </w:t>
      </w:r>
      <w:r w:rsidR="00154057">
        <w:t>-</w:t>
      </w:r>
      <w:r w:rsidR="00EA2B05">
        <w:t xml:space="preserve"> room temperature</w:t>
      </w:r>
      <w:r w:rsidR="00154057">
        <w:t xml:space="preserve"> heavy ion irradiations, </w:t>
      </w:r>
      <w:r w:rsidR="00EA2B05">
        <w:t xml:space="preserve">and </w:t>
      </w:r>
      <w:r w:rsidR="00154057">
        <w:t xml:space="preserve">proton irradiations. </w:t>
      </w:r>
    </w:p>
    <w:p w14:paraId="3EEECB0E" w14:textId="77777777" w:rsidR="00C43825" w:rsidRDefault="00C43825" w:rsidP="00570C50">
      <w:pPr>
        <w:spacing w:line="360" w:lineRule="auto"/>
        <w:jc w:val="both"/>
        <w:rPr>
          <w:rFonts w:cs="Times New Roman"/>
        </w:rPr>
      </w:pPr>
    </w:p>
    <w:p w14:paraId="40A5424E" w14:textId="2820E161" w:rsidR="00154057" w:rsidRDefault="00154057" w:rsidP="00A664EA">
      <w:pPr>
        <w:pStyle w:val="Heading4"/>
        <w:rPr>
          <w:rFonts w:cs="Times New Roman"/>
        </w:rPr>
      </w:pPr>
      <w:bookmarkStart w:id="68" w:name="_Toc127377010"/>
      <w:r>
        <w:rPr>
          <w:rFonts w:cs="Times New Roman"/>
        </w:rPr>
        <w:t xml:space="preserve">3.2.2.1 </w:t>
      </w:r>
      <w:r w:rsidR="0052302C">
        <w:rPr>
          <w:rFonts w:cs="Times New Roman"/>
        </w:rPr>
        <w:t xml:space="preserve">High </w:t>
      </w:r>
      <w:r>
        <w:rPr>
          <w:rFonts w:cs="Times New Roman"/>
        </w:rPr>
        <w:t>temperature heavy ion irradiations</w:t>
      </w:r>
      <w:bookmarkEnd w:id="68"/>
    </w:p>
    <w:p w14:paraId="2F3F1E7E" w14:textId="5E31D75F" w:rsidR="00A814DA" w:rsidRDefault="00AE372B" w:rsidP="00F272DB">
      <w:pPr>
        <w:pStyle w:val="StyleJustifiedFirstline05Linespacing15lines"/>
      </w:pPr>
      <w:r>
        <w:t>The first</w:t>
      </w:r>
      <w:r w:rsidR="00C43825">
        <w:t xml:space="preserve"> set of irradiations w</w:t>
      </w:r>
      <w:r w:rsidR="00914742">
        <w:t>as</w:t>
      </w:r>
      <w:r w:rsidR="00C43825">
        <w:t xml:space="preserve"> designed f</w:t>
      </w:r>
      <w:r w:rsidR="00E0147E">
        <w:t xml:space="preserve">or the purpose of determining the critical irradiation conditions for α’ precipitates formation/dissolution and studying the effect of bulk Cr concentrations on α’ formation at </w:t>
      </w:r>
      <w:r w:rsidR="006F005E">
        <w:t xml:space="preserve">the </w:t>
      </w:r>
      <w:r w:rsidR="00E0147E">
        <w:t>application relevant temperatures</w:t>
      </w:r>
      <w:r w:rsidR="00C43825">
        <w:t>.</w:t>
      </w:r>
      <w:r w:rsidR="00E0147E">
        <w:t xml:space="preserve"> </w:t>
      </w:r>
      <w:r w:rsidR="00787CDE">
        <w:t xml:space="preserve">All </w:t>
      </w:r>
      <w:r w:rsidR="004E0B04" w:rsidRPr="004E0B04">
        <w:t xml:space="preserve">samples </w:t>
      </w:r>
      <w:r w:rsidR="00787CDE">
        <w:t xml:space="preserve">used in these irradiations </w:t>
      </w:r>
      <w:r w:rsidR="004E0B04" w:rsidRPr="004E0B04">
        <w:t>were in disk shape with a diameter of 3 mm and thickness of 0.2–0.4 mm.</w:t>
      </w:r>
      <w:r w:rsidR="004E0B04">
        <w:t xml:space="preserve"> An example of specimens loaded on </w:t>
      </w:r>
      <w:r w:rsidR="003E2661">
        <w:t xml:space="preserve">the </w:t>
      </w:r>
      <w:r w:rsidR="004E0B04">
        <w:t xml:space="preserve">irradiation stage is presented in </w:t>
      </w:r>
      <w:r w:rsidR="00DA76EA">
        <w:fldChar w:fldCharType="begin"/>
      </w:r>
      <w:r w:rsidR="00DA76EA">
        <w:instrText xml:space="preserve"> REF _Ref118148578 </w:instrText>
      </w:r>
      <w:r w:rsidR="00DA76EA">
        <w:fldChar w:fldCharType="separate"/>
      </w:r>
      <w:r w:rsidR="0013323D">
        <w:t xml:space="preserve">Figure </w:t>
      </w:r>
      <w:r w:rsidR="0013323D">
        <w:rPr>
          <w:noProof/>
        </w:rPr>
        <w:t>3</w:t>
      </w:r>
      <w:r w:rsidR="0013323D">
        <w:t>.</w:t>
      </w:r>
      <w:r w:rsidR="0013323D">
        <w:rPr>
          <w:noProof/>
        </w:rPr>
        <w:t>2</w:t>
      </w:r>
      <w:r w:rsidR="00DA76EA">
        <w:rPr>
          <w:noProof/>
        </w:rPr>
        <w:fldChar w:fldCharType="end"/>
      </w:r>
      <w:r w:rsidR="004E0B04">
        <w:t xml:space="preserve"> (a). </w:t>
      </w:r>
      <w:r w:rsidR="00C0027F">
        <w:t>The disk-shaped specimens were loaded into the sandwich</w:t>
      </w:r>
      <w:r>
        <w:t>-</w:t>
      </w:r>
      <w:r w:rsidR="00C0027F">
        <w:t xml:space="preserve">structure sample holders. The top plate has holes to let the beam go through and hit the specimens. </w:t>
      </w:r>
      <w:r w:rsidR="00937971">
        <w:t>The</w:t>
      </w:r>
      <w:r w:rsidR="00C0027F">
        <w:t xml:space="preserve"> specimens were held by two plates and extra </w:t>
      </w:r>
      <w:r w:rsidR="00937971">
        <w:t xml:space="preserve">shims to compensate for the height difference. </w:t>
      </w:r>
      <w:r w:rsidR="00C43825" w:rsidRPr="00C43825">
        <w:t xml:space="preserve">A defocused beam of 8 MeV Fe ions was used to create a total range of </w:t>
      </w:r>
      <w:r w:rsidR="00C43825" w:rsidRPr="00C43825">
        <w:rPr>
          <w:rFonts w:ascii="Cambria Math" w:hAnsi="Cambria Math" w:cs="Cambria Math"/>
        </w:rPr>
        <w:t>∼</w:t>
      </w:r>
      <w:r w:rsidR="00C43825" w:rsidRPr="00C43825">
        <w:t xml:space="preserve">2 μm. </w:t>
      </w:r>
      <w:r w:rsidR="00E0147E" w:rsidRPr="00E0147E">
        <w:t>The irradiations were performed between 300 and 450 °C for two ion fluences: 8.8×10</w:t>
      </w:r>
      <w:r w:rsidR="00E0147E" w:rsidRPr="00E0147E">
        <w:rPr>
          <w:vertAlign w:val="superscript"/>
        </w:rPr>
        <w:t>14</w:t>
      </w:r>
      <w:r w:rsidR="00E0147E" w:rsidRPr="00E0147E">
        <w:t xml:space="preserve"> and 8.8×10</w:t>
      </w:r>
      <w:r w:rsidR="00E0147E" w:rsidRPr="00E0147E">
        <w:rPr>
          <w:vertAlign w:val="superscript"/>
        </w:rPr>
        <w:t>15</w:t>
      </w:r>
      <w:r w:rsidR="00E0147E" w:rsidRPr="00E0147E">
        <w:t xml:space="preserve"> ions/cm</w:t>
      </w:r>
      <w:r w:rsidR="00E0147E" w:rsidRPr="00E0147E">
        <w:rPr>
          <w:vertAlign w:val="superscript"/>
        </w:rPr>
        <w:t>2</w:t>
      </w:r>
      <w:r w:rsidR="00E0147E" w:rsidRPr="00E0147E">
        <w:t xml:space="preserve">. The irradiation conditions </w:t>
      </w:r>
      <w:r w:rsidR="001A4B56">
        <w:t xml:space="preserve">and specimens used </w:t>
      </w:r>
      <w:r w:rsidR="00E0147E" w:rsidRPr="00E0147E">
        <w:t xml:space="preserve">are listed in </w:t>
      </w:r>
      <w:r w:rsidR="006D3B59">
        <w:fldChar w:fldCharType="begin"/>
      </w:r>
      <w:r w:rsidR="006D3B59">
        <w:instrText xml:space="preserve"> REF _Ref119449831 \h </w:instrText>
      </w:r>
      <w:r w:rsidR="006D3B59">
        <w:fldChar w:fldCharType="separate"/>
      </w:r>
      <w:r w:rsidR="0013323D">
        <w:t xml:space="preserve">Table </w:t>
      </w:r>
      <w:r w:rsidR="0013323D">
        <w:rPr>
          <w:noProof/>
        </w:rPr>
        <w:t>3</w:t>
      </w:r>
      <w:r w:rsidR="0013323D">
        <w:t>.</w:t>
      </w:r>
      <w:r w:rsidR="0013323D">
        <w:rPr>
          <w:noProof/>
        </w:rPr>
        <w:t>3</w:t>
      </w:r>
      <w:r w:rsidR="006D3B59">
        <w:fldChar w:fldCharType="end"/>
      </w:r>
      <w:r w:rsidR="00E0147E" w:rsidRPr="00E0147E">
        <w:t xml:space="preserve">, which covers a wide range of dose rates and temperatures. The variance of the individual specimen to </w:t>
      </w:r>
      <w:r w:rsidR="00A814DA">
        <w:t xml:space="preserve">the </w:t>
      </w:r>
      <w:r w:rsidR="00E0147E" w:rsidRPr="00E0147E">
        <w:t xml:space="preserve">target temperature was less than 6 °C. </w:t>
      </w:r>
      <w:r w:rsidR="00C43825">
        <w:t>The ion fluxes and irradiation times ranged between 2.5×10</w:t>
      </w:r>
      <w:r w:rsidR="00C43825" w:rsidRPr="00404ACE">
        <w:rPr>
          <w:vertAlign w:val="superscript"/>
        </w:rPr>
        <w:t>10</w:t>
      </w:r>
      <w:r w:rsidR="00C43825" w:rsidRPr="00B4195E">
        <w:t xml:space="preserve"> </w:t>
      </w:r>
      <w:r w:rsidR="00C43825">
        <w:t>to 2.5x10</w:t>
      </w:r>
      <w:r w:rsidR="00C43825" w:rsidRPr="00404ACE">
        <w:rPr>
          <w:vertAlign w:val="superscript"/>
        </w:rPr>
        <w:t>12</w:t>
      </w:r>
      <w:r w:rsidR="00C43825">
        <w:t xml:space="preserve"> ions×cm</w:t>
      </w:r>
      <w:r w:rsidR="00C43825" w:rsidRPr="000A1FD5">
        <w:rPr>
          <w:vertAlign w:val="superscript"/>
        </w:rPr>
        <w:t>-</w:t>
      </w:r>
      <w:r w:rsidR="00C43825" w:rsidRPr="00404ACE">
        <w:rPr>
          <w:vertAlign w:val="superscript"/>
        </w:rPr>
        <w:t>2</w:t>
      </w:r>
      <w:r w:rsidR="00C43825">
        <w:t>s</w:t>
      </w:r>
      <w:r w:rsidR="00C43825" w:rsidRPr="000A1FD5">
        <w:rPr>
          <w:vertAlign w:val="superscript"/>
        </w:rPr>
        <w:t>-1</w:t>
      </w:r>
      <w:r w:rsidR="00C43825">
        <w:t xml:space="preserve"> (</w:t>
      </w:r>
      <w:r w:rsidR="0052302C">
        <w:t xml:space="preserve">midrange </w:t>
      </w:r>
      <w:r w:rsidR="00C43825">
        <w:t>dose rates: 10</w:t>
      </w:r>
      <w:r w:rsidR="00C43825" w:rsidRPr="000A1FD5">
        <w:rPr>
          <w:vertAlign w:val="superscript"/>
        </w:rPr>
        <w:t>-5</w:t>
      </w:r>
      <w:r w:rsidR="00C43825">
        <w:t xml:space="preserve"> to 10</w:t>
      </w:r>
      <w:r w:rsidR="00C43825" w:rsidRPr="000A1FD5">
        <w:rPr>
          <w:vertAlign w:val="superscript"/>
        </w:rPr>
        <w:t>-3</w:t>
      </w:r>
      <w:r w:rsidR="00C43825">
        <w:t xml:space="preserve"> dpa/s) and 6 minutes to 9.7 hours respectively.</w:t>
      </w:r>
    </w:p>
    <w:p w14:paraId="13943619" w14:textId="61C6B0AB" w:rsidR="003E2661" w:rsidRDefault="00DA76EA" w:rsidP="00B661E3">
      <w:pPr>
        <w:pStyle w:val="StyleJustifiedFirstline05Linespacing15lines1"/>
      </w:pPr>
      <w:r>
        <w:fldChar w:fldCharType="begin"/>
      </w:r>
      <w:r>
        <w:instrText xml:space="preserve"> REF _Ref118148578 </w:instrText>
      </w:r>
      <w:r>
        <w:fldChar w:fldCharType="separate"/>
      </w:r>
      <w:r w:rsidR="0013323D">
        <w:t xml:space="preserve">Figure </w:t>
      </w:r>
      <w:r w:rsidR="0013323D">
        <w:rPr>
          <w:noProof/>
        </w:rPr>
        <w:t>3</w:t>
      </w:r>
      <w:r w:rsidR="0013323D">
        <w:t>.</w:t>
      </w:r>
      <w:r w:rsidR="0013323D">
        <w:rPr>
          <w:noProof/>
        </w:rPr>
        <w:t>2</w:t>
      </w:r>
      <w:r>
        <w:rPr>
          <w:noProof/>
        </w:rPr>
        <w:fldChar w:fldCharType="end"/>
      </w:r>
      <w:r w:rsidR="00AE372B">
        <w:t>(b)</w:t>
      </w:r>
      <w:r w:rsidR="00C43825">
        <w:t xml:space="preserve"> gives the depth-dependent distribution of irradiation dose and injected ion concentration</w:t>
      </w:r>
      <w:r w:rsidR="00227269">
        <w:t>s</w:t>
      </w:r>
      <w:r w:rsidR="00C43825">
        <w:t xml:space="preserve"> predicted using SRIM-2013 for the 0.37 dpa midrange dose condition. </w:t>
      </w:r>
      <w:bookmarkStart w:id="69" w:name="_Hlk90469158"/>
      <w:r w:rsidR="00C43825">
        <w:t>The calculation was performed using the full-cascade mode and damage energy method with the displacement energy of Fe set to 40 eV</w:t>
      </w:r>
      <w:r w:rsidR="006B7A5D">
        <w:t xml:space="preserve">, </w:t>
      </w:r>
      <w:r w:rsidR="006B7A5D" w:rsidRPr="0061084A">
        <w:t>as recommended in a recent comprehensive evaluation</w:t>
      </w:r>
      <w:r w:rsidR="00C16349">
        <w:t xml:space="preserve"> </w:t>
      </w:r>
      <w:r w:rsidR="008732D1">
        <w:fldChar w:fldCharType="begin"/>
      </w:r>
      <w:r w:rsidR="00B436DE">
        <w:instrText xml:space="preserve"> ADDIN EN.CITE &lt;EndNote&gt;&lt;Cite&gt;&lt;Author&gt;Agarwal&lt;/Author&gt;&lt;Year&gt;2021&lt;/Year&gt;&lt;RecNum&gt;324&lt;/RecNum&gt;&lt;DisplayText&gt;[152]&lt;/DisplayText&gt;&lt;record&gt;&lt;rec-number&gt;324&lt;/rec-number&gt;&lt;foreign-keys&gt;&lt;key app="EN" db-id="05052tp2owzs2qezrt1ve9tja9f25rw2xfas" timestamp="1668461195" guid="e6bb26e2-f515-4ac8-b985-72ce6006d77a"&gt;324&lt;/key&gt;&lt;/foreign-keys&gt;&lt;ref-type name="Journal Article"&gt;17&lt;/ref-type&gt;&lt;contributors&gt;&lt;authors&gt;&lt;author&gt;Agarwal, S&lt;/author&gt;&lt;author&gt;Lin, Y&lt;/author&gt;&lt;author&gt;Li, C&lt;/author&gt;&lt;author&gt;Stoller, RE&lt;/author&gt;&lt;author&gt;Zinkle, SJ&lt;/author&gt;&lt;/authors&gt;&lt;/contributors&gt;&lt;titles&gt;&lt;title&gt;On the use of SRIM for calculating vacancy production: Quick calculation and full-cascade options&lt;/title&gt;&lt;secondary-title&gt;Nuclear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Atoms&lt;/full-title&gt;&lt;/periodical&gt;&lt;pages&gt;11-29&lt;/pages&gt;&lt;volume&gt;503&lt;/volume&gt;&lt;dates&gt;&lt;year&gt;2021&lt;/year&gt;&lt;/dates&gt;&lt;isbn&gt;0168-583X&lt;/isbn&gt;&lt;urls&gt;&lt;/urls&gt;&lt;/record&gt;&lt;/Cite&gt;&lt;/EndNote&gt;</w:instrText>
      </w:r>
      <w:r w:rsidR="008732D1">
        <w:fldChar w:fldCharType="separate"/>
      </w:r>
      <w:r w:rsidR="00B436DE">
        <w:rPr>
          <w:noProof/>
        </w:rPr>
        <w:t>[152]</w:t>
      </w:r>
      <w:r w:rsidR="008732D1">
        <w:fldChar w:fldCharType="end"/>
      </w:r>
      <w:r w:rsidR="006B7A5D" w:rsidRPr="0061084A">
        <w:t>.</w:t>
      </w:r>
      <w:r w:rsidR="00C43825">
        <w:t xml:space="preserve"> </w:t>
      </w:r>
      <w:bookmarkEnd w:id="69"/>
      <w:r w:rsidR="006B7A5D" w:rsidRPr="0061084A">
        <w:t xml:space="preserve">The kinetic energy absorbed by recoils from the E2RECOIL.txt file and the integrated ionization by recoil from the IONIZ.txt file was used to calculate the irradiation damage. The resulting midrange dose was 0.37 dpa at a depth of 1 μm for the low fluence and 3.7 dpa for the high fluence, which are only slightly higher </w:t>
      </w:r>
    </w:p>
    <w:p w14:paraId="496884BF" w14:textId="77777777" w:rsidR="000C0EB7" w:rsidRDefault="002314ED" w:rsidP="000C0EB7">
      <w:pPr>
        <w:keepNext/>
        <w:spacing w:line="360" w:lineRule="auto"/>
        <w:jc w:val="center"/>
      </w:pPr>
      <w:r>
        <w:rPr>
          <w:rFonts w:cs="Times New Roman"/>
          <w:noProof/>
        </w:rPr>
        <w:lastRenderedPageBreak/>
        <w:drawing>
          <wp:inline distT="0" distB="0" distL="0" distR="0" wp14:anchorId="6AC450F1" wp14:editId="6133B6A0">
            <wp:extent cx="5347957" cy="2163388"/>
            <wp:effectExtent l="0" t="0" r="5715"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82513" cy="2177367"/>
                    </a:xfrm>
                    <a:prstGeom prst="rect">
                      <a:avLst/>
                    </a:prstGeom>
                    <a:noFill/>
                  </pic:spPr>
                </pic:pic>
              </a:graphicData>
            </a:graphic>
          </wp:inline>
        </w:drawing>
      </w:r>
    </w:p>
    <w:p w14:paraId="47521630" w14:textId="1EFAC367" w:rsidR="00B661E3" w:rsidRDefault="000C0EB7" w:rsidP="00E73258">
      <w:pPr>
        <w:pStyle w:val="Caption"/>
      </w:pPr>
      <w:bookmarkStart w:id="70" w:name="_Ref118148578"/>
      <w:bookmarkStart w:id="71" w:name="_Toc127377177"/>
      <w:r>
        <w:t xml:space="preserve">Figure </w:t>
      </w:r>
      <w:r w:rsidR="00DA76EA">
        <w:fldChar w:fldCharType="begin"/>
      </w:r>
      <w:r w:rsidR="00DA76EA">
        <w:instrText xml:space="preserve"> STYLEREF 1 \s </w:instrText>
      </w:r>
      <w:r w:rsidR="00DA76EA">
        <w:fldChar w:fldCharType="separate"/>
      </w:r>
      <w:r w:rsidR="00913ABA">
        <w:rPr>
          <w:noProof/>
        </w:rPr>
        <w:t>3</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2</w:t>
      </w:r>
      <w:r w:rsidR="00DA76EA">
        <w:rPr>
          <w:noProof/>
        </w:rPr>
        <w:fldChar w:fldCharType="end"/>
      </w:r>
      <w:bookmarkEnd w:id="70"/>
      <w:r w:rsidR="00D44D75">
        <w:t xml:space="preserve"> </w:t>
      </w:r>
      <w:r w:rsidR="002314ED">
        <w:t xml:space="preserve">(a) specimens loaded on the stage for irradiations. (b) </w:t>
      </w:r>
      <w:r w:rsidR="00D44D75" w:rsidRPr="00D44D75">
        <w:t>SRIM prediction of the depth-dependent displacement damage and injected ion concentration of pure Fe irradiated by 8 MeV Fe ions to 8.83x10</w:t>
      </w:r>
      <w:r w:rsidR="00D44D75" w:rsidRPr="00227269">
        <w:rPr>
          <w:vertAlign w:val="superscript"/>
        </w:rPr>
        <w:t>14</w:t>
      </w:r>
      <w:r w:rsidR="00D44D75" w:rsidRPr="00D44D75">
        <w:t xml:space="preserve"> ions/cm</w:t>
      </w:r>
      <w:r w:rsidR="00D44D75" w:rsidRPr="00227269">
        <w:rPr>
          <w:vertAlign w:val="superscript"/>
        </w:rPr>
        <w:t>2</w:t>
      </w:r>
      <w:r w:rsidR="00D44D75" w:rsidRPr="00D44D75">
        <w:t>, corresponding to the low fluence irradiation. Both values are 10 times higher for the high fluence irradiation. The analysis depth is marked by the gray-shadowed area.</w:t>
      </w:r>
      <w:bookmarkEnd w:id="71"/>
      <w:r w:rsidR="00D44D75" w:rsidRPr="00D44D75">
        <w:t xml:space="preserve">  </w:t>
      </w:r>
    </w:p>
    <w:p w14:paraId="18E8330A" w14:textId="734FD54F" w:rsidR="00D44D75" w:rsidRPr="00B661E3" w:rsidRDefault="00B661E3" w:rsidP="00B661E3">
      <w:pPr>
        <w:rPr>
          <w:rFonts w:cs="Times New Roman"/>
          <w:iCs/>
          <w:color w:val="000000" w:themeColor="text1"/>
          <w:sz w:val="22"/>
          <w:szCs w:val="20"/>
        </w:rPr>
      </w:pPr>
      <w:r>
        <w:br w:type="page"/>
      </w:r>
    </w:p>
    <w:p w14:paraId="282560EA" w14:textId="6A054D1E" w:rsidR="00F272DB" w:rsidRDefault="00F272DB" w:rsidP="00F272DB"/>
    <w:p w14:paraId="20153F7D" w14:textId="77777777" w:rsidR="00805328" w:rsidRPr="0061084A" w:rsidRDefault="00805328" w:rsidP="00805328">
      <w:pPr>
        <w:pStyle w:val="Caption"/>
      </w:pPr>
      <w:bookmarkStart w:id="72" w:name="_Ref119449831"/>
      <w:bookmarkStart w:id="73" w:name="_Toc127377087"/>
      <w:r>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3</w:t>
      </w:r>
      <w:r>
        <w:rPr>
          <w:noProof/>
        </w:rPr>
        <w:fldChar w:fldCharType="end"/>
      </w:r>
      <w:bookmarkEnd w:id="72"/>
      <w:r>
        <w:t xml:space="preserve"> </w:t>
      </w:r>
      <w:r w:rsidRPr="0061084A">
        <w:t xml:space="preserve">The matrix for </w:t>
      </w:r>
      <w:r>
        <w:t xml:space="preserve">high temperature heavy ion </w:t>
      </w:r>
      <w:r w:rsidRPr="0061084A">
        <w:t xml:space="preserve">irradiation conditions. All materials were irradiated in a single sample holder for each condition. 0, 3, 5, 8, 10, 12, 14, </w:t>
      </w:r>
      <w:r>
        <w:t xml:space="preserve">and </w:t>
      </w:r>
      <w:r w:rsidRPr="0061084A">
        <w:t xml:space="preserve">18 stand for FeCr alloys with the corresponding </w:t>
      </w:r>
      <w:r>
        <w:t xml:space="preserve">weight </w:t>
      </w:r>
      <w:r w:rsidRPr="0061084A">
        <w:t>percent of Cr content. H1, H3 and H9 represent the Fe</w:t>
      </w:r>
      <w:r>
        <w:t>-</w:t>
      </w:r>
      <w:r w:rsidRPr="0061084A">
        <w:t>18Cr aged at 500 °C for 100, 300 and 900 hours.</w:t>
      </w:r>
      <w:bookmarkEnd w:id="73"/>
      <w:r w:rsidRPr="0061084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429"/>
        <w:gridCol w:w="1156"/>
        <w:gridCol w:w="1530"/>
        <w:gridCol w:w="1536"/>
        <w:gridCol w:w="1532"/>
      </w:tblGrid>
      <w:tr w:rsidR="00805328" w:rsidRPr="001A4B56" w14:paraId="29627EF6" w14:textId="77777777" w:rsidTr="00CD01F6">
        <w:trPr>
          <w:trHeight w:val="576"/>
        </w:trPr>
        <w:tc>
          <w:tcPr>
            <w:tcW w:w="0" w:type="auto"/>
            <w:tcBorders>
              <w:top w:val="single" w:sz="18" w:space="0" w:color="auto"/>
              <w:bottom w:val="single" w:sz="12" w:space="0" w:color="auto"/>
            </w:tcBorders>
            <w:vAlign w:val="center"/>
          </w:tcPr>
          <w:p w14:paraId="6A31582D" w14:textId="77777777" w:rsidR="00805328" w:rsidRPr="001A4B56" w:rsidRDefault="00805328" w:rsidP="00CD01F6">
            <w:pPr>
              <w:jc w:val="center"/>
              <w:rPr>
                <w:rFonts w:cs="Times New Roman"/>
                <w:bCs/>
                <w:lang w:val="en"/>
              </w:rPr>
            </w:pPr>
            <w:r w:rsidRPr="001A4B56">
              <w:rPr>
                <w:rFonts w:cs="Times New Roman"/>
                <w:bCs/>
                <w:lang w:val="en"/>
              </w:rPr>
              <w:t>Materials</w:t>
            </w:r>
          </w:p>
          <w:p w14:paraId="0210B847" w14:textId="77777777" w:rsidR="00805328" w:rsidRPr="001A4B56" w:rsidRDefault="00805328" w:rsidP="00CD01F6">
            <w:pPr>
              <w:jc w:val="center"/>
              <w:rPr>
                <w:rFonts w:cs="Times New Roman"/>
                <w:bCs/>
                <w:lang w:val="en"/>
              </w:rPr>
            </w:pPr>
          </w:p>
        </w:tc>
        <w:tc>
          <w:tcPr>
            <w:tcW w:w="0" w:type="auto"/>
            <w:tcBorders>
              <w:top w:val="single" w:sz="18" w:space="0" w:color="auto"/>
              <w:bottom w:val="single" w:sz="12" w:space="0" w:color="auto"/>
            </w:tcBorders>
            <w:vAlign w:val="center"/>
          </w:tcPr>
          <w:p w14:paraId="567A2DEB" w14:textId="77777777" w:rsidR="00805328" w:rsidRPr="001A4B56" w:rsidRDefault="00805328" w:rsidP="00CD01F6">
            <w:pPr>
              <w:jc w:val="center"/>
              <w:rPr>
                <w:rFonts w:cs="Times New Roman"/>
                <w:bCs/>
                <w:lang w:val="en"/>
              </w:rPr>
            </w:pPr>
            <w:r w:rsidRPr="001A4B56">
              <w:rPr>
                <w:rFonts w:cs="Times New Roman"/>
                <w:bCs/>
                <w:lang w:val="en"/>
              </w:rPr>
              <w:t>Mid-range / Peak dose</w:t>
            </w:r>
          </w:p>
          <w:p w14:paraId="28407E12" w14:textId="77777777" w:rsidR="00805328" w:rsidRPr="001A4B56" w:rsidRDefault="00805328" w:rsidP="00CD01F6">
            <w:pPr>
              <w:jc w:val="center"/>
              <w:rPr>
                <w:rFonts w:cs="Times New Roman"/>
                <w:bCs/>
                <w:lang w:val="en"/>
              </w:rPr>
            </w:pPr>
            <w:r w:rsidRPr="001A4B56">
              <w:rPr>
                <w:rFonts w:cs="Times New Roman"/>
                <w:bCs/>
                <w:lang w:val="en"/>
              </w:rPr>
              <w:t>(dpa)</w:t>
            </w:r>
          </w:p>
        </w:tc>
        <w:tc>
          <w:tcPr>
            <w:tcW w:w="0" w:type="auto"/>
            <w:tcBorders>
              <w:top w:val="single" w:sz="18" w:space="0" w:color="auto"/>
              <w:bottom w:val="single" w:sz="12" w:space="0" w:color="auto"/>
            </w:tcBorders>
            <w:vAlign w:val="center"/>
          </w:tcPr>
          <w:p w14:paraId="4D314005" w14:textId="77777777" w:rsidR="00805328" w:rsidRPr="001A4B56" w:rsidRDefault="00805328" w:rsidP="00CD01F6">
            <w:pPr>
              <w:jc w:val="center"/>
              <w:rPr>
                <w:rFonts w:cs="Times New Roman"/>
                <w:bCs/>
                <w:lang w:val="en"/>
              </w:rPr>
            </w:pPr>
            <w:r w:rsidRPr="001A4B56">
              <w:rPr>
                <w:rFonts w:cs="Times New Roman"/>
                <w:bCs/>
                <w:lang w:val="en"/>
              </w:rPr>
              <w:t>Fluence</w:t>
            </w:r>
          </w:p>
          <w:p w14:paraId="7571E498" w14:textId="77777777" w:rsidR="00805328" w:rsidRPr="001A4B56" w:rsidRDefault="00805328" w:rsidP="00CD01F6">
            <w:pPr>
              <w:jc w:val="center"/>
              <w:rPr>
                <w:rFonts w:cs="Times New Roman"/>
                <w:bCs/>
                <w:lang w:val="en"/>
              </w:rPr>
            </w:pPr>
            <w:r w:rsidRPr="001A4B56">
              <w:rPr>
                <w:rFonts w:cs="Times New Roman"/>
                <w:bCs/>
                <w:lang w:val="en"/>
              </w:rPr>
              <w:t>(ions*</w:t>
            </w:r>
          </w:p>
          <w:p w14:paraId="2D5B80D3" w14:textId="77777777" w:rsidR="00805328" w:rsidRPr="001A4B56" w:rsidRDefault="00805328" w:rsidP="00CD01F6">
            <w:pPr>
              <w:jc w:val="center"/>
              <w:rPr>
                <w:rFonts w:cs="Times New Roman"/>
                <w:bCs/>
                <w:lang w:val="en"/>
              </w:rPr>
            </w:pPr>
            <w:r w:rsidRPr="001A4B56">
              <w:rPr>
                <w:rFonts w:cs="Times New Roman"/>
                <w:bCs/>
                <w:lang w:val="en"/>
              </w:rPr>
              <w:t>cm</w:t>
            </w:r>
            <w:r w:rsidRPr="001A4B56">
              <w:rPr>
                <w:rFonts w:cs="Times New Roman"/>
                <w:bCs/>
                <w:vertAlign w:val="superscript"/>
                <w:lang w:val="en"/>
              </w:rPr>
              <w:t>-2</w:t>
            </w:r>
            <w:r w:rsidRPr="001A4B56">
              <w:rPr>
                <w:rFonts w:cs="Times New Roman"/>
                <w:bCs/>
                <w:lang w:val="en"/>
              </w:rPr>
              <w:t>)</w:t>
            </w:r>
          </w:p>
        </w:tc>
        <w:tc>
          <w:tcPr>
            <w:tcW w:w="0" w:type="auto"/>
            <w:tcBorders>
              <w:top w:val="single" w:sz="18" w:space="0" w:color="auto"/>
              <w:bottom w:val="single" w:sz="12" w:space="0" w:color="auto"/>
            </w:tcBorders>
            <w:vAlign w:val="center"/>
          </w:tcPr>
          <w:p w14:paraId="2A69DDD2" w14:textId="77777777" w:rsidR="00805328" w:rsidRPr="001A4B56" w:rsidRDefault="00805328" w:rsidP="00CD01F6">
            <w:pPr>
              <w:jc w:val="center"/>
              <w:rPr>
                <w:rFonts w:cs="Times New Roman"/>
                <w:bCs/>
                <w:lang w:val="en"/>
              </w:rPr>
            </w:pPr>
            <w:r w:rsidRPr="001A4B56">
              <w:rPr>
                <w:rFonts w:cs="Times New Roman"/>
                <w:bCs/>
                <w:lang w:val="en"/>
              </w:rPr>
              <w:t>Flux/mid-range dose rate</w:t>
            </w:r>
          </w:p>
          <w:p w14:paraId="3A6F797C" w14:textId="77777777" w:rsidR="00805328" w:rsidRPr="001A4B56" w:rsidRDefault="00805328" w:rsidP="00CD01F6">
            <w:pPr>
              <w:jc w:val="center"/>
              <w:rPr>
                <w:rFonts w:cs="Times New Roman"/>
                <w:bCs/>
                <w:lang w:val="en"/>
              </w:rPr>
            </w:pPr>
            <w:r w:rsidRPr="001A4B56">
              <w:rPr>
                <w:rFonts w:cs="Times New Roman"/>
                <w:bCs/>
                <w:lang w:val="en"/>
              </w:rPr>
              <w:t>(ions*cm</w:t>
            </w:r>
            <w:r w:rsidRPr="001A4B56">
              <w:rPr>
                <w:rFonts w:cs="Times New Roman"/>
                <w:bCs/>
                <w:vertAlign w:val="superscript"/>
                <w:lang w:val="en"/>
              </w:rPr>
              <w:t>-2</w:t>
            </w:r>
            <w:r w:rsidRPr="001A4B56">
              <w:rPr>
                <w:rFonts w:cs="Times New Roman"/>
                <w:bCs/>
                <w:lang w:val="en"/>
              </w:rPr>
              <w:t>.s</w:t>
            </w:r>
            <w:r w:rsidRPr="001A4B56">
              <w:rPr>
                <w:rFonts w:cs="Times New Roman"/>
                <w:bCs/>
                <w:vertAlign w:val="superscript"/>
                <w:lang w:val="en"/>
              </w:rPr>
              <w:t xml:space="preserve">-1 </w:t>
            </w:r>
            <w:r w:rsidRPr="001A4B56">
              <w:rPr>
                <w:rFonts w:cs="Times New Roman"/>
                <w:bCs/>
                <w:lang w:val="en"/>
              </w:rPr>
              <w:t>/ dpa.s</w:t>
            </w:r>
            <w:r w:rsidRPr="001A4B56">
              <w:rPr>
                <w:rFonts w:cs="Times New Roman"/>
                <w:bCs/>
                <w:vertAlign w:val="superscript"/>
                <w:lang w:val="en"/>
              </w:rPr>
              <w:t>-1</w:t>
            </w:r>
            <w:r w:rsidRPr="001A4B56">
              <w:rPr>
                <w:rFonts w:cs="Times New Roman"/>
                <w:bCs/>
                <w:lang w:val="en"/>
              </w:rPr>
              <w:t>)</w:t>
            </w:r>
          </w:p>
        </w:tc>
        <w:tc>
          <w:tcPr>
            <w:tcW w:w="0" w:type="auto"/>
            <w:tcBorders>
              <w:top w:val="single" w:sz="18" w:space="0" w:color="auto"/>
              <w:bottom w:val="single" w:sz="12" w:space="0" w:color="auto"/>
            </w:tcBorders>
            <w:vAlign w:val="center"/>
          </w:tcPr>
          <w:p w14:paraId="61946CBA" w14:textId="77777777" w:rsidR="00805328" w:rsidRPr="001A4B56" w:rsidRDefault="00805328" w:rsidP="00CD01F6">
            <w:pPr>
              <w:jc w:val="center"/>
              <w:rPr>
                <w:rFonts w:cs="Times New Roman"/>
                <w:bCs/>
                <w:lang w:val="en"/>
              </w:rPr>
            </w:pPr>
            <w:r w:rsidRPr="001A4B56">
              <w:rPr>
                <w:rFonts w:cs="Times New Roman"/>
                <w:bCs/>
                <w:lang w:val="en"/>
              </w:rPr>
              <w:t>Temperatures</w:t>
            </w:r>
          </w:p>
          <w:p w14:paraId="161BFDE1" w14:textId="77777777" w:rsidR="00805328" w:rsidRPr="001A4B56" w:rsidRDefault="00805328" w:rsidP="00CD01F6">
            <w:pPr>
              <w:jc w:val="center"/>
              <w:rPr>
                <w:rFonts w:cs="Times New Roman"/>
                <w:bCs/>
                <w:lang w:val="en"/>
              </w:rPr>
            </w:pPr>
            <w:r w:rsidRPr="001A4B56">
              <w:rPr>
                <w:rFonts w:cs="Times New Roman"/>
                <w:bCs/>
                <w:lang w:val="en"/>
              </w:rPr>
              <w:t>(</w:t>
            </w:r>
            <w:r w:rsidRPr="001A4B56">
              <w:rPr>
                <w:rFonts w:cs="Times New Roman"/>
                <w:bCs/>
                <w:vertAlign w:val="superscript"/>
                <w:lang w:val="en"/>
              </w:rPr>
              <w:t>o</w:t>
            </w:r>
            <w:r w:rsidRPr="001A4B56">
              <w:rPr>
                <w:rFonts w:cs="Times New Roman"/>
                <w:bCs/>
                <w:lang w:val="en"/>
              </w:rPr>
              <w:t>C)</w:t>
            </w:r>
          </w:p>
        </w:tc>
        <w:tc>
          <w:tcPr>
            <w:tcW w:w="0" w:type="auto"/>
            <w:tcBorders>
              <w:top w:val="single" w:sz="18" w:space="0" w:color="auto"/>
              <w:bottom w:val="single" w:sz="12" w:space="0" w:color="auto"/>
            </w:tcBorders>
            <w:vAlign w:val="center"/>
          </w:tcPr>
          <w:p w14:paraId="4AE76034" w14:textId="77777777" w:rsidR="00805328" w:rsidRPr="001A4B56" w:rsidRDefault="00805328" w:rsidP="00CD01F6">
            <w:pPr>
              <w:jc w:val="center"/>
              <w:rPr>
                <w:rFonts w:cs="Times New Roman"/>
                <w:bCs/>
                <w:lang w:val="en"/>
              </w:rPr>
            </w:pPr>
            <w:r w:rsidRPr="001A4B56">
              <w:rPr>
                <w:rFonts w:cs="Times New Roman"/>
                <w:bCs/>
                <w:lang w:val="en"/>
              </w:rPr>
              <w:t>Estimated time (minutes)</w:t>
            </w:r>
          </w:p>
        </w:tc>
      </w:tr>
      <w:tr w:rsidR="00805328" w:rsidRPr="001A4B56" w14:paraId="0B0FE79A" w14:textId="77777777" w:rsidTr="00CD01F6">
        <w:trPr>
          <w:trHeight w:val="576"/>
        </w:trPr>
        <w:tc>
          <w:tcPr>
            <w:tcW w:w="0" w:type="auto"/>
            <w:tcBorders>
              <w:top w:val="single" w:sz="12" w:space="0" w:color="auto"/>
              <w:bottom w:val="single" w:sz="8" w:space="0" w:color="auto"/>
            </w:tcBorders>
            <w:vAlign w:val="center"/>
          </w:tcPr>
          <w:p w14:paraId="42AD7590" w14:textId="77777777" w:rsidR="00805328" w:rsidRPr="001A4B56" w:rsidRDefault="00805328" w:rsidP="00CD01F6">
            <w:pPr>
              <w:jc w:val="center"/>
              <w:rPr>
                <w:rFonts w:cs="Times New Roman"/>
                <w:bCs/>
                <w:lang w:val="en"/>
              </w:rPr>
            </w:pPr>
            <w:r w:rsidRPr="001A4B56">
              <w:rPr>
                <w:rFonts w:cs="Times New Roman"/>
                <w:bCs/>
                <w:lang w:val="en"/>
              </w:rPr>
              <w:t>0, 3, 5, 8, 10, 12, 14, 18</w:t>
            </w:r>
          </w:p>
        </w:tc>
        <w:tc>
          <w:tcPr>
            <w:tcW w:w="0" w:type="auto"/>
            <w:tcBorders>
              <w:top w:val="single" w:sz="12" w:space="0" w:color="auto"/>
              <w:bottom w:val="single" w:sz="8" w:space="0" w:color="auto"/>
            </w:tcBorders>
            <w:vAlign w:val="center"/>
          </w:tcPr>
          <w:p w14:paraId="1383F91F"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12" w:space="0" w:color="auto"/>
              <w:bottom w:val="single" w:sz="8" w:space="0" w:color="auto"/>
            </w:tcBorders>
            <w:vAlign w:val="center"/>
          </w:tcPr>
          <w:p w14:paraId="48F8CBA4"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12" w:space="0" w:color="auto"/>
              <w:bottom w:val="single" w:sz="8" w:space="0" w:color="auto"/>
            </w:tcBorders>
            <w:vAlign w:val="center"/>
          </w:tcPr>
          <w:p w14:paraId="0BA920F5"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10 </w:t>
            </w:r>
            <w:r w:rsidRPr="001A4B56">
              <w:rPr>
                <w:rFonts w:cs="Times New Roman"/>
                <w:bCs/>
                <w:lang w:val="en"/>
              </w:rPr>
              <w:t>/</w:t>
            </w:r>
          </w:p>
          <w:p w14:paraId="72620A54"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-5</w:t>
            </w:r>
          </w:p>
        </w:tc>
        <w:tc>
          <w:tcPr>
            <w:tcW w:w="0" w:type="auto"/>
            <w:tcBorders>
              <w:top w:val="single" w:sz="12" w:space="0" w:color="auto"/>
              <w:bottom w:val="single" w:sz="8" w:space="0" w:color="auto"/>
            </w:tcBorders>
            <w:vAlign w:val="center"/>
          </w:tcPr>
          <w:p w14:paraId="3633229D" w14:textId="77777777" w:rsidR="00805328" w:rsidRPr="001A4B56" w:rsidRDefault="00805328" w:rsidP="00CD01F6">
            <w:pPr>
              <w:jc w:val="center"/>
              <w:rPr>
                <w:rFonts w:cs="Times New Roman"/>
                <w:bCs/>
                <w:lang w:val="en"/>
              </w:rPr>
            </w:pPr>
            <w:r w:rsidRPr="001A4B56">
              <w:rPr>
                <w:rFonts w:cs="Times New Roman"/>
                <w:bCs/>
                <w:lang w:val="en"/>
              </w:rPr>
              <w:t>450</w:t>
            </w:r>
          </w:p>
        </w:tc>
        <w:tc>
          <w:tcPr>
            <w:tcW w:w="0" w:type="auto"/>
            <w:tcBorders>
              <w:top w:val="single" w:sz="12" w:space="0" w:color="auto"/>
              <w:bottom w:val="single" w:sz="8" w:space="0" w:color="auto"/>
            </w:tcBorders>
            <w:vAlign w:val="center"/>
          </w:tcPr>
          <w:p w14:paraId="62C3C2AA" w14:textId="77777777" w:rsidR="00805328" w:rsidRPr="001A4B56" w:rsidRDefault="00805328" w:rsidP="00CD01F6">
            <w:pPr>
              <w:jc w:val="center"/>
              <w:rPr>
                <w:rFonts w:cs="Times New Roman"/>
                <w:bCs/>
                <w:lang w:val="en"/>
              </w:rPr>
            </w:pPr>
            <w:r w:rsidRPr="001A4B56">
              <w:rPr>
                <w:rFonts w:cs="Times New Roman"/>
                <w:bCs/>
                <w:lang w:val="en"/>
              </w:rPr>
              <w:t>9.6 hours</w:t>
            </w:r>
          </w:p>
        </w:tc>
      </w:tr>
      <w:tr w:rsidR="00805328" w:rsidRPr="001A4B56" w14:paraId="462F05A4" w14:textId="77777777" w:rsidTr="00CD01F6">
        <w:trPr>
          <w:trHeight w:val="576"/>
        </w:trPr>
        <w:tc>
          <w:tcPr>
            <w:tcW w:w="0" w:type="auto"/>
            <w:tcBorders>
              <w:top w:val="single" w:sz="8" w:space="0" w:color="auto"/>
              <w:bottom w:val="single" w:sz="8" w:space="0" w:color="auto"/>
            </w:tcBorders>
            <w:vAlign w:val="center"/>
          </w:tcPr>
          <w:p w14:paraId="7C34AB60" w14:textId="77777777" w:rsidR="00805328" w:rsidRPr="001A4B56" w:rsidRDefault="00805328" w:rsidP="00CD01F6">
            <w:pPr>
              <w:jc w:val="center"/>
              <w:rPr>
                <w:rFonts w:cs="Times New Roman"/>
                <w:bCs/>
                <w:lang w:val="en"/>
              </w:rPr>
            </w:pPr>
            <w:r w:rsidRPr="001A4B56">
              <w:rPr>
                <w:rFonts w:cs="Times New Roman"/>
                <w:bCs/>
                <w:lang w:val="en"/>
              </w:rPr>
              <w:t>0, 3, 5, 8, 10, 12, 14, 18</w:t>
            </w:r>
          </w:p>
        </w:tc>
        <w:tc>
          <w:tcPr>
            <w:tcW w:w="0" w:type="auto"/>
            <w:tcBorders>
              <w:top w:val="single" w:sz="8" w:space="0" w:color="auto"/>
              <w:bottom w:val="single" w:sz="8" w:space="0" w:color="auto"/>
            </w:tcBorders>
            <w:vAlign w:val="center"/>
          </w:tcPr>
          <w:p w14:paraId="0B9F7711"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8" w:space="0" w:color="auto"/>
            </w:tcBorders>
            <w:vAlign w:val="center"/>
          </w:tcPr>
          <w:p w14:paraId="7FA77DF2"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8" w:space="0" w:color="auto"/>
            </w:tcBorders>
            <w:vAlign w:val="center"/>
          </w:tcPr>
          <w:p w14:paraId="5797A4A6"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11 </w:t>
            </w:r>
            <w:r w:rsidRPr="001A4B56">
              <w:rPr>
                <w:rFonts w:cs="Times New Roman"/>
                <w:bCs/>
                <w:lang w:val="en"/>
              </w:rPr>
              <w:t>/</w:t>
            </w:r>
          </w:p>
          <w:p w14:paraId="6F945855"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-4</w:t>
            </w:r>
          </w:p>
        </w:tc>
        <w:tc>
          <w:tcPr>
            <w:tcW w:w="0" w:type="auto"/>
            <w:tcBorders>
              <w:top w:val="single" w:sz="8" w:space="0" w:color="auto"/>
              <w:bottom w:val="single" w:sz="8" w:space="0" w:color="auto"/>
            </w:tcBorders>
            <w:vAlign w:val="center"/>
          </w:tcPr>
          <w:p w14:paraId="290DA187" w14:textId="77777777" w:rsidR="00805328" w:rsidRPr="001A4B56" w:rsidRDefault="00805328" w:rsidP="00CD01F6">
            <w:pPr>
              <w:jc w:val="center"/>
              <w:rPr>
                <w:rFonts w:cs="Times New Roman"/>
                <w:bCs/>
                <w:lang w:val="en"/>
              </w:rPr>
            </w:pPr>
            <w:r w:rsidRPr="001A4B56">
              <w:rPr>
                <w:rFonts w:cs="Times New Roman"/>
                <w:bCs/>
                <w:lang w:val="en"/>
              </w:rPr>
              <w:t>450</w:t>
            </w:r>
          </w:p>
        </w:tc>
        <w:tc>
          <w:tcPr>
            <w:tcW w:w="0" w:type="auto"/>
            <w:tcBorders>
              <w:top w:val="single" w:sz="8" w:space="0" w:color="auto"/>
              <w:bottom w:val="single" w:sz="8" w:space="0" w:color="auto"/>
            </w:tcBorders>
            <w:vAlign w:val="center"/>
          </w:tcPr>
          <w:p w14:paraId="0AFA7A35" w14:textId="77777777" w:rsidR="00805328" w:rsidRPr="001A4B56" w:rsidRDefault="00805328" w:rsidP="00CD01F6">
            <w:pPr>
              <w:jc w:val="center"/>
              <w:rPr>
                <w:rFonts w:cs="Times New Roman"/>
                <w:bCs/>
                <w:lang w:val="en"/>
              </w:rPr>
            </w:pPr>
            <w:r w:rsidRPr="001A4B56">
              <w:rPr>
                <w:rFonts w:cs="Times New Roman"/>
                <w:bCs/>
                <w:lang w:val="en"/>
              </w:rPr>
              <w:t>58 minutes</w:t>
            </w:r>
          </w:p>
        </w:tc>
      </w:tr>
      <w:tr w:rsidR="00805328" w:rsidRPr="001A4B56" w14:paraId="0DFB59CD" w14:textId="77777777" w:rsidTr="00CD01F6">
        <w:trPr>
          <w:trHeight w:val="576"/>
        </w:trPr>
        <w:tc>
          <w:tcPr>
            <w:tcW w:w="0" w:type="auto"/>
            <w:tcBorders>
              <w:top w:val="single" w:sz="8" w:space="0" w:color="auto"/>
            </w:tcBorders>
            <w:vAlign w:val="center"/>
          </w:tcPr>
          <w:p w14:paraId="14F83BDF" w14:textId="77777777" w:rsidR="00805328" w:rsidRPr="001A4B56" w:rsidRDefault="00805328" w:rsidP="00CD01F6">
            <w:pPr>
              <w:jc w:val="center"/>
              <w:rPr>
                <w:rFonts w:cs="Times New Roman"/>
                <w:bCs/>
                <w:lang w:val="en"/>
              </w:rPr>
            </w:pPr>
            <w:r w:rsidRPr="001A4B56">
              <w:rPr>
                <w:rFonts w:cs="Times New Roman"/>
                <w:bCs/>
                <w:lang w:val="en"/>
              </w:rPr>
              <w:t>0, 3, 5, 8, 10, 12, 14, 18</w:t>
            </w:r>
          </w:p>
        </w:tc>
        <w:tc>
          <w:tcPr>
            <w:tcW w:w="0" w:type="auto"/>
            <w:tcBorders>
              <w:top w:val="single" w:sz="8" w:space="0" w:color="auto"/>
            </w:tcBorders>
            <w:vAlign w:val="center"/>
          </w:tcPr>
          <w:p w14:paraId="121DA4F1" w14:textId="77777777" w:rsidR="00805328" w:rsidRPr="001A4B56" w:rsidRDefault="00805328" w:rsidP="00CD01F6">
            <w:pPr>
              <w:jc w:val="center"/>
              <w:rPr>
                <w:rFonts w:cs="Times New Roman"/>
                <w:bCs/>
                <w:lang w:val="en"/>
              </w:rPr>
            </w:pPr>
            <w:r w:rsidRPr="001A4B56">
              <w:rPr>
                <w:rFonts w:cs="Times New Roman"/>
                <w:bCs/>
                <w:lang w:val="en"/>
              </w:rPr>
              <w:t>3.7/9.3</w:t>
            </w:r>
          </w:p>
        </w:tc>
        <w:tc>
          <w:tcPr>
            <w:tcW w:w="0" w:type="auto"/>
            <w:tcBorders>
              <w:top w:val="single" w:sz="8" w:space="0" w:color="auto"/>
            </w:tcBorders>
            <w:vAlign w:val="center"/>
          </w:tcPr>
          <w:p w14:paraId="164D7D9B"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15</w:t>
            </w:r>
          </w:p>
        </w:tc>
        <w:tc>
          <w:tcPr>
            <w:tcW w:w="0" w:type="auto"/>
            <w:tcBorders>
              <w:top w:val="single" w:sz="8" w:space="0" w:color="auto"/>
            </w:tcBorders>
            <w:vAlign w:val="center"/>
          </w:tcPr>
          <w:p w14:paraId="35D864CC"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11 </w:t>
            </w:r>
            <w:r w:rsidRPr="001A4B56">
              <w:rPr>
                <w:rFonts w:cs="Times New Roman"/>
                <w:bCs/>
                <w:lang w:val="en"/>
              </w:rPr>
              <w:t>/</w:t>
            </w:r>
          </w:p>
          <w:p w14:paraId="499FB682"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-4</w:t>
            </w:r>
          </w:p>
        </w:tc>
        <w:tc>
          <w:tcPr>
            <w:tcW w:w="0" w:type="auto"/>
            <w:tcBorders>
              <w:top w:val="single" w:sz="8" w:space="0" w:color="auto"/>
            </w:tcBorders>
            <w:vAlign w:val="center"/>
          </w:tcPr>
          <w:p w14:paraId="0F296F3F" w14:textId="77777777" w:rsidR="00805328" w:rsidRPr="001A4B56" w:rsidRDefault="00805328" w:rsidP="00CD01F6">
            <w:pPr>
              <w:jc w:val="center"/>
              <w:rPr>
                <w:rFonts w:cs="Times New Roman"/>
                <w:bCs/>
                <w:lang w:val="en"/>
              </w:rPr>
            </w:pPr>
            <w:r w:rsidRPr="001A4B56">
              <w:rPr>
                <w:rFonts w:cs="Times New Roman"/>
                <w:bCs/>
                <w:lang w:val="en"/>
              </w:rPr>
              <w:t>450</w:t>
            </w:r>
          </w:p>
        </w:tc>
        <w:tc>
          <w:tcPr>
            <w:tcW w:w="0" w:type="auto"/>
            <w:tcBorders>
              <w:top w:val="single" w:sz="8" w:space="0" w:color="auto"/>
            </w:tcBorders>
            <w:vAlign w:val="center"/>
          </w:tcPr>
          <w:p w14:paraId="439D8B71" w14:textId="77777777" w:rsidR="00805328" w:rsidRPr="001A4B56" w:rsidRDefault="00805328" w:rsidP="00CD01F6">
            <w:pPr>
              <w:jc w:val="center"/>
              <w:rPr>
                <w:rFonts w:cs="Times New Roman"/>
                <w:bCs/>
                <w:lang w:val="en"/>
              </w:rPr>
            </w:pPr>
            <w:r w:rsidRPr="001A4B56">
              <w:rPr>
                <w:rFonts w:cs="Times New Roman"/>
                <w:bCs/>
                <w:lang w:val="en"/>
              </w:rPr>
              <w:t>9.6 hours</w:t>
            </w:r>
          </w:p>
        </w:tc>
      </w:tr>
      <w:tr w:rsidR="00805328" w:rsidRPr="001A4B56" w14:paraId="1D5284E7" w14:textId="77777777" w:rsidTr="00CD01F6">
        <w:trPr>
          <w:trHeight w:val="576"/>
        </w:trPr>
        <w:tc>
          <w:tcPr>
            <w:tcW w:w="0" w:type="auto"/>
            <w:tcBorders>
              <w:top w:val="single" w:sz="8" w:space="0" w:color="auto"/>
              <w:bottom w:val="single" w:sz="8" w:space="0" w:color="auto"/>
            </w:tcBorders>
            <w:vAlign w:val="center"/>
          </w:tcPr>
          <w:p w14:paraId="7EB0C896" w14:textId="77777777" w:rsidR="00805328" w:rsidRPr="001A4B56" w:rsidRDefault="00805328" w:rsidP="00CD01F6">
            <w:pPr>
              <w:jc w:val="center"/>
              <w:rPr>
                <w:rFonts w:cs="Times New Roman"/>
                <w:bCs/>
                <w:lang w:val="en"/>
              </w:rPr>
            </w:pPr>
            <w:r w:rsidRPr="001A4B56">
              <w:rPr>
                <w:rFonts w:cs="Times New Roman"/>
                <w:bCs/>
                <w:lang w:val="en"/>
              </w:rPr>
              <w:t>0, 3, 5, 8, 10, 12, 14, 18</w:t>
            </w:r>
          </w:p>
        </w:tc>
        <w:tc>
          <w:tcPr>
            <w:tcW w:w="0" w:type="auto"/>
            <w:tcBorders>
              <w:top w:val="single" w:sz="8" w:space="0" w:color="auto"/>
              <w:bottom w:val="single" w:sz="8" w:space="0" w:color="auto"/>
            </w:tcBorders>
            <w:vAlign w:val="center"/>
          </w:tcPr>
          <w:p w14:paraId="5F0C2EC2"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8" w:space="0" w:color="auto"/>
            </w:tcBorders>
            <w:vAlign w:val="center"/>
          </w:tcPr>
          <w:p w14:paraId="716AA383"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8" w:space="0" w:color="auto"/>
            </w:tcBorders>
            <w:vAlign w:val="center"/>
          </w:tcPr>
          <w:p w14:paraId="230FCD08"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11 </w:t>
            </w:r>
            <w:r w:rsidRPr="001A4B56">
              <w:rPr>
                <w:rFonts w:cs="Times New Roman"/>
                <w:bCs/>
                <w:lang w:val="en"/>
              </w:rPr>
              <w:t>/</w:t>
            </w:r>
          </w:p>
          <w:p w14:paraId="303969E0"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-4</w:t>
            </w:r>
          </w:p>
        </w:tc>
        <w:tc>
          <w:tcPr>
            <w:tcW w:w="0" w:type="auto"/>
            <w:tcBorders>
              <w:top w:val="single" w:sz="8" w:space="0" w:color="auto"/>
              <w:bottom w:val="single" w:sz="8" w:space="0" w:color="auto"/>
            </w:tcBorders>
            <w:vAlign w:val="center"/>
          </w:tcPr>
          <w:p w14:paraId="259F722B" w14:textId="77777777" w:rsidR="00805328" w:rsidRPr="001A4B56" w:rsidRDefault="00805328" w:rsidP="00CD01F6">
            <w:pPr>
              <w:jc w:val="center"/>
              <w:rPr>
                <w:rFonts w:cs="Times New Roman"/>
                <w:bCs/>
                <w:lang w:val="en"/>
              </w:rPr>
            </w:pPr>
            <w:r w:rsidRPr="001A4B56">
              <w:rPr>
                <w:rFonts w:cs="Times New Roman"/>
                <w:bCs/>
                <w:lang w:val="en"/>
              </w:rPr>
              <w:t>350</w:t>
            </w:r>
          </w:p>
        </w:tc>
        <w:tc>
          <w:tcPr>
            <w:tcW w:w="0" w:type="auto"/>
            <w:tcBorders>
              <w:top w:val="single" w:sz="8" w:space="0" w:color="auto"/>
              <w:bottom w:val="single" w:sz="8" w:space="0" w:color="auto"/>
            </w:tcBorders>
            <w:vAlign w:val="center"/>
          </w:tcPr>
          <w:p w14:paraId="70EBB382" w14:textId="77777777" w:rsidR="00805328" w:rsidRPr="001A4B56" w:rsidRDefault="00805328" w:rsidP="00CD01F6">
            <w:pPr>
              <w:jc w:val="center"/>
              <w:rPr>
                <w:rFonts w:cs="Times New Roman"/>
                <w:bCs/>
                <w:lang w:val="en"/>
              </w:rPr>
            </w:pPr>
            <w:r w:rsidRPr="001A4B56">
              <w:rPr>
                <w:rFonts w:cs="Times New Roman"/>
                <w:bCs/>
                <w:lang w:val="en"/>
              </w:rPr>
              <w:t>58 minutes</w:t>
            </w:r>
          </w:p>
        </w:tc>
      </w:tr>
      <w:tr w:rsidR="00805328" w:rsidRPr="001A4B56" w14:paraId="2FA83B4F" w14:textId="77777777" w:rsidTr="00CD01F6">
        <w:trPr>
          <w:trHeight w:val="576"/>
        </w:trPr>
        <w:tc>
          <w:tcPr>
            <w:tcW w:w="0" w:type="auto"/>
            <w:tcBorders>
              <w:top w:val="single" w:sz="8" w:space="0" w:color="auto"/>
              <w:bottom w:val="single" w:sz="8" w:space="0" w:color="auto"/>
            </w:tcBorders>
            <w:vAlign w:val="center"/>
          </w:tcPr>
          <w:p w14:paraId="01C1635F" w14:textId="77777777" w:rsidR="00805328" w:rsidRPr="001A4B56" w:rsidRDefault="00805328" w:rsidP="00CD01F6">
            <w:pPr>
              <w:jc w:val="center"/>
              <w:rPr>
                <w:rFonts w:cs="Times New Roman"/>
                <w:bCs/>
                <w:lang w:val="en"/>
              </w:rPr>
            </w:pPr>
            <w:r w:rsidRPr="001A4B56">
              <w:rPr>
                <w:rFonts w:cs="Times New Roman"/>
                <w:bCs/>
                <w:lang w:val="en"/>
              </w:rPr>
              <w:t>0, 3, 5, 8, 10, 12, 14, 18</w:t>
            </w:r>
          </w:p>
        </w:tc>
        <w:tc>
          <w:tcPr>
            <w:tcW w:w="0" w:type="auto"/>
            <w:tcBorders>
              <w:top w:val="single" w:sz="8" w:space="0" w:color="auto"/>
              <w:bottom w:val="single" w:sz="8" w:space="0" w:color="auto"/>
            </w:tcBorders>
            <w:vAlign w:val="center"/>
          </w:tcPr>
          <w:p w14:paraId="730DD1A1" w14:textId="77777777" w:rsidR="00805328" w:rsidRPr="001A4B56" w:rsidRDefault="00805328" w:rsidP="00CD01F6">
            <w:pPr>
              <w:jc w:val="center"/>
              <w:rPr>
                <w:rFonts w:cs="Times New Roman"/>
                <w:bCs/>
                <w:lang w:val="en"/>
              </w:rPr>
            </w:pPr>
            <w:r w:rsidRPr="001A4B56">
              <w:rPr>
                <w:rFonts w:cs="Times New Roman"/>
                <w:bCs/>
                <w:lang w:val="en"/>
              </w:rPr>
              <w:t>3.7/9.3</w:t>
            </w:r>
          </w:p>
        </w:tc>
        <w:tc>
          <w:tcPr>
            <w:tcW w:w="0" w:type="auto"/>
            <w:tcBorders>
              <w:top w:val="single" w:sz="8" w:space="0" w:color="auto"/>
              <w:bottom w:val="single" w:sz="8" w:space="0" w:color="auto"/>
            </w:tcBorders>
            <w:vAlign w:val="center"/>
          </w:tcPr>
          <w:p w14:paraId="74300E70"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15</w:t>
            </w:r>
          </w:p>
        </w:tc>
        <w:tc>
          <w:tcPr>
            <w:tcW w:w="0" w:type="auto"/>
            <w:tcBorders>
              <w:top w:val="single" w:sz="8" w:space="0" w:color="auto"/>
              <w:bottom w:val="single" w:sz="8" w:space="0" w:color="auto"/>
            </w:tcBorders>
            <w:vAlign w:val="center"/>
          </w:tcPr>
          <w:p w14:paraId="72A6E6AE"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11 </w:t>
            </w:r>
            <w:r w:rsidRPr="001A4B56">
              <w:rPr>
                <w:rFonts w:cs="Times New Roman"/>
                <w:bCs/>
                <w:lang w:val="en"/>
              </w:rPr>
              <w:t>/</w:t>
            </w:r>
          </w:p>
          <w:p w14:paraId="07EC9521"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-4</w:t>
            </w:r>
          </w:p>
        </w:tc>
        <w:tc>
          <w:tcPr>
            <w:tcW w:w="0" w:type="auto"/>
            <w:tcBorders>
              <w:top w:val="single" w:sz="8" w:space="0" w:color="auto"/>
              <w:bottom w:val="single" w:sz="8" w:space="0" w:color="auto"/>
            </w:tcBorders>
            <w:vAlign w:val="center"/>
          </w:tcPr>
          <w:p w14:paraId="1A21C677" w14:textId="77777777" w:rsidR="00805328" w:rsidRPr="001A4B56" w:rsidRDefault="00805328" w:rsidP="00CD01F6">
            <w:pPr>
              <w:jc w:val="center"/>
              <w:rPr>
                <w:rFonts w:cs="Times New Roman"/>
                <w:bCs/>
                <w:lang w:val="en"/>
              </w:rPr>
            </w:pPr>
            <w:r w:rsidRPr="001A4B56">
              <w:rPr>
                <w:rFonts w:cs="Times New Roman"/>
                <w:bCs/>
                <w:lang w:val="en"/>
              </w:rPr>
              <w:t>350</w:t>
            </w:r>
          </w:p>
        </w:tc>
        <w:tc>
          <w:tcPr>
            <w:tcW w:w="0" w:type="auto"/>
            <w:tcBorders>
              <w:top w:val="single" w:sz="8" w:space="0" w:color="auto"/>
              <w:bottom w:val="single" w:sz="8" w:space="0" w:color="auto"/>
            </w:tcBorders>
            <w:vAlign w:val="center"/>
          </w:tcPr>
          <w:p w14:paraId="1CC794E8" w14:textId="77777777" w:rsidR="00805328" w:rsidRPr="001A4B56" w:rsidRDefault="00805328" w:rsidP="00CD01F6">
            <w:pPr>
              <w:jc w:val="center"/>
              <w:rPr>
                <w:rFonts w:cs="Times New Roman"/>
                <w:bCs/>
                <w:lang w:val="en"/>
              </w:rPr>
            </w:pPr>
            <w:r w:rsidRPr="001A4B56">
              <w:rPr>
                <w:rFonts w:cs="Times New Roman"/>
                <w:bCs/>
                <w:lang w:val="en"/>
              </w:rPr>
              <w:t>9.6 hours</w:t>
            </w:r>
          </w:p>
        </w:tc>
      </w:tr>
      <w:tr w:rsidR="00805328" w:rsidRPr="001A4B56" w14:paraId="0ED4F6DA" w14:textId="77777777" w:rsidTr="00CD01F6">
        <w:trPr>
          <w:trHeight w:val="576"/>
        </w:trPr>
        <w:tc>
          <w:tcPr>
            <w:tcW w:w="0" w:type="auto"/>
            <w:tcBorders>
              <w:top w:val="single" w:sz="8" w:space="0" w:color="auto"/>
              <w:bottom w:val="single" w:sz="8" w:space="0" w:color="auto"/>
            </w:tcBorders>
            <w:vAlign w:val="center"/>
          </w:tcPr>
          <w:p w14:paraId="63F813EC" w14:textId="77777777" w:rsidR="00805328" w:rsidRPr="001A4B56" w:rsidRDefault="00805328" w:rsidP="00CD01F6">
            <w:pPr>
              <w:jc w:val="center"/>
              <w:rPr>
                <w:rFonts w:cs="Times New Roman"/>
                <w:bCs/>
                <w:lang w:val="en"/>
              </w:rPr>
            </w:pPr>
            <w:r w:rsidRPr="001A4B56">
              <w:rPr>
                <w:rFonts w:cs="Times New Roman"/>
                <w:bCs/>
              </w:rPr>
              <w:t>12, 14, 18, H1, H3, H9</w:t>
            </w:r>
          </w:p>
        </w:tc>
        <w:tc>
          <w:tcPr>
            <w:tcW w:w="0" w:type="auto"/>
            <w:tcBorders>
              <w:top w:val="single" w:sz="8" w:space="0" w:color="auto"/>
              <w:bottom w:val="single" w:sz="8" w:space="0" w:color="auto"/>
            </w:tcBorders>
            <w:vAlign w:val="center"/>
          </w:tcPr>
          <w:p w14:paraId="3F2136DA"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8" w:space="0" w:color="auto"/>
            </w:tcBorders>
            <w:vAlign w:val="center"/>
          </w:tcPr>
          <w:p w14:paraId="7842152B"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8" w:space="0" w:color="auto"/>
            </w:tcBorders>
            <w:vAlign w:val="center"/>
          </w:tcPr>
          <w:p w14:paraId="1A3319DF"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11 </w:t>
            </w:r>
            <w:r w:rsidRPr="001A4B56">
              <w:rPr>
                <w:rFonts w:cs="Times New Roman"/>
                <w:bCs/>
                <w:lang w:val="en"/>
              </w:rPr>
              <w:t>/</w:t>
            </w:r>
          </w:p>
          <w:p w14:paraId="35742E3E"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-4</w:t>
            </w:r>
          </w:p>
        </w:tc>
        <w:tc>
          <w:tcPr>
            <w:tcW w:w="0" w:type="auto"/>
            <w:tcBorders>
              <w:top w:val="single" w:sz="8" w:space="0" w:color="auto"/>
              <w:bottom w:val="single" w:sz="8" w:space="0" w:color="auto"/>
            </w:tcBorders>
            <w:vAlign w:val="center"/>
          </w:tcPr>
          <w:p w14:paraId="451EDD23" w14:textId="77777777" w:rsidR="00805328" w:rsidRPr="001A4B56" w:rsidRDefault="00805328" w:rsidP="00CD01F6">
            <w:pPr>
              <w:jc w:val="center"/>
              <w:rPr>
                <w:rFonts w:cs="Times New Roman"/>
                <w:bCs/>
                <w:lang w:val="en"/>
              </w:rPr>
            </w:pPr>
            <w:r w:rsidRPr="001A4B56">
              <w:rPr>
                <w:rFonts w:cs="Times New Roman"/>
                <w:bCs/>
                <w:lang w:val="en"/>
              </w:rPr>
              <w:t>300</w:t>
            </w:r>
          </w:p>
        </w:tc>
        <w:tc>
          <w:tcPr>
            <w:tcW w:w="0" w:type="auto"/>
            <w:tcBorders>
              <w:top w:val="single" w:sz="8" w:space="0" w:color="auto"/>
              <w:bottom w:val="single" w:sz="8" w:space="0" w:color="auto"/>
            </w:tcBorders>
            <w:vAlign w:val="center"/>
          </w:tcPr>
          <w:p w14:paraId="4C164EAC" w14:textId="77777777" w:rsidR="00805328" w:rsidRPr="001A4B56" w:rsidRDefault="00805328" w:rsidP="00CD01F6">
            <w:pPr>
              <w:jc w:val="center"/>
              <w:rPr>
                <w:rFonts w:cs="Times New Roman"/>
                <w:bCs/>
                <w:lang w:val="en"/>
              </w:rPr>
            </w:pPr>
            <w:r w:rsidRPr="001A4B56">
              <w:rPr>
                <w:rFonts w:cs="Times New Roman"/>
                <w:bCs/>
                <w:lang w:val="en"/>
              </w:rPr>
              <w:t>58 minutes</w:t>
            </w:r>
          </w:p>
        </w:tc>
      </w:tr>
      <w:tr w:rsidR="00805328" w:rsidRPr="001A4B56" w14:paraId="0AA8DB84" w14:textId="77777777" w:rsidTr="00CD01F6">
        <w:trPr>
          <w:trHeight w:val="576"/>
        </w:trPr>
        <w:tc>
          <w:tcPr>
            <w:tcW w:w="0" w:type="auto"/>
            <w:tcBorders>
              <w:top w:val="single" w:sz="8" w:space="0" w:color="auto"/>
              <w:bottom w:val="single" w:sz="8" w:space="0" w:color="auto"/>
            </w:tcBorders>
            <w:vAlign w:val="center"/>
          </w:tcPr>
          <w:p w14:paraId="1B0EBEEC" w14:textId="77777777" w:rsidR="00805328" w:rsidRPr="001A4B56" w:rsidRDefault="00805328" w:rsidP="00CD01F6">
            <w:pPr>
              <w:jc w:val="center"/>
              <w:rPr>
                <w:rFonts w:cs="Times New Roman"/>
                <w:bCs/>
              </w:rPr>
            </w:pPr>
            <w:r w:rsidRPr="001A4B56">
              <w:rPr>
                <w:rFonts w:cs="Times New Roman"/>
                <w:bCs/>
              </w:rPr>
              <w:t>12, 14, 18, H1, H3, H9</w:t>
            </w:r>
          </w:p>
        </w:tc>
        <w:tc>
          <w:tcPr>
            <w:tcW w:w="0" w:type="auto"/>
            <w:tcBorders>
              <w:top w:val="single" w:sz="8" w:space="0" w:color="auto"/>
              <w:bottom w:val="single" w:sz="8" w:space="0" w:color="auto"/>
            </w:tcBorders>
            <w:vAlign w:val="center"/>
          </w:tcPr>
          <w:p w14:paraId="1FBF2047"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8" w:space="0" w:color="auto"/>
            </w:tcBorders>
            <w:vAlign w:val="center"/>
          </w:tcPr>
          <w:p w14:paraId="024614A5"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8" w:space="0" w:color="auto"/>
            </w:tcBorders>
            <w:vAlign w:val="center"/>
          </w:tcPr>
          <w:p w14:paraId="5592B10B"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12 </w:t>
            </w:r>
            <w:r w:rsidRPr="001A4B56">
              <w:rPr>
                <w:rFonts w:cs="Times New Roman"/>
                <w:bCs/>
                <w:lang w:val="en"/>
              </w:rPr>
              <w:t>/</w:t>
            </w:r>
          </w:p>
          <w:p w14:paraId="779EC830"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-3</w:t>
            </w:r>
          </w:p>
        </w:tc>
        <w:tc>
          <w:tcPr>
            <w:tcW w:w="0" w:type="auto"/>
            <w:tcBorders>
              <w:top w:val="single" w:sz="8" w:space="0" w:color="auto"/>
              <w:bottom w:val="single" w:sz="8" w:space="0" w:color="auto"/>
            </w:tcBorders>
            <w:vAlign w:val="center"/>
          </w:tcPr>
          <w:p w14:paraId="2172DE70" w14:textId="77777777" w:rsidR="00805328" w:rsidRPr="001A4B56" w:rsidRDefault="00805328" w:rsidP="00CD01F6">
            <w:pPr>
              <w:jc w:val="center"/>
              <w:rPr>
                <w:rFonts w:cs="Times New Roman"/>
                <w:bCs/>
                <w:lang w:val="en"/>
              </w:rPr>
            </w:pPr>
            <w:r w:rsidRPr="001A4B56">
              <w:rPr>
                <w:rFonts w:cs="Times New Roman"/>
                <w:bCs/>
                <w:lang w:val="en"/>
              </w:rPr>
              <w:t>450</w:t>
            </w:r>
          </w:p>
        </w:tc>
        <w:tc>
          <w:tcPr>
            <w:tcW w:w="0" w:type="auto"/>
            <w:tcBorders>
              <w:top w:val="single" w:sz="8" w:space="0" w:color="auto"/>
              <w:bottom w:val="single" w:sz="8" w:space="0" w:color="auto"/>
            </w:tcBorders>
            <w:vAlign w:val="center"/>
          </w:tcPr>
          <w:p w14:paraId="4ECC320C" w14:textId="77777777" w:rsidR="00805328" w:rsidRPr="001A4B56" w:rsidRDefault="00805328" w:rsidP="00CD01F6">
            <w:pPr>
              <w:jc w:val="center"/>
              <w:rPr>
                <w:rFonts w:cs="Times New Roman"/>
                <w:bCs/>
                <w:lang w:val="en"/>
              </w:rPr>
            </w:pPr>
            <w:r w:rsidRPr="001A4B56">
              <w:rPr>
                <w:rFonts w:cs="Times New Roman"/>
                <w:bCs/>
                <w:lang w:val="en"/>
              </w:rPr>
              <w:t>5min50s</w:t>
            </w:r>
          </w:p>
        </w:tc>
      </w:tr>
      <w:tr w:rsidR="00805328" w:rsidRPr="001A4B56" w14:paraId="7F6747F8" w14:textId="77777777" w:rsidTr="00CD01F6">
        <w:trPr>
          <w:trHeight w:val="576"/>
        </w:trPr>
        <w:tc>
          <w:tcPr>
            <w:tcW w:w="0" w:type="auto"/>
            <w:tcBorders>
              <w:top w:val="single" w:sz="8" w:space="0" w:color="auto"/>
              <w:bottom w:val="single" w:sz="8" w:space="0" w:color="auto"/>
            </w:tcBorders>
            <w:vAlign w:val="center"/>
          </w:tcPr>
          <w:p w14:paraId="0AFA12AD" w14:textId="77777777" w:rsidR="00805328" w:rsidRPr="001A4B56" w:rsidRDefault="00805328" w:rsidP="00CD01F6">
            <w:pPr>
              <w:jc w:val="center"/>
              <w:rPr>
                <w:rFonts w:cs="Times New Roman"/>
                <w:bCs/>
              </w:rPr>
            </w:pPr>
            <w:r w:rsidRPr="001A4B56">
              <w:rPr>
                <w:rFonts w:cs="Times New Roman"/>
                <w:bCs/>
              </w:rPr>
              <w:t>12, 14, 18, H1, H3, H9</w:t>
            </w:r>
          </w:p>
        </w:tc>
        <w:tc>
          <w:tcPr>
            <w:tcW w:w="0" w:type="auto"/>
            <w:tcBorders>
              <w:top w:val="single" w:sz="8" w:space="0" w:color="auto"/>
              <w:bottom w:val="single" w:sz="8" w:space="0" w:color="auto"/>
            </w:tcBorders>
            <w:vAlign w:val="center"/>
          </w:tcPr>
          <w:p w14:paraId="36AB2168"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8" w:space="0" w:color="auto"/>
            </w:tcBorders>
            <w:vAlign w:val="center"/>
          </w:tcPr>
          <w:p w14:paraId="5E2D7336"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8" w:space="0" w:color="auto"/>
            </w:tcBorders>
            <w:vAlign w:val="center"/>
          </w:tcPr>
          <w:p w14:paraId="10A9D60E"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12 </w:t>
            </w:r>
            <w:r w:rsidRPr="001A4B56">
              <w:rPr>
                <w:rFonts w:cs="Times New Roman"/>
                <w:bCs/>
                <w:lang w:val="en"/>
              </w:rPr>
              <w:t>/</w:t>
            </w:r>
          </w:p>
          <w:p w14:paraId="5E859F17"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-3</w:t>
            </w:r>
          </w:p>
        </w:tc>
        <w:tc>
          <w:tcPr>
            <w:tcW w:w="0" w:type="auto"/>
            <w:tcBorders>
              <w:top w:val="single" w:sz="8" w:space="0" w:color="auto"/>
              <w:bottom w:val="single" w:sz="8" w:space="0" w:color="auto"/>
            </w:tcBorders>
            <w:vAlign w:val="center"/>
          </w:tcPr>
          <w:p w14:paraId="4735248D" w14:textId="77777777" w:rsidR="00805328" w:rsidRPr="001A4B56" w:rsidRDefault="00805328" w:rsidP="00CD01F6">
            <w:pPr>
              <w:jc w:val="center"/>
              <w:rPr>
                <w:rFonts w:cs="Times New Roman"/>
                <w:bCs/>
                <w:lang w:val="en"/>
              </w:rPr>
            </w:pPr>
            <w:r w:rsidRPr="001A4B56">
              <w:rPr>
                <w:rFonts w:cs="Times New Roman"/>
                <w:bCs/>
                <w:lang w:val="en"/>
              </w:rPr>
              <w:t>350</w:t>
            </w:r>
          </w:p>
        </w:tc>
        <w:tc>
          <w:tcPr>
            <w:tcW w:w="0" w:type="auto"/>
            <w:tcBorders>
              <w:top w:val="single" w:sz="8" w:space="0" w:color="auto"/>
              <w:bottom w:val="single" w:sz="8" w:space="0" w:color="auto"/>
            </w:tcBorders>
            <w:vAlign w:val="center"/>
          </w:tcPr>
          <w:p w14:paraId="5CC7FDFA" w14:textId="77777777" w:rsidR="00805328" w:rsidRPr="001A4B56" w:rsidRDefault="00805328" w:rsidP="00CD01F6">
            <w:pPr>
              <w:jc w:val="center"/>
              <w:rPr>
                <w:rFonts w:cs="Times New Roman"/>
                <w:bCs/>
                <w:lang w:val="en"/>
              </w:rPr>
            </w:pPr>
            <w:r w:rsidRPr="001A4B56">
              <w:rPr>
                <w:rFonts w:cs="Times New Roman"/>
                <w:bCs/>
                <w:lang w:val="en"/>
              </w:rPr>
              <w:t>5min50s</w:t>
            </w:r>
          </w:p>
        </w:tc>
      </w:tr>
      <w:tr w:rsidR="00805328" w:rsidRPr="001A4B56" w14:paraId="2E4EA72F" w14:textId="77777777" w:rsidTr="00CD01F6">
        <w:trPr>
          <w:trHeight w:val="576"/>
        </w:trPr>
        <w:tc>
          <w:tcPr>
            <w:tcW w:w="0" w:type="auto"/>
            <w:tcBorders>
              <w:top w:val="single" w:sz="8" w:space="0" w:color="auto"/>
              <w:bottom w:val="single" w:sz="18" w:space="0" w:color="auto"/>
            </w:tcBorders>
            <w:vAlign w:val="center"/>
          </w:tcPr>
          <w:p w14:paraId="3840E15E" w14:textId="77777777" w:rsidR="00805328" w:rsidRPr="001A4B56" w:rsidRDefault="00805328" w:rsidP="00CD01F6">
            <w:pPr>
              <w:jc w:val="center"/>
              <w:rPr>
                <w:rFonts w:cs="Times New Roman"/>
                <w:bCs/>
              </w:rPr>
            </w:pPr>
            <w:r w:rsidRPr="001A4B56">
              <w:rPr>
                <w:rFonts w:cs="Times New Roman"/>
                <w:bCs/>
              </w:rPr>
              <w:t>12, 14, 18, H1, H3, H9</w:t>
            </w:r>
          </w:p>
        </w:tc>
        <w:tc>
          <w:tcPr>
            <w:tcW w:w="0" w:type="auto"/>
            <w:tcBorders>
              <w:top w:val="single" w:sz="8" w:space="0" w:color="auto"/>
              <w:bottom w:val="single" w:sz="18" w:space="0" w:color="auto"/>
            </w:tcBorders>
            <w:vAlign w:val="center"/>
          </w:tcPr>
          <w:p w14:paraId="2C1298C2" w14:textId="77777777" w:rsidR="00805328" w:rsidRPr="001A4B56" w:rsidRDefault="00805328" w:rsidP="00CD01F6">
            <w:pPr>
              <w:jc w:val="center"/>
              <w:rPr>
                <w:rFonts w:cs="Times New Roman"/>
                <w:bCs/>
                <w:lang w:val="en"/>
              </w:rPr>
            </w:pPr>
            <w:r w:rsidRPr="001A4B56">
              <w:rPr>
                <w:rFonts w:cs="Times New Roman"/>
                <w:bCs/>
                <w:lang w:val="en"/>
              </w:rPr>
              <w:t>0.37/0.93</w:t>
            </w:r>
          </w:p>
        </w:tc>
        <w:tc>
          <w:tcPr>
            <w:tcW w:w="0" w:type="auto"/>
            <w:tcBorders>
              <w:top w:val="single" w:sz="8" w:space="0" w:color="auto"/>
              <w:bottom w:val="single" w:sz="18" w:space="0" w:color="auto"/>
            </w:tcBorders>
            <w:vAlign w:val="center"/>
          </w:tcPr>
          <w:p w14:paraId="607B1A80" w14:textId="77777777" w:rsidR="00805328" w:rsidRPr="001A4B56" w:rsidRDefault="00805328" w:rsidP="00CD01F6">
            <w:pPr>
              <w:jc w:val="center"/>
              <w:rPr>
                <w:rFonts w:cs="Times New Roman"/>
                <w:bCs/>
                <w:lang w:val="en"/>
              </w:rPr>
            </w:pPr>
            <w:r w:rsidRPr="001A4B56">
              <w:rPr>
                <w:rFonts w:cs="Times New Roman"/>
                <w:bCs/>
                <w:lang w:val="en"/>
              </w:rPr>
              <w:t>8.83x10</w:t>
            </w:r>
            <w:r w:rsidRPr="001A4B56">
              <w:rPr>
                <w:rFonts w:cs="Times New Roman"/>
                <w:bCs/>
                <w:vertAlign w:val="superscript"/>
                <w:lang w:val="en"/>
              </w:rPr>
              <w:t>14</w:t>
            </w:r>
          </w:p>
        </w:tc>
        <w:tc>
          <w:tcPr>
            <w:tcW w:w="0" w:type="auto"/>
            <w:tcBorders>
              <w:top w:val="single" w:sz="8" w:space="0" w:color="auto"/>
              <w:bottom w:val="single" w:sz="18" w:space="0" w:color="auto"/>
            </w:tcBorders>
            <w:vAlign w:val="center"/>
          </w:tcPr>
          <w:p w14:paraId="6DB47A09" w14:textId="77777777" w:rsidR="00805328" w:rsidRPr="001A4B56" w:rsidRDefault="00805328" w:rsidP="00CD01F6">
            <w:pPr>
              <w:jc w:val="center"/>
              <w:rPr>
                <w:rFonts w:cs="Times New Roman"/>
                <w:bCs/>
                <w:lang w:val="en"/>
              </w:rPr>
            </w:pPr>
            <w:r w:rsidRPr="001A4B56">
              <w:rPr>
                <w:rFonts w:cs="Times New Roman"/>
                <w:bCs/>
                <w:lang w:val="en"/>
              </w:rPr>
              <w:t>2.52x10</w:t>
            </w:r>
            <w:r w:rsidRPr="001A4B56">
              <w:rPr>
                <w:rFonts w:cs="Times New Roman"/>
                <w:bCs/>
                <w:vertAlign w:val="superscript"/>
                <w:lang w:val="en"/>
              </w:rPr>
              <w:t xml:space="preserve">12 </w:t>
            </w:r>
            <w:r w:rsidRPr="001A4B56">
              <w:rPr>
                <w:rFonts w:cs="Times New Roman"/>
                <w:bCs/>
                <w:lang w:val="en"/>
              </w:rPr>
              <w:t>/</w:t>
            </w:r>
          </w:p>
          <w:p w14:paraId="3FBAADCC" w14:textId="77777777" w:rsidR="00805328" w:rsidRPr="001A4B56" w:rsidRDefault="00805328" w:rsidP="00CD01F6">
            <w:pPr>
              <w:jc w:val="center"/>
              <w:rPr>
                <w:rFonts w:cs="Times New Roman"/>
                <w:bCs/>
                <w:lang w:val="en"/>
              </w:rPr>
            </w:pPr>
            <w:r w:rsidRPr="001A4B56">
              <w:rPr>
                <w:rFonts w:cs="Times New Roman"/>
                <w:bCs/>
                <w:lang w:val="en"/>
              </w:rPr>
              <w:t>10</w:t>
            </w:r>
            <w:r w:rsidRPr="001A4B56">
              <w:rPr>
                <w:rFonts w:cs="Times New Roman"/>
                <w:bCs/>
                <w:vertAlign w:val="superscript"/>
                <w:lang w:val="en"/>
              </w:rPr>
              <w:t>-3</w:t>
            </w:r>
          </w:p>
        </w:tc>
        <w:tc>
          <w:tcPr>
            <w:tcW w:w="0" w:type="auto"/>
            <w:tcBorders>
              <w:top w:val="single" w:sz="8" w:space="0" w:color="auto"/>
              <w:bottom w:val="single" w:sz="18" w:space="0" w:color="auto"/>
            </w:tcBorders>
            <w:vAlign w:val="center"/>
          </w:tcPr>
          <w:p w14:paraId="77AA2EC4" w14:textId="77777777" w:rsidR="00805328" w:rsidRPr="001A4B56" w:rsidRDefault="00805328" w:rsidP="00CD01F6">
            <w:pPr>
              <w:jc w:val="center"/>
              <w:rPr>
                <w:rFonts w:cs="Times New Roman"/>
                <w:bCs/>
                <w:lang w:val="en"/>
              </w:rPr>
            </w:pPr>
            <w:r w:rsidRPr="001A4B56">
              <w:rPr>
                <w:rFonts w:cs="Times New Roman"/>
                <w:bCs/>
                <w:lang w:val="en"/>
              </w:rPr>
              <w:t>300</w:t>
            </w:r>
          </w:p>
        </w:tc>
        <w:tc>
          <w:tcPr>
            <w:tcW w:w="0" w:type="auto"/>
            <w:tcBorders>
              <w:top w:val="single" w:sz="8" w:space="0" w:color="auto"/>
              <w:bottom w:val="single" w:sz="18" w:space="0" w:color="auto"/>
            </w:tcBorders>
            <w:vAlign w:val="center"/>
          </w:tcPr>
          <w:p w14:paraId="56D1163B" w14:textId="77777777" w:rsidR="00805328" w:rsidRPr="001A4B56" w:rsidRDefault="00805328" w:rsidP="00CD01F6">
            <w:pPr>
              <w:jc w:val="center"/>
              <w:rPr>
                <w:rFonts w:cs="Times New Roman"/>
                <w:bCs/>
                <w:lang w:val="en"/>
              </w:rPr>
            </w:pPr>
            <w:r w:rsidRPr="001A4B56">
              <w:rPr>
                <w:rFonts w:cs="Times New Roman"/>
                <w:bCs/>
                <w:lang w:val="en"/>
              </w:rPr>
              <w:t>5min50s</w:t>
            </w:r>
          </w:p>
        </w:tc>
      </w:tr>
    </w:tbl>
    <w:p w14:paraId="1A707012" w14:textId="6B16C1CF" w:rsidR="00B661E3" w:rsidRDefault="00805328" w:rsidP="00805328">
      <w:pPr>
        <w:spacing w:line="360" w:lineRule="auto"/>
        <w:jc w:val="both"/>
        <w:rPr>
          <w:rFonts w:cs="Times New Roman"/>
        </w:rPr>
      </w:pPr>
      <w:r>
        <w:rPr>
          <w:rFonts w:cs="Times New Roman"/>
        </w:rPr>
        <w:t xml:space="preserve"> </w:t>
      </w:r>
    </w:p>
    <w:p w14:paraId="2FE1235F" w14:textId="060F9C5A" w:rsidR="00805328" w:rsidRDefault="00B661E3" w:rsidP="00B661E3">
      <w:pPr>
        <w:rPr>
          <w:rFonts w:cs="Times New Roman"/>
        </w:rPr>
      </w:pPr>
      <w:r>
        <w:rPr>
          <w:rFonts w:cs="Times New Roman"/>
        </w:rPr>
        <w:br w:type="page"/>
      </w:r>
    </w:p>
    <w:p w14:paraId="686C5C13" w14:textId="72100F92" w:rsidR="00805328" w:rsidRPr="00805328" w:rsidRDefault="00805328" w:rsidP="00B661E3">
      <w:pPr>
        <w:pStyle w:val="StyleJustifiedFirstline05Linespacing15lines"/>
        <w:ind w:firstLine="0"/>
      </w:pPr>
      <w:r w:rsidRPr="00805328">
        <w:lastRenderedPageBreak/>
        <w:t>than the values calculated from the VACANCY.txt file in SRIM-2013 Kinchin-Pease mode (0.35 and 3.5 dpa). The injected ion concentrations were almost identical in these two modes.</w:t>
      </w:r>
    </w:p>
    <w:p w14:paraId="29AE8CB4" w14:textId="77777777" w:rsidR="009960CC" w:rsidRPr="009960CC" w:rsidRDefault="009960CC" w:rsidP="00805328">
      <w:pPr>
        <w:pStyle w:val="StyleJustifiedFirstline05Linespacing15lines"/>
      </w:pPr>
    </w:p>
    <w:p w14:paraId="46779657" w14:textId="34954C4D" w:rsidR="009960CC" w:rsidRDefault="009960CC" w:rsidP="009960CC">
      <w:pPr>
        <w:pStyle w:val="Heading4"/>
        <w:rPr>
          <w:rFonts w:cs="Times New Roman"/>
        </w:rPr>
      </w:pPr>
      <w:bookmarkStart w:id="74" w:name="_Toc127377011"/>
      <w:r>
        <w:rPr>
          <w:rFonts w:cs="Times New Roman"/>
        </w:rPr>
        <w:t xml:space="preserve">3.2.2.2 </w:t>
      </w:r>
      <w:r w:rsidR="00525706">
        <w:rPr>
          <w:rFonts w:cs="Times New Roman"/>
        </w:rPr>
        <w:t>Cryo</w:t>
      </w:r>
      <w:r w:rsidR="0052302C">
        <w:rPr>
          <w:rFonts w:cs="Times New Roman"/>
        </w:rPr>
        <w:t>genic</w:t>
      </w:r>
      <w:r w:rsidR="00041749">
        <w:rPr>
          <w:rFonts w:cs="Times New Roman"/>
        </w:rPr>
        <w:t xml:space="preserve"> </w:t>
      </w:r>
      <w:r w:rsidR="007D58A2">
        <w:rPr>
          <w:rFonts w:cs="Times New Roman"/>
        </w:rPr>
        <w:t>to</w:t>
      </w:r>
      <w:r w:rsidR="00041749">
        <w:rPr>
          <w:rFonts w:cs="Times New Roman"/>
        </w:rPr>
        <w:t xml:space="preserve"> </w:t>
      </w:r>
      <w:r w:rsidR="00525706">
        <w:rPr>
          <w:rFonts w:cs="Times New Roman"/>
        </w:rPr>
        <w:t>room temperature heavy ion irradiations</w:t>
      </w:r>
      <w:bookmarkEnd w:id="74"/>
    </w:p>
    <w:p w14:paraId="72CD7F8C" w14:textId="59115A14" w:rsidR="00DA76FB" w:rsidRDefault="00AC3A7D" w:rsidP="0099058E">
      <w:pPr>
        <w:pStyle w:val="StyleJustifiedFirstline05Linespacing15lines"/>
      </w:pPr>
      <w:r w:rsidRPr="00AC3A7D">
        <w:t xml:space="preserve">High </w:t>
      </w:r>
      <w:r w:rsidR="006B4E48">
        <w:t xml:space="preserve">temperature heavy ion irradiations represent the </w:t>
      </w:r>
      <w:r w:rsidR="00DA76FB">
        <w:t xml:space="preserve">conditions where radiation enhanced diffusion and ballistic dissolution effects are comparable or one of them </w:t>
      </w:r>
      <w:r w:rsidR="00B04E65">
        <w:t>is</w:t>
      </w:r>
      <w:r w:rsidR="00DA76FB">
        <w:t xml:space="preserve"> slightly stronger. In order to study the dissolution rate of pre-exi</w:t>
      </w:r>
      <w:r w:rsidR="005245DF">
        <w:t>s</w:t>
      </w:r>
      <w:r w:rsidR="00DA76FB">
        <w:t xml:space="preserve">ting precipitates, </w:t>
      </w:r>
      <w:r w:rsidR="00D7340E">
        <w:t>i</w:t>
      </w:r>
      <w:r w:rsidR="00DA76FB">
        <w:t xml:space="preserve">rradiations using 8 MeV Fe ions were conducted at </w:t>
      </w:r>
      <w:r w:rsidR="005245DF">
        <w:t xml:space="preserve">-123 </w:t>
      </w:r>
      <w:r w:rsidR="00117F6A">
        <w:t>°</w:t>
      </w:r>
      <w:r w:rsidR="005245DF">
        <w:t>C</w:t>
      </w:r>
      <w:r w:rsidR="00117F6A">
        <w:t xml:space="preserve"> (</w:t>
      </w:r>
      <w:r w:rsidR="00DA76FB">
        <w:t>150K</w:t>
      </w:r>
      <w:r w:rsidR="00117F6A">
        <w:t>)</w:t>
      </w:r>
      <w:r w:rsidR="00DA76FB">
        <w:t xml:space="preserve"> to </w:t>
      </w:r>
      <w:r w:rsidR="00117F6A">
        <w:t>R. T.</w:t>
      </w:r>
      <w:r w:rsidR="00980579">
        <w:t xml:space="preserve"> (below or near the onset temperature for vacancy migration)</w:t>
      </w:r>
      <w:r w:rsidR="00DA76FB">
        <w:t xml:space="preserve">, so the </w:t>
      </w:r>
      <w:r w:rsidR="00D7340E">
        <w:t xml:space="preserve">back </w:t>
      </w:r>
      <w:r w:rsidR="00DA76FB">
        <w:t xml:space="preserve">diffusion </w:t>
      </w:r>
      <w:r w:rsidR="00D7340E">
        <w:t xml:space="preserve">of solute atoms can be largely suppressed. </w:t>
      </w:r>
      <w:r w:rsidR="00ED2896">
        <w:t xml:space="preserve">The irradiation doses were 0.1, 0.2 and 0.6 dpa, </w:t>
      </w:r>
      <w:r w:rsidR="0015549E">
        <w:t xml:space="preserve">and thus </w:t>
      </w:r>
      <w:r w:rsidR="00C0027F">
        <w:t xml:space="preserve">the gradual dissolution of precipitates </w:t>
      </w:r>
      <w:r w:rsidR="00980579">
        <w:t xml:space="preserve">was </w:t>
      </w:r>
      <w:r w:rsidR="00C0027F">
        <w:t xml:space="preserve">expected to be observed. The specimens used for these irradiations </w:t>
      </w:r>
      <w:r w:rsidR="00980579">
        <w:t xml:space="preserve">were </w:t>
      </w:r>
      <w:r w:rsidR="00C0027F">
        <w:t>FeCu and Fe</w:t>
      </w:r>
      <w:r w:rsidR="00054BA2">
        <w:t>-</w:t>
      </w:r>
      <w:r w:rsidR="00C0027F">
        <w:t xml:space="preserve">18Cr alloys pre-aged to form Cu and Cr clusters, respectively. As a compromise to control the beam current and irradiation time more easily for the 0.1 dpa irradiation, the dose rate was set to </w:t>
      </w:r>
      <w:r w:rsidR="0015549E">
        <w:t>3</w:t>
      </w:r>
      <w:r w:rsidR="00C0027F">
        <w:t>×10</w:t>
      </w:r>
      <w:r w:rsidR="00C0027F" w:rsidRPr="00C0027F">
        <w:rPr>
          <w:vertAlign w:val="superscript"/>
        </w:rPr>
        <w:t>-</w:t>
      </w:r>
      <w:r w:rsidR="0015549E">
        <w:rPr>
          <w:vertAlign w:val="superscript"/>
        </w:rPr>
        <w:t>4</w:t>
      </w:r>
      <w:r w:rsidR="00C0027F">
        <w:t xml:space="preserve"> dpa/s. </w:t>
      </w:r>
      <w:r w:rsidR="0015549E">
        <w:t xml:space="preserve">The same dose rate was used </w:t>
      </w:r>
      <w:r w:rsidR="00227269">
        <w:t>in</w:t>
      </w:r>
      <w:r w:rsidR="0015549E">
        <w:t xml:space="preserve"> </w:t>
      </w:r>
      <w:r w:rsidR="00FA67C2">
        <w:t xml:space="preserve">the </w:t>
      </w:r>
      <w:r w:rsidR="0015549E">
        <w:t xml:space="preserve">two </w:t>
      </w:r>
      <w:r w:rsidR="00227269">
        <w:t xml:space="preserve">other </w:t>
      </w:r>
      <w:r w:rsidR="0015549E">
        <w:t xml:space="preserve">higher dose irradiations for consistency. </w:t>
      </w:r>
      <w:r w:rsidR="00C0027F">
        <w:t>Therefore, the time for each irradiation ranged between 6</w:t>
      </w:r>
      <w:r w:rsidR="007D5806">
        <w:t xml:space="preserve"> to </w:t>
      </w:r>
      <w:r w:rsidR="00C0027F">
        <w:t xml:space="preserve">33 minutes. </w:t>
      </w:r>
      <w:r w:rsidR="002039A9">
        <w:t xml:space="preserve">The irradiation conditions and specimen status before irradiation are summarized in </w:t>
      </w:r>
      <w:r w:rsidR="00DA76EA">
        <w:fldChar w:fldCharType="begin"/>
      </w:r>
      <w:r w:rsidR="00DA76EA">
        <w:instrText xml:space="preserve"> REF _Ref118148739 </w:instrText>
      </w:r>
      <w:r w:rsidR="00DA76EA">
        <w:fldChar w:fldCharType="separate"/>
      </w:r>
      <w:r w:rsidR="0013323D">
        <w:t xml:space="preserve">Table </w:t>
      </w:r>
      <w:r w:rsidR="0013323D">
        <w:rPr>
          <w:noProof/>
        </w:rPr>
        <w:t>3</w:t>
      </w:r>
      <w:r w:rsidR="0013323D">
        <w:t>.</w:t>
      </w:r>
      <w:r w:rsidR="0013323D">
        <w:rPr>
          <w:noProof/>
        </w:rPr>
        <w:t>4</w:t>
      </w:r>
      <w:r w:rsidR="00DA76EA">
        <w:rPr>
          <w:noProof/>
        </w:rPr>
        <w:fldChar w:fldCharType="end"/>
      </w:r>
      <w:r w:rsidR="002039A9">
        <w:t xml:space="preserve">. </w:t>
      </w:r>
      <w:r w:rsidR="00937971">
        <w:t xml:space="preserve">The sample arrangements on the irradiation holders were different from the ones used during the high temperature heavy ion irradiations </w:t>
      </w:r>
      <w:r w:rsidR="00227269">
        <w:t>to avoid</w:t>
      </w:r>
      <w:r w:rsidR="00937971">
        <w:t xml:space="preserve"> potential temperature control issues. For these low temperature irradiations, samples were loaded on Cu plates (dimensions are 15mm×20mm×1.5mm) using </w:t>
      </w:r>
      <w:r w:rsidR="00C14835">
        <w:t xml:space="preserve">the </w:t>
      </w:r>
      <w:r w:rsidR="0079127B">
        <w:t xml:space="preserve">high temperature compatible </w:t>
      </w:r>
      <w:r w:rsidR="00937971">
        <w:t>silver paste</w:t>
      </w:r>
      <w:r w:rsidR="00543F43">
        <w:t>, followed by</w:t>
      </w:r>
      <w:r w:rsidR="00937971">
        <w:t xml:space="preserve"> </w:t>
      </w:r>
      <w:r w:rsidR="00B85E5C">
        <w:t>curing</w:t>
      </w:r>
      <w:r w:rsidR="00937971">
        <w:t xml:space="preserve"> at ~90 °C for 2 hours </w:t>
      </w:r>
      <w:r w:rsidR="00543F43">
        <w:t xml:space="preserve">to achieve stronger </w:t>
      </w:r>
      <w:r w:rsidR="00937971">
        <w:t>bonding between samples and Cu plate</w:t>
      </w:r>
      <w:r w:rsidR="00C14835">
        <w:t>'</w:t>
      </w:r>
      <w:r w:rsidR="00937971">
        <w:t>s</w:t>
      </w:r>
      <w:r w:rsidR="00543F43">
        <w:t xml:space="preserve"> surface</w:t>
      </w:r>
      <w:r w:rsidR="00937971">
        <w:t>.</w:t>
      </w:r>
      <w:r w:rsidR="00543F43">
        <w:t xml:space="preserve"> An example showing the arrangement of specimens after load</w:t>
      </w:r>
      <w:r w:rsidR="00C14835">
        <w:t>ing</w:t>
      </w:r>
      <w:r w:rsidR="00543F43">
        <w:t xml:space="preserve"> on </w:t>
      </w:r>
      <w:r w:rsidR="00C14835">
        <w:t xml:space="preserve">the </w:t>
      </w:r>
      <w:r w:rsidR="00543F43">
        <w:t>irradiation stage, and the damage and injected ions profiles calculated using SRIM</w:t>
      </w:r>
      <w:r w:rsidR="00CB69BD">
        <w:t>-</w:t>
      </w:r>
      <w:r w:rsidR="00543F43">
        <w:t>20</w:t>
      </w:r>
      <w:r w:rsidR="0079127B">
        <w:t>1</w:t>
      </w:r>
      <w:r w:rsidR="00543F43">
        <w:t xml:space="preserve">3 are given in </w:t>
      </w:r>
      <w:r w:rsidR="00DA76EA">
        <w:fldChar w:fldCharType="begin"/>
      </w:r>
      <w:r w:rsidR="00DA76EA">
        <w:instrText xml:space="preserve"> REF _Ref118148675 </w:instrText>
      </w:r>
      <w:r w:rsidR="00DA76EA">
        <w:fldChar w:fldCharType="separate"/>
      </w:r>
      <w:r w:rsidR="0013323D">
        <w:t xml:space="preserve">Figure </w:t>
      </w:r>
      <w:r w:rsidR="0013323D">
        <w:rPr>
          <w:noProof/>
        </w:rPr>
        <w:t>3</w:t>
      </w:r>
      <w:r w:rsidR="0013323D">
        <w:t>.</w:t>
      </w:r>
      <w:r w:rsidR="0013323D">
        <w:rPr>
          <w:noProof/>
        </w:rPr>
        <w:t>3</w:t>
      </w:r>
      <w:r w:rsidR="00DA76EA">
        <w:rPr>
          <w:noProof/>
        </w:rPr>
        <w:fldChar w:fldCharType="end"/>
      </w:r>
      <w:r w:rsidR="00543F43">
        <w:t>.</w:t>
      </w:r>
      <w:r w:rsidR="0079127B">
        <w:t xml:space="preserve"> The analysis region was extracted from the mid-range of ~1µm. </w:t>
      </w:r>
    </w:p>
    <w:p w14:paraId="09B99FCA" w14:textId="77777777" w:rsidR="00F432F5" w:rsidRDefault="00F432F5" w:rsidP="0099058E">
      <w:pPr>
        <w:pStyle w:val="StyleJustifiedFirstline05Linespacing15lines"/>
      </w:pPr>
    </w:p>
    <w:p w14:paraId="7D03C218" w14:textId="77777777" w:rsidR="00F432F5" w:rsidRDefault="00F432F5" w:rsidP="00F432F5">
      <w:pPr>
        <w:pStyle w:val="Heading4"/>
        <w:rPr>
          <w:rFonts w:cs="Times New Roman"/>
        </w:rPr>
      </w:pPr>
      <w:bookmarkStart w:id="75" w:name="_Toc127377012"/>
      <w:r>
        <w:rPr>
          <w:rFonts w:cs="Times New Roman"/>
        </w:rPr>
        <w:t>3.2.2.3 Proton irradiations</w:t>
      </w:r>
      <w:bookmarkEnd w:id="75"/>
    </w:p>
    <w:p w14:paraId="797FE00C" w14:textId="7B8A6C43" w:rsidR="00F04507" w:rsidRPr="004522E8" w:rsidRDefault="00F432F5" w:rsidP="004522E8">
      <w:pPr>
        <w:pStyle w:val="StyleJustifiedFirstline05Linespacing15lines"/>
      </w:pPr>
      <w:r>
        <w:t xml:space="preserve">Due to the slow diffusion of Cr atoms in the FeCr alloy system at temperatures &lt;450 °C, the low temperature phase boundary between α and α+α’ two phase region has </w:t>
      </w:r>
    </w:p>
    <w:p w14:paraId="1A6B2AA2" w14:textId="2305F968" w:rsidR="000C0EB7" w:rsidRDefault="000C0EB7" w:rsidP="00E73258">
      <w:pPr>
        <w:pStyle w:val="Caption"/>
      </w:pPr>
      <w:bookmarkStart w:id="76" w:name="_Ref118148739"/>
      <w:bookmarkStart w:id="77" w:name="_Toc127377088"/>
      <w:r>
        <w:lastRenderedPageBreak/>
        <w:t xml:space="preserve">Table </w:t>
      </w:r>
      <w:r w:rsidR="00DA76EA">
        <w:fldChar w:fldCharType="begin"/>
      </w:r>
      <w:r w:rsidR="00DA76EA">
        <w:instrText xml:space="preserve"> STYLEREF 1 \s </w:instrText>
      </w:r>
      <w:r w:rsidR="00DA76EA">
        <w:fldChar w:fldCharType="separate"/>
      </w:r>
      <w:r w:rsidR="00A53D0B">
        <w:rPr>
          <w:noProof/>
        </w:rPr>
        <w:t>3</w:t>
      </w:r>
      <w:r w:rsidR="00DA76EA">
        <w:rPr>
          <w:noProof/>
        </w:rPr>
        <w:fldChar w:fldCharType="end"/>
      </w:r>
      <w:r w:rsidR="00A53D0B">
        <w:t>.</w:t>
      </w:r>
      <w:r w:rsidR="00DA76EA">
        <w:fldChar w:fldCharType="begin"/>
      </w:r>
      <w:r w:rsidR="00DA76EA">
        <w:instrText xml:space="preserve"> SEQ Table \* ARABIC \s 1 </w:instrText>
      </w:r>
      <w:r w:rsidR="00DA76EA">
        <w:fldChar w:fldCharType="separate"/>
      </w:r>
      <w:r w:rsidR="00A53D0B">
        <w:rPr>
          <w:noProof/>
        </w:rPr>
        <w:t>4</w:t>
      </w:r>
      <w:r w:rsidR="00DA76EA">
        <w:rPr>
          <w:noProof/>
        </w:rPr>
        <w:fldChar w:fldCharType="end"/>
      </w:r>
      <w:bookmarkEnd w:id="76"/>
      <w:r>
        <w:t xml:space="preserve"> </w:t>
      </w:r>
      <w:r w:rsidRPr="0061084A">
        <w:t xml:space="preserve">The </w:t>
      </w:r>
      <w:r>
        <w:t>details of cryo</w:t>
      </w:r>
      <w:r w:rsidR="00980579">
        <w:t>genic</w:t>
      </w:r>
      <w:r w:rsidR="007D58A2">
        <w:t xml:space="preserve"> to </w:t>
      </w:r>
      <w:r>
        <w:t>room temperature heavy ion irradiation</w:t>
      </w:r>
      <w:r w:rsidRPr="0061084A">
        <w:t xml:space="preserve"> conditions. All materials were irradiated in a single sample holder for each condition. </w:t>
      </w:r>
      <w:r w:rsidR="00980579">
        <w:t>Preirradiation heat treatment conditions are listed in the Materials column.</w:t>
      </w:r>
      <w:bookmarkEnd w:id="77"/>
      <w:r w:rsidR="00980579">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804"/>
        <w:gridCol w:w="1036"/>
        <w:gridCol w:w="1777"/>
        <w:gridCol w:w="1536"/>
        <w:gridCol w:w="1253"/>
      </w:tblGrid>
      <w:tr w:rsidR="00F04507" w:rsidRPr="009B7800" w14:paraId="373E27B6" w14:textId="77777777" w:rsidTr="00E35E5F">
        <w:trPr>
          <w:trHeight w:val="576"/>
        </w:trPr>
        <w:tc>
          <w:tcPr>
            <w:tcW w:w="2234" w:type="dxa"/>
            <w:tcBorders>
              <w:top w:val="single" w:sz="18" w:space="0" w:color="auto"/>
              <w:bottom w:val="single" w:sz="12" w:space="0" w:color="auto"/>
            </w:tcBorders>
            <w:vAlign w:val="center"/>
          </w:tcPr>
          <w:p w14:paraId="7874D911"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Materials</w:t>
            </w:r>
          </w:p>
          <w:p w14:paraId="35B854F1" w14:textId="77777777" w:rsidR="0075194D" w:rsidRPr="009B7800" w:rsidRDefault="0075194D" w:rsidP="00B52559">
            <w:pPr>
              <w:jc w:val="center"/>
              <w:rPr>
                <w:rFonts w:cs="Times New Roman"/>
                <w:bCs/>
                <w:sz w:val="22"/>
                <w:szCs w:val="22"/>
                <w:lang w:val="en"/>
              </w:rPr>
            </w:pPr>
          </w:p>
        </w:tc>
        <w:tc>
          <w:tcPr>
            <w:tcW w:w="804" w:type="dxa"/>
            <w:tcBorders>
              <w:top w:val="single" w:sz="18" w:space="0" w:color="auto"/>
              <w:bottom w:val="single" w:sz="12" w:space="0" w:color="auto"/>
            </w:tcBorders>
            <w:vAlign w:val="center"/>
          </w:tcPr>
          <w:p w14:paraId="7B9F6D73" w14:textId="7744F7EA" w:rsidR="0075194D" w:rsidRPr="009B7800" w:rsidRDefault="0075194D" w:rsidP="00B52559">
            <w:pPr>
              <w:jc w:val="center"/>
              <w:rPr>
                <w:rFonts w:cs="Times New Roman"/>
                <w:bCs/>
                <w:sz w:val="22"/>
                <w:szCs w:val="22"/>
                <w:lang w:val="en"/>
              </w:rPr>
            </w:pPr>
            <w:r w:rsidRPr="009B7800">
              <w:rPr>
                <w:rFonts w:cs="Times New Roman"/>
                <w:bCs/>
                <w:sz w:val="22"/>
                <w:szCs w:val="22"/>
                <w:lang w:val="en"/>
              </w:rPr>
              <w:t>Mid-range dose</w:t>
            </w:r>
          </w:p>
          <w:p w14:paraId="2E36D50E"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(dpa)</w:t>
            </w:r>
          </w:p>
        </w:tc>
        <w:tc>
          <w:tcPr>
            <w:tcW w:w="1036" w:type="dxa"/>
            <w:tcBorders>
              <w:top w:val="single" w:sz="18" w:space="0" w:color="auto"/>
              <w:bottom w:val="single" w:sz="12" w:space="0" w:color="auto"/>
            </w:tcBorders>
            <w:vAlign w:val="center"/>
          </w:tcPr>
          <w:p w14:paraId="089852BB"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Fluence</w:t>
            </w:r>
          </w:p>
          <w:p w14:paraId="56AA7ED6"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(ions*</w:t>
            </w:r>
          </w:p>
          <w:p w14:paraId="65D0CCB4"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cm</w:t>
            </w:r>
            <w:r w:rsidRPr="009B7800">
              <w:rPr>
                <w:rFonts w:cs="Times New Roman"/>
                <w:bCs/>
                <w:sz w:val="22"/>
                <w:szCs w:val="22"/>
                <w:vertAlign w:val="superscript"/>
                <w:lang w:val="en"/>
              </w:rPr>
              <w:t>-2</w:t>
            </w:r>
            <w:r w:rsidRPr="009B7800">
              <w:rPr>
                <w:rFonts w:cs="Times New Roman"/>
                <w:bCs/>
                <w:sz w:val="22"/>
                <w:szCs w:val="22"/>
                <w:lang w:val="en"/>
              </w:rPr>
              <w:t>)</w:t>
            </w:r>
          </w:p>
        </w:tc>
        <w:tc>
          <w:tcPr>
            <w:tcW w:w="1777" w:type="dxa"/>
            <w:tcBorders>
              <w:top w:val="single" w:sz="18" w:space="0" w:color="auto"/>
              <w:bottom w:val="single" w:sz="12" w:space="0" w:color="auto"/>
            </w:tcBorders>
            <w:vAlign w:val="center"/>
          </w:tcPr>
          <w:p w14:paraId="164A03FD"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Flux/mid-range dose rate</w:t>
            </w:r>
          </w:p>
          <w:p w14:paraId="3087B849"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(ions*cm</w:t>
            </w:r>
            <w:r w:rsidRPr="009B7800">
              <w:rPr>
                <w:rFonts w:cs="Times New Roman"/>
                <w:bCs/>
                <w:sz w:val="22"/>
                <w:szCs w:val="22"/>
                <w:vertAlign w:val="superscript"/>
                <w:lang w:val="en"/>
              </w:rPr>
              <w:t>-2</w:t>
            </w:r>
            <w:r w:rsidRPr="009B7800">
              <w:rPr>
                <w:rFonts w:cs="Times New Roman"/>
                <w:bCs/>
                <w:sz w:val="22"/>
                <w:szCs w:val="22"/>
                <w:lang w:val="en"/>
              </w:rPr>
              <w:t>.s</w:t>
            </w:r>
            <w:r w:rsidRPr="009B7800">
              <w:rPr>
                <w:rFonts w:cs="Times New Roman"/>
                <w:bCs/>
                <w:sz w:val="22"/>
                <w:szCs w:val="22"/>
                <w:vertAlign w:val="superscript"/>
                <w:lang w:val="en"/>
              </w:rPr>
              <w:t xml:space="preserve">-1 </w:t>
            </w:r>
            <w:r w:rsidRPr="009B7800">
              <w:rPr>
                <w:rFonts w:cs="Times New Roman"/>
                <w:bCs/>
                <w:sz w:val="22"/>
                <w:szCs w:val="22"/>
                <w:lang w:val="en"/>
              </w:rPr>
              <w:t>/ dpa.s</w:t>
            </w:r>
            <w:r w:rsidRPr="009B7800">
              <w:rPr>
                <w:rFonts w:cs="Times New Roman"/>
                <w:bCs/>
                <w:sz w:val="22"/>
                <w:szCs w:val="22"/>
                <w:vertAlign w:val="superscript"/>
                <w:lang w:val="en"/>
              </w:rPr>
              <w:t>-1</w:t>
            </w:r>
            <w:r w:rsidRPr="009B7800">
              <w:rPr>
                <w:rFonts w:cs="Times New Roman"/>
                <w:bCs/>
                <w:sz w:val="22"/>
                <w:szCs w:val="22"/>
                <w:lang w:val="en"/>
              </w:rPr>
              <w:t>)</w:t>
            </w:r>
          </w:p>
        </w:tc>
        <w:tc>
          <w:tcPr>
            <w:tcW w:w="1536" w:type="dxa"/>
            <w:tcBorders>
              <w:top w:val="single" w:sz="18" w:space="0" w:color="auto"/>
              <w:bottom w:val="single" w:sz="12" w:space="0" w:color="auto"/>
            </w:tcBorders>
            <w:vAlign w:val="center"/>
          </w:tcPr>
          <w:p w14:paraId="61B584E9" w14:textId="33639BEC" w:rsidR="0075194D" w:rsidRPr="009B7800" w:rsidRDefault="0075194D" w:rsidP="00B52559">
            <w:pPr>
              <w:jc w:val="center"/>
              <w:rPr>
                <w:rFonts w:cs="Times New Roman"/>
                <w:bCs/>
                <w:sz w:val="22"/>
                <w:szCs w:val="22"/>
                <w:lang w:val="en"/>
              </w:rPr>
            </w:pPr>
            <w:r w:rsidRPr="009B7800">
              <w:rPr>
                <w:rFonts w:cs="Times New Roman"/>
                <w:bCs/>
                <w:sz w:val="22"/>
                <w:szCs w:val="22"/>
                <w:lang w:val="en"/>
              </w:rPr>
              <w:t>Temperatures</w:t>
            </w:r>
          </w:p>
          <w:p w14:paraId="0BB8C7EC"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w:t>
            </w:r>
            <w:r w:rsidRPr="009B7800">
              <w:rPr>
                <w:rFonts w:cs="Times New Roman"/>
                <w:bCs/>
                <w:sz w:val="22"/>
                <w:szCs w:val="22"/>
                <w:vertAlign w:val="superscript"/>
                <w:lang w:val="en"/>
              </w:rPr>
              <w:t>o</w:t>
            </w:r>
            <w:r w:rsidRPr="009B7800">
              <w:rPr>
                <w:rFonts w:cs="Times New Roman"/>
                <w:bCs/>
                <w:sz w:val="22"/>
                <w:szCs w:val="22"/>
                <w:lang w:val="en"/>
              </w:rPr>
              <w:t>C)</w:t>
            </w:r>
          </w:p>
        </w:tc>
        <w:tc>
          <w:tcPr>
            <w:tcW w:w="1253" w:type="dxa"/>
            <w:tcBorders>
              <w:top w:val="single" w:sz="18" w:space="0" w:color="auto"/>
              <w:bottom w:val="single" w:sz="12" w:space="0" w:color="auto"/>
            </w:tcBorders>
            <w:vAlign w:val="center"/>
          </w:tcPr>
          <w:p w14:paraId="4ADA6414" w14:textId="77777777" w:rsidR="0075194D" w:rsidRPr="009B7800" w:rsidRDefault="0075194D" w:rsidP="00B52559">
            <w:pPr>
              <w:jc w:val="center"/>
              <w:rPr>
                <w:rFonts w:cs="Times New Roman"/>
                <w:bCs/>
                <w:sz w:val="22"/>
                <w:szCs w:val="22"/>
                <w:lang w:val="en"/>
              </w:rPr>
            </w:pPr>
            <w:r w:rsidRPr="009B7800">
              <w:rPr>
                <w:rFonts w:cs="Times New Roman"/>
                <w:bCs/>
                <w:sz w:val="22"/>
                <w:szCs w:val="22"/>
                <w:lang w:val="en"/>
              </w:rPr>
              <w:t>Estimated time (minutes)</w:t>
            </w:r>
          </w:p>
        </w:tc>
      </w:tr>
      <w:tr w:rsidR="00F04507" w:rsidRPr="009B7800" w14:paraId="5AB0371D" w14:textId="77777777" w:rsidTr="00E35E5F">
        <w:trPr>
          <w:trHeight w:val="576"/>
        </w:trPr>
        <w:tc>
          <w:tcPr>
            <w:tcW w:w="2234" w:type="dxa"/>
            <w:tcBorders>
              <w:top w:val="single" w:sz="12" w:space="0" w:color="auto"/>
              <w:bottom w:val="single" w:sz="12" w:space="0" w:color="auto"/>
            </w:tcBorders>
            <w:vAlign w:val="center"/>
          </w:tcPr>
          <w:p w14:paraId="15511033" w14:textId="77E511FE" w:rsidR="0075194D" w:rsidRPr="009B7800" w:rsidRDefault="0075194D" w:rsidP="0075194D">
            <w:pPr>
              <w:jc w:val="center"/>
              <w:rPr>
                <w:rFonts w:cs="Times New Roman"/>
                <w:bCs/>
                <w:sz w:val="22"/>
                <w:szCs w:val="22"/>
                <w:lang w:val="en"/>
              </w:rPr>
            </w:pPr>
            <w:r w:rsidRPr="009B7800">
              <w:rPr>
                <w:rFonts w:cs="Times New Roman"/>
                <w:bCs/>
                <w:sz w:val="22"/>
                <w:szCs w:val="22"/>
                <w:lang w:val="en"/>
              </w:rPr>
              <w:t>Fe18Cr S.S.</w:t>
            </w:r>
          </w:p>
          <w:p w14:paraId="68E952E9" w14:textId="5507BEE8"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100h</w:t>
            </w:r>
          </w:p>
          <w:p w14:paraId="5A1E9560" w14:textId="6B0E2905"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900h</w:t>
            </w:r>
          </w:p>
          <w:p w14:paraId="1948A3AC" w14:textId="1A73D9CE" w:rsidR="0075194D" w:rsidRPr="009B7800" w:rsidRDefault="0075194D" w:rsidP="0075194D">
            <w:pPr>
              <w:jc w:val="center"/>
              <w:rPr>
                <w:rFonts w:cs="Times New Roman"/>
                <w:bCs/>
                <w:sz w:val="22"/>
                <w:szCs w:val="22"/>
                <w:lang w:val="en"/>
              </w:rPr>
            </w:pPr>
            <w:r w:rsidRPr="009B7800">
              <w:rPr>
                <w:rFonts w:cs="Times New Roman"/>
                <w:bCs/>
                <w:sz w:val="22"/>
                <w:szCs w:val="22"/>
                <w:lang w:val="en"/>
              </w:rPr>
              <w:t>FeCu S.S.</w:t>
            </w:r>
          </w:p>
          <w:p w14:paraId="1895FA05" w14:textId="77777777"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C 1.5h</w:t>
            </w:r>
          </w:p>
          <w:p w14:paraId="74464B3F" w14:textId="10FCD43A"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10h </w:t>
            </w:r>
          </w:p>
          <w:p w14:paraId="76B43275" w14:textId="2AF0C6C7"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100h </w:t>
            </w:r>
          </w:p>
          <w:p w14:paraId="66863FCA" w14:textId="4BB206C3" w:rsidR="0075194D" w:rsidRPr="009B7800" w:rsidRDefault="0075194D" w:rsidP="0075194D">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1000h  </w:t>
            </w:r>
          </w:p>
        </w:tc>
        <w:tc>
          <w:tcPr>
            <w:tcW w:w="804" w:type="dxa"/>
            <w:tcBorders>
              <w:top w:val="single" w:sz="12" w:space="0" w:color="auto"/>
              <w:bottom w:val="single" w:sz="12" w:space="0" w:color="auto"/>
            </w:tcBorders>
            <w:vAlign w:val="center"/>
          </w:tcPr>
          <w:p w14:paraId="474A1DF2" w14:textId="5D0B69CA" w:rsidR="0075194D" w:rsidRPr="009B7800" w:rsidRDefault="0075194D" w:rsidP="00B52559">
            <w:pPr>
              <w:jc w:val="center"/>
              <w:rPr>
                <w:rFonts w:cs="Times New Roman"/>
                <w:bCs/>
                <w:sz w:val="22"/>
                <w:szCs w:val="22"/>
                <w:lang w:val="en"/>
              </w:rPr>
            </w:pPr>
            <w:r w:rsidRPr="009B7800">
              <w:rPr>
                <w:rFonts w:cs="Times New Roman"/>
                <w:bCs/>
                <w:sz w:val="22"/>
                <w:szCs w:val="22"/>
                <w:lang w:val="en"/>
              </w:rPr>
              <w:t>0.1</w:t>
            </w:r>
          </w:p>
        </w:tc>
        <w:tc>
          <w:tcPr>
            <w:tcW w:w="1036" w:type="dxa"/>
            <w:tcBorders>
              <w:top w:val="single" w:sz="12" w:space="0" w:color="auto"/>
              <w:bottom w:val="single" w:sz="12" w:space="0" w:color="auto"/>
            </w:tcBorders>
            <w:vAlign w:val="center"/>
          </w:tcPr>
          <w:p w14:paraId="016BA688" w14:textId="3B0C245F" w:rsidR="0075194D" w:rsidRPr="009B7800" w:rsidRDefault="0075194D" w:rsidP="00B52559">
            <w:pPr>
              <w:jc w:val="center"/>
              <w:rPr>
                <w:rFonts w:cs="Times New Roman"/>
                <w:bCs/>
                <w:sz w:val="22"/>
                <w:szCs w:val="22"/>
                <w:lang w:val="en"/>
              </w:rPr>
            </w:pPr>
            <w:r w:rsidRPr="009B7800">
              <w:rPr>
                <w:rFonts w:cs="Times New Roman"/>
                <w:bCs/>
                <w:sz w:val="22"/>
                <w:szCs w:val="22"/>
                <w:lang w:val="en"/>
              </w:rPr>
              <w:t>2.5x10</w:t>
            </w:r>
            <w:r w:rsidRPr="009B7800">
              <w:rPr>
                <w:rFonts w:cs="Times New Roman"/>
                <w:bCs/>
                <w:sz w:val="22"/>
                <w:szCs w:val="22"/>
                <w:vertAlign w:val="superscript"/>
                <w:lang w:val="en"/>
              </w:rPr>
              <w:t>14</w:t>
            </w:r>
          </w:p>
        </w:tc>
        <w:tc>
          <w:tcPr>
            <w:tcW w:w="1777" w:type="dxa"/>
            <w:tcBorders>
              <w:top w:val="single" w:sz="12" w:space="0" w:color="auto"/>
              <w:bottom w:val="single" w:sz="12" w:space="0" w:color="auto"/>
            </w:tcBorders>
            <w:vAlign w:val="center"/>
          </w:tcPr>
          <w:p w14:paraId="19E06C2D" w14:textId="77D67D22" w:rsidR="0075194D" w:rsidRPr="009B7800" w:rsidRDefault="0075194D" w:rsidP="00B52559">
            <w:pPr>
              <w:jc w:val="center"/>
              <w:rPr>
                <w:rFonts w:cs="Times New Roman"/>
                <w:bCs/>
                <w:sz w:val="22"/>
                <w:szCs w:val="22"/>
                <w:lang w:val="en"/>
              </w:rPr>
            </w:pPr>
            <w:r w:rsidRPr="009B7800">
              <w:rPr>
                <w:rFonts w:cs="Times New Roman"/>
                <w:bCs/>
                <w:sz w:val="22"/>
                <w:szCs w:val="22"/>
                <w:lang w:val="en"/>
              </w:rPr>
              <w:t>7.5x10</w:t>
            </w:r>
            <w:r w:rsidRPr="009B7800">
              <w:rPr>
                <w:rFonts w:cs="Times New Roman"/>
                <w:bCs/>
                <w:sz w:val="22"/>
                <w:szCs w:val="22"/>
                <w:vertAlign w:val="superscript"/>
                <w:lang w:val="en"/>
              </w:rPr>
              <w:t xml:space="preserve">11 </w:t>
            </w:r>
            <w:r w:rsidRPr="009B7800">
              <w:rPr>
                <w:rFonts w:cs="Times New Roman"/>
                <w:bCs/>
                <w:sz w:val="22"/>
                <w:szCs w:val="22"/>
                <w:lang w:val="en"/>
              </w:rPr>
              <w:t>/</w:t>
            </w:r>
          </w:p>
          <w:p w14:paraId="51A2B9BD" w14:textId="7FBAF818" w:rsidR="0075194D" w:rsidRPr="009B7800" w:rsidRDefault="0075194D" w:rsidP="00B52559">
            <w:pPr>
              <w:jc w:val="center"/>
              <w:rPr>
                <w:rFonts w:cs="Times New Roman"/>
                <w:bCs/>
                <w:sz w:val="22"/>
                <w:szCs w:val="22"/>
                <w:lang w:val="en"/>
              </w:rPr>
            </w:pPr>
            <w:r w:rsidRPr="009B7800">
              <w:rPr>
                <w:rFonts w:cs="Times New Roman"/>
                <w:sz w:val="22"/>
                <w:szCs w:val="22"/>
                <w:lang w:val="en"/>
              </w:rPr>
              <w:t>3×10</w:t>
            </w:r>
            <w:r w:rsidRPr="009B7800">
              <w:rPr>
                <w:rFonts w:cs="Times New Roman"/>
                <w:sz w:val="22"/>
                <w:szCs w:val="22"/>
                <w:vertAlign w:val="superscript"/>
                <w:lang w:val="en"/>
              </w:rPr>
              <w:t>-4</w:t>
            </w:r>
          </w:p>
        </w:tc>
        <w:tc>
          <w:tcPr>
            <w:tcW w:w="1536" w:type="dxa"/>
            <w:tcBorders>
              <w:top w:val="single" w:sz="12" w:space="0" w:color="auto"/>
              <w:bottom w:val="single" w:sz="12" w:space="0" w:color="auto"/>
            </w:tcBorders>
            <w:vAlign w:val="center"/>
          </w:tcPr>
          <w:p w14:paraId="6ABC6043" w14:textId="6D8750E7" w:rsidR="0075194D" w:rsidRPr="009B7800" w:rsidRDefault="00F04507" w:rsidP="00F04507">
            <w:pPr>
              <w:rPr>
                <w:rFonts w:cs="Times New Roman"/>
                <w:bCs/>
                <w:sz w:val="22"/>
                <w:szCs w:val="22"/>
                <w:lang w:val="en"/>
              </w:rPr>
            </w:pPr>
            <w:r w:rsidRPr="009B7800">
              <w:rPr>
                <w:rFonts w:cs="Times New Roman"/>
                <w:bCs/>
                <w:sz w:val="22"/>
                <w:szCs w:val="22"/>
                <w:lang w:val="en"/>
              </w:rPr>
              <w:t>-</w:t>
            </w:r>
            <w:r w:rsidR="0075194D" w:rsidRPr="009B7800">
              <w:rPr>
                <w:rFonts w:cs="Times New Roman"/>
                <w:bCs/>
                <w:sz w:val="22"/>
                <w:szCs w:val="22"/>
                <w:lang w:val="en"/>
              </w:rPr>
              <w:t>123</w:t>
            </w:r>
            <w:r w:rsidRPr="009B7800">
              <w:rPr>
                <w:rFonts w:cs="Times New Roman"/>
                <w:bCs/>
                <w:sz w:val="22"/>
                <w:szCs w:val="22"/>
                <w:lang w:val="en"/>
              </w:rPr>
              <w:t xml:space="preserve"> /</w:t>
            </w:r>
            <w:r w:rsidR="0075194D" w:rsidRPr="009B7800">
              <w:rPr>
                <w:rFonts w:cs="Times New Roman"/>
                <w:bCs/>
                <w:sz w:val="22"/>
                <w:szCs w:val="22"/>
                <w:lang w:val="en"/>
              </w:rPr>
              <w:t>150K</w:t>
            </w:r>
          </w:p>
        </w:tc>
        <w:tc>
          <w:tcPr>
            <w:tcW w:w="1253" w:type="dxa"/>
            <w:tcBorders>
              <w:top w:val="single" w:sz="12" w:space="0" w:color="auto"/>
              <w:bottom w:val="single" w:sz="12" w:space="0" w:color="auto"/>
            </w:tcBorders>
            <w:vAlign w:val="center"/>
          </w:tcPr>
          <w:p w14:paraId="57C5CF58" w14:textId="62AFE06B" w:rsidR="0075194D" w:rsidRPr="009B7800" w:rsidRDefault="00F04507" w:rsidP="00B52559">
            <w:pPr>
              <w:jc w:val="center"/>
              <w:rPr>
                <w:rFonts w:cs="Times New Roman"/>
                <w:bCs/>
                <w:sz w:val="22"/>
                <w:szCs w:val="22"/>
                <w:lang w:val="en"/>
              </w:rPr>
            </w:pPr>
            <w:r w:rsidRPr="009B7800">
              <w:rPr>
                <w:rFonts w:cs="Times New Roman"/>
                <w:bCs/>
                <w:sz w:val="22"/>
                <w:szCs w:val="22"/>
                <w:lang w:val="en"/>
              </w:rPr>
              <w:t>6</w:t>
            </w:r>
          </w:p>
        </w:tc>
      </w:tr>
      <w:tr w:rsidR="00E35E5F" w:rsidRPr="009B7800" w14:paraId="239271FA" w14:textId="77777777" w:rsidTr="00E35E5F">
        <w:trPr>
          <w:trHeight w:val="576"/>
        </w:trPr>
        <w:tc>
          <w:tcPr>
            <w:tcW w:w="2234" w:type="dxa"/>
            <w:tcBorders>
              <w:top w:val="single" w:sz="12" w:space="0" w:color="auto"/>
              <w:bottom w:val="single" w:sz="12" w:space="0" w:color="auto"/>
            </w:tcBorders>
            <w:vAlign w:val="center"/>
          </w:tcPr>
          <w:p w14:paraId="1D43351F" w14:textId="77777777" w:rsidR="00E35E5F" w:rsidRPr="009B7800" w:rsidRDefault="00E35E5F" w:rsidP="00E35E5F">
            <w:pP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100h</w:t>
            </w:r>
          </w:p>
          <w:p w14:paraId="36599D2F"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900h</w:t>
            </w:r>
          </w:p>
          <w:p w14:paraId="5E58D23D"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C 1.5h</w:t>
            </w:r>
          </w:p>
          <w:p w14:paraId="10864D9F"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10h </w:t>
            </w:r>
          </w:p>
          <w:p w14:paraId="353F2CB3" w14:textId="1C79CFCB"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100h </w:t>
            </w:r>
          </w:p>
        </w:tc>
        <w:tc>
          <w:tcPr>
            <w:tcW w:w="804" w:type="dxa"/>
            <w:tcBorders>
              <w:top w:val="single" w:sz="12" w:space="0" w:color="auto"/>
              <w:bottom w:val="single" w:sz="12" w:space="0" w:color="auto"/>
            </w:tcBorders>
            <w:vAlign w:val="center"/>
          </w:tcPr>
          <w:p w14:paraId="53A2AEB6" w14:textId="048F059D" w:rsidR="00E35E5F" w:rsidRPr="009B7800" w:rsidRDefault="00E35E5F" w:rsidP="00E35E5F">
            <w:pPr>
              <w:jc w:val="center"/>
              <w:rPr>
                <w:rFonts w:cs="Times New Roman"/>
                <w:bCs/>
                <w:sz w:val="22"/>
                <w:szCs w:val="22"/>
                <w:lang w:val="en"/>
              </w:rPr>
            </w:pPr>
            <w:r w:rsidRPr="009B7800">
              <w:rPr>
                <w:rFonts w:cs="Times New Roman"/>
                <w:bCs/>
                <w:sz w:val="22"/>
                <w:szCs w:val="22"/>
                <w:lang w:val="en"/>
              </w:rPr>
              <w:t>0.2</w:t>
            </w:r>
          </w:p>
        </w:tc>
        <w:tc>
          <w:tcPr>
            <w:tcW w:w="1036" w:type="dxa"/>
            <w:tcBorders>
              <w:top w:val="single" w:sz="12" w:space="0" w:color="auto"/>
              <w:bottom w:val="single" w:sz="12" w:space="0" w:color="auto"/>
            </w:tcBorders>
            <w:vAlign w:val="center"/>
          </w:tcPr>
          <w:p w14:paraId="2315543C" w14:textId="354169CE" w:rsidR="00E35E5F" w:rsidRPr="009B7800" w:rsidRDefault="00E35E5F" w:rsidP="00E35E5F">
            <w:pPr>
              <w:jc w:val="center"/>
              <w:rPr>
                <w:rFonts w:cs="Times New Roman"/>
                <w:bCs/>
                <w:sz w:val="22"/>
                <w:szCs w:val="22"/>
                <w:lang w:val="en"/>
              </w:rPr>
            </w:pPr>
            <w:r w:rsidRPr="009B7800">
              <w:rPr>
                <w:rFonts w:cs="Times New Roman"/>
                <w:bCs/>
                <w:sz w:val="22"/>
                <w:szCs w:val="22"/>
                <w:lang w:val="en"/>
              </w:rPr>
              <w:t>5x10</w:t>
            </w:r>
            <w:r w:rsidRPr="009B7800">
              <w:rPr>
                <w:rFonts w:cs="Times New Roman"/>
                <w:bCs/>
                <w:sz w:val="22"/>
                <w:szCs w:val="22"/>
                <w:vertAlign w:val="superscript"/>
                <w:lang w:val="en"/>
              </w:rPr>
              <w:t>14</w:t>
            </w:r>
          </w:p>
        </w:tc>
        <w:tc>
          <w:tcPr>
            <w:tcW w:w="1777" w:type="dxa"/>
            <w:tcBorders>
              <w:top w:val="single" w:sz="12" w:space="0" w:color="auto"/>
              <w:bottom w:val="single" w:sz="12" w:space="0" w:color="auto"/>
            </w:tcBorders>
            <w:vAlign w:val="center"/>
          </w:tcPr>
          <w:p w14:paraId="27839952"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7.5x10</w:t>
            </w:r>
            <w:r w:rsidRPr="009B7800">
              <w:rPr>
                <w:rFonts w:cs="Times New Roman"/>
                <w:bCs/>
                <w:sz w:val="22"/>
                <w:szCs w:val="22"/>
                <w:vertAlign w:val="superscript"/>
                <w:lang w:val="en"/>
              </w:rPr>
              <w:t xml:space="preserve">11 </w:t>
            </w:r>
            <w:r w:rsidRPr="009B7800">
              <w:rPr>
                <w:rFonts w:cs="Times New Roman"/>
                <w:bCs/>
                <w:sz w:val="22"/>
                <w:szCs w:val="22"/>
                <w:lang w:val="en"/>
              </w:rPr>
              <w:t>/</w:t>
            </w:r>
          </w:p>
          <w:p w14:paraId="248267C1" w14:textId="7E9D9FE6" w:rsidR="00E35E5F" w:rsidRPr="009B7800" w:rsidRDefault="00E35E5F" w:rsidP="00E35E5F">
            <w:pPr>
              <w:jc w:val="center"/>
              <w:rPr>
                <w:rFonts w:cs="Times New Roman"/>
                <w:bCs/>
                <w:sz w:val="22"/>
                <w:szCs w:val="22"/>
                <w:lang w:val="en"/>
              </w:rPr>
            </w:pPr>
            <w:r w:rsidRPr="009B7800">
              <w:rPr>
                <w:rFonts w:cs="Times New Roman"/>
                <w:sz w:val="22"/>
                <w:szCs w:val="22"/>
                <w:lang w:val="en"/>
              </w:rPr>
              <w:t>3×10</w:t>
            </w:r>
            <w:r w:rsidRPr="009B7800">
              <w:rPr>
                <w:rFonts w:cs="Times New Roman"/>
                <w:sz w:val="22"/>
                <w:szCs w:val="22"/>
                <w:vertAlign w:val="superscript"/>
                <w:lang w:val="en"/>
              </w:rPr>
              <w:t>-4</w:t>
            </w:r>
          </w:p>
        </w:tc>
        <w:tc>
          <w:tcPr>
            <w:tcW w:w="1536" w:type="dxa"/>
            <w:tcBorders>
              <w:top w:val="single" w:sz="12" w:space="0" w:color="auto"/>
              <w:bottom w:val="single" w:sz="12" w:space="0" w:color="auto"/>
            </w:tcBorders>
            <w:vAlign w:val="center"/>
          </w:tcPr>
          <w:p w14:paraId="46544BB4" w14:textId="77777777" w:rsidR="00E35E5F" w:rsidRPr="009B7800" w:rsidRDefault="00E35E5F" w:rsidP="00E35E5F">
            <w:pPr>
              <w:jc w:val="center"/>
              <w:rPr>
                <w:rFonts w:cs="Times New Roman"/>
                <w:sz w:val="22"/>
                <w:szCs w:val="22"/>
              </w:rPr>
            </w:pPr>
            <w:r w:rsidRPr="009B7800">
              <w:rPr>
                <w:rFonts w:cs="Times New Roman"/>
                <w:sz w:val="22"/>
                <w:szCs w:val="22"/>
              </w:rPr>
              <w:t>Room temperature</w:t>
            </w:r>
          </w:p>
          <w:p w14:paraId="39D31CB9" w14:textId="33E72A73" w:rsidR="00E35E5F" w:rsidRPr="009B7800" w:rsidRDefault="00E35E5F" w:rsidP="00E35E5F">
            <w:pPr>
              <w:jc w:val="center"/>
              <w:rPr>
                <w:rFonts w:cs="Times New Roman"/>
                <w:bCs/>
                <w:sz w:val="22"/>
                <w:szCs w:val="22"/>
                <w:lang w:val="en"/>
              </w:rPr>
            </w:pPr>
            <w:r w:rsidRPr="009B7800">
              <w:rPr>
                <w:rFonts w:cs="Times New Roman"/>
                <w:sz w:val="22"/>
                <w:szCs w:val="22"/>
              </w:rPr>
              <w:t>/~20</w:t>
            </w:r>
          </w:p>
        </w:tc>
        <w:tc>
          <w:tcPr>
            <w:tcW w:w="1253" w:type="dxa"/>
            <w:tcBorders>
              <w:top w:val="single" w:sz="12" w:space="0" w:color="auto"/>
              <w:bottom w:val="single" w:sz="12" w:space="0" w:color="auto"/>
            </w:tcBorders>
            <w:vAlign w:val="center"/>
          </w:tcPr>
          <w:p w14:paraId="7301B53A" w14:textId="4E9FA13D" w:rsidR="00E35E5F" w:rsidRPr="009B7800" w:rsidRDefault="00E35E5F" w:rsidP="00E35E5F">
            <w:pPr>
              <w:jc w:val="center"/>
              <w:rPr>
                <w:rFonts w:cs="Times New Roman"/>
                <w:bCs/>
                <w:sz w:val="22"/>
                <w:szCs w:val="22"/>
                <w:lang w:val="en"/>
              </w:rPr>
            </w:pPr>
            <w:r w:rsidRPr="009B7800">
              <w:rPr>
                <w:rFonts w:cs="Times New Roman"/>
                <w:bCs/>
                <w:sz w:val="22"/>
                <w:szCs w:val="22"/>
                <w:lang w:val="en"/>
              </w:rPr>
              <w:t>11</w:t>
            </w:r>
          </w:p>
        </w:tc>
      </w:tr>
      <w:tr w:rsidR="00E35E5F" w:rsidRPr="009B7800" w14:paraId="69C83211" w14:textId="77777777" w:rsidTr="00E35E5F">
        <w:trPr>
          <w:trHeight w:val="576"/>
        </w:trPr>
        <w:tc>
          <w:tcPr>
            <w:tcW w:w="2234" w:type="dxa"/>
            <w:tcBorders>
              <w:top w:val="single" w:sz="12" w:space="0" w:color="auto"/>
              <w:bottom w:val="single" w:sz="18" w:space="0" w:color="auto"/>
            </w:tcBorders>
            <w:vAlign w:val="center"/>
          </w:tcPr>
          <w:p w14:paraId="564E1E51" w14:textId="77777777" w:rsidR="00E35E5F" w:rsidRPr="009B7800" w:rsidRDefault="00E35E5F" w:rsidP="00E35E5F">
            <w:pP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100h</w:t>
            </w:r>
          </w:p>
          <w:p w14:paraId="0DEDE238"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Fe18Cr 475 </w:t>
            </w:r>
            <w:r w:rsidRPr="009B7800">
              <w:rPr>
                <w:bCs/>
                <w:sz w:val="22"/>
                <w:szCs w:val="22"/>
                <w:lang w:val="en"/>
              </w:rPr>
              <w:t>°</w:t>
            </w:r>
            <w:r w:rsidRPr="009B7800">
              <w:rPr>
                <w:rFonts w:cs="Times New Roman"/>
                <w:bCs/>
                <w:sz w:val="22"/>
                <w:szCs w:val="22"/>
                <w:lang w:val="en"/>
              </w:rPr>
              <w:t>C 900h</w:t>
            </w:r>
          </w:p>
          <w:p w14:paraId="7A0C3B2F"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C 1.5h</w:t>
            </w:r>
          </w:p>
          <w:p w14:paraId="424766CC"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10h </w:t>
            </w:r>
          </w:p>
          <w:p w14:paraId="442B39B2" w14:textId="483F692A" w:rsidR="00E35E5F" w:rsidRPr="009B7800" w:rsidRDefault="00E35E5F" w:rsidP="00E35E5F">
            <w:pPr>
              <w:jc w:val="center"/>
              <w:rPr>
                <w:rFonts w:cs="Times New Roman"/>
                <w:bCs/>
                <w:sz w:val="22"/>
                <w:szCs w:val="22"/>
                <w:lang w:val="en"/>
              </w:rPr>
            </w:pPr>
            <w:r w:rsidRPr="009B7800">
              <w:rPr>
                <w:rFonts w:cs="Times New Roman"/>
                <w:bCs/>
                <w:sz w:val="22"/>
                <w:szCs w:val="22"/>
                <w:lang w:val="en"/>
              </w:rPr>
              <w:t xml:space="preserve">FeCu 500 </w:t>
            </w:r>
            <w:r w:rsidRPr="009B7800">
              <w:rPr>
                <w:bCs/>
                <w:sz w:val="22"/>
                <w:szCs w:val="22"/>
                <w:lang w:val="en"/>
              </w:rPr>
              <w:t>°</w:t>
            </w:r>
            <w:r w:rsidRPr="009B7800">
              <w:rPr>
                <w:rFonts w:cs="Times New Roman"/>
                <w:bCs/>
                <w:sz w:val="22"/>
                <w:szCs w:val="22"/>
                <w:lang w:val="en"/>
              </w:rPr>
              <w:t xml:space="preserve">C 100h </w:t>
            </w:r>
          </w:p>
        </w:tc>
        <w:tc>
          <w:tcPr>
            <w:tcW w:w="804" w:type="dxa"/>
            <w:tcBorders>
              <w:top w:val="single" w:sz="12" w:space="0" w:color="auto"/>
              <w:bottom w:val="single" w:sz="18" w:space="0" w:color="auto"/>
            </w:tcBorders>
            <w:vAlign w:val="center"/>
          </w:tcPr>
          <w:p w14:paraId="49512C24" w14:textId="5435BB5A" w:rsidR="00E35E5F" w:rsidRPr="009B7800" w:rsidRDefault="00E35E5F" w:rsidP="00E35E5F">
            <w:pPr>
              <w:jc w:val="center"/>
              <w:rPr>
                <w:rFonts w:cs="Times New Roman"/>
                <w:bCs/>
                <w:sz w:val="22"/>
                <w:szCs w:val="22"/>
                <w:lang w:val="en"/>
              </w:rPr>
            </w:pPr>
            <w:r w:rsidRPr="009B7800">
              <w:rPr>
                <w:rFonts w:cs="Times New Roman"/>
                <w:bCs/>
                <w:sz w:val="22"/>
                <w:szCs w:val="22"/>
                <w:lang w:val="en"/>
              </w:rPr>
              <w:t>0.6</w:t>
            </w:r>
          </w:p>
        </w:tc>
        <w:tc>
          <w:tcPr>
            <w:tcW w:w="1036" w:type="dxa"/>
            <w:tcBorders>
              <w:top w:val="single" w:sz="12" w:space="0" w:color="auto"/>
              <w:bottom w:val="single" w:sz="18" w:space="0" w:color="auto"/>
            </w:tcBorders>
            <w:vAlign w:val="center"/>
          </w:tcPr>
          <w:p w14:paraId="4A17500C" w14:textId="6595B16B" w:rsidR="00E35E5F" w:rsidRPr="009B7800" w:rsidRDefault="00E35E5F" w:rsidP="00E35E5F">
            <w:pPr>
              <w:jc w:val="center"/>
              <w:rPr>
                <w:rFonts w:cs="Times New Roman"/>
                <w:bCs/>
                <w:sz w:val="22"/>
                <w:szCs w:val="22"/>
                <w:lang w:val="en"/>
              </w:rPr>
            </w:pPr>
            <w:r w:rsidRPr="009B7800">
              <w:rPr>
                <w:rFonts w:cs="Times New Roman"/>
                <w:bCs/>
                <w:sz w:val="22"/>
                <w:szCs w:val="22"/>
                <w:lang w:val="en"/>
              </w:rPr>
              <w:t>1.5x10</w:t>
            </w:r>
            <w:r w:rsidRPr="009B7800">
              <w:rPr>
                <w:rFonts w:cs="Times New Roman"/>
                <w:bCs/>
                <w:sz w:val="22"/>
                <w:szCs w:val="22"/>
                <w:vertAlign w:val="superscript"/>
                <w:lang w:val="en"/>
              </w:rPr>
              <w:t>15</w:t>
            </w:r>
          </w:p>
        </w:tc>
        <w:tc>
          <w:tcPr>
            <w:tcW w:w="1777" w:type="dxa"/>
            <w:tcBorders>
              <w:top w:val="single" w:sz="12" w:space="0" w:color="auto"/>
              <w:bottom w:val="single" w:sz="18" w:space="0" w:color="auto"/>
            </w:tcBorders>
            <w:vAlign w:val="center"/>
          </w:tcPr>
          <w:p w14:paraId="328C070B" w14:textId="77777777" w:rsidR="00E35E5F" w:rsidRPr="009B7800" w:rsidRDefault="00E35E5F" w:rsidP="00E35E5F">
            <w:pPr>
              <w:jc w:val="center"/>
              <w:rPr>
                <w:rFonts w:cs="Times New Roman"/>
                <w:bCs/>
                <w:sz w:val="22"/>
                <w:szCs w:val="22"/>
                <w:lang w:val="en"/>
              </w:rPr>
            </w:pPr>
            <w:r w:rsidRPr="009B7800">
              <w:rPr>
                <w:rFonts w:cs="Times New Roman"/>
                <w:bCs/>
                <w:sz w:val="22"/>
                <w:szCs w:val="22"/>
                <w:lang w:val="en"/>
              </w:rPr>
              <w:t>7.5x10</w:t>
            </w:r>
            <w:r w:rsidRPr="009B7800">
              <w:rPr>
                <w:rFonts w:cs="Times New Roman"/>
                <w:bCs/>
                <w:sz w:val="22"/>
                <w:szCs w:val="22"/>
                <w:vertAlign w:val="superscript"/>
                <w:lang w:val="en"/>
              </w:rPr>
              <w:t xml:space="preserve">11 </w:t>
            </w:r>
            <w:r w:rsidRPr="009B7800">
              <w:rPr>
                <w:rFonts w:cs="Times New Roman"/>
                <w:bCs/>
                <w:sz w:val="22"/>
                <w:szCs w:val="22"/>
                <w:lang w:val="en"/>
              </w:rPr>
              <w:t>/</w:t>
            </w:r>
          </w:p>
          <w:p w14:paraId="2E76F38E" w14:textId="40F6FE66" w:rsidR="00E35E5F" w:rsidRPr="009B7800" w:rsidRDefault="00E35E5F" w:rsidP="00E35E5F">
            <w:pPr>
              <w:jc w:val="center"/>
              <w:rPr>
                <w:rFonts w:cs="Times New Roman"/>
                <w:bCs/>
                <w:sz w:val="22"/>
                <w:szCs w:val="22"/>
                <w:lang w:val="en"/>
              </w:rPr>
            </w:pPr>
            <w:r w:rsidRPr="009B7800">
              <w:rPr>
                <w:rFonts w:cs="Times New Roman"/>
                <w:sz w:val="22"/>
                <w:szCs w:val="22"/>
                <w:lang w:val="en"/>
              </w:rPr>
              <w:t>3×10</w:t>
            </w:r>
            <w:r w:rsidRPr="009B7800">
              <w:rPr>
                <w:rFonts w:cs="Times New Roman"/>
                <w:sz w:val="22"/>
                <w:szCs w:val="22"/>
                <w:vertAlign w:val="superscript"/>
                <w:lang w:val="en"/>
              </w:rPr>
              <w:t>-4</w:t>
            </w:r>
          </w:p>
        </w:tc>
        <w:tc>
          <w:tcPr>
            <w:tcW w:w="1536" w:type="dxa"/>
            <w:tcBorders>
              <w:top w:val="single" w:sz="12" w:space="0" w:color="auto"/>
              <w:bottom w:val="single" w:sz="18" w:space="0" w:color="auto"/>
            </w:tcBorders>
            <w:vAlign w:val="center"/>
          </w:tcPr>
          <w:p w14:paraId="6F4AA504" w14:textId="77777777" w:rsidR="00E35E5F" w:rsidRPr="009B7800" w:rsidRDefault="00E35E5F" w:rsidP="00E35E5F">
            <w:pPr>
              <w:jc w:val="center"/>
              <w:rPr>
                <w:rFonts w:cs="Times New Roman"/>
                <w:sz w:val="22"/>
                <w:szCs w:val="22"/>
              </w:rPr>
            </w:pPr>
            <w:r w:rsidRPr="009B7800">
              <w:rPr>
                <w:rFonts w:cs="Times New Roman"/>
                <w:sz w:val="22"/>
                <w:szCs w:val="22"/>
              </w:rPr>
              <w:t>Room temperature</w:t>
            </w:r>
          </w:p>
          <w:p w14:paraId="246A5372" w14:textId="2D1A9173" w:rsidR="00E35E5F" w:rsidRPr="009B7800" w:rsidRDefault="00E35E5F" w:rsidP="00E35E5F">
            <w:pPr>
              <w:jc w:val="center"/>
              <w:rPr>
                <w:rFonts w:cs="Times New Roman"/>
                <w:bCs/>
                <w:sz w:val="22"/>
                <w:szCs w:val="22"/>
                <w:lang w:val="en"/>
              </w:rPr>
            </w:pPr>
            <w:r w:rsidRPr="009B7800">
              <w:rPr>
                <w:rFonts w:cs="Times New Roman"/>
                <w:sz w:val="22"/>
                <w:szCs w:val="22"/>
              </w:rPr>
              <w:t>/~20</w:t>
            </w:r>
          </w:p>
        </w:tc>
        <w:tc>
          <w:tcPr>
            <w:tcW w:w="1253" w:type="dxa"/>
            <w:tcBorders>
              <w:top w:val="single" w:sz="12" w:space="0" w:color="auto"/>
              <w:bottom w:val="single" w:sz="18" w:space="0" w:color="auto"/>
            </w:tcBorders>
            <w:vAlign w:val="center"/>
          </w:tcPr>
          <w:p w14:paraId="1E10137C" w14:textId="1D130AE9" w:rsidR="00E35E5F" w:rsidRPr="009B7800" w:rsidRDefault="00E35E5F" w:rsidP="00E35E5F">
            <w:pPr>
              <w:jc w:val="center"/>
              <w:rPr>
                <w:rFonts w:cs="Times New Roman"/>
                <w:bCs/>
                <w:sz w:val="22"/>
                <w:szCs w:val="22"/>
                <w:lang w:val="en"/>
              </w:rPr>
            </w:pPr>
            <w:r w:rsidRPr="009B7800">
              <w:rPr>
                <w:rFonts w:cs="Times New Roman"/>
                <w:bCs/>
                <w:sz w:val="22"/>
                <w:szCs w:val="22"/>
                <w:lang w:val="en"/>
              </w:rPr>
              <w:t>33</w:t>
            </w:r>
          </w:p>
        </w:tc>
      </w:tr>
    </w:tbl>
    <w:p w14:paraId="32CF078D" w14:textId="681CFB9F" w:rsidR="0075194D" w:rsidRPr="009B7800" w:rsidRDefault="001B79C3" w:rsidP="00B40BF3">
      <w:pPr>
        <w:jc w:val="both"/>
        <w:rPr>
          <w:rFonts w:cs="Times New Roman"/>
          <w:sz w:val="22"/>
          <w:szCs w:val="22"/>
        </w:rPr>
      </w:pPr>
      <w:r w:rsidRPr="009B7800">
        <w:rPr>
          <w:rFonts w:cs="Times New Roman"/>
          <w:sz w:val="22"/>
          <w:szCs w:val="22"/>
        </w:rPr>
        <w:t>s.s.</w:t>
      </w:r>
      <w:r w:rsidR="00811B73" w:rsidRPr="009B7800">
        <w:rPr>
          <w:rFonts w:cs="Times New Roman"/>
          <w:sz w:val="22"/>
          <w:szCs w:val="22"/>
        </w:rPr>
        <w:t xml:space="preserve">: </w:t>
      </w:r>
      <w:r w:rsidRPr="009B7800">
        <w:rPr>
          <w:rFonts w:cs="Times New Roman"/>
          <w:sz w:val="22"/>
          <w:szCs w:val="22"/>
        </w:rPr>
        <w:t xml:space="preserve">as-received </w:t>
      </w:r>
      <w:r w:rsidR="00C91AF7" w:rsidRPr="009B7800">
        <w:rPr>
          <w:rFonts w:cs="Times New Roman"/>
          <w:sz w:val="22"/>
          <w:szCs w:val="22"/>
        </w:rPr>
        <w:t xml:space="preserve">solid solution </w:t>
      </w:r>
      <w:r w:rsidRPr="009B7800">
        <w:rPr>
          <w:rFonts w:cs="Times New Roman"/>
          <w:sz w:val="22"/>
          <w:szCs w:val="22"/>
        </w:rPr>
        <w:t>state</w:t>
      </w:r>
    </w:p>
    <w:p w14:paraId="567360BB" w14:textId="77777777" w:rsidR="009B7800" w:rsidRPr="009B7800" w:rsidRDefault="009B7800" w:rsidP="009B7800">
      <w:pPr>
        <w:jc w:val="both"/>
        <w:rPr>
          <w:rFonts w:cs="Times New Roman"/>
          <w:sz w:val="22"/>
          <w:szCs w:val="22"/>
        </w:rPr>
      </w:pPr>
      <w:r w:rsidRPr="009B7800">
        <w:rPr>
          <w:rFonts w:cs="Times New Roman"/>
          <w:sz w:val="22"/>
          <w:szCs w:val="22"/>
        </w:rPr>
        <w:t>Temperatures and times in the Materials column are for the aging conditions prior to irradiations.</w:t>
      </w:r>
    </w:p>
    <w:p w14:paraId="2352CE76" w14:textId="4D452496" w:rsidR="009B7800" w:rsidRDefault="009B7800" w:rsidP="009B7800">
      <w:pPr>
        <w:jc w:val="both"/>
        <w:rPr>
          <w:rFonts w:cs="Times New Roman"/>
          <w:sz w:val="22"/>
          <w:szCs w:val="22"/>
        </w:rPr>
      </w:pPr>
      <w:r w:rsidRPr="009B7800">
        <w:rPr>
          <w:rFonts w:cs="Times New Roman"/>
          <w:sz w:val="22"/>
          <w:szCs w:val="22"/>
        </w:rPr>
        <w:t xml:space="preserve">The FeCu 500 °C 1.5h aging followed by 0.2 dpa irradiation specimen was irradiated in repeated irradiation due to unexpected issues. </w:t>
      </w:r>
    </w:p>
    <w:p w14:paraId="70997FEE" w14:textId="6BA73D00" w:rsidR="00F432F5" w:rsidRDefault="00F432F5" w:rsidP="009B7800">
      <w:pPr>
        <w:jc w:val="both"/>
        <w:rPr>
          <w:rFonts w:cs="Times New Roman"/>
          <w:sz w:val="22"/>
          <w:szCs w:val="22"/>
        </w:rPr>
      </w:pPr>
    </w:p>
    <w:p w14:paraId="5BE69B80" w14:textId="77777777" w:rsidR="00F432F5" w:rsidRDefault="00F432F5" w:rsidP="00F432F5">
      <w:pPr>
        <w:keepNext/>
        <w:spacing w:line="360" w:lineRule="auto"/>
        <w:jc w:val="center"/>
      </w:pPr>
      <w:r>
        <w:rPr>
          <w:rFonts w:cs="Times New Roman"/>
          <w:noProof/>
        </w:rPr>
        <w:lastRenderedPageBreak/>
        <w:drawing>
          <wp:inline distT="0" distB="0" distL="0" distR="0" wp14:anchorId="482E6AF4" wp14:editId="37C9EC8E">
            <wp:extent cx="5417820" cy="2418252"/>
            <wp:effectExtent l="0" t="0" r="0" b="127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0267" cy="2441662"/>
                    </a:xfrm>
                    <a:prstGeom prst="rect">
                      <a:avLst/>
                    </a:prstGeom>
                    <a:noFill/>
                  </pic:spPr>
                </pic:pic>
              </a:graphicData>
            </a:graphic>
          </wp:inline>
        </w:drawing>
      </w:r>
    </w:p>
    <w:p w14:paraId="38E87071" w14:textId="2A8B8BA8" w:rsidR="004522E8" w:rsidRDefault="00F432F5" w:rsidP="00F432F5">
      <w:pPr>
        <w:pStyle w:val="Caption"/>
      </w:pPr>
      <w:bookmarkStart w:id="78" w:name="_Ref118148675"/>
      <w:bookmarkStart w:id="79" w:name="_Toc127377178"/>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bookmarkStart w:id="80" w:name="_Hlk118047611"/>
      <w:bookmarkEnd w:id="78"/>
      <w:r>
        <w:t xml:space="preserve"> (a) specimens loaded on the stage for irradiations. (b) </w:t>
      </w:r>
      <w:r w:rsidRPr="00D44D75">
        <w:t>SRIM prediction of the depth-dependent displacement damage and injected ion concentration</w:t>
      </w:r>
      <w:r>
        <w:t>s</w:t>
      </w:r>
      <w:r w:rsidRPr="00D44D75">
        <w:t xml:space="preserve"> of pure Fe irradiated by 8 MeV Fe ions to </w:t>
      </w:r>
      <w:r>
        <w:t>mid-range doses of 0.1, 0.2 and 0.6 dpa.</w:t>
      </w:r>
      <w:bookmarkEnd w:id="79"/>
    </w:p>
    <w:p w14:paraId="46798845" w14:textId="77777777" w:rsidR="004522E8" w:rsidRDefault="004522E8">
      <w:pPr>
        <w:rPr>
          <w:rFonts w:cs="Times New Roman"/>
          <w:iCs/>
          <w:color w:val="000000" w:themeColor="text1"/>
          <w:sz w:val="22"/>
          <w:szCs w:val="20"/>
        </w:rPr>
      </w:pPr>
      <w:r>
        <w:br w:type="page"/>
      </w:r>
    </w:p>
    <w:bookmarkEnd w:id="80"/>
    <w:p w14:paraId="310A09EA" w14:textId="3A4D31CD" w:rsidR="00E40D22" w:rsidRDefault="00F915B7" w:rsidP="004522E8">
      <w:pPr>
        <w:pStyle w:val="StyleJustifiedFirstline05Linespacing15lines"/>
        <w:ind w:firstLine="0"/>
      </w:pPr>
      <w:r>
        <w:lastRenderedPageBreak/>
        <w:t>long been unclear. In an attempt to accelerate the phase separation kinetics</w:t>
      </w:r>
      <w:r w:rsidR="00CA1989">
        <w:t xml:space="preserve"> and to study the precipitation evolution in </w:t>
      </w:r>
      <w:r w:rsidR="008B2AA5">
        <w:t xml:space="preserve">the </w:t>
      </w:r>
      <w:r w:rsidR="00CA1989">
        <w:t>radiation enhanced diffusion dominant conditions</w:t>
      </w:r>
      <w:r w:rsidR="00EE1298">
        <w:t xml:space="preserve">, proton irradiations were performed at 3 selected temperatures </w:t>
      </w:r>
      <w:r w:rsidR="00EC7FE9">
        <w:t>(</w:t>
      </w:r>
      <w:r w:rsidR="00EE1298">
        <w:t xml:space="preserve">250, 350 and </w:t>
      </w:r>
      <w:r w:rsidR="00123B6B">
        <w:t>450 °C</w:t>
      </w:r>
      <w:r w:rsidR="00EC7FE9">
        <w:t>)</w:t>
      </w:r>
      <w:r w:rsidR="00123B6B">
        <w:t>.</w:t>
      </w:r>
      <w:r>
        <w:t xml:space="preserve"> </w:t>
      </w:r>
      <w:r w:rsidR="00DE11C2">
        <w:t>Since the major challen</w:t>
      </w:r>
      <w:r w:rsidR="00F62207">
        <w:t>ge associated with proton irradiations is a large amount of heat deposited on the sample surface, a lower beam current and lower proton energy are desired for proper temperature control. However, if the beam current is too low, it will take an unacceptabl</w:t>
      </w:r>
      <w:r w:rsidR="00FE5CF0">
        <w:t>y</w:t>
      </w:r>
      <w:r w:rsidR="00F62207">
        <w:t xml:space="preserve"> long time to achieve the target mid-range dose. Therefore, a</w:t>
      </w:r>
      <w:r w:rsidR="00EC7FE9">
        <w:t>n</w:t>
      </w:r>
      <w:r w:rsidR="00F62207">
        <w:t xml:space="preserve"> </w:t>
      </w:r>
      <w:r w:rsidR="00EC7FE9">
        <w:t>inter</w:t>
      </w:r>
      <w:r w:rsidR="00F62207">
        <w:t>mediate dose rate is optimal to balance the heat dissipation and irradiation time, which was set as 2×10</w:t>
      </w:r>
      <w:r w:rsidR="00F62207" w:rsidRPr="00C0027F">
        <w:rPr>
          <w:vertAlign w:val="superscript"/>
        </w:rPr>
        <w:t>-</w:t>
      </w:r>
      <w:r w:rsidR="00F62207">
        <w:rPr>
          <w:vertAlign w:val="superscript"/>
        </w:rPr>
        <w:t>5</w:t>
      </w:r>
      <w:r w:rsidR="00F62207">
        <w:t xml:space="preserve"> dpa/s</w:t>
      </w:r>
      <w:r w:rsidR="005667D9">
        <w:t xml:space="preserve"> (at mid-range depth)</w:t>
      </w:r>
      <w:r w:rsidR="00413784">
        <w:t xml:space="preserve"> for this study</w:t>
      </w:r>
      <w:r w:rsidR="00F62207">
        <w:t xml:space="preserve">. For the 3 MeV Tandem accelerator, the available beam current generally decreases with </w:t>
      </w:r>
      <w:r w:rsidR="00756BA0">
        <w:t xml:space="preserve">lower </w:t>
      </w:r>
      <w:r w:rsidR="00F62207">
        <w:t>proton energy at &lt;1 MeV</w:t>
      </w:r>
      <w:r w:rsidR="00756BA0">
        <w:t xml:space="preserve"> range</w:t>
      </w:r>
      <w:r w:rsidR="00F62207">
        <w:t xml:space="preserve">. 800 keV turned out to be the lowest energy that the target </w:t>
      </w:r>
      <w:r w:rsidR="000B1E8F">
        <w:t xml:space="preserve">mid-range </w:t>
      </w:r>
      <w:r w:rsidR="00F62207">
        <w:t>dose rate or ion flux (</w:t>
      </w:r>
      <w:r w:rsidR="00B27C7F" w:rsidRPr="00481A58">
        <w:t>1.</w:t>
      </w:r>
      <w:r w:rsidR="00B27C7F">
        <w:t>75</w:t>
      </w:r>
      <w:r w:rsidR="00B27C7F" w:rsidRPr="00481A58">
        <w:t>×10</w:t>
      </w:r>
      <w:r w:rsidR="00B27C7F" w:rsidRPr="00481A58">
        <w:rPr>
          <w:vertAlign w:val="superscript"/>
        </w:rPr>
        <w:t>14</w:t>
      </w:r>
      <w:r w:rsidR="00B27C7F">
        <w:t xml:space="preserve"> ions/cm</w:t>
      </w:r>
      <w:r w:rsidR="00B27C7F" w:rsidRPr="00B27C7F">
        <w:rPr>
          <w:vertAlign w:val="superscript"/>
        </w:rPr>
        <w:t>2</w:t>
      </w:r>
      <w:r w:rsidR="00B27C7F">
        <w:t>×s</w:t>
      </w:r>
      <w:r w:rsidR="00F62207">
        <w:t>)</w:t>
      </w:r>
      <w:r w:rsidR="00095AAE">
        <w:t xml:space="preserve"> can be stably maintained. </w:t>
      </w:r>
      <w:r w:rsidR="00995C63">
        <w:t xml:space="preserve">Considering the acceptable irradiation time length and a dose </w:t>
      </w:r>
      <w:r w:rsidR="00CA06CF">
        <w:t xml:space="preserve">likely to be </w:t>
      </w:r>
      <w:r w:rsidR="00995C63">
        <w:t xml:space="preserve">high enough to achieve </w:t>
      </w:r>
      <w:r w:rsidR="00CA06CF">
        <w:t>the</w:t>
      </w:r>
      <w:r w:rsidR="003227F8">
        <w:t xml:space="preserve"> </w:t>
      </w:r>
      <w:r w:rsidR="00995C63">
        <w:t xml:space="preserve">steady state, a final dose of 2 dpa was </w:t>
      </w:r>
      <w:r w:rsidR="006C075A">
        <w:t>select</w:t>
      </w:r>
      <w:r w:rsidR="00995C63">
        <w:t>e</w:t>
      </w:r>
      <w:r w:rsidR="003227F8">
        <w:t>d</w:t>
      </w:r>
      <w:r w:rsidR="00995C63">
        <w:t xml:space="preserve">, which resulted in </w:t>
      </w:r>
      <w:r w:rsidR="00D30CED">
        <w:t xml:space="preserve">an irradiation time of </w:t>
      </w:r>
      <w:r w:rsidR="00995C63">
        <w:t xml:space="preserve">~28 hours for each </w:t>
      </w:r>
      <w:r w:rsidR="00D30CED">
        <w:t>experiment</w:t>
      </w:r>
      <w:r w:rsidR="00995C63">
        <w:t xml:space="preserve">. </w:t>
      </w:r>
      <w:r w:rsidR="00CB69BD">
        <w:t xml:space="preserve">The displacement damage profile calculated by SRIM-2013 is plotted in </w:t>
      </w:r>
      <w:r w:rsidR="00DA76EA">
        <w:fldChar w:fldCharType="begin"/>
      </w:r>
      <w:r w:rsidR="00DA76EA">
        <w:instrText xml:space="preserve"> REF _Ref118148799 </w:instrText>
      </w:r>
      <w:r w:rsidR="00DA76EA">
        <w:fldChar w:fldCharType="separate"/>
      </w:r>
      <w:r w:rsidR="0013323D">
        <w:t xml:space="preserve">Figure </w:t>
      </w:r>
      <w:r w:rsidR="0013323D">
        <w:rPr>
          <w:noProof/>
        </w:rPr>
        <w:t>3</w:t>
      </w:r>
      <w:r w:rsidR="0013323D">
        <w:t>.</w:t>
      </w:r>
      <w:r w:rsidR="0013323D">
        <w:rPr>
          <w:noProof/>
        </w:rPr>
        <w:t>4</w:t>
      </w:r>
      <w:r w:rsidR="00DA76EA">
        <w:rPr>
          <w:noProof/>
        </w:rPr>
        <w:fldChar w:fldCharType="end"/>
      </w:r>
      <w:r w:rsidR="00CB69BD">
        <w:t xml:space="preserve">. The whole range of irradiation damage is ~6 µm, and the analysis region was taken from the mid-range of ~3 µm below the sample surface. </w:t>
      </w:r>
      <w:r w:rsidR="00CA1989">
        <w:t>The sample sizes and arrangements for these proton irradiations are similar to the settings used for the low temperature heavy ion irradiations</w:t>
      </w:r>
      <w:r w:rsidR="00D30CED">
        <w:t>, and thus are not presented here</w:t>
      </w:r>
      <w:r w:rsidR="00CA1989">
        <w:t>. 4 specimens were irradiated at each irradiation condition</w:t>
      </w:r>
      <w:r w:rsidR="002C60D1">
        <w:t xml:space="preserve">, the chemical compositions of which are listed in </w:t>
      </w:r>
      <w:r w:rsidR="00DA76EA">
        <w:fldChar w:fldCharType="begin"/>
      </w:r>
      <w:r w:rsidR="00DA76EA">
        <w:instrText xml:space="preserve"> REF _Ref118148843 </w:instrText>
      </w:r>
      <w:r w:rsidR="00DA76EA">
        <w:fldChar w:fldCharType="separate"/>
      </w:r>
      <w:r w:rsidR="0013323D">
        <w:t xml:space="preserve">Table </w:t>
      </w:r>
      <w:r w:rsidR="0013323D">
        <w:rPr>
          <w:noProof/>
        </w:rPr>
        <w:t>3</w:t>
      </w:r>
      <w:r w:rsidR="0013323D">
        <w:t>.</w:t>
      </w:r>
      <w:r w:rsidR="0013323D">
        <w:rPr>
          <w:noProof/>
        </w:rPr>
        <w:t>5</w:t>
      </w:r>
      <w:r w:rsidR="00DA76EA">
        <w:rPr>
          <w:noProof/>
        </w:rPr>
        <w:fldChar w:fldCharType="end"/>
      </w:r>
      <w:r w:rsidR="002C60D1">
        <w:t xml:space="preserve">. </w:t>
      </w:r>
      <w:r w:rsidR="002C60D1" w:rsidRPr="002C60D1">
        <w:t>The solubility limit of Cr in Fe can be measured from the matrix Cr concentration of specimens with α’ (Fe</w:t>
      </w:r>
      <w:r w:rsidR="00A5673F">
        <w:t>-</w:t>
      </w:r>
      <w:r w:rsidR="002C60D1" w:rsidRPr="002C60D1">
        <w:t xml:space="preserve">18Cr with high supersaturation of Cr atoms is selected for this purpose). The matrix Cr will equal the solubility limit if the thermal equilibrium state is reached and higher than </w:t>
      </w:r>
      <w:r w:rsidR="00C9322E">
        <w:t>the solubility limit</w:t>
      </w:r>
      <w:r w:rsidR="00C9322E" w:rsidRPr="002C60D1">
        <w:t xml:space="preserve"> </w:t>
      </w:r>
      <w:r w:rsidR="002C60D1" w:rsidRPr="002C60D1">
        <w:t xml:space="preserve">if the equilibrium is not reached. The accuracy of this limit can be further confirmed by the bulk Cr concentration of specimens with or without α’, so two additional specimens with </w:t>
      </w:r>
      <w:r w:rsidR="00BD62B8">
        <w:t xml:space="preserve">a </w:t>
      </w:r>
      <w:r w:rsidR="002C60D1" w:rsidRPr="002C60D1">
        <w:t>Cr content of 8-12% are selected at each temperature.</w:t>
      </w:r>
    </w:p>
    <w:p w14:paraId="3E7C4B9B" w14:textId="77777777" w:rsidR="00E40D22" w:rsidRDefault="00E40D22">
      <w:pPr>
        <w:rPr>
          <w:rFonts w:cs="Times New Roman"/>
          <w:szCs w:val="20"/>
        </w:rPr>
      </w:pPr>
      <w:r>
        <w:br w:type="page"/>
      </w:r>
    </w:p>
    <w:p w14:paraId="249B32D6" w14:textId="77777777" w:rsidR="00E40D22" w:rsidRDefault="00E40D22" w:rsidP="00E40D22">
      <w:pPr>
        <w:keepNext/>
        <w:spacing w:line="360" w:lineRule="auto"/>
        <w:jc w:val="center"/>
      </w:pPr>
      <w:r>
        <w:rPr>
          <w:rFonts w:cs="Times New Roman"/>
          <w:noProof/>
        </w:rPr>
        <w:lastRenderedPageBreak/>
        <w:drawing>
          <wp:inline distT="0" distB="0" distL="0" distR="0" wp14:anchorId="68665709" wp14:editId="64C81DCA">
            <wp:extent cx="3664104" cy="2933700"/>
            <wp:effectExtent l="0" t="0" r="0" b="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a:picLocks noChangeAspect="1" noChangeArrowheads="1"/>
                    </pic:cNvPicPr>
                  </pic:nvPicPr>
                  <pic:blipFill rotWithShape="1">
                    <a:blip r:embed="rId29">
                      <a:extLst>
                        <a:ext uri="{28A0092B-C50C-407E-A947-70E740481C1C}">
                          <a14:useLocalDpi xmlns:a14="http://schemas.microsoft.com/office/drawing/2010/main" val="0"/>
                        </a:ext>
                      </a:extLst>
                    </a:blip>
                    <a:srcRect l="7009" t="9373" r="2472" b="3491"/>
                    <a:stretch/>
                  </pic:blipFill>
                  <pic:spPr bwMode="auto">
                    <a:xfrm>
                      <a:off x="0" y="0"/>
                      <a:ext cx="3688288" cy="2953063"/>
                    </a:xfrm>
                    <a:prstGeom prst="rect">
                      <a:avLst/>
                    </a:prstGeom>
                    <a:noFill/>
                    <a:ln>
                      <a:noFill/>
                    </a:ln>
                    <a:extLst>
                      <a:ext uri="{53640926-AAD7-44D8-BBD7-CCE9431645EC}">
                        <a14:shadowObscured xmlns:a14="http://schemas.microsoft.com/office/drawing/2010/main"/>
                      </a:ext>
                    </a:extLst>
                  </pic:spPr>
                </pic:pic>
              </a:graphicData>
            </a:graphic>
          </wp:inline>
        </w:drawing>
      </w:r>
    </w:p>
    <w:p w14:paraId="70FA0CF6" w14:textId="77777777" w:rsidR="00E40D22" w:rsidRPr="001B79C3" w:rsidRDefault="00E40D22" w:rsidP="00E40D22">
      <w:pPr>
        <w:pStyle w:val="Caption"/>
      </w:pPr>
      <w:bookmarkStart w:id="81" w:name="_Ref118148799"/>
      <w:bookmarkStart w:id="82" w:name="_Toc127377179"/>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4</w:t>
      </w:r>
      <w:r>
        <w:rPr>
          <w:noProof/>
        </w:rPr>
        <w:fldChar w:fldCharType="end"/>
      </w:r>
      <w:bookmarkEnd w:id="81"/>
      <w:r>
        <w:t xml:space="preserve"> </w:t>
      </w:r>
      <w:r w:rsidRPr="00D44D75">
        <w:t xml:space="preserve">SRIM prediction of the depth-dependent displacement damage of pure Fe irradiated by </w:t>
      </w:r>
      <w:r>
        <w:t>800</w:t>
      </w:r>
      <w:r w:rsidRPr="00D44D75">
        <w:t xml:space="preserve"> </w:t>
      </w:r>
      <w:r>
        <w:t>k</w:t>
      </w:r>
      <w:r w:rsidRPr="00D44D75">
        <w:t xml:space="preserve">eV </w:t>
      </w:r>
      <w:r>
        <w:t>proton</w:t>
      </w:r>
      <w:r w:rsidRPr="00D44D75">
        <w:t xml:space="preserve"> to </w:t>
      </w:r>
      <w:r>
        <w:t>mid-range doses of 2 dpa.</w:t>
      </w:r>
      <w:bookmarkEnd w:id="82"/>
    </w:p>
    <w:p w14:paraId="43D035AC" w14:textId="77777777" w:rsidR="00E40D22" w:rsidRDefault="00E40D22" w:rsidP="00E40D22">
      <w:pPr>
        <w:spacing w:line="360" w:lineRule="auto"/>
        <w:jc w:val="both"/>
        <w:rPr>
          <w:rFonts w:cs="Times New Roman"/>
        </w:rPr>
      </w:pPr>
    </w:p>
    <w:p w14:paraId="25A7EE83" w14:textId="77777777" w:rsidR="00E40D22" w:rsidRDefault="00E40D22" w:rsidP="00E40D22">
      <w:pPr>
        <w:pStyle w:val="Caption"/>
      </w:pPr>
      <w:bookmarkStart w:id="83" w:name="_Ref118148843"/>
      <w:bookmarkStart w:id="84" w:name="_Toc127377089"/>
      <w:r>
        <w:t xml:space="preserve">Table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Table \* ARABIC \s 1 </w:instrText>
      </w:r>
      <w:r>
        <w:fldChar w:fldCharType="separate"/>
      </w:r>
      <w:r>
        <w:rPr>
          <w:noProof/>
        </w:rPr>
        <w:t>5</w:t>
      </w:r>
      <w:r>
        <w:rPr>
          <w:noProof/>
        </w:rPr>
        <w:fldChar w:fldCharType="end"/>
      </w:r>
      <w:bookmarkEnd w:id="83"/>
      <w:r>
        <w:t xml:space="preserve"> Temperatures and specimens used in the 3 proton irradiations. The specimens before irradiations were in a solid solution state if not specified.</w:t>
      </w:r>
      <w:bookmarkEnd w:id="84"/>
    </w:p>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918"/>
        <w:gridCol w:w="4019"/>
      </w:tblGrid>
      <w:tr w:rsidR="00E40D22" w:rsidRPr="001B79C3" w14:paraId="1A5D9DE9" w14:textId="77777777" w:rsidTr="00CD01F6">
        <w:trPr>
          <w:trHeight w:val="144"/>
          <w:jc w:val="center"/>
        </w:trPr>
        <w:tc>
          <w:tcPr>
            <w:tcW w:w="0" w:type="auto"/>
            <w:tcBorders>
              <w:top w:val="single" w:sz="18" w:space="0" w:color="auto"/>
            </w:tcBorders>
            <w:vAlign w:val="center"/>
            <w:hideMark/>
          </w:tcPr>
          <w:p w14:paraId="3675E810" w14:textId="77777777" w:rsidR="00E40D22" w:rsidRPr="001B79C3" w:rsidRDefault="00E40D22" w:rsidP="00CD01F6">
            <w:pPr>
              <w:spacing w:line="360" w:lineRule="auto"/>
              <w:jc w:val="center"/>
              <w:rPr>
                <w:rFonts w:cs="Times New Roman"/>
              </w:rPr>
            </w:pPr>
            <w:r w:rsidRPr="001B79C3">
              <w:rPr>
                <w:rFonts w:cs="Times New Roman"/>
              </w:rPr>
              <w:t>Temperature (°C)</w:t>
            </w:r>
          </w:p>
        </w:tc>
        <w:tc>
          <w:tcPr>
            <w:tcW w:w="0" w:type="auto"/>
            <w:tcBorders>
              <w:top w:val="single" w:sz="18" w:space="0" w:color="auto"/>
            </w:tcBorders>
            <w:vAlign w:val="center"/>
            <w:hideMark/>
          </w:tcPr>
          <w:p w14:paraId="64548ACC" w14:textId="77777777" w:rsidR="00E40D22" w:rsidRPr="001B79C3" w:rsidRDefault="00E40D22" w:rsidP="00CD01F6">
            <w:pPr>
              <w:spacing w:line="360" w:lineRule="auto"/>
              <w:jc w:val="center"/>
              <w:rPr>
                <w:rFonts w:cs="Times New Roman"/>
              </w:rPr>
            </w:pPr>
            <w:r w:rsidRPr="001B79C3">
              <w:rPr>
                <w:rFonts w:cs="Times New Roman"/>
              </w:rPr>
              <w:t>Cr concentration in specimens</w:t>
            </w:r>
          </w:p>
        </w:tc>
      </w:tr>
      <w:tr w:rsidR="00E40D22" w:rsidRPr="001B79C3" w14:paraId="12AE948A" w14:textId="77777777" w:rsidTr="00CD01F6">
        <w:trPr>
          <w:trHeight w:val="144"/>
          <w:jc w:val="center"/>
        </w:trPr>
        <w:tc>
          <w:tcPr>
            <w:tcW w:w="0" w:type="auto"/>
            <w:tcBorders>
              <w:top w:val="single" w:sz="12" w:space="0" w:color="auto"/>
            </w:tcBorders>
            <w:vAlign w:val="center"/>
            <w:hideMark/>
          </w:tcPr>
          <w:p w14:paraId="147FB968" w14:textId="77777777" w:rsidR="00E40D22" w:rsidRPr="001B79C3" w:rsidRDefault="00E40D22" w:rsidP="00CD01F6">
            <w:pPr>
              <w:spacing w:line="360" w:lineRule="auto"/>
              <w:jc w:val="center"/>
              <w:rPr>
                <w:rFonts w:cs="Times New Roman"/>
              </w:rPr>
            </w:pPr>
            <w:r w:rsidRPr="001B79C3">
              <w:rPr>
                <w:rFonts w:cs="Times New Roman"/>
              </w:rPr>
              <w:t>250</w:t>
            </w:r>
          </w:p>
        </w:tc>
        <w:tc>
          <w:tcPr>
            <w:tcW w:w="0" w:type="auto"/>
            <w:tcBorders>
              <w:top w:val="single" w:sz="12" w:space="0" w:color="auto"/>
            </w:tcBorders>
            <w:vAlign w:val="center"/>
            <w:hideMark/>
          </w:tcPr>
          <w:p w14:paraId="02F88262" w14:textId="77777777" w:rsidR="00E40D22" w:rsidRPr="001B79C3" w:rsidRDefault="00E40D22" w:rsidP="00CD01F6">
            <w:pPr>
              <w:spacing w:line="360" w:lineRule="auto"/>
              <w:jc w:val="center"/>
              <w:rPr>
                <w:rFonts w:cs="Times New Roman"/>
              </w:rPr>
            </w:pPr>
            <w:r w:rsidRPr="001B79C3">
              <w:rPr>
                <w:rFonts w:cs="Times New Roman"/>
              </w:rPr>
              <w:t>5, 8, 10, 18</w:t>
            </w:r>
          </w:p>
        </w:tc>
      </w:tr>
      <w:tr w:rsidR="00E40D22" w:rsidRPr="001B79C3" w14:paraId="1140AE2D" w14:textId="77777777" w:rsidTr="00CD01F6">
        <w:trPr>
          <w:trHeight w:val="144"/>
          <w:jc w:val="center"/>
        </w:trPr>
        <w:tc>
          <w:tcPr>
            <w:tcW w:w="0" w:type="auto"/>
            <w:vAlign w:val="center"/>
            <w:hideMark/>
          </w:tcPr>
          <w:p w14:paraId="4E8528AF" w14:textId="77777777" w:rsidR="00E40D22" w:rsidRPr="001B79C3" w:rsidRDefault="00E40D22" w:rsidP="00CD01F6">
            <w:pPr>
              <w:spacing w:line="360" w:lineRule="auto"/>
              <w:jc w:val="center"/>
              <w:rPr>
                <w:rFonts w:cs="Times New Roman"/>
              </w:rPr>
            </w:pPr>
            <w:r w:rsidRPr="001B79C3">
              <w:rPr>
                <w:rFonts w:cs="Times New Roman"/>
              </w:rPr>
              <w:t>350</w:t>
            </w:r>
          </w:p>
        </w:tc>
        <w:tc>
          <w:tcPr>
            <w:tcW w:w="0" w:type="auto"/>
            <w:vAlign w:val="center"/>
            <w:hideMark/>
          </w:tcPr>
          <w:p w14:paraId="6576950B" w14:textId="77777777" w:rsidR="00E40D22" w:rsidRPr="001B79C3" w:rsidRDefault="00E40D22" w:rsidP="00CD01F6">
            <w:pPr>
              <w:spacing w:line="360" w:lineRule="auto"/>
              <w:jc w:val="center"/>
              <w:rPr>
                <w:rFonts w:cs="Times New Roman"/>
              </w:rPr>
            </w:pPr>
            <w:r w:rsidRPr="001B79C3">
              <w:rPr>
                <w:rFonts w:cs="Times New Roman"/>
              </w:rPr>
              <w:t>8, 10, 18</w:t>
            </w:r>
            <w:r>
              <w:rPr>
                <w:rFonts w:cs="Times New Roman"/>
              </w:rPr>
              <w:t xml:space="preserve">, 18 (aged 475 </w:t>
            </w:r>
            <w:r>
              <w:t>°</w:t>
            </w:r>
            <w:r>
              <w:rPr>
                <w:rFonts w:cs="Times New Roman"/>
              </w:rPr>
              <w:t>C, 900 hours)</w:t>
            </w:r>
          </w:p>
        </w:tc>
      </w:tr>
      <w:tr w:rsidR="00E40D22" w:rsidRPr="001B79C3" w14:paraId="0D8953F3" w14:textId="77777777" w:rsidTr="00CD01F6">
        <w:trPr>
          <w:trHeight w:val="144"/>
          <w:jc w:val="center"/>
        </w:trPr>
        <w:tc>
          <w:tcPr>
            <w:tcW w:w="0" w:type="auto"/>
            <w:tcBorders>
              <w:bottom w:val="single" w:sz="18" w:space="0" w:color="auto"/>
            </w:tcBorders>
            <w:vAlign w:val="center"/>
            <w:hideMark/>
          </w:tcPr>
          <w:p w14:paraId="7966AC64" w14:textId="77777777" w:rsidR="00E40D22" w:rsidRPr="001B79C3" w:rsidRDefault="00E40D22" w:rsidP="00CD01F6">
            <w:pPr>
              <w:spacing w:line="360" w:lineRule="auto"/>
              <w:jc w:val="center"/>
              <w:rPr>
                <w:rFonts w:cs="Times New Roman"/>
              </w:rPr>
            </w:pPr>
            <w:r w:rsidRPr="001B79C3">
              <w:rPr>
                <w:rFonts w:cs="Times New Roman"/>
              </w:rPr>
              <w:t>450</w:t>
            </w:r>
          </w:p>
        </w:tc>
        <w:tc>
          <w:tcPr>
            <w:tcW w:w="0" w:type="auto"/>
            <w:tcBorders>
              <w:bottom w:val="single" w:sz="18" w:space="0" w:color="auto"/>
            </w:tcBorders>
            <w:vAlign w:val="center"/>
            <w:hideMark/>
          </w:tcPr>
          <w:p w14:paraId="72F0736F" w14:textId="77777777" w:rsidR="00E40D22" w:rsidRPr="001B79C3" w:rsidRDefault="00E40D22" w:rsidP="00CD01F6">
            <w:pPr>
              <w:spacing w:line="360" w:lineRule="auto"/>
              <w:jc w:val="center"/>
              <w:rPr>
                <w:rFonts w:cs="Times New Roman"/>
              </w:rPr>
            </w:pPr>
            <w:r w:rsidRPr="001B79C3">
              <w:rPr>
                <w:rFonts w:cs="Times New Roman"/>
              </w:rPr>
              <w:t>10, 12, 18</w:t>
            </w:r>
            <w:r>
              <w:rPr>
                <w:rFonts w:cs="Times New Roman"/>
              </w:rPr>
              <w:t xml:space="preserve">, 18 (aged 475 </w:t>
            </w:r>
            <w:r>
              <w:t>°</w:t>
            </w:r>
            <w:r>
              <w:rPr>
                <w:rFonts w:cs="Times New Roman"/>
              </w:rPr>
              <w:t>C, 900 hours)</w:t>
            </w:r>
          </w:p>
        </w:tc>
      </w:tr>
    </w:tbl>
    <w:p w14:paraId="5E7E9CAB" w14:textId="6E669706" w:rsidR="00E40D22" w:rsidRDefault="00E40D22" w:rsidP="004522E8">
      <w:pPr>
        <w:pStyle w:val="StyleJustifiedFirstline05Linespacing15lines"/>
        <w:ind w:firstLine="0"/>
      </w:pPr>
    </w:p>
    <w:p w14:paraId="094670EB" w14:textId="46446ACD" w:rsidR="00CF1961" w:rsidRPr="00E40D22" w:rsidRDefault="00E40D22" w:rsidP="00E40D22">
      <w:pPr>
        <w:rPr>
          <w:rFonts w:cs="Times New Roman"/>
          <w:szCs w:val="20"/>
        </w:rPr>
      </w:pPr>
      <w:r>
        <w:br w:type="page"/>
      </w:r>
    </w:p>
    <w:p w14:paraId="2801EE5A" w14:textId="6CA5309B" w:rsidR="00CF21BE" w:rsidRPr="0061084A" w:rsidRDefault="00CF21BE" w:rsidP="002C29BB">
      <w:pPr>
        <w:pStyle w:val="Heading2"/>
        <w:spacing w:line="360" w:lineRule="auto"/>
        <w:rPr>
          <w:rFonts w:cs="Times New Roman"/>
        </w:rPr>
      </w:pPr>
      <w:bookmarkStart w:id="85" w:name="_Toc127377013"/>
      <w:r w:rsidRPr="0061084A">
        <w:rPr>
          <w:rFonts w:cs="Times New Roman"/>
        </w:rPr>
        <w:lastRenderedPageBreak/>
        <w:t xml:space="preserve">3.4 </w:t>
      </w:r>
      <w:r w:rsidR="00A322CA" w:rsidRPr="0061084A">
        <w:rPr>
          <w:rFonts w:cs="Times New Roman"/>
        </w:rPr>
        <w:t>C</w:t>
      </w:r>
      <w:r w:rsidRPr="0061084A">
        <w:rPr>
          <w:rFonts w:cs="Times New Roman"/>
        </w:rPr>
        <w:t>haracterizi</w:t>
      </w:r>
      <w:r w:rsidR="00A322CA" w:rsidRPr="0061084A">
        <w:rPr>
          <w:rFonts w:cs="Times New Roman"/>
        </w:rPr>
        <w:t>ng α’ precipitates with APT</w:t>
      </w:r>
      <w:bookmarkEnd w:id="85"/>
    </w:p>
    <w:p w14:paraId="319D6325" w14:textId="03F153C4" w:rsidR="00CF21BE" w:rsidRPr="0061084A" w:rsidRDefault="00CF21BE" w:rsidP="00D167A2">
      <w:pPr>
        <w:pStyle w:val="Heading3"/>
      </w:pPr>
      <w:bookmarkStart w:id="86" w:name="_Toc127377014"/>
      <w:r w:rsidRPr="0061084A">
        <w:t xml:space="preserve">3.4.1 </w:t>
      </w:r>
      <w:r w:rsidR="00A322CA" w:rsidRPr="0061084A">
        <w:t>Principles of APT</w:t>
      </w:r>
      <w:bookmarkEnd w:id="86"/>
      <w:r w:rsidRPr="0061084A">
        <w:t xml:space="preserve"> </w:t>
      </w:r>
    </w:p>
    <w:p w14:paraId="40582D85" w14:textId="3652AFE3" w:rsidR="003611CD" w:rsidRPr="0061084A" w:rsidRDefault="001C7C76" w:rsidP="0099058E">
      <w:pPr>
        <w:pStyle w:val="StyleJustifiedFirstline05Linespacing15lines"/>
      </w:pPr>
      <w:r w:rsidRPr="0061084A">
        <w:t>T</w:t>
      </w:r>
      <w:r w:rsidR="00F47C26" w:rsidRPr="0061084A">
        <w:t>he</w:t>
      </w:r>
      <w:r w:rsidRPr="0061084A">
        <w:t xml:space="preserve"> </w:t>
      </w:r>
      <w:r w:rsidR="00F47C26" w:rsidRPr="0061084A">
        <w:t>APT technique evolve</w:t>
      </w:r>
      <w:r w:rsidR="00BC490E">
        <w:t>d</w:t>
      </w:r>
      <w:r w:rsidR="00F47C26" w:rsidRPr="0061084A">
        <w:t xml:space="preserve"> from Field </w:t>
      </w:r>
      <w:r w:rsidR="002B5348">
        <w:t>I</w:t>
      </w:r>
      <w:r w:rsidR="00F47C26" w:rsidRPr="0061084A">
        <w:t xml:space="preserve">on </w:t>
      </w:r>
      <w:r w:rsidR="002B5348">
        <w:t>M</w:t>
      </w:r>
      <w:r w:rsidR="00F47C26" w:rsidRPr="0061084A">
        <w:t>icroscopy (FIM)</w:t>
      </w:r>
      <w:r w:rsidR="00696031" w:rsidRPr="0061084A">
        <w:t xml:space="preserve">, which provides </w:t>
      </w:r>
      <w:r w:rsidR="00D92B95">
        <w:t xml:space="preserve">an </w:t>
      </w:r>
      <w:r w:rsidR="00696031" w:rsidRPr="0061084A">
        <w:t>image</w:t>
      </w:r>
      <w:r w:rsidR="00F2144D" w:rsidRPr="0061084A">
        <w:t xml:space="preserve"> of the sample surface</w:t>
      </w:r>
      <w:r w:rsidR="00696031" w:rsidRPr="0061084A">
        <w:t xml:space="preserve"> with atomic</w:t>
      </w:r>
      <w:r w:rsidR="00E901E1" w:rsidRPr="0061084A">
        <w:t xml:space="preserve"> </w:t>
      </w:r>
      <w:r w:rsidR="00696031" w:rsidRPr="0061084A">
        <w:t xml:space="preserve">resolution. </w:t>
      </w:r>
      <w:r w:rsidR="00A97C1F" w:rsidRPr="0061084A">
        <w:t xml:space="preserve">During the operation of FIM, the </w:t>
      </w:r>
      <w:r w:rsidR="00765EDC" w:rsidRPr="0061084A">
        <w:t xml:space="preserve">sharp needle is positively charged and </w:t>
      </w:r>
      <w:r w:rsidR="00D92B95">
        <w:t>surrounded by</w:t>
      </w:r>
      <w:r w:rsidR="00765EDC" w:rsidRPr="0061084A">
        <w:t xml:space="preserve"> an </w:t>
      </w:r>
      <w:r w:rsidR="00EB1C4E" w:rsidRPr="0061084A">
        <w:t xml:space="preserve">atmosphere of rare gas. </w:t>
      </w:r>
      <w:r w:rsidR="001B6808" w:rsidRPr="0061084A">
        <w:t xml:space="preserve">The electric field at the vicinity of the needle tip is in the order of </w:t>
      </w:r>
      <w:r w:rsidR="00300322" w:rsidRPr="0061084A">
        <w:t>10</w:t>
      </w:r>
      <w:r w:rsidR="00300322" w:rsidRPr="0061084A">
        <w:rPr>
          <w:vertAlign w:val="superscript"/>
        </w:rPr>
        <w:t>10</w:t>
      </w:r>
      <w:r w:rsidR="00300322" w:rsidRPr="0061084A">
        <w:t xml:space="preserve"> V/m, so the rare gas could be ionized and then accelerated by the </w:t>
      </w:r>
      <w:r w:rsidR="001B74AC" w:rsidRPr="0061084A">
        <w:t xml:space="preserve">electric field. </w:t>
      </w:r>
      <w:r w:rsidR="006F131D" w:rsidRPr="0061084A">
        <w:t xml:space="preserve">The flying gas ions </w:t>
      </w:r>
      <w:r w:rsidR="00233FC4" w:rsidRPr="0061084A">
        <w:t xml:space="preserve">are detected and registered by the </w:t>
      </w:r>
      <w:r w:rsidR="00742823" w:rsidRPr="0061084A">
        <w:t>phosphor screen</w:t>
      </w:r>
      <w:r w:rsidR="00233FC4" w:rsidRPr="0061084A">
        <w:t xml:space="preserve">, which displays the ion distribution </w:t>
      </w:r>
      <w:r w:rsidR="00FC5758" w:rsidRPr="0061084A">
        <w:t xml:space="preserve">related to the electric field of </w:t>
      </w:r>
      <w:r w:rsidR="002457FA">
        <w:t xml:space="preserve">the </w:t>
      </w:r>
      <w:r w:rsidR="00972522" w:rsidRPr="0061084A">
        <w:t>needle surface and thus correspond</w:t>
      </w:r>
      <w:r w:rsidR="00DE3234">
        <w:t>s</w:t>
      </w:r>
      <w:r w:rsidR="00972522" w:rsidRPr="0061084A">
        <w:t xml:space="preserve"> to the </w:t>
      </w:r>
      <w:r w:rsidR="008B330E" w:rsidRPr="0061084A">
        <w:t xml:space="preserve">local tomography such as crystallographic </w:t>
      </w:r>
      <w:r w:rsidR="008A3DFA" w:rsidRPr="0061084A">
        <w:t xml:space="preserve">orientation. </w:t>
      </w:r>
      <w:r w:rsidR="00742823" w:rsidRPr="0061084A">
        <w:t xml:space="preserve"> </w:t>
      </w:r>
    </w:p>
    <w:p w14:paraId="2A26FBB9" w14:textId="3FF5AC9E" w:rsidR="00AC5128" w:rsidRPr="0061084A" w:rsidRDefault="00B4697D" w:rsidP="00E40D22">
      <w:pPr>
        <w:pStyle w:val="StyleJustifiedFirstline05Linespacing15lines"/>
      </w:pPr>
      <w:r w:rsidRPr="0061084A">
        <w:t>For the APT technique, the specimen</w:t>
      </w:r>
      <w:r w:rsidR="0090026F" w:rsidRPr="0061084A">
        <w:t>s</w:t>
      </w:r>
      <w:r w:rsidRPr="0061084A">
        <w:t xml:space="preserve"> </w:t>
      </w:r>
      <w:r w:rsidR="0090026F" w:rsidRPr="0061084A">
        <w:t>are</w:t>
      </w:r>
      <w:r w:rsidRPr="0061084A">
        <w:t xml:space="preserve"> also very sharp needles</w:t>
      </w:r>
      <w:r w:rsidR="0090026F" w:rsidRPr="0061084A">
        <w:t xml:space="preserve">. The difference is that the </w:t>
      </w:r>
      <w:r w:rsidR="00F77EDD" w:rsidRPr="0061084A">
        <w:t xml:space="preserve">analysis </w:t>
      </w:r>
      <w:r w:rsidR="0090026F" w:rsidRPr="0061084A">
        <w:t xml:space="preserve">chamber is </w:t>
      </w:r>
      <w:r w:rsidR="00B02E96" w:rsidRPr="0061084A">
        <w:t>under</w:t>
      </w:r>
      <w:r w:rsidR="0090026F" w:rsidRPr="0061084A">
        <w:t xml:space="preserve"> </w:t>
      </w:r>
      <w:r w:rsidR="003A55A7" w:rsidRPr="0061084A">
        <w:t>ultra-</w:t>
      </w:r>
      <w:r w:rsidR="0090026F" w:rsidRPr="0061084A">
        <w:t xml:space="preserve">high </w:t>
      </w:r>
      <w:r w:rsidR="00FA2670" w:rsidRPr="0061084A">
        <w:t>vacuum</w:t>
      </w:r>
      <w:r w:rsidR="00B02E96" w:rsidRPr="0061084A">
        <w:t xml:space="preserve"> condition</w:t>
      </w:r>
      <w:r w:rsidR="009A15C0">
        <w:t>s</w:t>
      </w:r>
      <w:r w:rsidR="00B02E96" w:rsidRPr="0061084A">
        <w:t xml:space="preserve"> </w:t>
      </w:r>
      <w:r w:rsidR="00106872" w:rsidRPr="0061084A">
        <w:t>below 10</w:t>
      </w:r>
      <w:r w:rsidR="00106872" w:rsidRPr="0061084A">
        <w:rPr>
          <w:vertAlign w:val="superscript"/>
        </w:rPr>
        <w:t>-10</w:t>
      </w:r>
      <w:r w:rsidR="00106872" w:rsidRPr="0061084A">
        <w:t xml:space="preserve"> Torr, </w:t>
      </w:r>
      <w:r w:rsidR="00B02E96" w:rsidRPr="0061084A">
        <w:t xml:space="preserve">and the atoms from the </w:t>
      </w:r>
      <w:r w:rsidR="00561B9E" w:rsidRPr="0061084A">
        <w:t>samples are stri</w:t>
      </w:r>
      <w:r w:rsidR="006C76B0">
        <w:t>p</w:t>
      </w:r>
      <w:r w:rsidR="00561B9E" w:rsidRPr="0061084A">
        <w:t xml:space="preserve">ped away by the combined effect of a </w:t>
      </w:r>
      <w:r w:rsidR="00880B29" w:rsidRPr="0061084A">
        <w:t xml:space="preserve">standing electrostatic field </w:t>
      </w:r>
      <w:r w:rsidR="00A76AEE" w:rsidRPr="0061084A">
        <w:t xml:space="preserve">(DC) </w:t>
      </w:r>
      <w:r w:rsidR="00880B29" w:rsidRPr="0061084A">
        <w:t>an</w:t>
      </w:r>
      <w:r w:rsidR="009A15C0">
        <w:t>d</w:t>
      </w:r>
      <w:r w:rsidR="00311B78" w:rsidRPr="0061084A">
        <w:t xml:space="preserve"> </w:t>
      </w:r>
      <w:r w:rsidR="00880B29" w:rsidRPr="0061084A">
        <w:t xml:space="preserve">either a </w:t>
      </w:r>
      <w:r w:rsidR="00EB464E" w:rsidRPr="0061084A">
        <w:t xml:space="preserve">voltage or laser pulse applied </w:t>
      </w:r>
      <w:r w:rsidR="009A15C0">
        <w:t>on</w:t>
      </w:r>
      <w:r w:rsidR="00EB464E" w:rsidRPr="0061084A">
        <w:t xml:space="preserve"> the tip surface. </w:t>
      </w:r>
      <w:r w:rsidR="00AC5128" w:rsidRPr="0061084A">
        <w:t xml:space="preserve">A schematic view of the </w:t>
      </w:r>
      <w:r w:rsidR="00AC5128" w:rsidRPr="006C76B0">
        <w:t>APT setup is presented in</w:t>
      </w:r>
      <w:r w:rsidR="000C0EB7">
        <w:t xml:space="preserve"> </w:t>
      </w:r>
      <w:r w:rsidR="00DA76EA">
        <w:fldChar w:fldCharType="begin"/>
      </w:r>
      <w:r w:rsidR="00DA76EA">
        <w:instrText xml:space="preserve"> REF _Ref64456384 </w:instrText>
      </w:r>
      <w:r w:rsidR="00DA76EA">
        <w:fldChar w:fldCharType="separate"/>
      </w:r>
      <w:r w:rsidR="0013323D">
        <w:t xml:space="preserve">Figure </w:t>
      </w:r>
      <w:r w:rsidR="0013323D">
        <w:rPr>
          <w:noProof/>
        </w:rPr>
        <w:t>3</w:t>
      </w:r>
      <w:r w:rsidR="0013323D">
        <w:t>.</w:t>
      </w:r>
      <w:r w:rsidR="0013323D">
        <w:rPr>
          <w:noProof/>
        </w:rPr>
        <w:t>5</w:t>
      </w:r>
      <w:r w:rsidR="00DA76EA">
        <w:rPr>
          <w:noProof/>
        </w:rPr>
        <w:fldChar w:fldCharType="end"/>
      </w:r>
      <w:r w:rsidR="00AC5128" w:rsidRPr="006C76B0">
        <w:t xml:space="preserve">. </w:t>
      </w:r>
      <w:r w:rsidR="00577B5A" w:rsidRPr="006C76B0">
        <w:t xml:space="preserve">The evaporated atoms are accelerated </w:t>
      </w:r>
      <w:r w:rsidR="007538CD" w:rsidRPr="006C76B0">
        <w:t>and detected</w:t>
      </w:r>
      <w:r w:rsidR="007538CD" w:rsidRPr="0061084A">
        <w:t xml:space="preserve"> by a position sensitive detector (PSD), which records the position</w:t>
      </w:r>
      <w:r w:rsidR="00F17B81" w:rsidRPr="0061084A">
        <w:t xml:space="preserve"> and </w:t>
      </w:r>
      <w:r w:rsidR="00F2144D" w:rsidRPr="0061084A">
        <w:t xml:space="preserve">hitting </w:t>
      </w:r>
      <w:r w:rsidR="00F17B81" w:rsidRPr="0061084A">
        <w:t xml:space="preserve">time of the </w:t>
      </w:r>
      <w:r w:rsidR="00B055B9">
        <w:t xml:space="preserve">arrived </w:t>
      </w:r>
      <w:r w:rsidR="00F17B81" w:rsidRPr="0061084A">
        <w:t xml:space="preserve">atoms. </w:t>
      </w:r>
      <w:r w:rsidR="00F141C0" w:rsidRPr="0061084A">
        <w:t xml:space="preserve">The data recorded in the PSD, combined with the history of DC, </w:t>
      </w:r>
      <w:r w:rsidR="003C3DA6" w:rsidRPr="0061084A">
        <w:t xml:space="preserve">can be used for the reconstruction </w:t>
      </w:r>
      <w:r w:rsidR="004A44B5">
        <w:t>of</w:t>
      </w:r>
      <w:r w:rsidR="004A44B5" w:rsidRPr="0061084A">
        <w:t xml:space="preserve"> 3-D needles </w:t>
      </w:r>
      <w:r w:rsidR="003C3DA6" w:rsidRPr="0061084A">
        <w:t xml:space="preserve">from 2-D </w:t>
      </w:r>
      <w:r w:rsidR="00C95C88" w:rsidRPr="0061084A">
        <w:t>histogram</w:t>
      </w:r>
      <w:r w:rsidR="004A44B5">
        <w:t>s</w:t>
      </w:r>
      <w:r w:rsidR="00DE7E9C" w:rsidRPr="0061084A">
        <w:t>.</w:t>
      </w:r>
    </w:p>
    <w:p w14:paraId="4F678B48" w14:textId="77777777" w:rsidR="00E40D22" w:rsidRDefault="00A4539F" w:rsidP="009B7475">
      <w:pPr>
        <w:spacing w:line="360" w:lineRule="auto"/>
        <w:ind w:firstLine="720"/>
        <w:jc w:val="both"/>
        <w:rPr>
          <w:rFonts w:cs="Times New Roman"/>
        </w:rPr>
      </w:pPr>
      <w:r>
        <w:rPr>
          <w:rFonts w:cs="Times New Roman"/>
        </w:rPr>
        <w:t>T</w:t>
      </w:r>
      <w:r w:rsidR="00A66E3A" w:rsidRPr="0061084A">
        <w:rPr>
          <w:rFonts w:cs="Times New Roman"/>
        </w:rPr>
        <w:t xml:space="preserve">he evaporation of atoms from </w:t>
      </w:r>
      <w:r>
        <w:rPr>
          <w:rFonts w:cs="Times New Roman"/>
        </w:rPr>
        <w:t xml:space="preserve">the </w:t>
      </w:r>
      <w:r w:rsidR="00A66E3A" w:rsidRPr="0061084A">
        <w:rPr>
          <w:rFonts w:cs="Times New Roman"/>
        </w:rPr>
        <w:t xml:space="preserve">tip surface can be </w:t>
      </w:r>
      <w:r>
        <w:rPr>
          <w:rFonts w:cs="Times New Roman"/>
        </w:rPr>
        <w:t xml:space="preserve">triggered </w:t>
      </w:r>
      <w:r w:rsidR="00A66E3A" w:rsidRPr="0061084A">
        <w:rPr>
          <w:rFonts w:cs="Times New Roman"/>
        </w:rPr>
        <w:t xml:space="preserve">either </w:t>
      </w:r>
      <w:r>
        <w:rPr>
          <w:rFonts w:cs="Times New Roman"/>
        </w:rPr>
        <w:t xml:space="preserve">by </w:t>
      </w:r>
      <w:r w:rsidR="00AB320F">
        <w:rPr>
          <w:rFonts w:cs="Times New Roman"/>
        </w:rPr>
        <w:t xml:space="preserve">a </w:t>
      </w:r>
      <w:r w:rsidR="00CF7B50" w:rsidRPr="0061084A">
        <w:rPr>
          <w:rFonts w:cs="Times New Roman"/>
        </w:rPr>
        <w:t xml:space="preserve">high-voltage (HV) pulse or </w:t>
      </w:r>
      <w:r w:rsidR="00AB320F">
        <w:rPr>
          <w:rFonts w:cs="Times New Roman"/>
        </w:rPr>
        <w:t xml:space="preserve">a </w:t>
      </w:r>
      <w:r w:rsidR="00CF7B50" w:rsidRPr="0061084A">
        <w:rPr>
          <w:rFonts w:cs="Times New Roman"/>
        </w:rPr>
        <w:t xml:space="preserve">laser pulse. </w:t>
      </w:r>
      <w:r w:rsidR="00424AB1" w:rsidRPr="0061084A">
        <w:rPr>
          <w:rFonts w:cs="Times New Roman"/>
        </w:rPr>
        <w:t xml:space="preserve">In the HV pulsing mode, </w:t>
      </w:r>
      <w:r w:rsidR="00CC3FAB" w:rsidRPr="0061084A">
        <w:rPr>
          <w:rFonts w:cs="Times New Roman"/>
        </w:rPr>
        <w:t xml:space="preserve">atoms evaporate due to the additional voltage and </w:t>
      </w:r>
      <w:r w:rsidR="00A76AEE" w:rsidRPr="0061084A">
        <w:rPr>
          <w:rFonts w:cs="Times New Roman"/>
        </w:rPr>
        <w:t xml:space="preserve">get accelerated by both the DC and the pulse voltage. </w:t>
      </w:r>
      <w:r w:rsidR="00D5059D" w:rsidRPr="0061084A">
        <w:rPr>
          <w:rFonts w:cs="Times New Roman"/>
        </w:rPr>
        <w:t xml:space="preserve">The issue with this mode is that some atoms are not evaporated at the peak energy and </w:t>
      </w:r>
      <w:r w:rsidR="00981331" w:rsidRPr="0061084A">
        <w:rPr>
          <w:rFonts w:cs="Times New Roman"/>
        </w:rPr>
        <w:t xml:space="preserve">don’t acquire all the energy of the pulse, which </w:t>
      </w:r>
      <w:r w:rsidR="008D31FF" w:rsidRPr="0061084A">
        <w:rPr>
          <w:rFonts w:cs="Times New Roman"/>
        </w:rPr>
        <w:t>is named as energy deficit and facilitated as the lon</w:t>
      </w:r>
      <w:r w:rsidR="00C5625E" w:rsidRPr="0061084A">
        <w:rPr>
          <w:rFonts w:cs="Times New Roman"/>
        </w:rPr>
        <w:t xml:space="preserve">g tail in the mass spectrum. The application of </w:t>
      </w:r>
      <w:r w:rsidR="003C4963">
        <w:rPr>
          <w:rFonts w:cs="Times New Roman"/>
        </w:rPr>
        <w:t xml:space="preserve">the </w:t>
      </w:r>
      <w:r w:rsidR="00C5625E" w:rsidRPr="0061084A">
        <w:rPr>
          <w:rFonts w:cs="Times New Roman"/>
        </w:rPr>
        <w:t xml:space="preserve">HV pulse requires the </w:t>
      </w:r>
      <w:r w:rsidR="000D2E0F" w:rsidRPr="0061084A">
        <w:rPr>
          <w:rFonts w:cs="Times New Roman"/>
        </w:rPr>
        <w:t>specimen to be electronic</w:t>
      </w:r>
      <w:r w:rsidR="003C4963">
        <w:rPr>
          <w:rFonts w:cs="Times New Roman"/>
        </w:rPr>
        <w:t>ally</w:t>
      </w:r>
      <w:r w:rsidR="000D2E0F" w:rsidRPr="0061084A">
        <w:rPr>
          <w:rFonts w:cs="Times New Roman"/>
        </w:rPr>
        <w:t xml:space="preserve"> conductive</w:t>
      </w:r>
      <w:r w:rsidR="00B56931" w:rsidRPr="0061084A">
        <w:rPr>
          <w:rFonts w:cs="Times New Roman"/>
        </w:rPr>
        <w:t xml:space="preserve">, and it tends to </w:t>
      </w:r>
      <w:r w:rsidR="00992E2B" w:rsidRPr="0061084A">
        <w:rPr>
          <w:rFonts w:cs="Times New Roman"/>
        </w:rPr>
        <w:t>cause the fracture of brittle specimens due to the c</w:t>
      </w:r>
      <w:r w:rsidR="00535A47" w:rsidRPr="0061084A">
        <w:rPr>
          <w:rFonts w:cs="Times New Roman"/>
        </w:rPr>
        <w:t xml:space="preserve">yclic </w:t>
      </w:r>
      <w:r w:rsidR="00727350" w:rsidRPr="0061084A">
        <w:rPr>
          <w:rFonts w:cs="Times New Roman"/>
        </w:rPr>
        <w:t xml:space="preserve">high electrostatic loading up to tens of GPa. </w:t>
      </w:r>
      <w:r w:rsidR="00922998" w:rsidRPr="0061084A">
        <w:rPr>
          <w:rFonts w:cs="Times New Roman"/>
        </w:rPr>
        <w:t xml:space="preserve">Using </w:t>
      </w:r>
      <w:r w:rsidR="003C4963">
        <w:rPr>
          <w:rFonts w:cs="Times New Roman"/>
        </w:rPr>
        <w:t xml:space="preserve">a </w:t>
      </w:r>
      <w:r w:rsidR="00922998" w:rsidRPr="0061084A">
        <w:rPr>
          <w:rFonts w:cs="Times New Roman"/>
        </w:rPr>
        <w:t xml:space="preserve">laser pulse to assist </w:t>
      </w:r>
      <w:r w:rsidR="00CD3134">
        <w:rPr>
          <w:rFonts w:cs="Times New Roman"/>
        </w:rPr>
        <w:t xml:space="preserve">the </w:t>
      </w:r>
      <w:r w:rsidR="00922998" w:rsidRPr="0061084A">
        <w:rPr>
          <w:rFonts w:cs="Times New Roman"/>
        </w:rPr>
        <w:t xml:space="preserve">evaporation process could </w:t>
      </w:r>
      <w:r w:rsidR="00CD3134">
        <w:rPr>
          <w:rFonts w:cs="Times New Roman"/>
        </w:rPr>
        <w:t>enable the characterization of</w:t>
      </w:r>
      <w:r w:rsidR="001D4EA6" w:rsidRPr="0061084A">
        <w:rPr>
          <w:rFonts w:cs="Times New Roman"/>
        </w:rPr>
        <w:t xml:space="preserve"> materials with low electric conductivity and </w:t>
      </w:r>
      <w:r w:rsidR="00F91D69" w:rsidRPr="0061084A">
        <w:rPr>
          <w:rFonts w:cs="Times New Roman"/>
        </w:rPr>
        <w:t xml:space="preserve">decrease the possibility </w:t>
      </w:r>
      <w:r w:rsidR="00F11360">
        <w:rPr>
          <w:rFonts w:cs="Times New Roman"/>
        </w:rPr>
        <w:t>of early</w:t>
      </w:r>
      <w:r w:rsidR="00F91D69" w:rsidRPr="0061084A">
        <w:rPr>
          <w:rFonts w:cs="Times New Roman"/>
        </w:rPr>
        <w:t xml:space="preserve"> fracture. </w:t>
      </w:r>
      <w:r w:rsidR="005D2F59" w:rsidRPr="0061084A">
        <w:rPr>
          <w:rFonts w:cs="Times New Roman"/>
        </w:rPr>
        <w:t xml:space="preserve">Although many physical processes </w:t>
      </w:r>
      <w:r w:rsidR="008A6D7A" w:rsidRPr="0061084A">
        <w:rPr>
          <w:rFonts w:cs="Times New Roman"/>
        </w:rPr>
        <w:t>occur during the interaction of an electro</w:t>
      </w:r>
      <w:r w:rsidR="001C258B" w:rsidRPr="0061084A">
        <w:rPr>
          <w:rFonts w:cs="Times New Roman"/>
        </w:rPr>
        <w:t>magnetic wave with the atoms located</w:t>
      </w:r>
    </w:p>
    <w:p w14:paraId="11FA96EE" w14:textId="77777777" w:rsidR="00E40D22" w:rsidRPr="0061084A" w:rsidRDefault="00E40D22" w:rsidP="00E40D22">
      <w:pPr>
        <w:spacing w:line="360" w:lineRule="auto"/>
        <w:jc w:val="center"/>
        <w:rPr>
          <w:rFonts w:cs="Times New Roman"/>
        </w:rPr>
      </w:pPr>
      <w:r w:rsidRPr="0061084A">
        <w:rPr>
          <w:rFonts w:cs="Times New Roman"/>
          <w:noProof/>
        </w:rPr>
        <w:lastRenderedPageBreak/>
        <w:drawing>
          <wp:inline distT="0" distB="0" distL="0" distR="0" wp14:anchorId="332DCAEE" wp14:editId="5C7E56EF">
            <wp:extent cx="4507987" cy="2981325"/>
            <wp:effectExtent l="0" t="0" r="6985"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E41725.tmp"/>
                    <pic:cNvPicPr/>
                  </pic:nvPicPr>
                  <pic:blipFill>
                    <a:blip r:embed="rId30">
                      <a:extLst>
                        <a:ext uri="{28A0092B-C50C-407E-A947-70E740481C1C}">
                          <a14:useLocalDpi xmlns:a14="http://schemas.microsoft.com/office/drawing/2010/main" val="0"/>
                        </a:ext>
                      </a:extLst>
                    </a:blip>
                    <a:stretch>
                      <a:fillRect/>
                    </a:stretch>
                  </pic:blipFill>
                  <pic:spPr>
                    <a:xfrm>
                      <a:off x="0" y="0"/>
                      <a:ext cx="4561644" cy="3016811"/>
                    </a:xfrm>
                    <a:prstGeom prst="rect">
                      <a:avLst/>
                    </a:prstGeom>
                  </pic:spPr>
                </pic:pic>
              </a:graphicData>
            </a:graphic>
          </wp:inline>
        </w:drawing>
      </w:r>
    </w:p>
    <w:p w14:paraId="557CE36E" w14:textId="77777777" w:rsidR="00E40D22" w:rsidRPr="0061084A" w:rsidRDefault="00E40D22" w:rsidP="00E40D22">
      <w:pPr>
        <w:pStyle w:val="Caption"/>
      </w:pPr>
      <w:bookmarkStart w:id="87" w:name="_Ref64456384"/>
      <w:bookmarkStart w:id="88" w:name="_Toc127377180"/>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5</w:t>
      </w:r>
      <w:r>
        <w:rPr>
          <w:noProof/>
        </w:rPr>
        <w:fldChar w:fldCharType="end"/>
      </w:r>
      <w:bookmarkEnd w:id="87"/>
      <w:r>
        <w:t xml:space="preserve"> </w:t>
      </w:r>
      <w:r w:rsidRPr="0061084A">
        <w:t xml:space="preserve">Schematic drawing for the experimental setup of APT, reproduced from </w:t>
      </w:r>
      <w:r w:rsidRPr="0061084A">
        <w:fldChar w:fldCharType="begin"/>
      </w:r>
      <w:r>
        <w:instrText xml:space="preserve"> ADDIN EN.CITE &lt;EndNote&gt;&lt;Cite&gt;&lt;Author&gt;Gault&lt;/Author&gt;&lt;Year&gt;2012&lt;/Year&gt;&lt;RecNum&gt;60&lt;/RecNum&gt;&lt;DisplayText&gt;[153]&lt;/DisplayText&gt;&lt;record&gt;&lt;rec-number&gt;60&lt;/rec-number&gt;&lt;foreign-keys&gt;&lt;key app="EN" db-id="05052tp2owzs2qezrt1ve9tja9f25rw2xfas" timestamp="1668460870" guid="f48af4c0-8dfb-40c7-894d-2e9dc54df9d3"&gt;60&lt;/key&gt;&lt;/foreign-keys&gt;&lt;ref-type name="Book"&gt;6&lt;/ref-type&gt;&lt;contributors&gt;&lt;authors&gt;&lt;author&gt;Baptiste Gault&lt;/author&gt;&lt;author&gt;Michael P. Moody&lt;/author&gt;&lt;author&gt;Julie M. Cairney&lt;/author&gt;&lt;author&gt;Simon P. Ringer&lt;/author&gt;&lt;/authors&gt;&lt;/contributors&gt;&lt;titles&gt;&lt;title&gt;Atom Probe Microscopy&lt;/title&gt;&lt;/titles&gt;&lt;dates&gt;&lt;year&gt;2012&lt;/year&gt;&lt;/dates&gt;&lt;publisher&gt;Springer New York &lt;/publisher&gt;&lt;work-type&gt;Book&lt;/work-type&gt;&lt;urls&gt;&lt;/urls&gt;&lt;electronic-resource-num&gt;10.1007/978-1-4614-3436-8&lt;/electronic-resource-num&gt;&lt;/record&gt;&lt;/Cite&gt;&lt;/EndNote&gt;</w:instrText>
      </w:r>
      <w:r w:rsidRPr="0061084A">
        <w:fldChar w:fldCharType="separate"/>
      </w:r>
      <w:r>
        <w:rPr>
          <w:noProof/>
        </w:rPr>
        <w:t>[153]</w:t>
      </w:r>
      <w:r w:rsidRPr="0061084A">
        <w:fldChar w:fldCharType="end"/>
      </w:r>
      <w:r w:rsidRPr="0061084A">
        <w:t>.</w:t>
      </w:r>
      <w:bookmarkEnd w:id="88"/>
      <w:r w:rsidRPr="0061084A">
        <w:t xml:space="preserve"> </w:t>
      </w:r>
    </w:p>
    <w:p w14:paraId="722BB639" w14:textId="77777777" w:rsidR="00E40D22" w:rsidRDefault="00E40D22">
      <w:pPr>
        <w:rPr>
          <w:rFonts w:cs="Times New Roman"/>
        </w:rPr>
      </w:pPr>
      <w:r>
        <w:rPr>
          <w:rFonts w:cs="Times New Roman"/>
        </w:rPr>
        <w:br w:type="page"/>
      </w:r>
    </w:p>
    <w:p w14:paraId="4FE42FAD" w14:textId="732AFEFE" w:rsidR="002C29BB" w:rsidRDefault="001C258B" w:rsidP="00E40D22">
      <w:pPr>
        <w:spacing w:line="360" w:lineRule="auto"/>
        <w:jc w:val="both"/>
        <w:rPr>
          <w:rFonts w:cs="Times New Roman"/>
        </w:rPr>
      </w:pPr>
      <w:r w:rsidRPr="0061084A">
        <w:rPr>
          <w:rFonts w:cs="Times New Roman"/>
        </w:rPr>
        <w:lastRenderedPageBreak/>
        <w:t xml:space="preserve">at the needle apex, it is </w:t>
      </w:r>
      <w:r w:rsidR="00480049" w:rsidRPr="0061084A">
        <w:rPr>
          <w:rFonts w:cs="Times New Roman"/>
        </w:rPr>
        <w:t xml:space="preserve">widely accepted that the </w:t>
      </w:r>
      <w:r w:rsidR="007B0BE1" w:rsidRPr="0061084A">
        <w:rPr>
          <w:rFonts w:cs="Times New Roman"/>
        </w:rPr>
        <w:t>evaporation of atoms is thermally activated</w:t>
      </w:r>
      <w:r w:rsidR="00135699" w:rsidRPr="0061084A">
        <w:rPr>
          <w:rFonts w:cs="Times New Roman"/>
        </w:rPr>
        <w:t xml:space="preserve">. </w:t>
      </w:r>
      <w:r w:rsidR="009C3E07" w:rsidRPr="0061084A">
        <w:rPr>
          <w:rFonts w:cs="Times New Roman"/>
        </w:rPr>
        <w:t>The energy from the laser pulse is absorbed by the specimen</w:t>
      </w:r>
      <w:r w:rsidR="00C77B46" w:rsidRPr="0061084A">
        <w:rPr>
          <w:rFonts w:cs="Times New Roman"/>
        </w:rPr>
        <w:t xml:space="preserve"> and increase</w:t>
      </w:r>
      <w:r w:rsidR="00B247FE">
        <w:rPr>
          <w:rFonts w:cs="Times New Roman"/>
        </w:rPr>
        <w:t>s</w:t>
      </w:r>
      <w:r w:rsidR="00C77B46" w:rsidRPr="0061084A">
        <w:rPr>
          <w:rFonts w:cs="Times New Roman"/>
        </w:rPr>
        <w:t xml:space="preserve"> the temperature of its surface, which cause</w:t>
      </w:r>
      <w:r w:rsidR="00B247FE">
        <w:rPr>
          <w:rFonts w:cs="Times New Roman"/>
        </w:rPr>
        <w:t>s</w:t>
      </w:r>
      <w:r w:rsidR="00C77B46" w:rsidRPr="0061084A">
        <w:rPr>
          <w:rFonts w:cs="Times New Roman"/>
        </w:rPr>
        <w:t xml:space="preserve"> the atoms to </w:t>
      </w:r>
      <w:r w:rsidR="003415B0" w:rsidRPr="0061084A">
        <w:rPr>
          <w:rFonts w:cs="Times New Roman"/>
        </w:rPr>
        <w:t>overcome the energy barrier and get evaporate</w:t>
      </w:r>
      <w:r w:rsidR="00B247FE">
        <w:rPr>
          <w:rFonts w:cs="Times New Roman"/>
        </w:rPr>
        <w:t>d</w:t>
      </w:r>
      <w:r w:rsidR="00A322CA" w:rsidRPr="0061084A">
        <w:rPr>
          <w:rFonts w:cs="Times New Roman"/>
        </w:rPr>
        <w:t xml:space="preserve"> </w:t>
      </w:r>
      <w:r w:rsidR="00A322CA" w:rsidRPr="0061084A">
        <w:rPr>
          <w:rFonts w:cs="Times New Roman"/>
        </w:rPr>
        <w:fldChar w:fldCharType="begin"/>
      </w:r>
      <w:r w:rsidR="00B436DE">
        <w:rPr>
          <w:rFonts w:cs="Times New Roman"/>
        </w:rPr>
        <w:instrText xml:space="preserve"> ADDIN EN.CITE &lt;EndNote&gt;&lt;Cite&gt;&lt;Author&gt;Gault&lt;/Author&gt;&lt;Year&gt;2012&lt;/Year&gt;&lt;RecNum&gt;60&lt;/RecNum&gt;&lt;DisplayText&gt;[153]&lt;/DisplayText&gt;&lt;record&gt;&lt;rec-number&gt;60&lt;/rec-number&gt;&lt;foreign-keys&gt;&lt;key app="EN" db-id="05052tp2owzs2qezrt1ve9tja9f25rw2xfas" timestamp="1668460870" guid="f48af4c0-8dfb-40c7-894d-2e9dc54df9d3"&gt;60&lt;/key&gt;&lt;/foreign-keys&gt;&lt;ref-type name="Book"&gt;6&lt;/ref-type&gt;&lt;contributors&gt;&lt;authors&gt;&lt;author&gt;Baptiste Gault&lt;/author&gt;&lt;author&gt;Michael P. Moody&lt;/author&gt;&lt;author&gt;Julie M. Cairney&lt;/author&gt;&lt;author&gt;Simon P. Ringer&lt;/author&gt;&lt;/authors&gt;&lt;/contributors&gt;&lt;titles&gt;&lt;title&gt;Atom Probe Microscopy&lt;/title&gt;&lt;/titles&gt;&lt;dates&gt;&lt;year&gt;2012&lt;/year&gt;&lt;/dates&gt;&lt;publisher&gt;Springer New York &lt;/publisher&gt;&lt;work-type&gt;Book&lt;/work-type&gt;&lt;urls&gt;&lt;/urls&gt;&lt;electronic-resource-num&gt;10.1007/978-1-4614-3436-8&lt;/electronic-resource-num&gt;&lt;/record&gt;&lt;/Cite&gt;&lt;/EndNote&gt;</w:instrText>
      </w:r>
      <w:r w:rsidR="00A322CA" w:rsidRPr="0061084A">
        <w:rPr>
          <w:rFonts w:cs="Times New Roman"/>
        </w:rPr>
        <w:fldChar w:fldCharType="separate"/>
      </w:r>
      <w:r w:rsidR="00B436DE">
        <w:rPr>
          <w:rFonts w:cs="Times New Roman"/>
          <w:noProof/>
        </w:rPr>
        <w:t>[153]</w:t>
      </w:r>
      <w:r w:rsidR="00A322CA" w:rsidRPr="0061084A">
        <w:rPr>
          <w:rFonts w:cs="Times New Roman"/>
        </w:rPr>
        <w:fldChar w:fldCharType="end"/>
      </w:r>
      <w:r w:rsidR="003415B0" w:rsidRPr="0061084A">
        <w:rPr>
          <w:rFonts w:cs="Times New Roman"/>
        </w:rPr>
        <w:t xml:space="preserve">. </w:t>
      </w:r>
    </w:p>
    <w:p w14:paraId="24A83ADB" w14:textId="5D84EF7B" w:rsidR="00946034" w:rsidRPr="0061084A" w:rsidRDefault="007B0BE1" w:rsidP="002C29BB">
      <w:pPr>
        <w:spacing w:line="360" w:lineRule="auto"/>
        <w:jc w:val="both"/>
        <w:rPr>
          <w:rFonts w:cs="Times New Roman"/>
        </w:rPr>
      </w:pPr>
      <w:r w:rsidRPr="0061084A">
        <w:rPr>
          <w:rFonts w:cs="Times New Roman"/>
        </w:rPr>
        <w:t xml:space="preserve"> </w:t>
      </w:r>
    </w:p>
    <w:p w14:paraId="2D89E0D6" w14:textId="52CF5C6B" w:rsidR="00A322CA" w:rsidRPr="00A12035" w:rsidRDefault="00A322CA" w:rsidP="00A322CA">
      <w:pPr>
        <w:pStyle w:val="Heading3"/>
      </w:pPr>
      <w:bookmarkStart w:id="89" w:name="_Toc127377015"/>
      <w:r w:rsidRPr="0061084A">
        <w:t>3.4.2 Artifacts of APT</w:t>
      </w:r>
      <w:bookmarkEnd w:id="89"/>
    </w:p>
    <w:p w14:paraId="2350F1B4" w14:textId="12776CA7" w:rsidR="00AF745F" w:rsidRPr="0061084A" w:rsidRDefault="00185F38" w:rsidP="00185F38">
      <w:pPr>
        <w:pStyle w:val="Heading4"/>
        <w:rPr>
          <w:rFonts w:cs="Times New Roman"/>
        </w:rPr>
      </w:pPr>
      <w:bookmarkStart w:id="90" w:name="_Toc127377016"/>
      <w:r>
        <w:rPr>
          <w:rFonts w:cs="Times New Roman"/>
        </w:rPr>
        <w:t xml:space="preserve">3.4.2.1 </w:t>
      </w:r>
      <w:r w:rsidR="0028128E" w:rsidRPr="0061084A">
        <w:rPr>
          <w:rFonts w:cs="Times New Roman"/>
        </w:rPr>
        <w:t>Preferential evaporation</w:t>
      </w:r>
      <w:bookmarkEnd w:id="90"/>
    </w:p>
    <w:p w14:paraId="595C0C1D" w14:textId="7A67A548" w:rsidR="0028128E" w:rsidRPr="0061084A" w:rsidRDefault="007E5FD1" w:rsidP="000C0EB7">
      <w:pPr>
        <w:pStyle w:val="StyleJustifiedFirstline05Linespacing15lines2"/>
      </w:pPr>
      <w:r w:rsidRPr="0061084A">
        <w:t>Preferential evaporation occurs when the atom species within a single specimen ha</w:t>
      </w:r>
      <w:r w:rsidR="005F6B7C">
        <w:t>ve</w:t>
      </w:r>
      <w:r w:rsidRPr="0061084A">
        <w:t xml:space="preserve"> large difference</w:t>
      </w:r>
      <w:r w:rsidR="005F6B7C">
        <w:t>s</w:t>
      </w:r>
      <w:r w:rsidRPr="0061084A">
        <w:t xml:space="preserve"> in their evaporation field</w:t>
      </w:r>
      <w:r w:rsidR="005F6B7C">
        <w:t>s</w:t>
      </w:r>
      <w:r w:rsidRPr="0061084A">
        <w:t xml:space="preserve">. </w:t>
      </w:r>
      <w:r w:rsidR="00590679" w:rsidRPr="0061084A">
        <w:t xml:space="preserve">For the FeCr system studied here, </w:t>
      </w:r>
      <w:r w:rsidR="0045315F" w:rsidRPr="0061084A">
        <w:t>the evaporati</w:t>
      </w:r>
      <w:r w:rsidR="009533A9" w:rsidRPr="0061084A">
        <w:t xml:space="preserve">on field is 33 V/nm for Fe and 29 V/nm for Cr, </w:t>
      </w:r>
      <w:r w:rsidR="00544694" w:rsidRPr="0061084A">
        <w:t xml:space="preserve">so the occurrence of this artifact is expected </w:t>
      </w:r>
      <w:r w:rsidR="00544694" w:rsidRPr="0061084A">
        <w:fldChar w:fldCharType="begin"/>
      </w:r>
      <w:r w:rsidR="00B436DE">
        <w:instrText xml:space="preserve"> ADDIN EN.CITE &lt;EndNote&gt;&lt;Cite&gt;&lt;Author&gt;Tsong&lt;/Author&gt;&lt;Year&gt;1978&lt;/Year&gt;&lt;RecNum&gt;171&lt;/RecNum&gt;&lt;DisplayText&gt;[154]&lt;/DisplayText&gt;&lt;record&gt;&lt;rec-number&gt;171&lt;/rec-number&gt;&lt;foreign-keys&gt;&lt;key app="EN" db-id="05052tp2owzs2qezrt1ve9tja9f25rw2xfas" timestamp="1668461004" guid="ee7bd7bb-7c2d-401e-a826-b9f925aeb2db"&gt;171&lt;/key&gt;&lt;/foreign-keys&gt;&lt;ref-type name="Journal Article"&gt;17&lt;/ref-type&gt;&lt;contributors&gt;&lt;authors&gt;&lt;author&gt;Tsong, TT&lt;/author&gt;&lt;/authors&gt;&lt;/contributors&gt;&lt;titles&gt;&lt;title&gt;Field ion image formation&lt;/title&gt;&lt;secondary-title&gt;Surface Science&lt;/secondary-title&gt;&lt;/titles&gt;&lt;periodical&gt;&lt;full-title&gt;Surface Science&lt;/full-title&gt;&lt;/periodical&gt;&lt;pages&gt;211-233&lt;/pages&gt;&lt;volume&gt;70&lt;/volume&gt;&lt;number&gt;1&lt;/number&gt;&lt;dates&gt;&lt;year&gt;1978&lt;/year&gt;&lt;/dates&gt;&lt;isbn&gt;0039-6028&lt;/isbn&gt;&lt;urls&gt;&lt;/urls&gt;&lt;/record&gt;&lt;/Cite&gt;&lt;/EndNote&gt;</w:instrText>
      </w:r>
      <w:r w:rsidR="00544694" w:rsidRPr="0061084A">
        <w:fldChar w:fldCharType="separate"/>
      </w:r>
      <w:r w:rsidR="00B436DE">
        <w:rPr>
          <w:noProof/>
        </w:rPr>
        <w:t>[154]</w:t>
      </w:r>
      <w:r w:rsidR="00544694" w:rsidRPr="0061084A">
        <w:fldChar w:fldCharType="end"/>
      </w:r>
      <w:r w:rsidR="009533A9" w:rsidRPr="0061084A">
        <w:t xml:space="preserve">. </w:t>
      </w:r>
      <w:r w:rsidR="004F33EC" w:rsidRPr="0061084A">
        <w:t xml:space="preserve">The </w:t>
      </w:r>
      <w:r w:rsidR="00EB0EF0" w:rsidRPr="0061084A">
        <w:t xml:space="preserve">experimental parameters </w:t>
      </w:r>
      <w:r w:rsidR="004E63A0" w:rsidRPr="0061084A">
        <w:t xml:space="preserve">must be chosen carefully to </w:t>
      </w:r>
      <w:r w:rsidR="003177DC" w:rsidRPr="0061084A">
        <w:t xml:space="preserve">make sure that all the evaporations are triggered only by HV or laser pulses. </w:t>
      </w:r>
      <w:r w:rsidR="00082481" w:rsidRPr="0061084A">
        <w:t xml:space="preserve">The main parameters that can be adjusted to avoid </w:t>
      </w:r>
      <w:r w:rsidR="003444AC" w:rsidRPr="0061084A">
        <w:t xml:space="preserve">preferential evaporation </w:t>
      </w:r>
      <w:r w:rsidR="00E72615" w:rsidRPr="0061084A">
        <w:t xml:space="preserve">are the base temperature and pulse amplitude. The base temperature must be low enough to </w:t>
      </w:r>
      <w:r w:rsidR="00721B8A" w:rsidRPr="0061084A">
        <w:t xml:space="preserve">maintain a low probability of evaporation </w:t>
      </w:r>
      <w:r w:rsidR="00721B8A" w:rsidRPr="007F3F7F">
        <w:t>between pulses</w:t>
      </w:r>
      <w:r w:rsidR="00544694" w:rsidRPr="007F3F7F">
        <w:t>. A</w:t>
      </w:r>
      <w:r w:rsidR="00DB58A8" w:rsidRPr="007F3F7F">
        <w:t>s shown in</w:t>
      </w:r>
      <w:r w:rsidR="000C0EB7">
        <w:t xml:space="preserve"> </w:t>
      </w:r>
      <w:r w:rsidR="00DA76EA">
        <w:fldChar w:fldCharType="begin"/>
      </w:r>
      <w:r w:rsidR="00DA76EA">
        <w:instrText xml:space="preserve"> REF _Ref64456796 </w:instrText>
      </w:r>
      <w:r w:rsidR="00DA76EA">
        <w:fldChar w:fldCharType="separate"/>
      </w:r>
      <w:r w:rsidR="0013323D">
        <w:t xml:space="preserve">Figure </w:t>
      </w:r>
      <w:r w:rsidR="0013323D">
        <w:rPr>
          <w:noProof/>
        </w:rPr>
        <w:t>3</w:t>
      </w:r>
      <w:r w:rsidR="0013323D">
        <w:t>.</w:t>
      </w:r>
      <w:r w:rsidR="0013323D">
        <w:rPr>
          <w:noProof/>
        </w:rPr>
        <w:t>6</w:t>
      </w:r>
      <w:r w:rsidR="00DA76EA">
        <w:rPr>
          <w:noProof/>
        </w:rPr>
        <w:fldChar w:fldCharType="end"/>
      </w:r>
      <w:r w:rsidR="00544694" w:rsidRPr="007F3F7F">
        <w:t>, i</w:t>
      </w:r>
      <w:r w:rsidR="00C91250" w:rsidRPr="007F3F7F">
        <w:t xml:space="preserve">n case </w:t>
      </w:r>
      <w:r w:rsidR="007F3F7F">
        <w:t>(</w:t>
      </w:r>
      <w:r w:rsidR="00C91250" w:rsidRPr="007F3F7F">
        <w:t>a</w:t>
      </w:r>
      <w:r w:rsidR="007F3F7F">
        <w:t>)</w:t>
      </w:r>
      <w:r w:rsidR="00C91250" w:rsidRPr="007F3F7F">
        <w:t>, the parameters are correctly selected,</w:t>
      </w:r>
      <w:r w:rsidR="0056326A" w:rsidRPr="0061084A">
        <w:t xml:space="preserve"> so evaporation occurs only </w:t>
      </w:r>
      <w:r w:rsidR="006B0A44" w:rsidRPr="0061084A">
        <w:t xml:space="preserve">with the application of the pulse. If the </w:t>
      </w:r>
      <w:r w:rsidR="00A962C6" w:rsidRPr="0061084A">
        <w:t xml:space="preserve">base temperature is too high </w:t>
      </w:r>
      <w:r w:rsidR="00544694" w:rsidRPr="0061084A">
        <w:t>such as</w:t>
      </w:r>
      <w:r w:rsidR="00A962C6" w:rsidRPr="0061084A">
        <w:t xml:space="preserve"> </w:t>
      </w:r>
      <w:r w:rsidR="00E60B3F">
        <w:t xml:space="preserve">that </w:t>
      </w:r>
      <w:r w:rsidR="00A962C6" w:rsidRPr="0061084A">
        <w:t xml:space="preserve">in case </w:t>
      </w:r>
      <w:r w:rsidR="00E60B3F">
        <w:t>(</w:t>
      </w:r>
      <w:r w:rsidR="00A962C6" w:rsidRPr="0061084A">
        <w:t>b</w:t>
      </w:r>
      <w:r w:rsidR="00E60B3F">
        <w:t>)</w:t>
      </w:r>
      <w:r w:rsidR="00A962C6" w:rsidRPr="0061084A">
        <w:t xml:space="preserve">, atom A </w:t>
      </w:r>
      <w:r w:rsidR="00544694" w:rsidRPr="0061084A">
        <w:t xml:space="preserve">can </w:t>
      </w:r>
      <w:r w:rsidR="00A962C6" w:rsidRPr="0061084A">
        <w:t>evaporate even without the additional heat or voltage from pulse</w:t>
      </w:r>
      <w:r w:rsidR="006004F8">
        <w:t>s</w:t>
      </w:r>
      <w:r w:rsidR="00A962C6" w:rsidRPr="0061084A">
        <w:t xml:space="preserve">, which </w:t>
      </w:r>
      <w:r w:rsidR="003B66F8">
        <w:t>introduces uncer</w:t>
      </w:r>
      <w:r w:rsidR="008B56B5">
        <w:t xml:space="preserve">tainties </w:t>
      </w:r>
      <w:r w:rsidR="006004F8">
        <w:t>in</w:t>
      </w:r>
      <w:r w:rsidR="00FC4AF2" w:rsidRPr="0061084A">
        <w:t xml:space="preserve"> the calculation of </w:t>
      </w:r>
      <w:r w:rsidR="003B66F8">
        <w:t xml:space="preserve">the </w:t>
      </w:r>
      <w:r w:rsidR="006004F8">
        <w:t>time of flight and lo</w:t>
      </w:r>
      <w:r w:rsidR="003B66F8">
        <w:t xml:space="preserve">cations in the </w:t>
      </w:r>
      <w:r w:rsidR="00FC4AF2" w:rsidRPr="0061084A">
        <w:t>mass spectrum.</w:t>
      </w:r>
      <w:r w:rsidR="00BF6E89" w:rsidRPr="0061084A">
        <w:t xml:space="preserve"> The </w:t>
      </w:r>
      <w:r w:rsidR="0038695B" w:rsidRPr="0061084A">
        <w:t xml:space="preserve">preferential evaporation could also be reduced by applying a high </w:t>
      </w:r>
      <w:r w:rsidR="004F343D" w:rsidRPr="0061084A">
        <w:t xml:space="preserve">pulse fraction and thus the DC is lowered. However, this option </w:t>
      </w:r>
      <w:r w:rsidR="00544694" w:rsidRPr="0061084A">
        <w:t>leads to</w:t>
      </w:r>
      <w:r w:rsidR="005431DB" w:rsidRPr="0061084A">
        <w:t xml:space="preserve"> the pollution of the sample with residual impurities and </w:t>
      </w:r>
      <w:r w:rsidR="005E220A" w:rsidRPr="0061084A">
        <w:t>increase</w:t>
      </w:r>
      <w:r w:rsidR="00F25819">
        <w:t>s</w:t>
      </w:r>
      <w:r w:rsidR="005E220A" w:rsidRPr="0061084A">
        <w:t xml:space="preserve"> the amplitude of the cyclic electrostatic load, so the </w:t>
      </w:r>
      <w:r w:rsidR="0012682D" w:rsidRPr="0061084A">
        <w:t>risk of early fracture is increased</w:t>
      </w:r>
      <w:r w:rsidR="00544694" w:rsidRPr="0061084A">
        <w:t xml:space="preserve"> as well</w:t>
      </w:r>
      <w:r w:rsidR="0012682D" w:rsidRPr="0061084A">
        <w:t>.</w:t>
      </w:r>
      <w:r w:rsidR="00E05421" w:rsidRPr="0061084A">
        <w:t xml:space="preserve"> In this study</w:t>
      </w:r>
      <w:r w:rsidR="00947FBE" w:rsidRPr="0061084A">
        <w:t xml:space="preserve">, a base temperature of 50 K and </w:t>
      </w:r>
      <w:r w:rsidR="00B359EC">
        <w:t xml:space="preserve">a </w:t>
      </w:r>
      <w:r w:rsidR="00947FBE" w:rsidRPr="0061084A">
        <w:t xml:space="preserve">pulse fraction of 20% </w:t>
      </w:r>
      <w:r w:rsidR="00B359EC">
        <w:t>are</w:t>
      </w:r>
      <w:r w:rsidR="00947FBE" w:rsidRPr="0061084A">
        <w:t xml:space="preserve"> used to mitigate this artifact. </w:t>
      </w:r>
    </w:p>
    <w:p w14:paraId="2CDB5D78" w14:textId="70BCC80C" w:rsidR="00947FBE" w:rsidRPr="0061084A" w:rsidRDefault="00947FBE" w:rsidP="00E169FF">
      <w:pPr>
        <w:spacing w:line="360" w:lineRule="auto"/>
        <w:jc w:val="center"/>
        <w:rPr>
          <w:rFonts w:cs="Times New Roman"/>
        </w:rPr>
      </w:pPr>
    </w:p>
    <w:p w14:paraId="15535C37" w14:textId="3EE859F6" w:rsidR="00947FBE" w:rsidRPr="0061084A" w:rsidRDefault="00185F38" w:rsidP="00185F38">
      <w:pPr>
        <w:pStyle w:val="Heading4"/>
        <w:rPr>
          <w:rFonts w:cs="Times New Roman"/>
        </w:rPr>
      </w:pPr>
      <w:bookmarkStart w:id="91" w:name="_Toc127377017"/>
      <w:r>
        <w:rPr>
          <w:rFonts w:cs="Times New Roman"/>
        </w:rPr>
        <w:t xml:space="preserve">3.4.2.2 </w:t>
      </w:r>
      <w:r w:rsidR="00947FBE" w:rsidRPr="0061084A">
        <w:rPr>
          <w:rFonts w:cs="Times New Roman"/>
        </w:rPr>
        <w:t>Local magnification</w:t>
      </w:r>
      <w:bookmarkEnd w:id="91"/>
    </w:p>
    <w:p w14:paraId="7C9D4D62" w14:textId="77777777" w:rsidR="00AC67A8" w:rsidRDefault="00B61F73" w:rsidP="000C0EB7">
      <w:pPr>
        <w:pStyle w:val="StyleJustifiedFirstline05Linespacing15lines3"/>
      </w:pPr>
      <w:r>
        <w:t>Local magnification</w:t>
      </w:r>
      <w:r w:rsidR="00B83D6C" w:rsidRPr="0061084A">
        <w:t xml:space="preserve"> artifact is a direct result of preferential evaporation. </w:t>
      </w:r>
      <w:r w:rsidR="00CF7099" w:rsidRPr="0061084A">
        <w:t>If the</w:t>
      </w:r>
      <w:r w:rsidR="00411F4C" w:rsidRPr="0061084A">
        <w:t xml:space="preserve"> precipitates </w:t>
      </w:r>
      <w:r w:rsidR="00CF7099" w:rsidRPr="0061084A">
        <w:t xml:space="preserve">have </w:t>
      </w:r>
      <w:r w:rsidR="00411F4C" w:rsidRPr="0061084A">
        <w:t xml:space="preserve">different </w:t>
      </w:r>
      <w:r w:rsidR="003C023C" w:rsidRPr="0061084A">
        <w:t xml:space="preserve">evaporation field </w:t>
      </w:r>
      <w:r w:rsidR="00CF7099" w:rsidRPr="0061084A">
        <w:t>from</w:t>
      </w:r>
      <w:r w:rsidR="003C023C" w:rsidRPr="0061084A">
        <w:t xml:space="preserve"> the matrix, ab</w:t>
      </w:r>
      <w:r w:rsidR="00CE2D94" w:rsidRPr="0061084A">
        <w:t xml:space="preserve">errations of the ion trajectories appear in the vicinity of the </w:t>
      </w:r>
      <w:r w:rsidR="00FE2906" w:rsidRPr="0061084A">
        <w:t xml:space="preserve">matrix-precipitate interface. </w:t>
      </w:r>
      <w:r w:rsidR="00B83D6C" w:rsidRPr="0061084A">
        <w:t xml:space="preserve">In FeCr alloys, the α’ </w:t>
      </w:r>
      <w:r w:rsidR="00334AB6">
        <w:t>precipitates</w:t>
      </w:r>
      <w:r w:rsidR="00A90DD9" w:rsidRPr="0061084A">
        <w:t xml:space="preserve"> </w:t>
      </w:r>
      <w:r w:rsidR="005F0C6D" w:rsidRPr="0061084A">
        <w:t xml:space="preserve">are </w:t>
      </w:r>
      <w:r w:rsidR="00B83D6C" w:rsidRPr="0061084A">
        <w:t xml:space="preserve">Cr enriched and </w:t>
      </w:r>
      <w:r w:rsidR="00334AB6">
        <w:t xml:space="preserve">thus </w:t>
      </w:r>
      <w:r w:rsidR="00705BB4" w:rsidRPr="0061084A">
        <w:t>have a lower evaporation field</w:t>
      </w:r>
      <w:r w:rsidR="008110ED" w:rsidRPr="0061084A">
        <w:t xml:space="preserve"> compared to the Fe-</w:t>
      </w:r>
    </w:p>
    <w:p w14:paraId="478DF3A1" w14:textId="77777777" w:rsidR="00AC67A8" w:rsidRPr="0061084A" w:rsidRDefault="00AC67A8" w:rsidP="00AC67A8">
      <w:pPr>
        <w:spacing w:line="360" w:lineRule="auto"/>
        <w:jc w:val="center"/>
        <w:rPr>
          <w:rFonts w:cs="Times New Roman"/>
        </w:rPr>
      </w:pPr>
      <w:r w:rsidRPr="0061084A">
        <w:rPr>
          <w:rFonts w:cs="Times New Roman"/>
          <w:noProof/>
        </w:rPr>
        <w:lastRenderedPageBreak/>
        <w:drawing>
          <wp:inline distT="0" distB="0" distL="0" distR="0" wp14:anchorId="39D8A3B6" wp14:editId="41071B14">
            <wp:extent cx="5312654" cy="2019300"/>
            <wp:effectExtent l="0" t="0" r="2540" b="0"/>
            <wp:docPr id="17" name="Picture 6" descr="Diagram&#10;&#10;Description automatically generated">
              <a:extLst xmlns:a="http://schemas.openxmlformats.org/drawingml/2006/main">
                <a:ext uri="{FF2B5EF4-FFF2-40B4-BE49-F238E27FC236}">
                  <a16:creationId xmlns:a16="http://schemas.microsoft.com/office/drawing/2014/main" id="{FD749854-BD9A-4A23-8B56-DD82900C37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6" descr="Diagram&#10;&#10;Description automatically generated">
                      <a:extLst>
                        <a:ext uri="{FF2B5EF4-FFF2-40B4-BE49-F238E27FC236}">
                          <a16:creationId xmlns:a16="http://schemas.microsoft.com/office/drawing/2014/main" id="{FD749854-BD9A-4A23-8B56-DD82900C3799}"/>
                        </a:ext>
                      </a:extLst>
                    </pic:cNvPr>
                    <pic:cNvPicPr>
                      <a:picLocks noChangeAspect="1"/>
                    </pic:cNvPicPr>
                  </pic:nvPicPr>
                  <pic:blipFill>
                    <a:blip r:embed="rId31"/>
                    <a:stretch>
                      <a:fillRect/>
                    </a:stretch>
                  </pic:blipFill>
                  <pic:spPr>
                    <a:xfrm>
                      <a:off x="0" y="0"/>
                      <a:ext cx="5329746" cy="2025796"/>
                    </a:xfrm>
                    <a:prstGeom prst="rect">
                      <a:avLst/>
                    </a:prstGeom>
                  </pic:spPr>
                </pic:pic>
              </a:graphicData>
            </a:graphic>
          </wp:inline>
        </w:drawing>
      </w:r>
    </w:p>
    <w:p w14:paraId="2BC82FA5" w14:textId="4E7F2E4D" w:rsidR="00AC67A8" w:rsidRDefault="00AC67A8" w:rsidP="00AC67A8">
      <w:pPr>
        <w:pStyle w:val="Caption"/>
      </w:pPr>
      <w:bookmarkStart w:id="92" w:name="_Ref64456796"/>
      <w:bookmarkStart w:id="93" w:name="_Toc127377181"/>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bookmarkEnd w:id="92"/>
      <w:r>
        <w:t xml:space="preserve"> </w:t>
      </w:r>
      <w:r w:rsidRPr="0061084A">
        <w:t>Influence of the temperature and electric field on the evaporation of a specimen containing atom species A and B. A proper operation condition is presented in (a) while preferential evaporation occurs in (b)</w:t>
      </w:r>
      <w:r>
        <w:t xml:space="preserve">. Reproduced from Ref. </w:t>
      </w:r>
      <w:r>
        <w:fldChar w:fldCharType="begin"/>
      </w:r>
      <w:r>
        <w:instrText xml:space="preserve"> ADDIN EN.CITE &lt;EndNote&gt;&lt;Cite&gt;&lt;Author&gt;Kuksenko&lt;/Author&gt;&lt;Year&gt;2011&lt;/Year&gt;&lt;RecNum&gt;279&lt;/RecNum&gt;&lt;DisplayText&gt;[70]&lt;/DisplayText&gt;&lt;record&gt;&lt;rec-number&gt;279&lt;/rec-number&gt;&lt;foreign-keys&gt;&lt;key app="EN" db-id="05052tp2owzs2qezrt1ve9tja9f25rw2xfas" timestamp="1668461145" guid="9f553a49-11b6-4c10-a574-789656e110c2"&gt;279&lt;/key&gt;&lt;/foreign-keys&gt;&lt;ref-type name="Thesis"&gt;32&lt;/ref-type&gt;&lt;contributors&gt;&lt;authors&gt;&lt;author&gt;Kuksenko, Viacheslav&lt;/author&gt;&lt;/authors&gt;&lt;/contributors&gt;&lt;titles&gt;&lt;title&gt;Model oriented irradiation experiments in Fe-Cr model alloys&lt;/title&gt;&lt;/titles&gt;&lt;volume&gt;Doctor&lt;/volume&gt;&lt;dates&gt;&lt;year&gt;2011&lt;/year&gt;&lt;/dates&gt;&lt;publisher&gt;Université de Rouen&lt;/publisher&gt;&lt;urls&gt;&lt;/urls&gt;&lt;/record&gt;&lt;/Cite&gt;&lt;/EndNote&gt;</w:instrText>
      </w:r>
      <w:r>
        <w:fldChar w:fldCharType="separate"/>
      </w:r>
      <w:r>
        <w:rPr>
          <w:noProof/>
        </w:rPr>
        <w:t>[70]</w:t>
      </w:r>
      <w:r>
        <w:fldChar w:fldCharType="end"/>
      </w:r>
      <w:r w:rsidRPr="0061084A">
        <w:t>.</w:t>
      </w:r>
      <w:bookmarkEnd w:id="93"/>
    </w:p>
    <w:p w14:paraId="00202282" w14:textId="77777777" w:rsidR="00AC67A8" w:rsidRPr="00AC67A8" w:rsidRDefault="00AC67A8" w:rsidP="00AC67A8"/>
    <w:p w14:paraId="7F98BBF6" w14:textId="77777777" w:rsidR="00AC67A8" w:rsidRPr="0061084A" w:rsidRDefault="00AC67A8" w:rsidP="00AC67A8">
      <w:pPr>
        <w:spacing w:line="360" w:lineRule="auto"/>
        <w:jc w:val="center"/>
        <w:rPr>
          <w:rFonts w:cs="Times New Roman"/>
        </w:rPr>
      </w:pPr>
      <w:r>
        <w:rPr>
          <w:rFonts w:cs="Times New Roman"/>
          <w:noProof/>
        </w:rPr>
        <w:drawing>
          <wp:inline distT="0" distB="0" distL="0" distR="0" wp14:anchorId="55BAB4CE" wp14:editId="05225E19">
            <wp:extent cx="4265295" cy="2413541"/>
            <wp:effectExtent l="0" t="0" r="1905" b="635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287157" cy="2425912"/>
                    </a:xfrm>
                    <a:prstGeom prst="rect">
                      <a:avLst/>
                    </a:prstGeom>
                    <a:noFill/>
                  </pic:spPr>
                </pic:pic>
              </a:graphicData>
            </a:graphic>
          </wp:inline>
        </w:drawing>
      </w:r>
    </w:p>
    <w:p w14:paraId="216FB68B" w14:textId="77777777" w:rsidR="00AC67A8" w:rsidRPr="0061084A" w:rsidRDefault="00AC67A8" w:rsidP="00AC67A8">
      <w:pPr>
        <w:pStyle w:val="Caption"/>
      </w:pPr>
      <w:bookmarkStart w:id="94" w:name="_Ref64457149"/>
      <w:bookmarkStart w:id="95" w:name="_Toc127377182"/>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7</w:t>
      </w:r>
      <w:r>
        <w:rPr>
          <w:noProof/>
        </w:rPr>
        <w:fldChar w:fldCharType="end"/>
      </w:r>
      <w:bookmarkEnd w:id="94"/>
      <w:r>
        <w:t xml:space="preserve"> </w:t>
      </w:r>
      <w:r w:rsidRPr="0061084A">
        <w:t>The trajectory aberrations at the cluster-matrix interface and the resulting density change inside precipitates in the case of (a) a low-field precipitate and (b) a high-field precipitate</w:t>
      </w:r>
      <w:r>
        <w:t>. Reproduced from Ref.</w:t>
      </w:r>
      <w:r w:rsidRPr="0061084A">
        <w:t xml:space="preserve"> </w:t>
      </w:r>
      <w:r w:rsidRPr="0061084A">
        <w:fldChar w:fldCharType="begin"/>
      </w:r>
      <w:r>
        <w:instrText xml:space="preserve"> ADDIN EN.CITE &lt;EndNote&gt;&lt;Cite&gt;&lt;Author&gt;Gault&lt;/Author&gt;&lt;Year&gt;2012&lt;/Year&gt;&lt;RecNum&gt;60&lt;/RecNum&gt;&lt;DisplayText&gt;[153]&lt;/DisplayText&gt;&lt;record&gt;&lt;rec-number&gt;60&lt;/rec-number&gt;&lt;foreign-keys&gt;&lt;key app="EN" db-id="05052tp2owzs2qezrt1ve9tja9f25rw2xfas" timestamp="1668460870" guid="f48af4c0-8dfb-40c7-894d-2e9dc54df9d3"&gt;60&lt;/key&gt;&lt;/foreign-keys&gt;&lt;ref-type name="Book"&gt;6&lt;/ref-type&gt;&lt;contributors&gt;&lt;authors&gt;&lt;author&gt;Baptiste Gault&lt;/author&gt;&lt;author&gt;Michael P. Moody&lt;/author&gt;&lt;author&gt;Julie M. Cairney&lt;/author&gt;&lt;author&gt;Simon P. Ringer&lt;/author&gt;&lt;/authors&gt;&lt;/contributors&gt;&lt;titles&gt;&lt;title&gt;Atom Probe Microscopy&lt;/title&gt;&lt;/titles&gt;&lt;dates&gt;&lt;year&gt;2012&lt;/year&gt;&lt;/dates&gt;&lt;publisher&gt;Springer New York &lt;/publisher&gt;&lt;work-type&gt;Book&lt;/work-type&gt;&lt;urls&gt;&lt;/urls&gt;&lt;electronic-resource-num&gt;10.1007/978-1-4614-3436-8&lt;/electronic-resource-num&gt;&lt;/record&gt;&lt;/Cite&gt;&lt;/EndNote&gt;</w:instrText>
      </w:r>
      <w:r w:rsidRPr="0061084A">
        <w:fldChar w:fldCharType="separate"/>
      </w:r>
      <w:r>
        <w:rPr>
          <w:noProof/>
        </w:rPr>
        <w:t>[153]</w:t>
      </w:r>
      <w:r w:rsidRPr="0061084A">
        <w:fldChar w:fldCharType="end"/>
      </w:r>
      <w:r w:rsidRPr="0061084A">
        <w:t>.</w:t>
      </w:r>
      <w:bookmarkEnd w:id="95"/>
      <w:r w:rsidRPr="0061084A">
        <w:t xml:space="preserve">  </w:t>
      </w:r>
    </w:p>
    <w:p w14:paraId="7B38A7E5" w14:textId="77777777" w:rsidR="00AC67A8" w:rsidRDefault="00AC67A8">
      <w:pPr>
        <w:rPr>
          <w:rFonts w:cs="Times New Roman"/>
          <w:szCs w:val="20"/>
        </w:rPr>
      </w:pPr>
      <w:r>
        <w:br w:type="page"/>
      </w:r>
    </w:p>
    <w:p w14:paraId="1F24C6BD" w14:textId="3F32A158" w:rsidR="00AD6EB7" w:rsidRPr="0061084A" w:rsidRDefault="008110ED" w:rsidP="00AC67A8">
      <w:pPr>
        <w:pStyle w:val="StyleJustifiedFirstline05Linespacing15lines3"/>
        <w:ind w:firstLine="0"/>
      </w:pPr>
      <w:r w:rsidRPr="0061084A">
        <w:lastRenderedPageBreak/>
        <w:t>enriched matrix</w:t>
      </w:r>
      <w:r w:rsidR="001A6A67" w:rsidRPr="0061084A">
        <w:t xml:space="preserve">, which corresponds </w:t>
      </w:r>
      <w:r w:rsidR="001A6A67" w:rsidRPr="00A4538F">
        <w:t>to condition</w:t>
      </w:r>
      <w:r w:rsidR="00BC6256">
        <w:t xml:space="preserve"> (a) </w:t>
      </w:r>
      <w:r w:rsidR="001A6A67" w:rsidRPr="00A4538F">
        <w:t>in</w:t>
      </w:r>
      <w:r w:rsidR="000C0EB7">
        <w:t xml:space="preserve"> </w:t>
      </w:r>
      <w:r w:rsidR="00DA76EA">
        <w:fldChar w:fldCharType="begin"/>
      </w:r>
      <w:r w:rsidR="00DA76EA">
        <w:instrText xml:space="preserve"> REF _Ref64457149 </w:instrText>
      </w:r>
      <w:r w:rsidR="00DA76EA">
        <w:fldChar w:fldCharType="separate"/>
      </w:r>
      <w:r w:rsidR="0013323D">
        <w:t xml:space="preserve">Figure </w:t>
      </w:r>
      <w:r w:rsidR="0013323D">
        <w:rPr>
          <w:noProof/>
        </w:rPr>
        <w:t>3</w:t>
      </w:r>
      <w:r w:rsidR="0013323D">
        <w:t>.</w:t>
      </w:r>
      <w:r w:rsidR="0013323D">
        <w:rPr>
          <w:noProof/>
        </w:rPr>
        <w:t>7</w:t>
      </w:r>
      <w:r w:rsidR="00DA76EA">
        <w:rPr>
          <w:noProof/>
        </w:rPr>
        <w:fldChar w:fldCharType="end"/>
      </w:r>
      <w:r w:rsidR="001A6A67" w:rsidRPr="00A4538F">
        <w:t xml:space="preserve">. </w:t>
      </w:r>
      <w:r w:rsidR="00E17B8A" w:rsidRPr="00A4538F">
        <w:t>The precipitates evaporate faster than the matrix, which</w:t>
      </w:r>
      <w:r w:rsidR="00E17B8A" w:rsidRPr="0061084A">
        <w:t xml:space="preserve"> leave</w:t>
      </w:r>
      <w:r w:rsidR="00137FA0" w:rsidRPr="0061084A">
        <w:t>s a flatte</w:t>
      </w:r>
      <w:r w:rsidR="00C3439E">
        <w:t>r</w:t>
      </w:r>
      <w:r w:rsidR="00137FA0" w:rsidRPr="0061084A">
        <w:t xml:space="preserve"> surface and </w:t>
      </w:r>
      <w:r w:rsidR="00A746A9" w:rsidRPr="0061084A">
        <w:t>result</w:t>
      </w:r>
      <w:r w:rsidR="00D31581" w:rsidRPr="0061084A">
        <w:t>s</w:t>
      </w:r>
      <w:r w:rsidR="00A746A9" w:rsidRPr="0061084A">
        <w:t xml:space="preserve"> in a region with </w:t>
      </w:r>
      <w:r w:rsidR="006A690F">
        <w:t xml:space="preserve">a </w:t>
      </w:r>
      <w:r w:rsidR="00A746A9" w:rsidRPr="0061084A">
        <w:t xml:space="preserve">lower field </w:t>
      </w:r>
      <w:r w:rsidR="00E9761C" w:rsidRPr="0061084A">
        <w:t xml:space="preserve">that deflects the ion trajectories inwards. During reconstruction, the atoms at the interface will be treated as they </w:t>
      </w:r>
      <w:r w:rsidR="009C3DB6" w:rsidRPr="0061084A">
        <w:t xml:space="preserve">evaporate from the clusters, and thus the atomic density in clusters </w:t>
      </w:r>
      <w:r w:rsidR="00C95081">
        <w:t>is</w:t>
      </w:r>
      <w:r w:rsidR="009C3DB6" w:rsidRPr="0061084A">
        <w:t xml:space="preserve"> increased. </w:t>
      </w:r>
      <w:r w:rsidR="000A41F4" w:rsidRPr="0061084A">
        <w:t xml:space="preserve">High-field precipitates, on the other hand, will </w:t>
      </w:r>
      <w:r w:rsidR="004174E0" w:rsidRPr="0061084A">
        <w:t>result in a lower density in precipitates</w:t>
      </w:r>
      <w:r w:rsidR="00B508E0" w:rsidRPr="0061084A">
        <w:t xml:space="preserve"> because of the increase in local curvature. </w:t>
      </w:r>
    </w:p>
    <w:p w14:paraId="517E8ACD" w14:textId="2907DE6E" w:rsidR="00C03623" w:rsidRPr="0061084A" w:rsidRDefault="00C03623" w:rsidP="009B7475">
      <w:pPr>
        <w:spacing w:line="360" w:lineRule="auto"/>
        <w:ind w:firstLine="720"/>
        <w:jc w:val="both"/>
        <w:rPr>
          <w:rFonts w:cs="Times New Roman"/>
        </w:rPr>
      </w:pPr>
      <w:r w:rsidRPr="0061084A">
        <w:rPr>
          <w:rFonts w:cs="Times New Roman"/>
        </w:rPr>
        <w:t xml:space="preserve">The </w:t>
      </w:r>
      <w:r w:rsidR="00C43FBA" w:rsidRPr="0061084A">
        <w:rPr>
          <w:rFonts w:cs="Times New Roman"/>
        </w:rPr>
        <w:t xml:space="preserve">trajectory </w:t>
      </w:r>
      <w:r w:rsidR="00722C43" w:rsidRPr="0061084A">
        <w:rPr>
          <w:rFonts w:cs="Times New Roman"/>
        </w:rPr>
        <w:t xml:space="preserve">aberration </w:t>
      </w:r>
      <w:r w:rsidR="00C43FBA" w:rsidRPr="0061084A">
        <w:rPr>
          <w:rFonts w:cs="Times New Roman"/>
        </w:rPr>
        <w:t xml:space="preserve">of interface atoms will modify the shape of the clusters and potentially </w:t>
      </w:r>
      <w:r w:rsidR="00722C43" w:rsidRPr="0061084A">
        <w:rPr>
          <w:rFonts w:cs="Times New Roman"/>
        </w:rPr>
        <w:t>influence the measurement of cluster chemical composition</w:t>
      </w:r>
      <w:r w:rsidR="009A6AED">
        <w:rPr>
          <w:rFonts w:cs="Times New Roman"/>
        </w:rPr>
        <w:t>s</w:t>
      </w:r>
      <w:r w:rsidR="00722C43" w:rsidRPr="0061084A">
        <w:rPr>
          <w:rFonts w:cs="Times New Roman"/>
        </w:rPr>
        <w:t xml:space="preserve">. </w:t>
      </w:r>
      <w:r w:rsidR="00F03FF9" w:rsidRPr="0061084A">
        <w:rPr>
          <w:rFonts w:cs="Times New Roman"/>
        </w:rPr>
        <w:t xml:space="preserve">However, it mainly </w:t>
      </w:r>
      <w:r w:rsidR="007633D6" w:rsidRPr="0061084A">
        <w:rPr>
          <w:rFonts w:cs="Times New Roman"/>
        </w:rPr>
        <w:t>blurs</w:t>
      </w:r>
      <w:r w:rsidR="00F03FF9" w:rsidRPr="0061084A">
        <w:rPr>
          <w:rFonts w:cs="Times New Roman"/>
        </w:rPr>
        <w:t xml:space="preserve"> out the atoms at the </w:t>
      </w:r>
      <w:r w:rsidR="00AD6EB7" w:rsidRPr="0061084A">
        <w:rPr>
          <w:rFonts w:cs="Times New Roman"/>
        </w:rPr>
        <w:t xml:space="preserve">interface, so the core composition in </w:t>
      </w:r>
      <w:r w:rsidR="000B7CFA">
        <w:rPr>
          <w:rFonts w:cs="Times New Roman"/>
        </w:rPr>
        <w:t xml:space="preserve">the </w:t>
      </w:r>
      <w:r w:rsidR="00AD6EB7" w:rsidRPr="0061084A">
        <w:rPr>
          <w:rFonts w:cs="Times New Roman"/>
        </w:rPr>
        <w:t>cluster should not be largely changed</w:t>
      </w:r>
      <w:r w:rsidR="00767F41">
        <w:rPr>
          <w:rFonts w:cs="Times New Roman"/>
        </w:rPr>
        <w:t xml:space="preserve"> </w:t>
      </w:r>
      <w:r w:rsidR="00767F41">
        <w:rPr>
          <w:rFonts w:cs="Times New Roman"/>
        </w:rPr>
        <w:fldChar w:fldCharType="begin"/>
      </w:r>
      <w:r w:rsidR="00B436DE">
        <w:rPr>
          <w:rFonts w:cs="Times New Roman"/>
        </w:rPr>
        <w:instrText xml:space="preserve"> ADDIN EN.CITE &lt;EndNote&gt;&lt;Cite&gt;&lt;Author&gt;Kuksenko&lt;/Author&gt;&lt;Year&gt;2011&lt;/Year&gt;&lt;RecNum&gt;251&lt;/RecNum&gt;&lt;DisplayText&gt;[155]&lt;/DisplayText&gt;&lt;record&gt;&lt;rec-number&gt;251&lt;/rec-number&gt;&lt;foreign-keys&gt;&lt;key app="EN" db-id="05052tp2owzs2qezrt1ve9tja9f25rw2xfas" timestamp="1668461113" guid="58b79cba-3f8b-499d-85a2-9889741b8a0b"&gt;251&lt;/key&gt;&lt;/foreign-keys&gt;&lt;ref-type name="Journal Article"&gt;17&lt;/ref-type&gt;&lt;contributors&gt;&lt;authors&gt;&lt;author&gt;Kuksenko, V.&lt;/author&gt;&lt;author&gt;Pareige, C.&lt;/author&gt;&lt;author&gt;Genevois, C.&lt;/author&gt;&lt;author&gt;Cuvilly, F.&lt;/author&gt;&lt;author&gt;Roussel, M.&lt;/author&gt;&lt;author&gt;Pareige, P.&lt;/author&gt;&lt;/authors&gt;&lt;/contributors&gt;&lt;titles&gt;&lt;title&gt;Effect of neutron-irradiation on the microstructure of a Fe–12at.%Cr alloy&lt;/title&gt;&lt;secondary-title&gt;Journal of Nuclear Materials&lt;/secondary-title&gt;&lt;/titles&gt;&lt;periodical&gt;&lt;full-title&gt;Journal of Nuclear Materials&lt;/full-title&gt;&lt;/periodical&gt;&lt;pages&gt;61-66&lt;/pages&gt;&lt;volume&gt;415&lt;/volume&gt;&lt;number&gt;1&lt;/number&gt;&lt;section&gt;61&lt;/section&gt;&lt;dates&gt;&lt;year&gt;2011&lt;/year&gt;&lt;/dates&gt;&lt;isbn&gt;00223115&lt;/isbn&gt;&lt;urls&gt;&lt;/urls&gt;&lt;electronic-resource-num&gt;10.1016/j.jnucmat.2011.05.042&lt;/electronic-resource-num&gt;&lt;/record&gt;&lt;/Cite&gt;&lt;/EndNote&gt;</w:instrText>
      </w:r>
      <w:r w:rsidR="00767F41">
        <w:rPr>
          <w:rFonts w:cs="Times New Roman"/>
        </w:rPr>
        <w:fldChar w:fldCharType="separate"/>
      </w:r>
      <w:r w:rsidR="00B436DE">
        <w:rPr>
          <w:rFonts w:cs="Times New Roman"/>
          <w:noProof/>
        </w:rPr>
        <w:t>[155]</w:t>
      </w:r>
      <w:r w:rsidR="00767F41">
        <w:rPr>
          <w:rFonts w:cs="Times New Roman"/>
        </w:rPr>
        <w:fldChar w:fldCharType="end"/>
      </w:r>
      <w:r w:rsidR="00AD6EB7" w:rsidRPr="0061084A">
        <w:rPr>
          <w:rFonts w:cs="Times New Roman"/>
        </w:rPr>
        <w:t xml:space="preserve">. </w:t>
      </w:r>
      <w:r w:rsidR="00770ECD">
        <w:rPr>
          <w:rFonts w:cs="Times New Roman"/>
        </w:rPr>
        <w:t>Currently, t</w:t>
      </w:r>
      <w:r w:rsidR="003948C4" w:rsidRPr="0061084A">
        <w:rPr>
          <w:rFonts w:cs="Times New Roman"/>
        </w:rPr>
        <w:t xml:space="preserve">here is no </w:t>
      </w:r>
      <w:r w:rsidR="00F20495">
        <w:rPr>
          <w:rFonts w:cs="Times New Roman"/>
        </w:rPr>
        <w:t>known technique for</w:t>
      </w:r>
      <w:r w:rsidR="003948C4" w:rsidRPr="0061084A">
        <w:rPr>
          <w:rFonts w:cs="Times New Roman"/>
        </w:rPr>
        <w:t xml:space="preserve"> adjusting the running conditions to </w:t>
      </w:r>
      <w:r w:rsidR="00E40F37">
        <w:rPr>
          <w:rFonts w:cs="Times New Roman"/>
        </w:rPr>
        <w:t xml:space="preserve">completely </w:t>
      </w:r>
      <w:r w:rsidR="003948C4" w:rsidRPr="0061084A">
        <w:rPr>
          <w:rFonts w:cs="Times New Roman"/>
        </w:rPr>
        <w:t>avoid th</w:t>
      </w:r>
      <w:r w:rsidR="00695096" w:rsidRPr="0061084A">
        <w:rPr>
          <w:rFonts w:cs="Times New Roman"/>
        </w:rPr>
        <w:t xml:space="preserve">e local magnification artifact. </w:t>
      </w:r>
    </w:p>
    <w:p w14:paraId="20C57DBB" w14:textId="28803B9B" w:rsidR="00021C38" w:rsidRPr="0061084A" w:rsidRDefault="00021C38" w:rsidP="00AD6EB7">
      <w:pPr>
        <w:spacing w:line="360" w:lineRule="auto"/>
        <w:jc w:val="both"/>
        <w:rPr>
          <w:rFonts w:cs="Times New Roman"/>
        </w:rPr>
      </w:pPr>
    </w:p>
    <w:p w14:paraId="5A7B797B" w14:textId="5F872B03" w:rsidR="00021C38" w:rsidRPr="0061084A" w:rsidRDefault="00185F38" w:rsidP="00185F38">
      <w:pPr>
        <w:pStyle w:val="Heading4"/>
        <w:rPr>
          <w:rFonts w:cs="Times New Roman"/>
        </w:rPr>
      </w:pPr>
      <w:bookmarkStart w:id="96" w:name="_Ref119456203"/>
      <w:bookmarkStart w:id="97" w:name="_Ref119456210"/>
      <w:bookmarkStart w:id="98" w:name="_Toc127377018"/>
      <w:r>
        <w:rPr>
          <w:rFonts w:cs="Times New Roman"/>
        </w:rPr>
        <w:t xml:space="preserve">3.4.2.3 </w:t>
      </w:r>
      <w:r w:rsidR="00021C38" w:rsidRPr="0061084A">
        <w:rPr>
          <w:rFonts w:cs="Times New Roman"/>
        </w:rPr>
        <w:t>Isotopes overlap</w:t>
      </w:r>
      <w:bookmarkEnd w:id="96"/>
      <w:bookmarkEnd w:id="97"/>
      <w:bookmarkEnd w:id="98"/>
    </w:p>
    <w:p w14:paraId="11C41970" w14:textId="2878CFA0" w:rsidR="00F52099" w:rsidRPr="0061084A" w:rsidRDefault="00D01574" w:rsidP="000C0EB7">
      <w:pPr>
        <w:pStyle w:val="StyleJustifiedFirstline05Linespacing15lines4"/>
      </w:pPr>
      <w:r>
        <w:t>I</w:t>
      </w:r>
      <w:r w:rsidR="00695096" w:rsidRPr="0061084A">
        <w:t>soto</w:t>
      </w:r>
      <w:r w:rsidR="00A24039" w:rsidRPr="0061084A">
        <w:t>pe overlap</w:t>
      </w:r>
      <w:r>
        <w:t>s</w:t>
      </w:r>
      <w:r w:rsidR="00F73A04" w:rsidRPr="0061084A">
        <w:t xml:space="preserve"> can cause error</w:t>
      </w:r>
      <w:r w:rsidR="001A5A8B">
        <w:t>s</w:t>
      </w:r>
      <w:r w:rsidR="00F73A04" w:rsidRPr="0061084A">
        <w:t xml:space="preserve"> in chemical composition measurement. </w:t>
      </w:r>
      <w:r w:rsidR="005E573D" w:rsidRPr="0061084A">
        <w:t xml:space="preserve">The elemental </w:t>
      </w:r>
      <w:r w:rsidR="00D32B24" w:rsidRPr="0061084A">
        <w:t>flavor</w:t>
      </w:r>
      <w:r w:rsidR="005E573D" w:rsidRPr="0061084A">
        <w:t xml:space="preserve"> of each atom is determined </w:t>
      </w:r>
      <w:r>
        <w:t>by</w:t>
      </w:r>
      <w:r w:rsidR="005E573D" w:rsidRPr="0061084A">
        <w:t xml:space="preserve"> its mass to charge ratio (</w:t>
      </w:r>
      <w:r w:rsidR="00D32B24" w:rsidRPr="0061084A">
        <w:t xml:space="preserve">m/n in the unit of </w:t>
      </w:r>
      <w:r w:rsidR="005E573D" w:rsidRPr="0061084A">
        <w:t>Da)</w:t>
      </w:r>
      <w:r w:rsidR="00D32B24" w:rsidRPr="0061084A">
        <w:t xml:space="preserve"> in the mass spectrum</w:t>
      </w:r>
      <w:r w:rsidR="00621903" w:rsidRPr="0061084A">
        <w:t xml:space="preserve">. If two isotopes have the same m/n value, it is impossible </w:t>
      </w:r>
      <w:r w:rsidR="00AB3DD8" w:rsidRPr="0061084A">
        <w:t xml:space="preserve">to </w:t>
      </w:r>
      <w:r w:rsidR="00FA693F" w:rsidRPr="0061084A">
        <w:t>unambiguous</w:t>
      </w:r>
      <w:r w:rsidR="00AB3DD8" w:rsidRPr="0061084A">
        <w:t xml:space="preserve">ly </w:t>
      </w:r>
      <w:r w:rsidR="00BB0ECB" w:rsidRPr="0061084A">
        <w:t>determine which element this atom belong</w:t>
      </w:r>
      <w:r w:rsidR="0037095A" w:rsidRPr="0061084A">
        <w:t>s</w:t>
      </w:r>
      <w:r w:rsidR="00BB0ECB" w:rsidRPr="0061084A">
        <w:t xml:space="preserve"> to. </w:t>
      </w:r>
      <w:r w:rsidR="00FA693F" w:rsidRPr="0061084A">
        <w:t xml:space="preserve">In FeCr alloys, </w:t>
      </w:r>
      <w:r w:rsidR="00F72EC7" w:rsidRPr="0061084A">
        <w:t>Cr atoms have isotopes with mass</w:t>
      </w:r>
      <w:r w:rsidR="00A24039" w:rsidRPr="0061084A">
        <w:t>es</w:t>
      </w:r>
      <w:r w:rsidR="00F72EC7" w:rsidRPr="0061084A">
        <w:t xml:space="preserve"> </w:t>
      </w:r>
      <w:r w:rsidR="002A5776" w:rsidRPr="0061084A">
        <w:t xml:space="preserve">of </w:t>
      </w:r>
      <w:r w:rsidR="002D7089" w:rsidRPr="0061084A">
        <w:t xml:space="preserve">50, 52, 53 and 54 amu, while Fe atoms have </w:t>
      </w:r>
      <w:r w:rsidR="00BB1997" w:rsidRPr="0061084A">
        <w:t xml:space="preserve">masses of 54, 56, 57, </w:t>
      </w:r>
      <w:r w:rsidR="00B62490">
        <w:t xml:space="preserve">and </w:t>
      </w:r>
      <w:r w:rsidR="00BB1997" w:rsidRPr="0061084A">
        <w:t>58</w:t>
      </w:r>
      <w:r w:rsidR="00DE7E52" w:rsidRPr="0061084A">
        <w:t>. Fe and Cr atoms a</w:t>
      </w:r>
      <w:r w:rsidR="008E231C" w:rsidRPr="0061084A">
        <w:t>re</w:t>
      </w:r>
      <w:r w:rsidR="00DE7E52" w:rsidRPr="0061084A">
        <w:t xml:space="preserve"> </w:t>
      </w:r>
      <w:r w:rsidR="00B62490">
        <w:t>most likely to be</w:t>
      </w:r>
      <w:r w:rsidR="001A7F45" w:rsidRPr="0061084A">
        <w:t xml:space="preserve"> detected at a </w:t>
      </w:r>
      <w:r w:rsidR="00DE7E52" w:rsidRPr="0061084A">
        <w:t xml:space="preserve">charge state of </w:t>
      </w:r>
      <w:r w:rsidR="0058447B" w:rsidRPr="0061084A">
        <w:t>2+</w:t>
      </w:r>
      <w:r w:rsidR="00B62490">
        <w:t xml:space="preserve"> when the tips are run in HV pulsing mode</w:t>
      </w:r>
      <w:r w:rsidR="001A7F45" w:rsidRPr="0061084A">
        <w:t xml:space="preserve">, </w:t>
      </w:r>
      <w:r w:rsidR="0058447B" w:rsidRPr="0061084A">
        <w:t>so the resulting mass to charge ratios are 25, 26, 26,5 and 27 Da for Cr</w:t>
      </w:r>
      <w:r w:rsidR="0060332D">
        <w:t>,</w:t>
      </w:r>
      <w:r w:rsidR="0058447B" w:rsidRPr="0061084A">
        <w:t xml:space="preserve"> and 27, 28, 28.5 and 29 Da for Fe</w:t>
      </w:r>
      <w:r w:rsidR="0060332D">
        <w:t>,</w:t>
      </w:r>
      <w:r w:rsidR="00612395">
        <w:t xml:space="preserve"> </w:t>
      </w:r>
      <w:r w:rsidR="00612395" w:rsidRPr="00785B87">
        <w:t>respectively</w:t>
      </w:r>
      <w:r w:rsidR="0058447B" w:rsidRPr="00785B87">
        <w:t xml:space="preserve">. </w:t>
      </w:r>
      <w:r w:rsidR="00642258" w:rsidRPr="00785B87">
        <w:t>An overlap occurs at 27 Da</w:t>
      </w:r>
      <w:r w:rsidR="00A72F6F" w:rsidRPr="00785B87">
        <w:t xml:space="preserve"> as shown in</w:t>
      </w:r>
      <w:r w:rsidR="000C0EB7">
        <w:t xml:space="preserve"> </w:t>
      </w:r>
      <w:r w:rsidR="00DA76EA">
        <w:fldChar w:fldCharType="begin"/>
      </w:r>
      <w:r w:rsidR="00DA76EA">
        <w:instrText xml:space="preserve"> REF _Ref64457445 </w:instrText>
      </w:r>
      <w:r w:rsidR="00DA76EA">
        <w:fldChar w:fldCharType="separate"/>
      </w:r>
      <w:r w:rsidR="0013323D">
        <w:t xml:space="preserve">Figure </w:t>
      </w:r>
      <w:r w:rsidR="0013323D">
        <w:rPr>
          <w:noProof/>
        </w:rPr>
        <w:t>3</w:t>
      </w:r>
      <w:r w:rsidR="0013323D">
        <w:t>.</w:t>
      </w:r>
      <w:r w:rsidR="0013323D">
        <w:rPr>
          <w:noProof/>
        </w:rPr>
        <w:t>8</w:t>
      </w:r>
      <w:r w:rsidR="00DA76EA">
        <w:rPr>
          <w:noProof/>
        </w:rPr>
        <w:fldChar w:fldCharType="end"/>
      </w:r>
      <w:r w:rsidR="00642258" w:rsidRPr="00785B87">
        <w:t xml:space="preserve">. </w:t>
      </w:r>
      <w:r w:rsidR="0086665E" w:rsidRPr="00785B87">
        <w:t>For the calculation of</w:t>
      </w:r>
      <w:r w:rsidR="0086665E" w:rsidRPr="0061084A">
        <w:t xml:space="preserve"> </w:t>
      </w:r>
      <w:r w:rsidR="0010374E" w:rsidRPr="0061084A">
        <w:t xml:space="preserve">chemical compositions, this overlap can be </w:t>
      </w:r>
      <w:r w:rsidR="00726267" w:rsidRPr="0061084A">
        <w:t>accommodated</w:t>
      </w:r>
      <w:r w:rsidR="0010374E" w:rsidRPr="0061084A">
        <w:t xml:space="preserve"> by introducing </w:t>
      </w:r>
      <w:r w:rsidR="00726267" w:rsidRPr="0061084A">
        <w:t>a correct</w:t>
      </w:r>
      <w:r w:rsidR="007025C4">
        <w:t>ion</w:t>
      </w:r>
      <w:r w:rsidR="00726267" w:rsidRPr="0061084A">
        <w:t xml:space="preserve"> factor based on </w:t>
      </w:r>
      <w:r w:rsidR="00173C39" w:rsidRPr="0061084A">
        <w:t xml:space="preserve">the </w:t>
      </w:r>
      <w:r w:rsidR="00726267" w:rsidRPr="0061084A">
        <w:t xml:space="preserve">natural </w:t>
      </w:r>
      <w:r w:rsidR="00173C39" w:rsidRPr="0061084A">
        <w:t>abundance of each isotope</w:t>
      </w:r>
      <w:r w:rsidR="00726267" w:rsidRPr="0061084A">
        <w:t>.</w:t>
      </w:r>
      <w:r w:rsidR="007D3BB8" w:rsidRPr="0061084A">
        <w:t xml:space="preserve"> If the peak at 27 Da </w:t>
      </w:r>
      <w:r w:rsidR="007025C4">
        <w:t>wa</w:t>
      </w:r>
      <w:r w:rsidR="007D3BB8" w:rsidRPr="0061084A">
        <w:t xml:space="preserve">s </w:t>
      </w:r>
      <w:r w:rsidR="00605F36">
        <w:t xml:space="preserve">initially </w:t>
      </w:r>
      <w:r w:rsidR="007D3BB8" w:rsidRPr="0061084A">
        <w:t xml:space="preserve">assigned to Fe, </w:t>
      </w:r>
      <w:r w:rsidR="004D7FF3" w:rsidRPr="0061084A">
        <w:t>a correction factor for Cr concentration could be obtained by</w:t>
      </w:r>
      <w:r w:rsidR="00F52099" w:rsidRPr="0061084A">
        <w:t>:</w:t>
      </w:r>
    </w:p>
    <w:p w14:paraId="35B4C8E5" w14:textId="7AB45AF1" w:rsidR="00F52099" w:rsidRPr="0061084A" w:rsidRDefault="00DA76EA" w:rsidP="00AD6EB7">
      <w:pPr>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Cr</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53</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54</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50</m:t>
                  </m:r>
                </m:sub>
              </m:sSub>
              <m:sSub>
                <m:sSubPr>
                  <m:ctrlPr>
                    <w:rPr>
                      <w:rFonts w:ascii="Cambria Math" w:hAnsi="Cambria Math" w:cs="Times New Roman"/>
                      <w:i/>
                    </w:rPr>
                  </m:ctrlPr>
                </m:sSubPr>
                <m:e>
                  <m:r>
                    <w:rPr>
                      <w:rFonts w:ascii="Cambria Math" w:hAnsi="Cambria Math" w:cs="Times New Roman"/>
                    </w:rPr>
                    <m:t>+</m:t>
                  </m:r>
                  <m:r>
                    <w:rPr>
                      <w:rFonts w:ascii="Cambria Math" w:hAnsi="Cambria Math" w:cs="Times New Roman"/>
                    </w:rPr>
                    <m:t>A</m:t>
                  </m:r>
                </m:e>
                <m:sub>
                  <m:r>
                    <w:rPr>
                      <w:rFonts w:ascii="Cambria Math" w:hAnsi="Cambria Math" w:cs="Times New Roman"/>
                    </w:rPr>
                    <m:t>Cr</m:t>
                  </m:r>
                  <m:r>
                    <w:rPr>
                      <w:rFonts w:ascii="Cambria Math" w:hAnsi="Cambria Math" w:cs="Times New Roman"/>
                    </w:rPr>
                    <m:t>52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Cr</m:t>
                  </m:r>
                  <m:r>
                    <w:rPr>
                      <w:rFonts w:ascii="Cambria Math" w:hAnsi="Cambria Math" w:cs="Times New Roman"/>
                    </w:rPr>
                    <m:t>53</m:t>
                  </m:r>
                </m:sub>
              </m:sSub>
            </m:den>
          </m:f>
          <m:r>
            <w:rPr>
              <w:rFonts w:ascii="Cambria Math" w:hAnsi="Cambria Math" w:cs="Times New Roman"/>
            </w:rPr>
            <m:t>=1.024</m:t>
          </m:r>
        </m:oMath>
      </m:oMathPara>
    </w:p>
    <w:p w14:paraId="4B1707D9" w14:textId="54D37E2E" w:rsidR="00E24F20" w:rsidRPr="0061084A" w:rsidRDefault="008C67DA" w:rsidP="00AD6EB7">
      <w:pPr>
        <w:spacing w:line="360" w:lineRule="auto"/>
        <w:jc w:val="both"/>
        <w:rPr>
          <w:rFonts w:cs="Times New Roman"/>
        </w:rPr>
      </w:pPr>
      <w:r w:rsidRPr="0061084A">
        <w:rPr>
          <w:rFonts w:cs="Times New Roman"/>
        </w:rPr>
        <w:t>A is the natural abundance of each isotope</w:t>
      </w:r>
      <w:r w:rsidR="00FD163B" w:rsidRPr="0061084A">
        <w:rPr>
          <w:rFonts w:cs="Times New Roman"/>
        </w:rPr>
        <w:t xml:space="preserve"> </w:t>
      </w:r>
      <w:r w:rsidR="00923660" w:rsidRPr="0061084A">
        <w:rPr>
          <w:rFonts w:cs="Times New Roman"/>
        </w:rPr>
        <w:t xml:space="preserve">with the atom name and mass </w:t>
      </w:r>
      <w:r w:rsidR="00FD163B" w:rsidRPr="0061084A">
        <w:rPr>
          <w:rFonts w:cs="Times New Roman"/>
        </w:rPr>
        <w:t>denoted by the subscript</w:t>
      </w:r>
      <w:r w:rsidR="00E3292B" w:rsidRPr="0061084A">
        <w:rPr>
          <w:rFonts w:cs="Times New Roman"/>
        </w:rPr>
        <w:t>s</w:t>
      </w:r>
      <w:r w:rsidR="00FD163B" w:rsidRPr="0061084A">
        <w:rPr>
          <w:rFonts w:cs="Times New Roman"/>
        </w:rPr>
        <w:t>.</w:t>
      </w:r>
      <w:r w:rsidR="00E24F20" w:rsidRPr="0061084A">
        <w:rPr>
          <w:rFonts w:cs="Times New Roman"/>
        </w:rPr>
        <w:t xml:space="preserve"> The concentration</w:t>
      </w:r>
      <w:r w:rsidR="00C409AA" w:rsidRPr="0061084A">
        <w:rPr>
          <w:rFonts w:cs="Times New Roman"/>
        </w:rPr>
        <w:t>s</w:t>
      </w:r>
      <w:r w:rsidR="00E24F20" w:rsidRPr="0061084A">
        <w:rPr>
          <w:rFonts w:cs="Times New Roman"/>
        </w:rPr>
        <w:t xml:space="preserve"> of </w:t>
      </w:r>
      <w:r w:rsidR="00C409AA" w:rsidRPr="0061084A">
        <w:rPr>
          <w:rFonts w:cs="Times New Roman"/>
        </w:rPr>
        <w:t xml:space="preserve">Cr and </w:t>
      </w:r>
      <w:r w:rsidR="00E24F20" w:rsidRPr="0061084A">
        <w:rPr>
          <w:rFonts w:cs="Times New Roman"/>
        </w:rPr>
        <w:t xml:space="preserve">Fe </w:t>
      </w:r>
      <w:r w:rsidR="00C409AA" w:rsidRPr="0061084A">
        <w:rPr>
          <w:rFonts w:cs="Times New Roman"/>
        </w:rPr>
        <w:t>are</w:t>
      </w:r>
      <w:r w:rsidR="00E24F20" w:rsidRPr="0061084A">
        <w:rPr>
          <w:rFonts w:cs="Times New Roman"/>
        </w:rPr>
        <w:t xml:space="preserve"> </w:t>
      </w:r>
      <w:r w:rsidR="008D1B34">
        <w:rPr>
          <w:rFonts w:cs="Times New Roman"/>
        </w:rPr>
        <w:t xml:space="preserve">then </w:t>
      </w:r>
      <w:r w:rsidR="00E24F20" w:rsidRPr="0061084A">
        <w:rPr>
          <w:rFonts w:cs="Times New Roman"/>
        </w:rPr>
        <w:t>calculated with:</w:t>
      </w:r>
    </w:p>
    <w:p w14:paraId="0A67F0C7" w14:textId="5FB7DCA5" w:rsidR="00252515" w:rsidRDefault="00DA76EA" w:rsidP="00AD6EB7">
      <w:pPr>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Cr</m:t>
              </m:r>
              <m:r>
                <w:rPr>
                  <w:rFonts w:ascii="Cambria Math" w:hAnsi="Cambria Math" w:cs="Times New Roman"/>
                </w:rPr>
                <m:t>-</m:t>
              </m:r>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Cr</m:t>
              </m:r>
              <m:r>
                <w:rPr>
                  <w:rFonts w:ascii="Cambria Math" w:hAnsi="Cambria Math" w:cs="Times New Roman"/>
                </w:rPr>
                <m:t>-</m:t>
              </m:r>
              <m:r>
                <w:rPr>
                  <w:rFonts w:ascii="Cambria Math" w:hAnsi="Cambria Math" w:cs="Times New Roman"/>
                </w:rPr>
                <m:t>uc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Cr</m:t>
              </m:r>
            </m:sub>
          </m:sSub>
        </m:oMath>
      </m:oMathPara>
    </w:p>
    <w:p w14:paraId="58398BB4" w14:textId="77777777" w:rsidR="00252515" w:rsidRPr="0061084A" w:rsidRDefault="00252515" w:rsidP="00252515">
      <w:pPr>
        <w:spacing w:line="360" w:lineRule="auto"/>
        <w:jc w:val="center"/>
        <w:rPr>
          <w:rFonts w:cs="Times New Roman"/>
        </w:rPr>
      </w:pPr>
      <w:r w:rsidRPr="0061084A">
        <w:rPr>
          <w:rFonts w:cs="Times New Roman"/>
          <w:noProof/>
        </w:rPr>
        <w:lastRenderedPageBreak/>
        <w:drawing>
          <wp:inline distT="0" distB="0" distL="0" distR="0" wp14:anchorId="5BD12362" wp14:editId="1339D5FF">
            <wp:extent cx="4993324" cy="3800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l="3399" t="9524" r="9223" b="3492"/>
                    <a:stretch/>
                  </pic:blipFill>
                  <pic:spPr bwMode="auto">
                    <a:xfrm>
                      <a:off x="0" y="0"/>
                      <a:ext cx="5011258" cy="3814125"/>
                    </a:xfrm>
                    <a:prstGeom prst="rect">
                      <a:avLst/>
                    </a:prstGeom>
                    <a:noFill/>
                    <a:ln>
                      <a:noFill/>
                    </a:ln>
                    <a:extLst>
                      <a:ext uri="{53640926-AAD7-44D8-BBD7-CCE9431645EC}">
                        <a14:shadowObscured xmlns:a14="http://schemas.microsoft.com/office/drawing/2010/main"/>
                      </a:ext>
                    </a:extLst>
                  </pic:spPr>
                </pic:pic>
              </a:graphicData>
            </a:graphic>
          </wp:inline>
        </w:drawing>
      </w:r>
    </w:p>
    <w:p w14:paraId="32B16DE1" w14:textId="77777777" w:rsidR="00252515" w:rsidRPr="0061084A" w:rsidRDefault="00252515" w:rsidP="00252515">
      <w:pPr>
        <w:pStyle w:val="Caption"/>
      </w:pPr>
      <w:bookmarkStart w:id="99" w:name="_Ref64457445"/>
      <w:bookmarkStart w:id="100" w:name="_Toc127377183"/>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8</w:t>
      </w:r>
      <w:r>
        <w:rPr>
          <w:noProof/>
        </w:rPr>
        <w:fldChar w:fldCharType="end"/>
      </w:r>
      <w:bookmarkEnd w:id="99"/>
      <w:r>
        <w:t xml:space="preserve"> </w:t>
      </w:r>
      <w:r w:rsidRPr="0061084A">
        <w:t xml:space="preserve">The mass spectrum of an APT dataset </w:t>
      </w:r>
      <w:r>
        <w:t xml:space="preserve">collected for </w:t>
      </w:r>
      <w:r w:rsidRPr="0061084A">
        <w:t>the as-received Fe</w:t>
      </w:r>
      <w:r>
        <w:t>-</w:t>
      </w:r>
      <w:r w:rsidRPr="0061084A">
        <w:t>18Cr specimen. The peak overlap at 27 Da is highlighted.</w:t>
      </w:r>
      <w:bookmarkEnd w:id="100"/>
    </w:p>
    <w:p w14:paraId="50A4DCCF" w14:textId="5ED87C70" w:rsidR="00666072" w:rsidRPr="0061084A" w:rsidRDefault="00252515" w:rsidP="00252515">
      <w:pPr>
        <w:rPr>
          <w:rFonts w:cs="Times New Roman"/>
        </w:rPr>
      </w:pPr>
      <w:r>
        <w:rPr>
          <w:rFonts w:cs="Times New Roman"/>
        </w:rPr>
        <w:br w:type="page"/>
      </w:r>
    </w:p>
    <w:p w14:paraId="52E28734" w14:textId="0A7EFEA0" w:rsidR="00195D19" w:rsidRPr="0061084A" w:rsidRDefault="00DA76EA" w:rsidP="00AD6EB7">
      <w:pPr>
        <w:spacing w:line="360" w:lineRule="auto"/>
        <w:jc w:val="both"/>
        <w:rPr>
          <w:rFonts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Fe</m:t>
              </m:r>
              <m:r>
                <w:rPr>
                  <w:rFonts w:ascii="Cambria Math" w:hAnsi="Cambria Math" w:cs="Times New Roman"/>
                </w:rPr>
                <m:t>-</m:t>
              </m:r>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Fe</m:t>
                  </m:r>
                  <m:r>
                    <w:rPr>
                      <w:rFonts w:ascii="Cambria Math" w:hAnsi="Cambria Math" w:cs="Times New Roman"/>
                    </w:rPr>
                    <m:t>-</m:t>
                  </m:r>
                  <m:r>
                    <w:rPr>
                      <w:rFonts w:ascii="Cambria Math" w:hAnsi="Cambria Math" w:cs="Times New Roman"/>
                    </w:rPr>
                    <m:t>uc</m:t>
                  </m:r>
                </m:sub>
              </m:sSub>
              <m:r>
                <w:rPr>
                  <w:rFonts w:ascii="Cambria Math" w:hAnsi="Cambria Math" w:cs="Times New Roman"/>
                </w:rPr>
                <m:t>-</m:t>
              </m:r>
              <m:r>
                <w:rPr>
                  <w:rFonts w:ascii="Cambria Math" w:hAnsi="Cambria Math" w:cs="Times New Roman"/>
                </w:rPr>
                <m:t>C</m:t>
              </m:r>
            </m:e>
            <m:sub>
              <m:r>
                <w:rPr>
                  <w:rFonts w:ascii="Cambria Math" w:hAnsi="Cambria Math" w:cs="Times New Roman"/>
                </w:rPr>
                <m:t>Cr</m:t>
              </m:r>
              <m:r>
                <w:rPr>
                  <w:rFonts w:ascii="Cambria Math" w:hAnsi="Cambria Math" w:cs="Times New Roman"/>
                </w:rPr>
                <m:t>-</m:t>
              </m:r>
              <m:r>
                <w:rPr>
                  <w:rFonts w:ascii="Cambria Math" w:hAnsi="Cambria Math" w:cs="Times New Roman"/>
                </w:rPr>
                <m:t>uc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t>
              </m:r>
              <m:r>
                <w:rPr>
                  <w:rFonts w:ascii="Cambria Math" w:hAnsi="Cambria Math" w:cs="Times New Roman"/>
                </w:rPr>
                <m:t>F</m:t>
              </m:r>
            </m:e>
            <m:sub>
              <m:r>
                <w:rPr>
                  <w:rFonts w:ascii="Cambria Math" w:hAnsi="Cambria Math" w:cs="Times New Roman"/>
                </w:rPr>
                <m:t>Cr</m:t>
              </m:r>
            </m:sub>
          </m:sSub>
          <m:r>
            <w:rPr>
              <w:rFonts w:ascii="Cambria Math" w:hAnsi="Cambria Math" w:cs="Times New Roman"/>
            </w:rPr>
            <m:t>-</m:t>
          </m:r>
          <m:r>
            <w:rPr>
              <w:rFonts w:ascii="Cambria Math" w:hAnsi="Cambria Math" w:cs="Times New Roman"/>
            </w:rPr>
            <m:t>1)</m:t>
          </m:r>
        </m:oMath>
      </m:oMathPara>
    </w:p>
    <w:p w14:paraId="78BFB45A" w14:textId="0F3CAAD4" w:rsidR="00BC3FCF" w:rsidRPr="0061084A" w:rsidRDefault="00E3292B" w:rsidP="00AD6EB7">
      <w:pPr>
        <w:spacing w:line="360" w:lineRule="auto"/>
        <w:jc w:val="both"/>
        <w:rPr>
          <w:rFonts w:cs="Times New Roman"/>
        </w:rPr>
      </w:pPr>
      <w:r w:rsidRPr="0061084A">
        <w:rPr>
          <w:rFonts w:cs="Times New Roman"/>
        </w:rPr>
        <w:t xml:space="preserve">In which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Cr-c</m:t>
            </m:r>
          </m:sub>
        </m:sSub>
      </m:oMath>
      <w:r w:rsidRPr="0061084A">
        <w:rPr>
          <w:rFonts w:cs="Times New Roman"/>
        </w:rPr>
        <w:t xml:space="preserve"> and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Cr-uc</m:t>
            </m:r>
          </m:sub>
        </m:sSub>
      </m:oMath>
      <w:r w:rsidRPr="0061084A">
        <w:rPr>
          <w:rFonts w:cs="Times New Roman"/>
        </w:rPr>
        <w:t xml:space="preserve"> are </w:t>
      </w:r>
      <w:r w:rsidR="00414FB3" w:rsidRPr="0061084A">
        <w:rPr>
          <w:rFonts w:cs="Times New Roman"/>
        </w:rPr>
        <w:t xml:space="preserve">the </w:t>
      </w:r>
      <w:r w:rsidRPr="0061084A">
        <w:rPr>
          <w:rFonts w:cs="Times New Roman"/>
        </w:rPr>
        <w:t>corrected and uncorrected Cr concentrations</w:t>
      </w:r>
      <w:r w:rsidR="00757741">
        <w:rPr>
          <w:rFonts w:cs="Times New Roman"/>
        </w:rPr>
        <w:t>,</w:t>
      </w:r>
      <w:r w:rsidRPr="0061084A">
        <w:rPr>
          <w:rFonts w:cs="Times New Roman"/>
        </w:rPr>
        <w:t xml:space="preserve"> respe</w:t>
      </w:r>
      <w:r w:rsidR="00414FB3" w:rsidRPr="0061084A">
        <w:rPr>
          <w:rFonts w:cs="Times New Roman"/>
        </w:rPr>
        <w:t xml:space="preserve">ctively. The same naming </w:t>
      </w:r>
      <w:r w:rsidR="00727B42" w:rsidRPr="0061084A">
        <w:rPr>
          <w:rFonts w:cs="Times New Roman"/>
        </w:rPr>
        <w:t>style is also applied to Fe.</w:t>
      </w:r>
    </w:p>
    <w:p w14:paraId="041F287E" w14:textId="4AABA500" w:rsidR="00E04745" w:rsidRPr="0061084A" w:rsidRDefault="00E04745" w:rsidP="00AD6EB7">
      <w:pPr>
        <w:spacing w:line="360" w:lineRule="auto"/>
        <w:jc w:val="both"/>
        <w:rPr>
          <w:rFonts w:cs="Times New Roman"/>
        </w:rPr>
      </w:pPr>
    </w:p>
    <w:p w14:paraId="48FA1B3D" w14:textId="5C2744C4" w:rsidR="00D167A2" w:rsidRPr="0061084A" w:rsidRDefault="00D167A2" w:rsidP="00D167A2">
      <w:pPr>
        <w:pStyle w:val="Heading3"/>
      </w:pPr>
      <w:bookmarkStart w:id="101" w:name="_Toc127377019"/>
      <w:r w:rsidRPr="0061084A">
        <w:t>3.4.</w:t>
      </w:r>
      <w:r w:rsidR="00C01DE4" w:rsidRPr="0061084A">
        <w:t>3 APT sample preparation and data acquisition</w:t>
      </w:r>
      <w:bookmarkEnd w:id="101"/>
      <w:r w:rsidRPr="0061084A">
        <w:t xml:space="preserve"> </w:t>
      </w:r>
    </w:p>
    <w:p w14:paraId="63121D47" w14:textId="5EF734F0" w:rsidR="00D167A2" w:rsidRDefault="00603303" w:rsidP="009B7475">
      <w:pPr>
        <w:spacing w:line="360" w:lineRule="auto"/>
        <w:ind w:firstLine="720"/>
        <w:jc w:val="both"/>
        <w:rPr>
          <w:rFonts w:cs="Times New Roman"/>
        </w:rPr>
      </w:pPr>
      <w:r w:rsidRPr="0061084A">
        <w:rPr>
          <w:rFonts w:cs="Times New Roman"/>
        </w:rPr>
        <w:t xml:space="preserve">APT specimens were lifted out and sharpened with the FEI Nova 200 Dual-Beam </w:t>
      </w:r>
      <w:r w:rsidR="00022304">
        <w:rPr>
          <w:rFonts w:cs="Times New Roman"/>
        </w:rPr>
        <w:t xml:space="preserve">scanning electron microscope </w:t>
      </w:r>
      <w:r w:rsidR="006A1FAF">
        <w:rPr>
          <w:rFonts w:cs="Times New Roman"/>
        </w:rPr>
        <w:t>equipped with the focused ion beam (</w:t>
      </w:r>
      <w:r w:rsidRPr="0061084A">
        <w:rPr>
          <w:rFonts w:cs="Times New Roman"/>
        </w:rPr>
        <w:t>SEM/FIB</w:t>
      </w:r>
      <w:r w:rsidR="006A1FAF">
        <w:rPr>
          <w:rFonts w:cs="Times New Roman"/>
        </w:rPr>
        <w:t>)</w:t>
      </w:r>
      <w:r w:rsidRPr="0061084A">
        <w:rPr>
          <w:rFonts w:cs="Times New Roman"/>
        </w:rPr>
        <w:t xml:space="preserve"> located at </w:t>
      </w:r>
      <w:r w:rsidR="00BA0852">
        <w:rPr>
          <w:rFonts w:cs="Times New Roman"/>
        </w:rPr>
        <w:t xml:space="preserve">the </w:t>
      </w:r>
      <w:r w:rsidR="00EE3A93">
        <w:rPr>
          <w:rFonts w:cs="Times New Roman"/>
        </w:rPr>
        <w:t>C</w:t>
      </w:r>
      <w:r w:rsidR="00BA0852">
        <w:rPr>
          <w:rFonts w:cs="Times New Roman"/>
        </w:rPr>
        <w:t xml:space="preserve">enter </w:t>
      </w:r>
      <w:r w:rsidR="00FF01A3">
        <w:rPr>
          <w:rFonts w:cs="Times New Roman"/>
        </w:rPr>
        <w:t>for</w:t>
      </w:r>
      <w:r w:rsidR="00BA0852">
        <w:rPr>
          <w:rFonts w:cs="Times New Roman"/>
        </w:rPr>
        <w:t xml:space="preserve"> </w:t>
      </w:r>
      <w:r w:rsidR="00FF01A3">
        <w:rPr>
          <w:rFonts w:cs="Times New Roman"/>
        </w:rPr>
        <w:t>N</w:t>
      </w:r>
      <w:r w:rsidR="00BA0852">
        <w:rPr>
          <w:rFonts w:cs="Times New Roman"/>
        </w:rPr>
        <w:t xml:space="preserve">anophase </w:t>
      </w:r>
      <w:r w:rsidR="00FF01A3">
        <w:rPr>
          <w:rFonts w:cs="Times New Roman"/>
        </w:rPr>
        <w:t xml:space="preserve">Materials Sciences (CNMS) of the </w:t>
      </w:r>
      <w:r w:rsidRPr="0061084A">
        <w:rPr>
          <w:rFonts w:cs="Times New Roman"/>
        </w:rPr>
        <w:t xml:space="preserve">Oak Ridge National Laboratory (ORNL). A </w:t>
      </w:r>
      <w:r w:rsidR="00134C1B">
        <w:rPr>
          <w:rFonts w:cs="Times New Roman"/>
        </w:rPr>
        <w:t xml:space="preserve">tip </w:t>
      </w:r>
      <w:r w:rsidRPr="0061084A">
        <w:rPr>
          <w:rFonts w:cs="Times New Roman"/>
        </w:rPr>
        <w:t xml:space="preserve">length of around 800 nm below the Platinum cap was removed by Ga beam sputtering in the final polishing step so that the mid-range irradiated region could be easily </w:t>
      </w:r>
      <w:r w:rsidR="00134C1B">
        <w:rPr>
          <w:rFonts w:cs="Times New Roman"/>
        </w:rPr>
        <w:t>achiev</w:t>
      </w:r>
      <w:r w:rsidRPr="0061084A">
        <w:rPr>
          <w:rFonts w:cs="Times New Roman"/>
        </w:rPr>
        <w:t xml:space="preserve">ed during the APT tip evaporation. The samples were analyzed by </w:t>
      </w:r>
      <w:r w:rsidR="003C5D61">
        <w:rPr>
          <w:rFonts w:cs="Times New Roman"/>
        </w:rPr>
        <w:t xml:space="preserve">a </w:t>
      </w:r>
      <w:r w:rsidRPr="0061084A">
        <w:rPr>
          <w:rFonts w:cs="Times New Roman"/>
        </w:rPr>
        <w:t xml:space="preserve">LEAP 4000X HR </w:t>
      </w:r>
      <w:r w:rsidR="003C5D61">
        <w:rPr>
          <w:rFonts w:cs="Times New Roman"/>
        </w:rPr>
        <w:t xml:space="preserve">model APT </w:t>
      </w:r>
      <w:r w:rsidRPr="0061084A">
        <w:rPr>
          <w:rFonts w:cs="Times New Roman"/>
        </w:rPr>
        <w:t xml:space="preserve">with a detection </w:t>
      </w:r>
      <w:r w:rsidR="003C5D61">
        <w:rPr>
          <w:rFonts w:cs="Times New Roman"/>
        </w:rPr>
        <w:t>efficiency</w:t>
      </w:r>
      <w:r w:rsidRPr="0061084A">
        <w:rPr>
          <w:rFonts w:cs="Times New Roman"/>
        </w:rPr>
        <w:t xml:space="preserve"> of 36%. The temperature </w:t>
      </w:r>
      <w:r w:rsidR="005F6518">
        <w:rPr>
          <w:rFonts w:cs="Times New Roman"/>
        </w:rPr>
        <w:t xml:space="preserve">of </w:t>
      </w:r>
      <w:r w:rsidR="00537DFC">
        <w:rPr>
          <w:rFonts w:cs="Times New Roman"/>
        </w:rPr>
        <w:t>needle-shaped samples</w:t>
      </w:r>
      <w:r w:rsidRPr="0061084A">
        <w:rPr>
          <w:rFonts w:cs="Times New Roman"/>
        </w:rPr>
        <w:t xml:space="preserve"> was cooled down to 50 K to avoid the preferential evaporation of Cr atoms. </w:t>
      </w:r>
      <w:r w:rsidR="00286803" w:rsidRPr="0061084A">
        <w:rPr>
          <w:rFonts w:cs="Times New Roman"/>
        </w:rPr>
        <w:t xml:space="preserve">The evaporation of tips was </w:t>
      </w:r>
      <w:r w:rsidR="005D70BE" w:rsidRPr="0061084A">
        <w:rPr>
          <w:rFonts w:cs="Times New Roman"/>
        </w:rPr>
        <w:t xml:space="preserve">laser pulsed with a </w:t>
      </w:r>
      <w:r w:rsidR="00C562F9" w:rsidRPr="0061084A">
        <w:rPr>
          <w:rFonts w:cs="Times New Roman"/>
        </w:rPr>
        <w:t xml:space="preserve">pulse </w:t>
      </w:r>
      <w:r w:rsidR="00B1793E">
        <w:rPr>
          <w:rFonts w:cs="Times New Roman"/>
        </w:rPr>
        <w:t xml:space="preserve">energy of 50-60 pJ </w:t>
      </w:r>
      <w:r w:rsidR="005175C3" w:rsidRPr="0061084A">
        <w:rPr>
          <w:rFonts w:cs="Times New Roman"/>
        </w:rPr>
        <w:t xml:space="preserve">or </w:t>
      </w:r>
      <w:r w:rsidR="00537DFC">
        <w:rPr>
          <w:rFonts w:cs="Times New Roman"/>
        </w:rPr>
        <w:t>voltage</w:t>
      </w:r>
      <w:r w:rsidR="005175C3" w:rsidRPr="0061084A">
        <w:rPr>
          <w:rFonts w:cs="Times New Roman"/>
        </w:rPr>
        <w:t xml:space="preserve"> </w:t>
      </w:r>
      <w:r w:rsidR="005175C3">
        <w:rPr>
          <w:rFonts w:cs="Times New Roman"/>
        </w:rPr>
        <w:t xml:space="preserve">pulsed with </w:t>
      </w:r>
      <w:r w:rsidR="00B1793E">
        <w:rPr>
          <w:rFonts w:cs="Times New Roman"/>
        </w:rPr>
        <w:t xml:space="preserve">a pulse </w:t>
      </w:r>
      <w:r w:rsidR="00C562F9" w:rsidRPr="0061084A">
        <w:rPr>
          <w:rFonts w:cs="Times New Roman"/>
        </w:rPr>
        <w:t>fraction of 20%</w:t>
      </w:r>
      <w:r w:rsidR="00B1793E">
        <w:rPr>
          <w:rFonts w:cs="Times New Roman"/>
        </w:rPr>
        <w:t>,</w:t>
      </w:r>
      <w:r w:rsidR="00C562F9" w:rsidRPr="0061084A">
        <w:rPr>
          <w:rFonts w:cs="Times New Roman"/>
        </w:rPr>
        <w:t xml:space="preserve"> and a pulse </w:t>
      </w:r>
      <w:r w:rsidR="00240E59" w:rsidRPr="0061084A">
        <w:rPr>
          <w:rFonts w:cs="Times New Roman"/>
        </w:rPr>
        <w:t xml:space="preserve">repeating rate of 200 kHz. The detection rate was set to </w:t>
      </w:r>
      <w:r w:rsidRPr="0061084A">
        <w:rPr>
          <w:rFonts w:cs="Times New Roman"/>
        </w:rPr>
        <w:t>0.</w:t>
      </w:r>
      <w:r w:rsidR="005175C3">
        <w:rPr>
          <w:rFonts w:cs="Times New Roman"/>
        </w:rPr>
        <w:t>2</w:t>
      </w:r>
      <w:r w:rsidRPr="0061084A">
        <w:rPr>
          <w:rFonts w:cs="Times New Roman"/>
        </w:rPr>
        <w:t>-0.5%.</w:t>
      </w:r>
    </w:p>
    <w:p w14:paraId="7F375BAB" w14:textId="77777777" w:rsidR="002C29BB" w:rsidRPr="0061084A" w:rsidRDefault="002C29BB" w:rsidP="009B7475">
      <w:pPr>
        <w:spacing w:line="360" w:lineRule="auto"/>
        <w:ind w:firstLine="720"/>
        <w:jc w:val="both"/>
        <w:rPr>
          <w:rFonts w:cs="Times New Roman"/>
        </w:rPr>
      </w:pPr>
    </w:p>
    <w:p w14:paraId="1E85BB2C" w14:textId="698606BE" w:rsidR="00D167A2" w:rsidRPr="0061084A" w:rsidRDefault="00D167A2" w:rsidP="00D167A2">
      <w:pPr>
        <w:pStyle w:val="Heading3"/>
      </w:pPr>
      <w:bookmarkStart w:id="102" w:name="_Toc127377020"/>
      <w:r w:rsidRPr="0061084A">
        <w:t>3.4.</w:t>
      </w:r>
      <w:r w:rsidR="00C01DE4" w:rsidRPr="0061084A">
        <w:t>4</w:t>
      </w:r>
      <w:r w:rsidRPr="0061084A">
        <w:t xml:space="preserve"> Reconstruction</w:t>
      </w:r>
      <w:bookmarkEnd w:id="102"/>
    </w:p>
    <w:p w14:paraId="65883B37" w14:textId="753FF39A" w:rsidR="00467CD7" w:rsidRDefault="00E64E9D" w:rsidP="0099058E">
      <w:pPr>
        <w:pStyle w:val="StyleJustifiedFirstline05Linespacing15lines"/>
      </w:pPr>
      <w:r w:rsidRPr="0061084A">
        <w:t xml:space="preserve">The reconstruction of as-collected </w:t>
      </w:r>
      <w:r w:rsidR="00277DDC">
        <w:t xml:space="preserve">raw </w:t>
      </w:r>
      <w:r w:rsidRPr="0061084A">
        <w:t xml:space="preserve">data was done by using </w:t>
      </w:r>
      <w:r w:rsidR="00172C92">
        <w:t xml:space="preserve">the </w:t>
      </w:r>
      <w:r w:rsidR="008308D3" w:rsidRPr="00A74A2F">
        <w:t>Integrated Visualization and Analysis Software</w:t>
      </w:r>
      <w:r w:rsidR="008308D3">
        <w:t xml:space="preserve"> (</w:t>
      </w:r>
      <w:r w:rsidRPr="0061084A">
        <w:t>IVAS</w:t>
      </w:r>
      <w:r w:rsidR="008308D3">
        <w:t>)</w:t>
      </w:r>
      <w:r w:rsidRPr="0061084A">
        <w:t xml:space="preserve"> 3.8.4 </w:t>
      </w:r>
      <w:r w:rsidR="0016744D">
        <w:t>ba</w:t>
      </w:r>
      <w:r w:rsidR="00016AD4">
        <w:t>sed on the point-projection m</w:t>
      </w:r>
      <w:r w:rsidR="00277DDC">
        <w:t>odel</w:t>
      </w:r>
      <w:r w:rsidR="00016AD4">
        <w:t xml:space="preserve">. This </w:t>
      </w:r>
      <w:r w:rsidR="00277DDC">
        <w:t>model</w:t>
      </w:r>
      <w:r w:rsidR="00016AD4">
        <w:t xml:space="preserve"> simplifies the initial </w:t>
      </w:r>
      <w:r w:rsidR="00483B06">
        <w:t xml:space="preserve">radial movement and subsequent </w:t>
      </w:r>
      <w:r w:rsidR="002772E9">
        <w:t xml:space="preserve">straight trajectory into one </w:t>
      </w:r>
      <w:r w:rsidR="00104538">
        <w:t xml:space="preserve">straight </w:t>
      </w:r>
      <w:r w:rsidR="007A40FF">
        <w:t xml:space="preserve">line starting from the </w:t>
      </w:r>
      <w:r w:rsidR="009F0F8D">
        <w:t xml:space="preserve">point </w:t>
      </w:r>
      <w:r w:rsidR="00FE1B66">
        <w:t>si</w:t>
      </w:r>
      <w:r w:rsidR="00A64ACC">
        <w:t>t</w:t>
      </w:r>
      <w:r w:rsidR="00FE1B66">
        <w:t>t</w:t>
      </w:r>
      <w:r w:rsidR="00871666">
        <w:t>ing</w:t>
      </w:r>
      <w:r w:rsidR="00FE1B66">
        <w:t xml:space="preserve"> behind the center of the spherical cap. </w:t>
      </w:r>
      <w:r w:rsidR="00804BE0">
        <w:t xml:space="preserve">The </w:t>
      </w:r>
      <w:r w:rsidR="00574961">
        <w:t>compression of the field line</w:t>
      </w:r>
      <w:r w:rsidR="00815DC1">
        <w:t>s</w:t>
      </w:r>
      <w:r w:rsidR="00574961">
        <w:t xml:space="preserve"> </w:t>
      </w:r>
      <w:r w:rsidR="009B10D6">
        <w:t>resulting from this approximation is reflected by a</w:t>
      </w:r>
      <w:r w:rsidR="00815DC1">
        <w:t>n</w:t>
      </w:r>
      <w:r w:rsidR="009B10D6">
        <w:t xml:space="preserve"> image compression factor</w:t>
      </w:r>
      <w:r w:rsidR="007029B3">
        <w:t xml:space="preserve"> </w:t>
      </w:r>
      <w:r w:rsidR="00815DC1">
        <w:t xml:space="preserve">ξ, which is taken as 1.65 for this study. </w:t>
      </w:r>
      <w:r w:rsidR="007770DB">
        <w:t xml:space="preserve">The </w:t>
      </w:r>
      <w:r w:rsidR="007770DB" w:rsidRPr="0061084A">
        <w:t xml:space="preserve">evaporation field </w:t>
      </w:r>
      <m:oMath>
        <m:sSub>
          <m:sSubPr>
            <m:ctrlPr>
              <w:rPr>
                <w:rFonts w:ascii="Cambria Math" w:hAnsi="Cambria Math"/>
                <w:i/>
              </w:rPr>
            </m:ctrlPr>
          </m:sSubPr>
          <m:e>
            <m:r>
              <w:rPr>
                <w:rFonts w:ascii="Cambria Math" w:hAnsi="Cambria Math"/>
              </w:rPr>
              <m:t>F</m:t>
            </m:r>
          </m:e>
          <m:sub>
            <m:r>
              <w:rPr>
                <w:rFonts w:ascii="Cambria Math" w:hAnsi="Cambria Math"/>
              </w:rPr>
              <m:t>e</m:t>
            </m:r>
          </m:sub>
        </m:sSub>
      </m:oMath>
      <w:r w:rsidR="007770DB">
        <w:t xml:space="preserve"> of Fe </w:t>
      </w:r>
      <w:r w:rsidR="00CD4687">
        <w:t>(</w:t>
      </w:r>
      <w:r w:rsidR="00C1334D" w:rsidRPr="0061084A">
        <w:t>33 V/nm</w:t>
      </w:r>
      <w:r w:rsidR="00CD4687">
        <w:t>)</w:t>
      </w:r>
      <w:r w:rsidR="00C1334D" w:rsidRPr="0061084A">
        <w:t xml:space="preserve"> </w:t>
      </w:r>
      <w:r w:rsidR="00C1334D">
        <w:t xml:space="preserve">is used here. </w:t>
      </w:r>
      <w:r w:rsidRPr="0061084A">
        <w:t xml:space="preserve">The </w:t>
      </w:r>
      <w:r w:rsidR="00663208">
        <w:t>initial radius</w:t>
      </w:r>
      <w:r w:rsidRPr="0061084A">
        <w:t xml:space="preserve"> </w:t>
      </w:r>
      <w:r w:rsidR="00CE2ADA">
        <w:t xml:space="preserve">R </w:t>
      </w:r>
      <w:r w:rsidRPr="0061084A">
        <w:t xml:space="preserve">was </w:t>
      </w:r>
      <w:r w:rsidR="00663208">
        <w:t>calculat</w:t>
      </w:r>
      <w:r w:rsidRPr="0061084A">
        <w:t xml:space="preserve">ed by fitting the interplanar spaces along the &lt;110&gt; or &lt;200&gt; directions. </w:t>
      </w:r>
      <w:r w:rsidR="002053C3">
        <w:t>The field fact</w:t>
      </w:r>
      <w:r w:rsidR="00467CD7">
        <w:t>or k is obtained through the equation below:</w:t>
      </w:r>
    </w:p>
    <w:p w14:paraId="67AA6B15" w14:textId="31DF1BD7" w:rsidR="00467CD7" w:rsidRDefault="00124450" w:rsidP="00AD6EB7">
      <w:pPr>
        <w:spacing w:line="360" w:lineRule="auto"/>
        <w:jc w:val="both"/>
        <w:rPr>
          <w:rFonts w:cs="Times New Roman"/>
        </w:rPr>
      </w:pPr>
      <m:oMathPara>
        <m:oMath>
          <m:r>
            <w:rPr>
              <w:rFonts w:ascii="Cambria Math" w:hAnsi="Cambria Math" w:cs="Times New Roman"/>
            </w:rPr>
            <m:t>k=</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m:t>
                  </m:r>
                </m:sub>
              </m:sSub>
            </m:den>
          </m:f>
        </m:oMath>
      </m:oMathPara>
    </w:p>
    <w:p w14:paraId="02696D21" w14:textId="19E2BF93" w:rsidR="00E72E3D" w:rsidRPr="0061084A" w:rsidRDefault="00422E41" w:rsidP="00993758">
      <w:pPr>
        <w:pStyle w:val="StyleJustifiedFirstline05Linespacing15lines5"/>
      </w:pPr>
      <w:r w:rsidRPr="00242888">
        <w:lastRenderedPageBreak/>
        <w:t xml:space="preserve">An example of the </w:t>
      </w:r>
      <w:r w:rsidR="00441125" w:rsidRPr="00242888">
        <w:t xml:space="preserve">detector event histogram is </w:t>
      </w:r>
      <w:r w:rsidR="007116EF" w:rsidRPr="00242888">
        <w:t xml:space="preserve">given in </w:t>
      </w:r>
      <w:r w:rsidR="00DA76EA">
        <w:fldChar w:fldCharType="begin"/>
      </w:r>
      <w:r w:rsidR="00DA76EA">
        <w:instrText xml:space="preserve"> REF _Ref</w:instrText>
      </w:r>
      <w:r w:rsidR="00DA76EA">
        <w:instrText xml:space="preserve">64457820  \* MERGEFORMAT </w:instrText>
      </w:r>
      <w:r w:rsidR="00DA76EA">
        <w:fldChar w:fldCharType="separate"/>
      </w:r>
      <w:r w:rsidR="0013323D">
        <w:t xml:space="preserve">Figure </w:t>
      </w:r>
      <w:r w:rsidR="0013323D">
        <w:rPr>
          <w:noProof/>
        </w:rPr>
        <w:t>3.9</w:t>
      </w:r>
      <w:r w:rsidR="00DA76EA">
        <w:rPr>
          <w:noProof/>
        </w:rPr>
        <w:fldChar w:fldCharType="end"/>
      </w:r>
      <w:r w:rsidR="00055F5D">
        <w:rPr>
          <w:noProof/>
        </w:rPr>
        <w:t xml:space="preserve"> </w:t>
      </w:r>
      <w:r w:rsidR="007116EF" w:rsidRPr="00242888">
        <w:t>(a)</w:t>
      </w:r>
      <w:r w:rsidR="009B5C53">
        <w:t>, in which</w:t>
      </w:r>
      <w:r w:rsidR="007116EF" w:rsidRPr="00242888">
        <w:t xml:space="preserve"> the &lt;110&gt; pole</w:t>
      </w:r>
      <w:r w:rsidR="007116EF" w:rsidRPr="0061084A">
        <w:t xml:space="preserve"> </w:t>
      </w:r>
      <w:r w:rsidR="00436394" w:rsidRPr="0061084A">
        <w:t>facilitated as a low hit region</w:t>
      </w:r>
      <w:r w:rsidR="00FD7F42" w:rsidRPr="0061084A">
        <w:t xml:space="preserve"> with </w:t>
      </w:r>
      <w:r w:rsidR="00B95713" w:rsidRPr="0061084A">
        <w:t xml:space="preserve">a </w:t>
      </w:r>
      <w:r w:rsidR="00FD7F42" w:rsidRPr="0061084A">
        <w:t xml:space="preserve">2-fold symmetry </w:t>
      </w:r>
      <w:r w:rsidR="007116EF" w:rsidRPr="0061084A">
        <w:t>can be easily i</w:t>
      </w:r>
      <w:r w:rsidR="00436394" w:rsidRPr="0061084A">
        <w:t xml:space="preserve">dentified. </w:t>
      </w:r>
      <w:r w:rsidR="00D6711B" w:rsidRPr="0061084A">
        <w:t>The</w:t>
      </w:r>
      <w:r w:rsidR="009B5C53">
        <w:t xml:space="preserve"> initial</w:t>
      </w:r>
      <w:r w:rsidR="00D6711B" w:rsidRPr="0061084A">
        <w:t xml:space="preserve"> </w:t>
      </w:r>
      <w:r w:rsidR="00CD4BB8">
        <w:t>radius R</w:t>
      </w:r>
      <w:r w:rsidR="00D6711B" w:rsidRPr="0061084A">
        <w:t xml:space="preserve"> was </w:t>
      </w:r>
      <w:r w:rsidR="009B5C53">
        <w:t xml:space="preserve">carefully </w:t>
      </w:r>
      <w:r w:rsidR="00D6711B" w:rsidRPr="0061084A">
        <w:t xml:space="preserve">adjusted to </w:t>
      </w:r>
      <w:r w:rsidR="006864F3" w:rsidRPr="0061084A">
        <w:t xml:space="preserve">make sure that the distance between </w:t>
      </w:r>
      <w:r w:rsidR="009B5C53">
        <w:t>neighboring</w:t>
      </w:r>
      <w:r w:rsidR="006864F3" w:rsidRPr="0061084A">
        <w:t xml:space="preserve"> </w:t>
      </w:r>
      <w:r w:rsidR="00B95713" w:rsidRPr="0061084A">
        <w:t xml:space="preserve">peaks is 0.203 nm in </w:t>
      </w:r>
      <w:r w:rsidR="00B95713" w:rsidRPr="00242888">
        <w:t xml:space="preserve">the spatial distribution map along </w:t>
      </w:r>
      <w:r w:rsidR="00546C3B">
        <w:t xml:space="preserve">the </w:t>
      </w:r>
      <w:r w:rsidR="00B95713" w:rsidRPr="00242888">
        <w:t>z-axis</w:t>
      </w:r>
      <w:r w:rsidR="00B86AB8">
        <w:t xml:space="preserve"> </w:t>
      </w:r>
      <w:r w:rsidR="00E72E3D">
        <w:t>(</w:t>
      </w:r>
      <w:r w:rsidR="00B86AB8">
        <w:t xml:space="preserve">shown </w:t>
      </w:r>
      <w:r w:rsidR="00B95713" w:rsidRPr="00242888">
        <w:t xml:space="preserve">in </w:t>
      </w:r>
      <w:r w:rsidR="00DA76EA">
        <w:fldChar w:fldCharType="begin"/>
      </w:r>
      <w:r w:rsidR="00DA76EA">
        <w:instrText xml:space="preserve"> REF _Ref64457820 </w:instrText>
      </w:r>
      <w:r w:rsidR="00DA76EA">
        <w:fldChar w:fldCharType="separate"/>
      </w:r>
      <w:r w:rsidR="0013323D">
        <w:t xml:space="preserve">Figure </w:t>
      </w:r>
      <w:r w:rsidR="0013323D">
        <w:rPr>
          <w:noProof/>
        </w:rPr>
        <w:t>3</w:t>
      </w:r>
      <w:r w:rsidR="0013323D">
        <w:t>.</w:t>
      </w:r>
      <w:r w:rsidR="0013323D">
        <w:rPr>
          <w:noProof/>
        </w:rPr>
        <w:t>9</w:t>
      </w:r>
      <w:r w:rsidR="00DA76EA">
        <w:rPr>
          <w:noProof/>
        </w:rPr>
        <w:fldChar w:fldCharType="end"/>
      </w:r>
      <w:r w:rsidR="00B86AB8">
        <w:rPr>
          <w:noProof/>
        </w:rPr>
        <w:t xml:space="preserve"> </w:t>
      </w:r>
      <w:r w:rsidR="00B95713" w:rsidRPr="00242888">
        <w:t>(b)</w:t>
      </w:r>
      <w:r w:rsidR="00E72E3D">
        <w:t>)</w:t>
      </w:r>
      <w:r w:rsidR="00B95713" w:rsidRPr="00242888">
        <w:t xml:space="preserve">. </w:t>
      </w:r>
      <w:r w:rsidR="00E64E9D" w:rsidRPr="0061084A">
        <w:t>Cr segregating to poles w</w:t>
      </w:r>
      <w:r w:rsidR="00EC7B53">
        <w:t>as</w:t>
      </w:r>
      <w:r w:rsidR="00E64E9D" w:rsidRPr="0061084A">
        <w:t xml:space="preserve"> observed in </w:t>
      </w:r>
      <w:r w:rsidR="00E72E3D">
        <w:t>most</w:t>
      </w:r>
      <w:r w:rsidR="00E64E9D" w:rsidRPr="0061084A">
        <w:t xml:space="preserve"> datasets</w:t>
      </w:r>
      <w:r w:rsidR="00E72E3D">
        <w:t xml:space="preserve">, which </w:t>
      </w:r>
      <w:r w:rsidR="00E64E9D" w:rsidRPr="0061084A">
        <w:t xml:space="preserve">were removed before performing the analysis of α’ precipitates. </w:t>
      </w:r>
    </w:p>
    <w:p w14:paraId="69C507A7" w14:textId="48E72764" w:rsidR="002C29BB" w:rsidRPr="002C29BB" w:rsidRDefault="00D95E25" w:rsidP="006F4C22">
      <w:pPr>
        <w:pStyle w:val="StyleJustifiedFirstline05Linespacing15lines5"/>
      </w:pPr>
      <w:r>
        <w:t xml:space="preserve">After reconstruction, the </w:t>
      </w:r>
      <w:r w:rsidR="00016F41">
        <w:t xml:space="preserve">mass spectrum was exported from IVAS and analyzed by </w:t>
      </w:r>
      <w:r w:rsidR="008279D8">
        <w:t xml:space="preserve">self-developed peak searching </w:t>
      </w:r>
      <w:r w:rsidR="00717218">
        <w:t>algorithm</w:t>
      </w:r>
      <w:r w:rsidR="008279D8">
        <w:t xml:space="preserve">. </w:t>
      </w:r>
      <w:r w:rsidR="00871140">
        <w:t>The range for e</w:t>
      </w:r>
      <w:r w:rsidR="008279D8">
        <w:t xml:space="preserve">ach peak </w:t>
      </w:r>
      <w:r w:rsidR="00871140">
        <w:t>was taken as the location</w:t>
      </w:r>
      <w:r w:rsidR="006F4C22">
        <w:t>s</w:t>
      </w:r>
      <w:r w:rsidR="00871140">
        <w:t xml:space="preserve"> o</w:t>
      </w:r>
      <w:r w:rsidR="004C11A7">
        <w:t xml:space="preserve">f the </w:t>
      </w:r>
      <w:r w:rsidR="005013FF" w:rsidRPr="0061084A">
        <w:t xml:space="preserve">Full Width </w:t>
      </w:r>
      <w:r w:rsidR="005013FF">
        <w:t>Ten</w:t>
      </w:r>
      <w:r w:rsidR="005013FF" w:rsidRPr="0061084A">
        <w:t>th Maximum</w:t>
      </w:r>
      <w:r w:rsidR="006F4C22">
        <w:t xml:space="preserve">. </w:t>
      </w:r>
      <w:r w:rsidR="004C11A7">
        <w:t xml:space="preserve"> </w:t>
      </w:r>
      <w:r w:rsidR="00067AC0">
        <w:t xml:space="preserve"> </w:t>
      </w:r>
    </w:p>
    <w:p w14:paraId="464FF0DE" w14:textId="55BD844F" w:rsidR="00C01DE4" w:rsidRPr="0061084A" w:rsidRDefault="00E04745" w:rsidP="00C01DE4">
      <w:pPr>
        <w:pStyle w:val="Heading3"/>
      </w:pPr>
      <w:bookmarkStart w:id="103" w:name="_Toc127377021"/>
      <w:r w:rsidRPr="0061084A">
        <w:t>3.4.</w:t>
      </w:r>
      <w:r w:rsidR="00C01DE4" w:rsidRPr="0061084A">
        <w:t>5</w:t>
      </w:r>
      <w:r w:rsidRPr="0061084A">
        <w:t xml:space="preserve"> </w:t>
      </w:r>
      <w:r w:rsidR="00C01DE4" w:rsidRPr="0061084A">
        <w:t>Measuring solute clustering statistically</w:t>
      </w:r>
      <w:bookmarkEnd w:id="103"/>
    </w:p>
    <w:p w14:paraId="2904641F" w14:textId="0FFE5E69" w:rsidR="003A531B" w:rsidRPr="0061084A" w:rsidRDefault="00F45A90" w:rsidP="00863C63">
      <w:pPr>
        <w:pStyle w:val="StyleJustifiedFirstline05Linespacing15lines6"/>
      </w:pPr>
      <w:r w:rsidRPr="0061084A">
        <w:t xml:space="preserve">Several </w:t>
      </w:r>
      <w:r w:rsidR="008A786E">
        <w:t>method</w:t>
      </w:r>
      <w:r w:rsidRPr="0061084A">
        <w:t xml:space="preserve">s are available to determine if there is any </w:t>
      </w:r>
      <w:r w:rsidR="008A786E">
        <w:t>inhomogeneous distribution</w:t>
      </w:r>
      <w:r w:rsidRPr="0061084A">
        <w:t xml:space="preserve"> of </w:t>
      </w:r>
      <w:r w:rsidRPr="00ED3547">
        <w:t xml:space="preserve">solute atoms in an APT data set. </w:t>
      </w:r>
      <w:r w:rsidR="000A764A" w:rsidRPr="00ED3547">
        <w:t xml:space="preserve">As shown in </w:t>
      </w:r>
      <w:r w:rsidR="00DA76EA">
        <w:fldChar w:fldCharType="begin"/>
      </w:r>
      <w:r w:rsidR="00DA76EA">
        <w:instrText xml:space="preserve"> REF _Ref64458014 </w:instrText>
      </w:r>
      <w:r w:rsidR="00DA76EA">
        <w:fldChar w:fldCharType="separate"/>
      </w:r>
      <w:r w:rsidR="0013323D">
        <w:t xml:space="preserve">Figure </w:t>
      </w:r>
      <w:r w:rsidR="0013323D">
        <w:rPr>
          <w:noProof/>
        </w:rPr>
        <w:t>3</w:t>
      </w:r>
      <w:r w:rsidR="0013323D">
        <w:t>.</w:t>
      </w:r>
      <w:r w:rsidR="0013323D">
        <w:rPr>
          <w:noProof/>
        </w:rPr>
        <w:t>10</w:t>
      </w:r>
      <w:r w:rsidR="00DA76EA">
        <w:rPr>
          <w:noProof/>
        </w:rPr>
        <w:fldChar w:fldCharType="end"/>
      </w:r>
      <w:r w:rsidR="00E72E3D">
        <w:rPr>
          <w:noProof/>
        </w:rPr>
        <w:t xml:space="preserve"> </w:t>
      </w:r>
      <w:r w:rsidR="000A764A" w:rsidRPr="00ED3547">
        <w:t>(a</w:t>
      </w:r>
      <w:r w:rsidR="0073397E" w:rsidRPr="00ED3547">
        <w:t>-c</w:t>
      </w:r>
      <w:r w:rsidR="000A764A" w:rsidRPr="00ED3547">
        <w:t>)</w:t>
      </w:r>
      <w:r w:rsidR="0073397E" w:rsidRPr="00ED3547">
        <w:t xml:space="preserve">, </w:t>
      </w:r>
      <w:r w:rsidR="00F5207C" w:rsidRPr="00ED3547">
        <w:t>needle</w:t>
      </w:r>
      <w:r w:rsidR="00970F8D">
        <w:t>-</w:t>
      </w:r>
      <w:r w:rsidR="00F5207C" w:rsidRPr="00ED3547">
        <w:t>shape</w:t>
      </w:r>
      <w:r w:rsidR="00557506">
        <w:t>d</w:t>
      </w:r>
      <w:r w:rsidR="00F5207C" w:rsidRPr="00ED3547">
        <w:t xml:space="preserve"> </w:t>
      </w:r>
      <w:r w:rsidR="00FF6A95" w:rsidRPr="00ED3547">
        <w:t xml:space="preserve">Cu </w:t>
      </w:r>
      <w:r w:rsidR="00F5207C" w:rsidRPr="00ED3547">
        <w:t>cluster</w:t>
      </w:r>
      <w:r w:rsidR="00FF6A95" w:rsidRPr="00ED3547">
        <w:t>s in</w:t>
      </w:r>
      <w:r w:rsidR="002074C7" w:rsidRPr="0061084A">
        <w:t xml:space="preserve"> AlCu alloys </w:t>
      </w:r>
      <w:r w:rsidR="00CA2340">
        <w:t xml:space="preserve">can be observed to </w:t>
      </w:r>
      <w:r w:rsidR="00612BD8">
        <w:t>become more obvious</w:t>
      </w:r>
      <w:r w:rsidR="002074C7" w:rsidRPr="0061084A">
        <w:t xml:space="preserve"> with the aging time</w:t>
      </w:r>
      <w:r w:rsidR="0098291F" w:rsidRPr="0061084A">
        <w:t xml:space="preserve"> from the Cu atom map</w:t>
      </w:r>
      <w:r w:rsidR="00BF3CDF" w:rsidRPr="0061084A">
        <w:t xml:space="preserve">, which </w:t>
      </w:r>
      <w:r w:rsidR="00970F8D">
        <w:t>provide</w:t>
      </w:r>
      <w:r w:rsidR="00BF3CDF" w:rsidRPr="0061084A">
        <w:t xml:space="preserve">s the most direct and simple way to </w:t>
      </w:r>
      <w:r w:rsidR="0098291F" w:rsidRPr="0061084A">
        <w:t>qualitative</w:t>
      </w:r>
      <w:r w:rsidR="00E72E3D">
        <w:t>ly</w:t>
      </w:r>
      <w:r w:rsidR="0098291F" w:rsidRPr="0061084A">
        <w:t xml:space="preserve"> determine the clustering behavior</w:t>
      </w:r>
      <w:r w:rsidR="0073397E" w:rsidRPr="0061084A">
        <w:t xml:space="preserve">. </w:t>
      </w:r>
      <w:r w:rsidR="001767B8" w:rsidRPr="0061084A">
        <w:t>The problem with this method is that minor clustering could be easily overlooked</w:t>
      </w:r>
      <w:r w:rsidR="004E6B40" w:rsidRPr="0061084A">
        <w:t xml:space="preserve"> such as the </w:t>
      </w:r>
      <w:r w:rsidR="0078020A">
        <w:t xml:space="preserve">Cu </w:t>
      </w:r>
      <w:r w:rsidR="004E6B40" w:rsidRPr="0061084A">
        <w:t>clustering in condition (a)</w:t>
      </w:r>
      <w:r w:rsidR="00987ED2">
        <w:t>, where t</w:t>
      </w:r>
      <w:r w:rsidR="0078020A">
        <w:t>he atom map</w:t>
      </w:r>
      <w:r w:rsidR="004F6908" w:rsidRPr="0061084A">
        <w:t xml:space="preserve"> shows </w:t>
      </w:r>
      <w:r w:rsidR="0078020A">
        <w:t xml:space="preserve">an </w:t>
      </w:r>
      <w:r w:rsidR="004F6908" w:rsidRPr="0061084A">
        <w:t xml:space="preserve">almost homogeneous distribution of Cu atoms. </w:t>
      </w:r>
    </w:p>
    <w:p w14:paraId="1E96358C" w14:textId="54E8C9EE" w:rsidR="00482077" w:rsidRPr="0061084A" w:rsidRDefault="0097135B" w:rsidP="0099058E">
      <w:pPr>
        <w:pStyle w:val="StyleJustifiedFirstline05Linespacing15lines"/>
      </w:pPr>
      <w:r w:rsidRPr="0061084A">
        <w:t>The Chi</w:t>
      </w:r>
      <w:r w:rsidRPr="0061084A">
        <w:rPr>
          <w:vertAlign w:val="superscript"/>
        </w:rPr>
        <w:t>2</w:t>
      </w:r>
      <w:r w:rsidRPr="0061084A">
        <w:t xml:space="preserve"> method compensates </w:t>
      </w:r>
      <w:r w:rsidR="00B82265">
        <w:t xml:space="preserve">for </w:t>
      </w:r>
      <w:r w:rsidRPr="0061084A">
        <w:t xml:space="preserve">the </w:t>
      </w:r>
      <w:r w:rsidR="00C73562" w:rsidRPr="0061084A">
        <w:t>disadvantage of atom map</w:t>
      </w:r>
      <w:r w:rsidR="002E6B36" w:rsidRPr="0061084A">
        <w:t>s</w:t>
      </w:r>
      <w:r w:rsidR="00C73562" w:rsidRPr="0061084A">
        <w:t xml:space="preserve"> by providing a </w:t>
      </w:r>
      <w:r w:rsidR="002E6B36" w:rsidRPr="0061084A">
        <w:t xml:space="preserve">frequency distribution of solute concentration </w:t>
      </w:r>
      <w:r w:rsidR="00906AE9" w:rsidRPr="0061084A">
        <w:t>within block</w:t>
      </w:r>
      <w:r w:rsidR="008B2F0E">
        <w:t>s</w:t>
      </w:r>
      <w:r w:rsidR="00906AE9" w:rsidRPr="0061084A">
        <w:t xml:space="preserve"> </w:t>
      </w:r>
      <w:r w:rsidR="00377680">
        <w:t>containing</w:t>
      </w:r>
      <w:r w:rsidR="00906AE9" w:rsidRPr="0061084A">
        <w:t xml:space="preserve"> </w:t>
      </w:r>
      <w:r w:rsidR="00596D85">
        <w:t xml:space="preserve">a </w:t>
      </w:r>
      <w:r w:rsidR="00906AE9" w:rsidRPr="0061084A">
        <w:t>constant number of atoms</w:t>
      </w:r>
      <w:r w:rsidR="00377680">
        <w:t>,</w:t>
      </w:r>
      <w:r w:rsidR="00906AE9" w:rsidRPr="0061084A">
        <w:t xml:space="preserve"> </w:t>
      </w:r>
      <w:r w:rsidR="002A42D8" w:rsidRPr="0061084A">
        <w:t>and comparing it with the random distribution (</w:t>
      </w:r>
      <w:r w:rsidR="00DA76EA">
        <w:fldChar w:fldCharType="begin"/>
      </w:r>
      <w:r w:rsidR="00DA76EA">
        <w:instrText xml:space="preserve"> REF _Ref64458014 </w:instrText>
      </w:r>
      <w:r w:rsidR="00DA76EA">
        <w:fldChar w:fldCharType="separate"/>
      </w:r>
      <w:r w:rsidR="0013323D">
        <w:t xml:space="preserve">Figure </w:t>
      </w:r>
      <w:r w:rsidR="0013323D">
        <w:rPr>
          <w:noProof/>
        </w:rPr>
        <w:t>3</w:t>
      </w:r>
      <w:r w:rsidR="0013323D">
        <w:t>.</w:t>
      </w:r>
      <w:r w:rsidR="0013323D">
        <w:rPr>
          <w:noProof/>
        </w:rPr>
        <w:t>10</w:t>
      </w:r>
      <w:r w:rsidR="00DA76EA">
        <w:rPr>
          <w:noProof/>
        </w:rPr>
        <w:fldChar w:fldCharType="end"/>
      </w:r>
      <w:r w:rsidR="002A42D8" w:rsidRPr="0061084A">
        <w:t xml:space="preserve"> (d)). </w:t>
      </w:r>
      <w:r w:rsidR="0084752F" w:rsidRPr="0061084A">
        <w:t>The value of Chi</w:t>
      </w:r>
      <w:r w:rsidR="0084752F" w:rsidRPr="0061084A">
        <w:rPr>
          <w:vertAlign w:val="superscript"/>
        </w:rPr>
        <w:t xml:space="preserve">2 </w:t>
      </w:r>
      <w:r w:rsidR="00D00367">
        <w:t xml:space="preserve">for each dataset </w:t>
      </w:r>
      <w:r w:rsidR="0084752F" w:rsidRPr="0061084A">
        <w:t>is calculated with:</w:t>
      </w:r>
    </w:p>
    <w:p w14:paraId="75D6F712" w14:textId="77777777" w:rsidR="00F16E18" w:rsidRPr="0061084A" w:rsidRDefault="00DA76EA" w:rsidP="00B36F50">
      <w:pPr>
        <w:spacing w:line="360" w:lineRule="auto"/>
        <w:jc w:val="both"/>
        <w:rPr>
          <w:rFonts w:cs="Times New Roman"/>
        </w:rPr>
      </w:pPr>
      <m:oMathPara>
        <m:oMath>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χ</m:t>
                  </m:r>
                </m:e>
                <m:sub>
                  <m:r>
                    <w:rPr>
                      <w:rFonts w:ascii="Cambria Math" w:hAnsi="Cambria Math" w:cs="Times New Roman"/>
                    </w:rPr>
                    <m:t>e</m:t>
                  </m:r>
                </m:sub>
              </m:sSub>
            </m:e>
            <m:sup>
              <m:r>
                <m:rPr>
                  <m:sty m:val="p"/>
                </m:rPr>
                <w:rPr>
                  <w:rFonts w:ascii="Cambria Math" w:hAnsi="Cambria Math" w:cs="Times New Roman"/>
                </w:rPr>
                <m:t>2</m:t>
              </m:r>
            </m:sup>
          </m:sSup>
          <m:r>
            <m:rPr>
              <m:sty m:val="p"/>
            </m:rP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n</m:t>
              </m:r>
              <m:r>
                <m:rPr>
                  <m:sty m:val="p"/>
                </m:rPr>
                <w:rPr>
                  <w:rFonts w:ascii="Cambria Math" w:hAnsi="Cambria Math" w:cs="Times New Roman"/>
                </w:rPr>
                <m:t>=0</m:t>
              </m:r>
            </m:sub>
            <m:sup>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b</m:t>
                  </m:r>
                </m:sub>
              </m:sSub>
            </m:sup>
            <m:e>
              <m:f>
                <m:fPr>
                  <m:ctrlPr>
                    <w:rPr>
                      <w:rFonts w:ascii="Cambria Math" w:hAnsi="Cambria Math" w:cs="Times New Roman"/>
                    </w:rPr>
                  </m:ctrlPr>
                </m:fPr>
                <m:num>
                  <m:sSup>
                    <m:sSupPr>
                      <m:ctrlPr>
                        <w:rPr>
                          <w:rFonts w:ascii="Cambria Math" w:hAnsi="Cambria Math" w:cs="Times New Roman"/>
                        </w:rPr>
                      </m:ctrlPr>
                    </m:sSupPr>
                    <m:e>
                      <m:r>
                        <m:rPr>
                          <m:sty m:val="p"/>
                        </m:rPr>
                        <w:rPr>
                          <w:rFonts w:ascii="Cambria Math" w:hAnsi="Cambria Math" w:cs="Times New Roman"/>
                        </w:rPr>
                        <m:t>(</m:t>
                      </m:r>
                      <m:r>
                        <w:rPr>
                          <w:rFonts w:ascii="Cambria Math" w:hAnsi="Cambria Math" w:cs="Times New Roman"/>
                        </w:rPr>
                        <m:t>e</m:t>
                      </m:r>
                      <m:d>
                        <m:dPr>
                          <m:ctrlPr>
                            <w:rPr>
                              <w:rFonts w:ascii="Cambria Math" w:hAnsi="Cambria Math" w:cs="Times New Roman"/>
                            </w:rPr>
                          </m:ctrlPr>
                        </m:dPr>
                        <m:e>
                          <m:r>
                            <w:rPr>
                              <w:rFonts w:ascii="Cambria Math" w:hAnsi="Cambria Math" w:cs="Times New Roman"/>
                            </w:rPr>
                            <m:t>n</m:t>
                          </m:r>
                        </m:e>
                      </m:d>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n</m:t>
                      </m:r>
                      <m:r>
                        <m:rPr>
                          <m:sty m:val="p"/>
                        </m:rPr>
                        <w:rPr>
                          <w:rFonts w:ascii="Cambria Math" w:hAnsi="Cambria Math" w:cs="Times New Roman"/>
                        </w:rPr>
                        <m:t>))</m:t>
                      </m:r>
                    </m:e>
                    <m:sup>
                      <m:r>
                        <m:rPr>
                          <m:sty m:val="p"/>
                        </m:rPr>
                        <w:rPr>
                          <w:rFonts w:ascii="Cambria Math" w:hAnsi="Cambria Math" w:cs="Times New Roman"/>
                        </w:rPr>
                        <m:t>2</m:t>
                      </m:r>
                    </m:sup>
                  </m:sSup>
                </m:num>
                <m:den>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b</m:t>
                      </m:r>
                    </m:sub>
                  </m:sSub>
                  <m:r>
                    <m:rPr>
                      <m:sty m:val="p"/>
                    </m:rPr>
                    <w:rPr>
                      <w:rFonts w:ascii="Cambria Math" w:hAnsi="Cambria Math" w:cs="Times New Roman"/>
                    </w:rPr>
                    <m:t>(</m:t>
                  </m:r>
                  <m:r>
                    <w:rPr>
                      <w:rFonts w:ascii="Cambria Math" w:hAnsi="Cambria Math" w:cs="Times New Roman"/>
                    </w:rPr>
                    <m:t>n</m:t>
                  </m:r>
                  <m:r>
                    <m:rPr>
                      <m:sty m:val="p"/>
                    </m:rPr>
                    <w:rPr>
                      <w:rFonts w:ascii="Cambria Math" w:hAnsi="Cambria Math" w:cs="Times New Roman"/>
                    </w:rPr>
                    <m:t>)</m:t>
                  </m:r>
                </m:den>
              </m:f>
            </m:e>
          </m:nary>
        </m:oMath>
      </m:oMathPara>
    </w:p>
    <w:p w14:paraId="27B21637" w14:textId="77777777" w:rsidR="00863C63" w:rsidRDefault="00482077" w:rsidP="00B36F50">
      <w:pPr>
        <w:spacing w:line="360" w:lineRule="auto"/>
        <w:jc w:val="both"/>
        <w:rPr>
          <w:rFonts w:cs="Times New Roman"/>
        </w:rPr>
      </w:pPr>
      <w:r w:rsidRPr="0061084A">
        <w:rPr>
          <w:rFonts w:cs="Times New Roman"/>
          <w:noProof/>
        </w:rPr>
        <mc:AlternateContent>
          <mc:Choice Requires="wps">
            <w:drawing>
              <wp:anchor distT="0" distB="0" distL="114300" distR="114300" simplePos="0" relativeHeight="251647488" behindDoc="0" locked="0" layoutInCell="1" allowOverlap="1" wp14:anchorId="0116D3F5" wp14:editId="63CE1586">
                <wp:simplePos x="0" y="0"/>
                <wp:positionH relativeFrom="column">
                  <wp:posOffset>0</wp:posOffset>
                </wp:positionH>
                <wp:positionV relativeFrom="paragraph">
                  <wp:posOffset>0</wp:posOffset>
                </wp:positionV>
                <wp:extent cx="2967992" cy="840551"/>
                <wp:effectExtent l="0" t="0" r="0" b="0"/>
                <wp:wrapNone/>
                <wp:docPr id="2" name="Rectangle 5"/>
                <wp:cNvGraphicFramePr/>
                <a:graphic xmlns:a="http://schemas.openxmlformats.org/drawingml/2006/main">
                  <a:graphicData uri="http://schemas.microsoft.com/office/word/2010/wordprocessingShape">
                    <wps:wsp>
                      <wps:cNvSpPr/>
                      <wps:spPr>
                        <a:xfrm>
                          <a:off x="0" y="0"/>
                          <a:ext cx="2967992" cy="840551"/>
                        </a:xfrm>
                        <a:prstGeom prst="rect">
                          <a:avLst/>
                        </a:prstGeom>
                        <a:noFill/>
                      </wps:spPr>
                      <wps:txbx>
                        <w:txbxContent>
                          <w:p w14:paraId="47A8FE17" w14:textId="12614AC6" w:rsidR="0035513A" w:rsidRDefault="0035513A" w:rsidP="00482077"/>
                        </w:txbxContent>
                      </wps:txbx>
                      <wps:bodyPr wrap="none" lIns="0" tIns="0" rIns="0" bIns="0" rtlCol="0">
                        <a:spAutoFit/>
                      </wps:bodyPr>
                    </wps:wsp>
                  </a:graphicData>
                </a:graphic>
              </wp:anchor>
            </w:drawing>
          </mc:Choice>
          <mc:Fallback>
            <w:pict>
              <v:rect w14:anchorId="0116D3F5" id="Rectangle 5" o:spid="_x0000_s1026" style="position:absolute;left:0;text-align:left;margin-left:0;margin-top:0;width:233.7pt;height:66.2pt;z-index:2516474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" filled="f" stroked="f">
                <v:textbox style="mso-fit-shape-to-text:t" inset="0,0,0,0">
                  <w:txbxContent>
                    <w:p w14:paraId="47A8FE17" w14:textId="12614AC6" w:rsidR="0035513A" w:rsidRDefault="0035513A" w:rsidP="00482077"/>
                  </w:txbxContent>
                </v:textbox>
              </v:rect>
            </w:pict>
          </mc:Fallback>
        </mc:AlternateConten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b</m:t>
            </m:r>
          </m:sub>
        </m:sSub>
      </m:oMath>
      <w:r w:rsidR="00F16E18" w:rsidRPr="0061084A">
        <w:rPr>
          <w:rFonts w:cs="Times New Roman"/>
        </w:rPr>
        <w:t xml:space="preserve"> is the degrees of freedom </w:t>
      </w:r>
      <w:r w:rsidR="00B36F50" w:rsidRPr="0061084A">
        <w:rPr>
          <w:rFonts w:cs="Times New Roman"/>
        </w:rPr>
        <w:t xml:space="preserve">and </w:t>
      </w:r>
      <m:oMath>
        <m:r>
          <w:rPr>
            <w:rFonts w:ascii="Cambria Math" w:hAnsi="Cambria Math" w:cs="Times New Roman"/>
          </w:rPr>
          <m:t>n</m:t>
        </m:r>
        <m:r>
          <m:rPr>
            <m:sty m:val="p"/>
          </m:rPr>
          <w:rPr>
            <w:rFonts w:ascii="Cambria Math" w:hAnsi="Cambria Math" w:cs="Times New Roman"/>
          </w:rPr>
          <m:t> </m:t>
        </m:r>
      </m:oMath>
      <w:r w:rsidR="00B36F50" w:rsidRPr="0061084A">
        <w:rPr>
          <w:rFonts w:cs="Times New Roman"/>
        </w:rPr>
        <w:t>is</w:t>
      </w:r>
      <w:r w:rsidR="00F16E18" w:rsidRPr="0061084A">
        <w:rPr>
          <w:rFonts w:cs="Times New Roman"/>
        </w:rPr>
        <w:t xml:space="preserve"> </w:t>
      </w:r>
      <w:r w:rsidR="00A355E5">
        <w:rPr>
          <w:rFonts w:cs="Times New Roman"/>
        </w:rPr>
        <w:t xml:space="preserve">the </w:t>
      </w:r>
      <w:r w:rsidR="00F16E18" w:rsidRPr="0061084A">
        <w:rPr>
          <w:rFonts w:cs="Times New Roman"/>
        </w:rPr>
        <w:t xml:space="preserve">number of </w:t>
      </w:r>
      <w:r w:rsidR="00B36F50" w:rsidRPr="0061084A">
        <w:rPr>
          <w:rFonts w:cs="Times New Roman"/>
        </w:rPr>
        <w:t>solute</w:t>
      </w:r>
      <w:r w:rsidR="00F16E18" w:rsidRPr="0061084A">
        <w:rPr>
          <w:rFonts w:cs="Times New Roman"/>
        </w:rPr>
        <w:t xml:space="preserve"> atoms in one block (50 - 500 typically)</w:t>
      </w:r>
      <w:r w:rsidR="00B36F50" w:rsidRPr="0061084A">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f</m:t>
            </m:r>
          </m:e>
          <m:sub>
            <m:r>
              <m:rPr>
                <m:sty m:val="p"/>
              </m:rPr>
              <w:rPr>
                <w:rFonts w:ascii="Cambria Math" w:hAnsi="Cambria Math" w:cs="Times New Roman"/>
              </w:rPr>
              <m:t>b</m:t>
            </m:r>
          </m:sub>
        </m:sSub>
        <m:d>
          <m:dPr>
            <m:ctrlPr>
              <w:rPr>
                <w:rFonts w:ascii="Cambria Math" w:hAnsi="Cambria Math" w:cs="Times New Roman"/>
              </w:rPr>
            </m:ctrlPr>
          </m:dPr>
          <m:e>
            <m:r>
              <m:rPr>
                <m:sty m:val="p"/>
              </m:rPr>
              <w:rPr>
                <w:rFonts w:ascii="Cambria Math" w:hAnsi="Cambria Math" w:cs="Times New Roman"/>
              </w:rPr>
              <m:t>n</m:t>
            </m:r>
          </m:e>
        </m:d>
      </m:oMath>
      <w:r w:rsidR="00B36F50" w:rsidRPr="0061084A">
        <w:rPr>
          <w:rFonts w:cs="Times New Roman"/>
        </w:rPr>
        <w:t xml:space="preserve"> and </w:t>
      </w:r>
      <m:oMath>
        <m:r>
          <m:rPr>
            <m:sty m:val="p"/>
          </m:rPr>
          <w:rPr>
            <w:rFonts w:ascii="Cambria Math" w:hAnsi="Cambria Math" w:cs="Times New Roman"/>
          </w:rPr>
          <m:t>e</m:t>
        </m:r>
        <m:d>
          <m:dPr>
            <m:ctrlPr>
              <w:rPr>
                <w:rFonts w:ascii="Cambria Math" w:hAnsi="Cambria Math" w:cs="Times New Roman"/>
              </w:rPr>
            </m:ctrlPr>
          </m:dPr>
          <m:e>
            <m:r>
              <m:rPr>
                <m:sty m:val="p"/>
              </m:rPr>
              <w:rPr>
                <w:rFonts w:ascii="Cambria Math" w:hAnsi="Cambria Math" w:cs="Times New Roman"/>
              </w:rPr>
              <m:t>n</m:t>
            </m:r>
          </m:e>
        </m:d>
      </m:oMath>
      <w:r w:rsidR="00B36F50" w:rsidRPr="0061084A">
        <w:rPr>
          <w:rFonts w:cs="Times New Roman"/>
        </w:rPr>
        <w:t xml:space="preserve"> are </w:t>
      </w:r>
      <w:r w:rsidR="00A34B3C">
        <w:rPr>
          <w:rFonts w:cs="Times New Roman"/>
        </w:rPr>
        <w:t xml:space="preserve">the </w:t>
      </w:r>
      <w:r w:rsidR="00B36F50" w:rsidRPr="0061084A">
        <w:rPr>
          <w:rFonts w:cs="Times New Roman"/>
        </w:rPr>
        <w:t xml:space="preserve">counts </w:t>
      </w:r>
      <w:r w:rsidR="00A34B3C">
        <w:rPr>
          <w:rFonts w:cs="Times New Roman"/>
        </w:rPr>
        <w:t>of</w:t>
      </w:r>
      <w:r w:rsidR="00B36F50" w:rsidRPr="0061084A">
        <w:rPr>
          <w:rFonts w:cs="Times New Roman"/>
        </w:rPr>
        <w:t xml:space="preserve"> blocks containing n solute atoms for binomial distribution and experimental dataset</w:t>
      </w:r>
      <w:r w:rsidR="00127232">
        <w:rPr>
          <w:rFonts w:cs="Times New Roman"/>
        </w:rPr>
        <w:t>,</w:t>
      </w:r>
      <w:r w:rsidR="00B36F50" w:rsidRPr="0061084A">
        <w:rPr>
          <w:rFonts w:cs="Times New Roman"/>
        </w:rPr>
        <w:t xml:space="preserve"> respectively. </w:t>
      </w:r>
      <w:r w:rsidR="00DD4BA4" w:rsidRPr="0061084A">
        <w:rPr>
          <w:rFonts w:cs="Times New Roman"/>
        </w:rPr>
        <w:t xml:space="preserve">The </w:t>
      </w:r>
      <w:r w:rsidR="00127232">
        <w:rPr>
          <w:rFonts w:cs="Times New Roman"/>
        </w:rPr>
        <w:t>major problem</w:t>
      </w:r>
      <w:r w:rsidR="00DD4BA4" w:rsidRPr="0061084A">
        <w:rPr>
          <w:rFonts w:cs="Times New Roman"/>
        </w:rPr>
        <w:t xml:space="preserve"> </w:t>
      </w:r>
      <w:r w:rsidR="00E70C0E">
        <w:rPr>
          <w:rFonts w:cs="Times New Roman"/>
        </w:rPr>
        <w:t>with</w:t>
      </w:r>
      <w:r w:rsidR="00127232">
        <w:rPr>
          <w:rFonts w:cs="Times New Roman"/>
        </w:rPr>
        <w:t xml:space="preserve"> this method </w:t>
      </w:r>
      <w:r w:rsidR="00DD4BA4" w:rsidRPr="0061084A">
        <w:rPr>
          <w:rFonts w:cs="Times New Roman"/>
        </w:rPr>
        <w:t xml:space="preserve">is that the value of </w:t>
      </w:r>
      <m:oMath>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χ</m:t>
                </m:r>
              </m:e>
              <m:sub>
                <m:r>
                  <w:rPr>
                    <w:rFonts w:ascii="Cambria Math" w:hAnsi="Cambria Math" w:cs="Times New Roman"/>
                  </w:rPr>
                  <m:t>e</m:t>
                </m:r>
              </m:sub>
            </m:sSub>
          </m:e>
          <m:sup>
            <m:r>
              <w:rPr>
                <w:rFonts w:ascii="Cambria Math" w:hAnsi="Cambria Math" w:cs="Times New Roman"/>
              </w:rPr>
              <m:t>2</m:t>
            </m:r>
          </m:sup>
        </m:sSup>
      </m:oMath>
      <w:r w:rsidR="006C613E" w:rsidRPr="0061084A">
        <w:rPr>
          <w:rFonts w:cs="Times New Roman"/>
        </w:rPr>
        <w:t xml:space="preserve"> increases with the size of </w:t>
      </w:r>
      <w:r w:rsidR="00E70C0E">
        <w:rPr>
          <w:rFonts w:cs="Times New Roman"/>
        </w:rPr>
        <w:t xml:space="preserve">the </w:t>
      </w:r>
      <w:r w:rsidR="006C613E" w:rsidRPr="0061084A">
        <w:rPr>
          <w:rFonts w:cs="Times New Roman"/>
        </w:rPr>
        <w:t xml:space="preserve">dataset. </w:t>
      </w:r>
      <w:r w:rsidR="00E70C0E">
        <w:rPr>
          <w:rFonts w:cs="Times New Roman"/>
        </w:rPr>
        <w:t>In</w:t>
      </w:r>
      <w:r w:rsidR="006C613E" w:rsidRPr="0061084A">
        <w:rPr>
          <w:rFonts w:cs="Times New Roman"/>
        </w:rPr>
        <w:t xml:space="preserve"> </w:t>
      </w:r>
      <w:r w:rsidR="00A355E5">
        <w:rPr>
          <w:rFonts w:cs="Times New Roman"/>
        </w:rPr>
        <w:t xml:space="preserve">a </w:t>
      </w:r>
      <w:r w:rsidR="006C613E" w:rsidRPr="0061084A">
        <w:rPr>
          <w:rFonts w:cs="Times New Roman"/>
        </w:rPr>
        <w:t>larger dataset, the null hypothesis</w:t>
      </w:r>
      <w:r w:rsidR="007E4DEB">
        <w:rPr>
          <w:rFonts w:cs="Times New Roman"/>
        </w:rPr>
        <w:t>,</w:t>
      </w:r>
      <w:r w:rsidR="006C613E" w:rsidRPr="0061084A">
        <w:rPr>
          <w:rFonts w:cs="Times New Roman"/>
        </w:rPr>
        <w:t xml:space="preserve"> </w:t>
      </w:r>
      <w:r w:rsidR="007E4DEB">
        <w:rPr>
          <w:rFonts w:cs="Times New Roman"/>
        </w:rPr>
        <w:t xml:space="preserve">which claims the homogeneous distribution of solute atoms, </w:t>
      </w:r>
      <w:r w:rsidR="006C613E" w:rsidRPr="0061084A">
        <w:rPr>
          <w:rFonts w:cs="Times New Roman"/>
        </w:rPr>
        <w:t>is more likely to</w:t>
      </w:r>
    </w:p>
    <w:p w14:paraId="1D1B26F8" w14:textId="77777777" w:rsidR="00863C63" w:rsidRDefault="00863C63">
      <w:pPr>
        <w:rPr>
          <w:rFonts w:cs="Times New Roman"/>
        </w:rPr>
      </w:pPr>
      <w:r>
        <w:rPr>
          <w:rFonts w:cs="Times New Roman"/>
        </w:rPr>
        <w:br w:type="page"/>
      </w:r>
    </w:p>
    <w:p w14:paraId="5737AB9C" w14:textId="77777777" w:rsidR="00863C63" w:rsidRDefault="00863C63" w:rsidP="00863C63">
      <w:pPr>
        <w:pStyle w:val="StyleJustifiedFirstline05Linespacing15lines6"/>
      </w:pPr>
    </w:p>
    <w:p w14:paraId="0DBF6979" w14:textId="77777777" w:rsidR="00863C63" w:rsidRPr="0061084A" w:rsidRDefault="00863C63" w:rsidP="00863C63">
      <w:pPr>
        <w:spacing w:line="360" w:lineRule="auto"/>
        <w:jc w:val="center"/>
        <w:rPr>
          <w:rFonts w:cs="Times New Roman"/>
          <w:noProof/>
        </w:rPr>
      </w:pPr>
      <w:r w:rsidRPr="0061084A">
        <w:rPr>
          <w:rFonts w:cs="Times New Roman"/>
          <w:noProof/>
        </w:rPr>
        <mc:AlternateContent>
          <mc:Choice Requires="wps">
            <w:drawing>
              <wp:anchor distT="45720" distB="45720" distL="114300" distR="114300" simplePos="0" relativeHeight="251660288" behindDoc="0" locked="0" layoutInCell="1" allowOverlap="1" wp14:anchorId="2C510119" wp14:editId="3AA3F0E7">
                <wp:simplePos x="0" y="0"/>
                <wp:positionH relativeFrom="column">
                  <wp:posOffset>4570095</wp:posOffset>
                </wp:positionH>
                <wp:positionV relativeFrom="paragraph">
                  <wp:posOffset>112395</wp:posOffset>
                </wp:positionV>
                <wp:extent cx="381000" cy="140462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noFill/>
                        <a:ln w="9525">
                          <a:noFill/>
                          <a:miter lim="800000"/>
                          <a:headEnd/>
                          <a:tailEnd/>
                        </a:ln>
                      </wps:spPr>
                      <wps:txbx>
                        <w:txbxContent>
                          <w:p w14:paraId="5A6230D2" w14:textId="77777777" w:rsidR="00863C63" w:rsidRDefault="00863C63" w:rsidP="00863C63">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510119" id="_x0000_t202" coordsize="21600,21600" o:spt="202" path="m,l,21600r21600,l21600,xe">
                <v:stroke joinstyle="miter"/>
                <v:path gradientshapeok="t" o:connecttype="rect"/>
              </v:shapetype>
              <v:shape id="Text Box 2" o:spid="_x0000_s1027" type="#_x0000_t202" style="position:absolute;left:0;text-align:left;margin-left:359.85pt;margin-top:8.85pt;width:30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" filled="f" stroked="f">
                <v:textbox style="mso-fit-shape-to-text:t">
                  <w:txbxContent>
                    <w:p w14:paraId="5A6230D2" w14:textId="77777777" w:rsidR="00863C63" w:rsidRDefault="00863C63" w:rsidP="00863C63">
                      <w:r>
                        <w:t>(b)</w:t>
                      </w:r>
                    </w:p>
                  </w:txbxContent>
                </v:textbox>
              </v:shape>
            </w:pict>
          </mc:Fallback>
        </mc:AlternateContent>
      </w:r>
      <w:r w:rsidRPr="0061084A">
        <w:rPr>
          <w:rFonts w:cs="Times New Roman"/>
          <w:noProof/>
        </w:rPr>
        <mc:AlternateContent>
          <mc:Choice Requires="wps">
            <w:drawing>
              <wp:anchor distT="45720" distB="45720" distL="114300" distR="114300" simplePos="0" relativeHeight="251659264" behindDoc="0" locked="0" layoutInCell="1" allowOverlap="1" wp14:anchorId="3E5D9912" wp14:editId="27C62880">
                <wp:simplePos x="0" y="0"/>
                <wp:positionH relativeFrom="column">
                  <wp:posOffset>2505075</wp:posOffset>
                </wp:positionH>
                <wp:positionV relativeFrom="paragraph">
                  <wp:posOffset>47625</wp:posOffset>
                </wp:positionV>
                <wp:extent cx="381000" cy="140462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404620"/>
                        </a:xfrm>
                        <a:prstGeom prst="rect">
                          <a:avLst/>
                        </a:prstGeom>
                        <a:noFill/>
                        <a:ln w="9525">
                          <a:noFill/>
                          <a:miter lim="800000"/>
                          <a:headEnd/>
                          <a:tailEnd/>
                        </a:ln>
                      </wps:spPr>
                      <wps:txbx>
                        <w:txbxContent>
                          <w:p w14:paraId="03F7DF21" w14:textId="77777777" w:rsidR="00863C63" w:rsidRDefault="00863C63" w:rsidP="00863C63">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5D9912" id="_x0000_s1028" type="#_x0000_t202" style="position:absolute;left:0;text-align:left;margin-left:197.25pt;margin-top:3.75pt;width:30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" filled="f" stroked="f">
                <v:textbox style="mso-fit-shape-to-text:t">
                  <w:txbxContent>
                    <w:p w14:paraId="03F7DF21" w14:textId="77777777" w:rsidR="00863C63" w:rsidRDefault="00863C63" w:rsidP="00863C63">
                      <w:r>
                        <w:t>(a)</w:t>
                      </w:r>
                    </w:p>
                  </w:txbxContent>
                </v:textbox>
              </v:shape>
            </w:pict>
          </mc:Fallback>
        </mc:AlternateContent>
      </w:r>
      <w:r w:rsidRPr="0061084A">
        <w:rPr>
          <w:rFonts w:cs="Times New Roman"/>
          <w:noProof/>
        </w:rPr>
        <w:drawing>
          <wp:inline distT="0" distB="0" distL="0" distR="0" wp14:anchorId="780C6B9F" wp14:editId="5ADBA76D">
            <wp:extent cx="2541905" cy="2414441"/>
            <wp:effectExtent l="0" t="0" r="0" b="5080"/>
            <wp:docPr id="39" name="Picture 39"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device&#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44562" cy="2416965"/>
                    </a:xfrm>
                    <a:prstGeom prst="rect">
                      <a:avLst/>
                    </a:prstGeom>
                    <a:noFill/>
                  </pic:spPr>
                </pic:pic>
              </a:graphicData>
            </a:graphic>
          </wp:inline>
        </w:drawing>
      </w:r>
      <w:r w:rsidRPr="0061084A">
        <w:rPr>
          <w:rFonts w:cs="Times New Roman"/>
          <w:noProof/>
        </w:rPr>
        <w:drawing>
          <wp:inline distT="0" distB="0" distL="0" distR="0" wp14:anchorId="2F646DC2" wp14:editId="45C2DD41">
            <wp:extent cx="1868273" cy="2374265"/>
            <wp:effectExtent l="0" t="0" r="0" b="6985"/>
            <wp:docPr id="40"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5" descr="Graphical user interface, application&#10;&#10;Description automatically generated"/>
                    <pic:cNvPicPr>
                      <a:picLocks noChangeAspect="1"/>
                    </pic:cNvPicPr>
                  </pic:nvPicPr>
                  <pic:blipFill rotWithShape="1">
                    <a:blip r:embed="rId35"/>
                    <a:srcRect l="50617" t="13375" r="4049" b="13378"/>
                    <a:stretch/>
                  </pic:blipFill>
                  <pic:spPr>
                    <a:xfrm>
                      <a:off x="0" y="0"/>
                      <a:ext cx="1869841" cy="2376258"/>
                    </a:xfrm>
                    <a:prstGeom prst="rect">
                      <a:avLst/>
                    </a:prstGeom>
                  </pic:spPr>
                </pic:pic>
              </a:graphicData>
            </a:graphic>
          </wp:inline>
        </w:drawing>
      </w:r>
    </w:p>
    <w:p w14:paraId="7E7AA670" w14:textId="07154041" w:rsidR="00863C63" w:rsidRDefault="00863C63" w:rsidP="00863C63">
      <w:pPr>
        <w:pStyle w:val="Caption"/>
      </w:pPr>
      <w:bookmarkStart w:id="104" w:name="_Ref64457820"/>
      <w:bookmarkStart w:id="105" w:name="_Toc127377184"/>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9</w:t>
      </w:r>
      <w:r>
        <w:rPr>
          <w:noProof/>
        </w:rPr>
        <w:fldChar w:fldCharType="end"/>
      </w:r>
      <w:bookmarkEnd w:id="104"/>
      <w:r>
        <w:t xml:space="preserve"> </w:t>
      </w:r>
      <w:r w:rsidRPr="0061084A">
        <w:t xml:space="preserve">(a) an example of the detector event histogram in IVAS and (b) the spatial distribution map along </w:t>
      </w:r>
      <w:r>
        <w:t xml:space="preserve">the </w:t>
      </w:r>
      <w:r w:rsidRPr="0061084A">
        <w:t>z-axis corresponding to the &lt;110&gt; pole region highlighted in (a).</w:t>
      </w:r>
      <w:bookmarkEnd w:id="105"/>
    </w:p>
    <w:p w14:paraId="42500E5A" w14:textId="77777777" w:rsidR="00863C63" w:rsidRPr="0061084A" w:rsidRDefault="00863C63" w:rsidP="00863C63">
      <w:pPr>
        <w:pStyle w:val="StyleJustifiedFirstline05Linespacing15lines6"/>
      </w:pPr>
    </w:p>
    <w:p w14:paraId="14436040" w14:textId="77777777" w:rsidR="00863C63" w:rsidRPr="0061084A" w:rsidRDefault="00863C63" w:rsidP="00863C63">
      <w:pPr>
        <w:spacing w:line="360" w:lineRule="auto"/>
        <w:jc w:val="center"/>
        <w:rPr>
          <w:rFonts w:cs="Times New Roman"/>
        </w:rPr>
      </w:pPr>
      <w:r w:rsidRPr="0061084A">
        <w:rPr>
          <w:rFonts w:cs="Times New Roman"/>
          <w:noProof/>
        </w:rPr>
        <w:drawing>
          <wp:inline distT="0" distB="0" distL="0" distR="0" wp14:anchorId="5F2CEBEA" wp14:editId="23F9A7DC">
            <wp:extent cx="2741116" cy="1637665"/>
            <wp:effectExtent l="0" t="0" r="2540" b="635"/>
            <wp:docPr id="20" name="Picture 20" descr="A picture containing person, c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E42641.tmp"/>
                    <pic:cNvPicPr/>
                  </pic:nvPicPr>
                  <pic:blipFill>
                    <a:blip r:embed="rId36">
                      <a:extLst>
                        <a:ext uri="{28A0092B-C50C-407E-A947-70E740481C1C}">
                          <a14:useLocalDpi xmlns:a14="http://schemas.microsoft.com/office/drawing/2010/main" val="0"/>
                        </a:ext>
                      </a:extLst>
                    </a:blip>
                    <a:stretch>
                      <a:fillRect/>
                    </a:stretch>
                  </pic:blipFill>
                  <pic:spPr>
                    <a:xfrm>
                      <a:off x="0" y="0"/>
                      <a:ext cx="2777245" cy="1659250"/>
                    </a:xfrm>
                    <a:prstGeom prst="rect">
                      <a:avLst/>
                    </a:prstGeom>
                  </pic:spPr>
                </pic:pic>
              </a:graphicData>
            </a:graphic>
          </wp:inline>
        </w:drawing>
      </w:r>
    </w:p>
    <w:p w14:paraId="77D02AA6" w14:textId="77777777" w:rsidR="00863C63" w:rsidRPr="0061084A" w:rsidRDefault="00863C63" w:rsidP="00863C63">
      <w:pPr>
        <w:spacing w:line="360" w:lineRule="auto"/>
        <w:jc w:val="both"/>
        <w:rPr>
          <w:rFonts w:cs="Times New Roman"/>
        </w:rPr>
      </w:pPr>
      <w:r w:rsidRPr="0061084A">
        <w:rPr>
          <w:rFonts w:cs="Times New Roman"/>
          <w:noProof/>
        </w:rPr>
        <w:drawing>
          <wp:inline distT="0" distB="0" distL="0" distR="0" wp14:anchorId="55CF050F" wp14:editId="19D1C8ED">
            <wp:extent cx="2542883" cy="1574165"/>
            <wp:effectExtent l="0" t="0" r="0" b="6985"/>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E47D99.tmp"/>
                    <pic:cNvPicPr/>
                  </pic:nvPicPr>
                  <pic:blipFill>
                    <a:blip r:embed="rId37">
                      <a:extLst>
                        <a:ext uri="{28A0092B-C50C-407E-A947-70E740481C1C}">
                          <a14:useLocalDpi xmlns:a14="http://schemas.microsoft.com/office/drawing/2010/main" val="0"/>
                        </a:ext>
                      </a:extLst>
                    </a:blip>
                    <a:stretch>
                      <a:fillRect/>
                    </a:stretch>
                  </pic:blipFill>
                  <pic:spPr>
                    <a:xfrm>
                      <a:off x="0" y="0"/>
                      <a:ext cx="2545590" cy="1575841"/>
                    </a:xfrm>
                    <a:prstGeom prst="rect">
                      <a:avLst/>
                    </a:prstGeom>
                  </pic:spPr>
                </pic:pic>
              </a:graphicData>
            </a:graphic>
          </wp:inline>
        </w:drawing>
      </w:r>
      <w:r w:rsidRPr="0061084A">
        <w:rPr>
          <w:rFonts w:cs="Times New Roman"/>
          <w:noProof/>
        </w:rPr>
        <w:drawing>
          <wp:inline distT="0" distB="0" distL="0" distR="0" wp14:anchorId="1D2A1A35" wp14:editId="4CC7671E">
            <wp:extent cx="2619375" cy="1739347"/>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E4B5E0.tmp"/>
                    <pic:cNvPicPr/>
                  </pic:nvPicPr>
                  <pic:blipFill>
                    <a:blip r:embed="rId38">
                      <a:extLst>
                        <a:ext uri="{28A0092B-C50C-407E-A947-70E740481C1C}">
                          <a14:useLocalDpi xmlns:a14="http://schemas.microsoft.com/office/drawing/2010/main" val="0"/>
                        </a:ext>
                      </a:extLst>
                    </a:blip>
                    <a:stretch>
                      <a:fillRect/>
                    </a:stretch>
                  </pic:blipFill>
                  <pic:spPr>
                    <a:xfrm>
                      <a:off x="0" y="0"/>
                      <a:ext cx="2624605" cy="1742820"/>
                    </a:xfrm>
                    <a:prstGeom prst="rect">
                      <a:avLst/>
                    </a:prstGeom>
                  </pic:spPr>
                </pic:pic>
              </a:graphicData>
            </a:graphic>
          </wp:inline>
        </w:drawing>
      </w:r>
    </w:p>
    <w:p w14:paraId="08011360" w14:textId="77777777" w:rsidR="00863C63" w:rsidRPr="0061084A" w:rsidRDefault="00863C63" w:rsidP="00863C63">
      <w:pPr>
        <w:pStyle w:val="Caption"/>
      </w:pPr>
      <w:bookmarkStart w:id="106" w:name="_Ref64458014"/>
      <w:bookmarkStart w:id="107" w:name="_Toc127377185"/>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10</w:t>
      </w:r>
      <w:r>
        <w:rPr>
          <w:noProof/>
        </w:rPr>
        <w:fldChar w:fldCharType="end"/>
      </w:r>
      <w:bookmarkEnd w:id="106"/>
      <w:r>
        <w:t xml:space="preserve"> </w:t>
      </w:r>
      <w:r w:rsidRPr="0061084A">
        <w:t>The Cu atoms distribution in Al-1.7at. %Cu after (a) As-quenched, aged at 100 °C for (b) 2 hours and (c) 4 hours. (d) the corresponding frequency distribution of Cu concentration and (e) evolution of Pearson coefficient</w:t>
      </w:r>
      <w:r>
        <w:t>. Reproduced from Ref.</w:t>
      </w:r>
      <w:r w:rsidRPr="0061084A">
        <w:t xml:space="preserve"> </w:t>
      </w:r>
      <w:r w:rsidRPr="0061084A">
        <w:fldChar w:fldCharType="begin"/>
      </w:r>
      <w:r>
        <w:instrText xml:space="preserve"> ADDIN EN.CITE &lt;EndNote&gt;&lt;Cite&gt;&lt;Author&gt;Gault&lt;/Author&gt;&lt;Year&gt;2012&lt;/Year&gt;&lt;RecNum&gt;60&lt;/RecNum&gt;&lt;DisplayText&gt;[153]&lt;/DisplayText&gt;&lt;record&gt;&lt;rec-number&gt;60&lt;/rec-number&gt;&lt;foreign-keys&gt;&lt;key app="EN" db-id="05052tp2owzs2qezrt1ve9tja9f25rw2xfas" timestamp="1668460870" guid="f48af4c0-8dfb-40c7-894d-2e9dc54df9d3"&gt;60&lt;/key&gt;&lt;/foreign-keys&gt;&lt;ref-type name="Book"&gt;6&lt;/ref-type&gt;&lt;contributors&gt;&lt;authors&gt;&lt;author&gt;Baptiste Gault&lt;/author&gt;&lt;author&gt;Michael P. Moody&lt;/author&gt;&lt;author&gt;Julie M. Cairney&lt;/author&gt;&lt;author&gt;Simon P. Ringer&lt;/author&gt;&lt;/authors&gt;&lt;/contributors&gt;&lt;titles&gt;&lt;title&gt;Atom Probe Microscopy&lt;/title&gt;&lt;/titles&gt;&lt;dates&gt;&lt;year&gt;2012&lt;/year&gt;&lt;/dates&gt;&lt;publisher&gt;Springer New York &lt;/publisher&gt;&lt;work-type&gt;Book&lt;/work-type&gt;&lt;urls&gt;&lt;/urls&gt;&lt;electronic-resource-num&gt;10.1007/978-1-4614-3436-8&lt;/electronic-resource-num&gt;&lt;/record&gt;&lt;/Cite&gt;&lt;/EndNote&gt;</w:instrText>
      </w:r>
      <w:r w:rsidRPr="0061084A">
        <w:fldChar w:fldCharType="separate"/>
      </w:r>
      <w:r>
        <w:rPr>
          <w:noProof/>
        </w:rPr>
        <w:t>[153]</w:t>
      </w:r>
      <w:r w:rsidRPr="0061084A">
        <w:fldChar w:fldCharType="end"/>
      </w:r>
      <w:r w:rsidRPr="0061084A">
        <w:t>.</w:t>
      </w:r>
      <w:bookmarkEnd w:id="107"/>
    </w:p>
    <w:p w14:paraId="3DA0BC3C" w14:textId="3BA97378" w:rsidR="00863C63" w:rsidRDefault="00863C63">
      <w:pPr>
        <w:rPr>
          <w:rFonts w:cs="Times New Roman"/>
        </w:rPr>
      </w:pPr>
    </w:p>
    <w:p w14:paraId="20523E28" w14:textId="216F15B6" w:rsidR="00F16E18" w:rsidRPr="0061084A" w:rsidRDefault="006C613E" w:rsidP="00B36F50">
      <w:pPr>
        <w:spacing w:line="360" w:lineRule="auto"/>
        <w:jc w:val="both"/>
        <w:rPr>
          <w:rFonts w:cs="Times New Roman"/>
        </w:rPr>
      </w:pPr>
      <w:r w:rsidRPr="0061084A">
        <w:rPr>
          <w:rFonts w:cs="Times New Roman"/>
        </w:rPr>
        <w:lastRenderedPageBreak/>
        <w:t xml:space="preserve"> be rejected, </w:t>
      </w:r>
      <w:r w:rsidR="00213104">
        <w:rPr>
          <w:rFonts w:cs="Times New Roman"/>
        </w:rPr>
        <w:t>instead</w:t>
      </w:r>
      <w:r w:rsidR="005A5805">
        <w:rPr>
          <w:rFonts w:cs="Times New Roman"/>
        </w:rPr>
        <w:t>,</w:t>
      </w:r>
      <w:r w:rsidR="00213104">
        <w:rPr>
          <w:rFonts w:cs="Times New Roman"/>
        </w:rPr>
        <w:t xml:space="preserve"> </w:t>
      </w:r>
      <w:r w:rsidRPr="0061084A">
        <w:rPr>
          <w:rFonts w:cs="Times New Roman"/>
        </w:rPr>
        <w:t>the existence of clustering</w:t>
      </w:r>
      <w:r w:rsidR="00213104">
        <w:rPr>
          <w:rFonts w:cs="Times New Roman"/>
        </w:rPr>
        <w:t xml:space="preserve"> is in</w:t>
      </w:r>
      <w:r w:rsidR="005A5805">
        <w:rPr>
          <w:rFonts w:cs="Times New Roman"/>
        </w:rPr>
        <w:t>dicated</w:t>
      </w:r>
      <w:r w:rsidRPr="0061084A">
        <w:rPr>
          <w:rFonts w:cs="Times New Roman"/>
        </w:rPr>
        <w:t xml:space="preserve">. Direct comparison </w:t>
      </w:r>
      <w:r w:rsidR="005A5805">
        <w:rPr>
          <w:rFonts w:cs="Times New Roman"/>
        </w:rPr>
        <w:t xml:space="preserve">among </w:t>
      </w:r>
      <w:r w:rsidRPr="0061084A">
        <w:rPr>
          <w:rFonts w:cs="Times New Roman"/>
        </w:rPr>
        <w:t xml:space="preserve">differently sized datasets is </w:t>
      </w:r>
      <w:r w:rsidR="005A5805">
        <w:rPr>
          <w:rFonts w:cs="Times New Roman"/>
        </w:rPr>
        <w:t xml:space="preserve">also </w:t>
      </w:r>
      <w:r w:rsidRPr="0061084A">
        <w:rPr>
          <w:rFonts w:cs="Times New Roman"/>
        </w:rPr>
        <w:t>difficult.</w:t>
      </w:r>
    </w:p>
    <w:p w14:paraId="2FFBAB2B" w14:textId="4CE87229" w:rsidR="006C613E" w:rsidRPr="0061084A" w:rsidRDefault="006C613E" w:rsidP="0099058E">
      <w:pPr>
        <w:pStyle w:val="StyleJustifiedFirstline05Linespacing15lines"/>
      </w:pPr>
      <w:r w:rsidRPr="0061084A">
        <w:t xml:space="preserve">Pearson et al </w:t>
      </w:r>
      <w:r w:rsidR="00AD0FB0" w:rsidRPr="0061084A">
        <w:t xml:space="preserve">came up with a method to normalize the </w:t>
      </w:r>
      <m:oMath>
        <m:sSup>
          <m:sSupPr>
            <m:ctrlPr>
              <w:rPr>
                <w:rFonts w:ascii="Cambria Math" w:hAnsi="Cambria Math"/>
              </w:rPr>
            </m:ctrlPr>
          </m:sSupPr>
          <m:e>
            <m:sSub>
              <m:sSubPr>
                <m:ctrlPr>
                  <w:rPr>
                    <w:rFonts w:ascii="Cambria Math" w:hAnsi="Cambria Math"/>
                  </w:rPr>
                </m:ctrlPr>
              </m:sSubPr>
              <m:e>
                <m:r>
                  <w:rPr>
                    <w:rFonts w:ascii="Cambria Math" w:hAnsi="Cambria Math"/>
                  </w:rPr>
                  <m:t>χ</m:t>
                </m:r>
              </m:e>
              <m:sub>
                <m:r>
                  <w:rPr>
                    <w:rFonts w:ascii="Cambria Math" w:hAnsi="Cambria Math"/>
                  </w:rPr>
                  <m:t>e</m:t>
                </m:r>
              </m:sub>
            </m:sSub>
          </m:e>
          <m:sup>
            <m:r>
              <m:rPr>
                <m:sty m:val="p"/>
              </m:rPr>
              <w:rPr>
                <w:rFonts w:ascii="Cambria Math" w:hAnsi="Cambria Math"/>
              </w:rPr>
              <m:t>2</m:t>
            </m:r>
          </m:sup>
        </m:sSup>
      </m:oMath>
      <w:r w:rsidR="00AD0FB0" w:rsidRPr="0061084A">
        <w:t xml:space="preserve"> </w:t>
      </w:r>
      <w:r w:rsidR="00BC3946">
        <w:t xml:space="preserve">value, </w:t>
      </w:r>
      <w:r w:rsidR="00AD0FB0" w:rsidRPr="0061084A">
        <w:t xml:space="preserve">so the </w:t>
      </w:r>
      <w:r w:rsidR="00CB174A" w:rsidRPr="0061084A">
        <w:t xml:space="preserve">problem </w:t>
      </w:r>
      <w:r w:rsidR="00BC3946">
        <w:t>with</w:t>
      </w:r>
      <w:r w:rsidR="00CB174A" w:rsidRPr="0061084A">
        <w:t xml:space="preserve"> </w:t>
      </w:r>
      <w:r w:rsidR="00A75335" w:rsidRPr="0061084A">
        <w:t xml:space="preserve">datasets </w:t>
      </w:r>
      <w:r w:rsidR="00BC3946">
        <w:t>having</w:t>
      </w:r>
      <w:r w:rsidR="00A75335" w:rsidRPr="0061084A">
        <w:t xml:space="preserve"> too many atoms </w:t>
      </w:r>
      <w:r w:rsidR="00D0570D">
        <w:t>can be solved and datasets with</w:t>
      </w:r>
      <w:r w:rsidR="00A75335" w:rsidRPr="0061084A">
        <w:t xml:space="preserve"> different sizes could be </w:t>
      </w:r>
      <w:r w:rsidR="00E97AA5" w:rsidRPr="0061084A">
        <w:t xml:space="preserve">directly </w:t>
      </w:r>
      <w:r w:rsidR="00A75335" w:rsidRPr="0061084A">
        <w:t xml:space="preserve">compared </w:t>
      </w:r>
      <w:r w:rsidR="00F61960" w:rsidRPr="0061084A">
        <w:fldChar w:fldCharType="begin"/>
      </w:r>
      <w:r w:rsidR="00B436DE">
        <w:instrText xml:space="preserve"> ADDIN EN.CITE &lt;EndNote&gt;&lt;Cite&gt;&lt;Author&gt;Pearson&lt;/Author&gt;&lt;Year&gt;1904&lt;/Year&gt;&lt;RecNum&gt;172&lt;/RecNum&gt;&lt;DisplayText&gt;[156]&lt;/DisplayText&gt;&lt;record&gt;&lt;rec-number&gt;172&lt;/rec-number&gt;&lt;foreign-keys&gt;&lt;key app="EN" db-id="05052tp2owzs2qezrt1ve9tja9f25rw2xfas" timestamp="1668461004" guid="e1653f5e-d8be-456b-afbd-6a094a61629a"&gt;172&lt;/key&gt;&lt;/foreign-keys&gt;&lt;ref-type name="Book"&gt;6&lt;/ref-type&gt;&lt;contributors&gt;&lt;authors&gt;&lt;author&gt;Pearson, Karl&lt;/author&gt;&lt;/authors&gt;&lt;/contributors&gt;&lt;titles&gt;&lt;title&gt;Drapers&amp;apos; Company Research Memoirs: Biometric series&lt;/title&gt;&lt;/titles&gt;&lt;volume&gt;1&lt;/volume&gt;&lt;dates&gt;&lt;year&gt;1904&lt;/year&gt;&lt;/dates&gt;&lt;publisher&gt;Cambridge University Press&lt;/publisher&gt;&lt;urls&gt;&lt;/urls&gt;&lt;/record&gt;&lt;/Cite&gt;&lt;/EndNote&gt;</w:instrText>
      </w:r>
      <w:r w:rsidR="00F61960" w:rsidRPr="0061084A">
        <w:fldChar w:fldCharType="separate"/>
      </w:r>
      <w:r w:rsidR="00B436DE">
        <w:rPr>
          <w:noProof/>
        </w:rPr>
        <w:t>[156]</w:t>
      </w:r>
      <w:r w:rsidR="00F61960" w:rsidRPr="0061084A">
        <w:fldChar w:fldCharType="end"/>
      </w:r>
      <w:r w:rsidR="00A75335" w:rsidRPr="0061084A">
        <w:t xml:space="preserve">. </w:t>
      </w:r>
      <w:r w:rsidR="00E97AA5">
        <w:t xml:space="preserve">Taking </w:t>
      </w:r>
      <w:r w:rsidR="00B30D40" w:rsidRPr="0061084A">
        <w:t xml:space="preserve">N as the number of </w:t>
      </w:r>
      <w:r w:rsidR="00425D9E" w:rsidRPr="0061084A">
        <w:t>blocks in one dataset, t</w:t>
      </w:r>
      <w:r w:rsidR="00BF5F6E" w:rsidRPr="0061084A">
        <w:t xml:space="preserve">he Pearson coefficient </w:t>
      </w:r>
      <w:r w:rsidR="00425D9E" w:rsidRPr="0061084A">
        <w:t xml:space="preserve">μ </w:t>
      </w:r>
      <w:r w:rsidR="00BF5F6E" w:rsidRPr="0061084A">
        <w:t>could be obtained by:</w:t>
      </w:r>
    </w:p>
    <w:p w14:paraId="650D30E9" w14:textId="1ABF79F5" w:rsidR="00B30D40" w:rsidRPr="0061084A" w:rsidRDefault="00B30D40" w:rsidP="007E0B5D">
      <w:pPr>
        <w:spacing w:line="360" w:lineRule="auto"/>
        <w:rPr>
          <w:rFonts w:cs="Times New Roman"/>
          <w:iCs/>
          <w:color w:val="000000" w:themeColor="text1"/>
          <w:kern w:val="24"/>
        </w:rPr>
      </w:pPr>
      <m:oMathPara>
        <m:oMathParaPr>
          <m:jc m:val="centerGroup"/>
        </m:oMathParaPr>
        <m:oMath>
          <m:r>
            <m:rPr>
              <m:sty m:val="bi"/>
            </m:rPr>
            <w:rPr>
              <w:rFonts w:ascii="Cambria Math" w:hAnsi="Cambria Math" w:cs="Times New Roman"/>
              <w:color w:val="000000" w:themeColor="text1"/>
              <w:kern w:val="24"/>
            </w:rPr>
            <m:t>μ</m:t>
          </m:r>
          <m:r>
            <w:rPr>
              <w:rFonts w:ascii="Cambria Math" w:hAnsi="Cambria Math" w:cs="Times New Roman"/>
              <w:color w:val="000000" w:themeColor="text1"/>
              <w:kern w:val="24"/>
            </w:rPr>
            <m:t>=</m:t>
          </m:r>
          <m:rad>
            <m:radPr>
              <m:degHide m:val="1"/>
              <m:ctrlPr>
                <w:rPr>
                  <w:rFonts w:ascii="Cambria Math" w:eastAsiaTheme="minorEastAsia" w:hAnsi="Cambria Math" w:cs="Times New Roman"/>
                  <w:i/>
                  <w:iCs/>
                  <w:color w:val="000000" w:themeColor="text1"/>
                  <w:kern w:val="24"/>
                </w:rPr>
              </m:ctrlPr>
            </m:radPr>
            <m:deg/>
            <m:e>
              <m:f>
                <m:fPr>
                  <m:ctrlPr>
                    <w:rPr>
                      <w:rFonts w:ascii="Cambria Math" w:eastAsiaTheme="minorEastAsia" w:hAnsi="Cambria Math" w:cs="Times New Roman"/>
                      <w:i/>
                      <w:iCs/>
                      <w:color w:val="000000" w:themeColor="text1"/>
                      <w:kern w:val="24"/>
                    </w:rPr>
                  </m:ctrlPr>
                </m:fPr>
                <m:num>
                  <m:sSup>
                    <m:sSupPr>
                      <m:ctrlPr>
                        <w:rPr>
                          <w:rFonts w:ascii="Cambria Math" w:eastAsiaTheme="minorEastAsia" w:hAnsi="Cambria Math" w:cs="Times New Roman"/>
                          <w:i/>
                          <w:iCs/>
                          <w:color w:val="000000" w:themeColor="text1"/>
                          <w:kern w:val="24"/>
                        </w:rPr>
                      </m:ctrlPr>
                    </m:sSupPr>
                    <m:e>
                      <m:sSub>
                        <m:sSubPr>
                          <m:ctrlPr>
                            <w:rPr>
                              <w:rFonts w:ascii="Cambria Math" w:eastAsiaTheme="minorEastAsia" w:hAnsi="Cambria Math" w:cs="Times New Roman"/>
                              <w:i/>
                              <w:iCs/>
                              <w:color w:val="000000" w:themeColor="text1"/>
                              <w:kern w:val="24"/>
                            </w:rPr>
                          </m:ctrlPr>
                        </m:sSubPr>
                        <m:e>
                          <m:r>
                            <m:rPr>
                              <m:sty m:val="bi"/>
                            </m:rPr>
                            <w:rPr>
                              <w:rFonts w:ascii="Cambria Math" w:hAnsi="Cambria Math" w:cs="Times New Roman"/>
                              <w:color w:val="000000" w:themeColor="text1"/>
                              <w:kern w:val="24"/>
                            </w:rPr>
                            <m:t>χ</m:t>
                          </m:r>
                        </m:e>
                        <m:sub>
                          <m:r>
                            <m:rPr>
                              <m:sty m:val="bi"/>
                            </m:rPr>
                            <w:rPr>
                              <w:rFonts w:ascii="Cambria Math" w:hAnsi="Cambria Math" w:cs="Times New Roman"/>
                              <w:color w:val="000000" w:themeColor="text1"/>
                              <w:kern w:val="24"/>
                            </w:rPr>
                            <m:t>e</m:t>
                          </m:r>
                        </m:sub>
                      </m:sSub>
                    </m:e>
                    <m:sup>
                      <m:r>
                        <m:rPr>
                          <m:sty m:val="bi"/>
                        </m:rPr>
                        <w:rPr>
                          <w:rFonts w:ascii="Cambria Math" w:hAnsi="Cambria Math" w:cs="Times New Roman"/>
                          <w:color w:val="000000" w:themeColor="text1"/>
                          <w:kern w:val="24"/>
                        </w:rPr>
                        <m:t>2</m:t>
                      </m:r>
                    </m:sup>
                  </m:sSup>
                </m:num>
                <m:den>
                  <m:r>
                    <m:rPr>
                      <m:sty m:val="bi"/>
                    </m:rPr>
                    <w:rPr>
                      <w:rFonts w:ascii="Cambria Math" w:hAnsi="Cambria Math" w:cs="Times New Roman"/>
                      <w:color w:val="000000" w:themeColor="text1"/>
                      <w:kern w:val="24"/>
                    </w:rPr>
                    <m:t>N</m:t>
                  </m:r>
                  <m:r>
                    <w:rPr>
                      <w:rFonts w:ascii="Cambria Math" w:hAnsi="Cambria Math" w:cs="Times New Roman"/>
                      <w:color w:val="000000" w:themeColor="text1"/>
                      <w:kern w:val="24"/>
                    </w:rPr>
                    <m:t>+</m:t>
                  </m:r>
                  <m:sSup>
                    <m:sSupPr>
                      <m:ctrlPr>
                        <w:rPr>
                          <w:rFonts w:ascii="Cambria Math" w:eastAsiaTheme="minorEastAsia" w:hAnsi="Cambria Math" w:cs="Times New Roman"/>
                          <w:i/>
                          <w:iCs/>
                          <w:color w:val="000000" w:themeColor="text1"/>
                          <w:kern w:val="24"/>
                        </w:rPr>
                      </m:ctrlPr>
                    </m:sSupPr>
                    <m:e>
                      <m:sSub>
                        <m:sSubPr>
                          <m:ctrlPr>
                            <w:rPr>
                              <w:rFonts w:ascii="Cambria Math" w:eastAsiaTheme="minorEastAsia" w:hAnsi="Cambria Math" w:cs="Times New Roman"/>
                              <w:i/>
                              <w:iCs/>
                              <w:color w:val="000000" w:themeColor="text1"/>
                              <w:kern w:val="24"/>
                            </w:rPr>
                          </m:ctrlPr>
                        </m:sSubPr>
                        <m:e>
                          <m:r>
                            <m:rPr>
                              <m:sty m:val="bi"/>
                            </m:rPr>
                            <w:rPr>
                              <w:rFonts w:ascii="Cambria Math" w:hAnsi="Cambria Math" w:cs="Times New Roman"/>
                              <w:color w:val="000000" w:themeColor="text1"/>
                              <w:kern w:val="24"/>
                            </w:rPr>
                            <m:t>χ</m:t>
                          </m:r>
                        </m:e>
                        <m:sub>
                          <m:r>
                            <m:rPr>
                              <m:sty m:val="bi"/>
                            </m:rPr>
                            <w:rPr>
                              <w:rFonts w:ascii="Cambria Math" w:hAnsi="Cambria Math" w:cs="Times New Roman"/>
                              <w:color w:val="000000" w:themeColor="text1"/>
                              <w:kern w:val="24"/>
                            </w:rPr>
                            <m:t>e</m:t>
                          </m:r>
                        </m:sub>
                      </m:sSub>
                    </m:e>
                    <m:sup>
                      <m:r>
                        <m:rPr>
                          <m:sty m:val="bi"/>
                        </m:rPr>
                        <w:rPr>
                          <w:rFonts w:ascii="Cambria Math" w:hAnsi="Cambria Math" w:cs="Times New Roman"/>
                          <w:color w:val="000000" w:themeColor="text1"/>
                          <w:kern w:val="24"/>
                        </w:rPr>
                        <m:t>2</m:t>
                      </m:r>
                    </m:sup>
                  </m:sSup>
                </m:den>
              </m:f>
            </m:e>
          </m:rad>
        </m:oMath>
      </m:oMathPara>
    </w:p>
    <w:p w14:paraId="3EB665C6" w14:textId="1937067E" w:rsidR="00425D9E" w:rsidRPr="0061084A" w:rsidRDefault="00FB15D0" w:rsidP="007E0B5D">
      <w:pPr>
        <w:pStyle w:val="StyleJustifiedFirstline05Linespacing15lines7"/>
        <w:ind w:firstLine="0"/>
      </w:pPr>
      <w:r w:rsidRPr="0061084A">
        <w:t xml:space="preserve">It lies between 0 and 1. 1 indicates complete phase separation and 0 means random distribution. </w:t>
      </w:r>
      <w:r w:rsidR="00820D1E" w:rsidRPr="0061084A">
        <w:t>μ has a strong block size dependence, thus the same block size must be maintained for all analys</w:t>
      </w:r>
      <w:r w:rsidR="0063336A">
        <w:t>e</w:t>
      </w:r>
      <w:r w:rsidR="00820D1E" w:rsidRPr="0061084A">
        <w:t>s.</w:t>
      </w:r>
      <w:r w:rsidR="000C5421" w:rsidRPr="0061084A">
        <w:t xml:space="preserve"> The evolution of </w:t>
      </w:r>
      <w:r w:rsidR="006439EE">
        <w:t xml:space="preserve">the </w:t>
      </w:r>
      <w:r w:rsidR="000C5421" w:rsidRPr="0061084A">
        <w:t xml:space="preserve">Pearson coefficient </w:t>
      </w:r>
      <w:r w:rsidR="00B30E3E" w:rsidRPr="0061084A">
        <w:t xml:space="preserve">in AlCu alloys </w:t>
      </w:r>
      <w:r w:rsidR="000C5421" w:rsidRPr="0061084A">
        <w:t xml:space="preserve">with </w:t>
      </w:r>
      <w:r w:rsidR="00B30E3E" w:rsidRPr="00FD3EBA">
        <w:t xml:space="preserve">aging time is presented in </w:t>
      </w:r>
      <w:r w:rsidR="00DA76EA">
        <w:fldChar w:fldCharType="begin"/>
      </w:r>
      <w:r w:rsidR="00DA76EA">
        <w:instrText xml:space="preserve"> REF _Ref64458014  \* MERGEFORMAT </w:instrText>
      </w:r>
      <w:r w:rsidR="00DA76EA">
        <w:fldChar w:fldCharType="separate"/>
      </w:r>
      <w:r w:rsidR="0013323D">
        <w:t xml:space="preserve">Figure </w:t>
      </w:r>
      <w:r w:rsidR="0013323D">
        <w:rPr>
          <w:noProof/>
        </w:rPr>
        <w:t>3.10</w:t>
      </w:r>
      <w:r w:rsidR="00DA76EA">
        <w:rPr>
          <w:noProof/>
        </w:rPr>
        <w:fldChar w:fldCharType="end"/>
      </w:r>
      <w:r w:rsidR="0063336A">
        <w:rPr>
          <w:noProof/>
        </w:rPr>
        <w:t xml:space="preserve"> </w:t>
      </w:r>
      <w:r w:rsidR="00C369CE" w:rsidRPr="00FD3EBA">
        <w:t>(</w:t>
      </w:r>
      <w:r w:rsidR="00B30E3E" w:rsidRPr="00FD3EBA">
        <w:t>e</w:t>
      </w:r>
      <w:r w:rsidR="00C369CE" w:rsidRPr="00FD3EBA">
        <w:t>)</w:t>
      </w:r>
      <w:r w:rsidR="008E4B93" w:rsidRPr="00FD3EBA">
        <w:t xml:space="preserve">. </w:t>
      </w:r>
      <w:r w:rsidR="0063336A">
        <w:t xml:space="preserve">We found the value of </w:t>
      </w:r>
      <m:oMath>
        <m:r>
          <m:rPr>
            <m:sty m:val="bi"/>
          </m:rPr>
          <w:rPr>
            <w:rFonts w:ascii="Cambria Math" w:hAnsi="Cambria Math"/>
            <w:color w:val="000000" w:themeColor="text1"/>
            <w:kern w:val="24"/>
          </w:rPr>
          <m:t>μ</m:t>
        </m:r>
      </m:oMath>
      <w:r w:rsidR="008E4B93" w:rsidRPr="00FD3EBA">
        <w:t xml:space="preserve"> </w:t>
      </w:r>
      <w:r w:rsidR="0063336A">
        <w:t>is</w:t>
      </w:r>
      <w:r w:rsidR="008E4B93" w:rsidRPr="00FD3EBA">
        <w:t xml:space="preserve"> very sensitive to </w:t>
      </w:r>
      <w:r w:rsidR="00002A31" w:rsidRPr="00FD3EBA">
        <w:t>how the peaks</w:t>
      </w:r>
      <w:r w:rsidR="00002A31" w:rsidRPr="0061084A">
        <w:t xml:space="preserve"> in the mass spectrum are </w:t>
      </w:r>
      <w:r w:rsidR="00983F92">
        <w:t>rang</w:t>
      </w:r>
      <w:r w:rsidR="00002A31" w:rsidRPr="0061084A">
        <w:t xml:space="preserve">ed </w:t>
      </w:r>
      <w:r w:rsidR="0040391C" w:rsidRPr="0061084A">
        <w:t xml:space="preserve">(Full Width </w:t>
      </w:r>
      <w:r w:rsidR="005013FF">
        <w:t>Ten</w:t>
      </w:r>
      <w:r w:rsidR="0040391C" w:rsidRPr="0061084A">
        <w:t xml:space="preserve">th Maximum or </w:t>
      </w:r>
      <w:r w:rsidR="00412555" w:rsidRPr="0061084A">
        <w:t>Full Width Half Maximum</w:t>
      </w:r>
      <w:r w:rsidR="0040391C" w:rsidRPr="0061084A">
        <w:t>)</w:t>
      </w:r>
      <w:r w:rsidR="00FF578F" w:rsidRPr="0061084A">
        <w:t xml:space="preserve"> and the presence of pole</w:t>
      </w:r>
      <w:r w:rsidR="00983F92">
        <w:t>s</w:t>
      </w:r>
      <w:r w:rsidR="00FF578F" w:rsidRPr="0061084A">
        <w:t xml:space="preserve"> in the dataset, </w:t>
      </w:r>
      <w:r w:rsidR="00F05773" w:rsidRPr="0061084A">
        <w:t>so it was not used in this work.</w:t>
      </w:r>
    </w:p>
    <w:p w14:paraId="198C313E" w14:textId="19230967" w:rsidR="000420B5" w:rsidRPr="0061084A" w:rsidRDefault="00A30FF8" w:rsidP="00A30FF8">
      <w:pPr>
        <w:spacing w:line="360" w:lineRule="auto"/>
        <w:ind w:firstLine="720"/>
        <w:jc w:val="both"/>
        <w:rPr>
          <w:rFonts w:cs="Times New Roman"/>
        </w:rPr>
      </w:pPr>
      <w:r>
        <w:rPr>
          <w:rFonts w:cs="Times New Roman"/>
        </w:rPr>
        <w:t>A</w:t>
      </w:r>
      <w:r w:rsidR="006C243C" w:rsidRPr="0061084A">
        <w:rPr>
          <w:rFonts w:cs="Times New Roman"/>
        </w:rPr>
        <w:t xml:space="preserve"> method proposed by Thuvander e</w:t>
      </w:r>
      <w:r w:rsidR="00BE3E82" w:rsidRPr="0061084A">
        <w:rPr>
          <w:rFonts w:cs="Times New Roman"/>
        </w:rPr>
        <w:t>t al</w:t>
      </w:r>
      <w:r w:rsidR="00F61960" w:rsidRPr="0061084A">
        <w:rPr>
          <w:rFonts w:cs="Times New Roman"/>
        </w:rPr>
        <w:t xml:space="preserve"> </w:t>
      </w:r>
      <w:r w:rsidR="000C2D56" w:rsidRPr="0061084A">
        <w:rPr>
          <w:rFonts w:cs="Times New Roman"/>
        </w:rPr>
        <w:fldChar w:fldCharType="begin"/>
      </w:r>
      <w:r w:rsidR="00B436DE">
        <w:rPr>
          <w:rFonts w:cs="Times New Roman"/>
        </w:rPr>
        <w:instrText xml:space="preserve"> ADDIN EN.CITE &lt;EndNote&gt;&lt;Cite&gt;&lt;Author&gt;Thuvander&lt;/Author&gt;&lt;Year&gt;1998&lt;/Year&gt;&lt;RecNum&gt;195&lt;/RecNum&gt;&lt;DisplayText&gt;[157]&lt;/DisplayText&gt;&lt;record&gt;&lt;rec-number&gt;195&lt;/rec-number&gt;&lt;foreign-keys&gt;&lt;key app="EN" db-id="05052tp2owzs2qezrt1ve9tja9f25rw2xfas" timestamp="1668461050" guid="26bde85e-0e97-464c-a4c6-71e332092a7f"&gt;195&lt;/key&gt;&lt;/foreign-keys&gt;&lt;ref-type name="Journal Article"&gt;17&lt;/ref-type&gt;&lt;contributors&gt;&lt;authors&gt;&lt;author&gt;M. Thuvander&lt;/author&gt;&lt;author&gt;H.-O. Andren&lt;/author&gt;&lt;author&gt;K. Stiller&lt;/author&gt;&lt;author&gt;Q.-H. Hu&lt;/author&gt;&lt;/authors&gt;&lt;/contributors&gt;&lt;titles&gt;&lt;title&gt;A statistical method to detect ordering and phase separation by APFIM&lt;/title&gt;&lt;secondary-title&gt;Ultramicroscopy&lt;/secondary-title&gt;&lt;/titles&gt;&lt;periodical&gt;&lt;full-title&gt;Ultramicroscopy&lt;/full-title&gt;&lt;/periodical&gt;&lt;pages&gt;7&lt;/pages&gt;&lt;volume&gt;73&lt;/volume&gt;&lt;section&gt;279&lt;/section&gt;&lt;dates&gt;&lt;year&gt;1998&lt;/year&gt;&lt;/dates&gt;&lt;urls&gt;&lt;/urls&gt;&lt;/record&gt;&lt;/Cite&gt;&lt;/EndNote&gt;</w:instrText>
      </w:r>
      <w:r w:rsidR="000C2D56" w:rsidRPr="0061084A">
        <w:rPr>
          <w:rFonts w:cs="Times New Roman"/>
        </w:rPr>
        <w:fldChar w:fldCharType="separate"/>
      </w:r>
      <w:r w:rsidR="00B436DE">
        <w:rPr>
          <w:rFonts w:cs="Times New Roman"/>
          <w:noProof/>
        </w:rPr>
        <w:t>[157]</w:t>
      </w:r>
      <w:r w:rsidR="000C2D56" w:rsidRPr="0061084A">
        <w:rPr>
          <w:rFonts w:cs="Times New Roman"/>
        </w:rPr>
        <w:fldChar w:fldCharType="end"/>
      </w:r>
      <w:r w:rsidR="00BE3E82" w:rsidRPr="0061084A">
        <w:rPr>
          <w:rFonts w:cs="Times New Roman"/>
        </w:rPr>
        <w:t xml:space="preserve"> suggested </w:t>
      </w:r>
      <w:r w:rsidR="009B557F">
        <w:rPr>
          <w:rFonts w:cs="Times New Roman"/>
        </w:rPr>
        <w:t>comparing</w:t>
      </w:r>
      <w:r w:rsidR="00BE3E82" w:rsidRPr="0061084A">
        <w:rPr>
          <w:rFonts w:cs="Times New Roman"/>
        </w:rPr>
        <w:t xml:space="preserve"> the standard error </w:t>
      </w:r>
      <w:r w:rsidR="00431866">
        <w:rPr>
          <w:rFonts w:cs="Times New Roman"/>
        </w:rPr>
        <w:t>(</w:t>
      </w:r>
      <w:r w:rsidR="00BE3E82" w:rsidRPr="0061084A">
        <w:rPr>
          <w:rFonts w:cs="Times New Roman"/>
        </w:rPr>
        <w:t>s</w:t>
      </w:r>
      <w:r w:rsidR="00431866">
        <w:rPr>
          <w:rFonts w:cs="Times New Roman"/>
        </w:rPr>
        <w:t>)</w:t>
      </w:r>
      <w:r w:rsidR="00BE3E82" w:rsidRPr="0061084A">
        <w:rPr>
          <w:rFonts w:cs="Times New Roman"/>
        </w:rPr>
        <w:t xml:space="preserve"> of the experimental data with the standard deviation </w:t>
      </w:r>
      <w:r w:rsidR="00431866">
        <w:rPr>
          <w:rFonts w:cs="Times New Roman"/>
        </w:rPr>
        <w:t>(</w:t>
      </w:r>
      <w:r w:rsidR="0005253F" w:rsidRPr="0061084A">
        <w:rPr>
          <w:rFonts w:cs="Times New Roman"/>
        </w:rPr>
        <w:t>σ</w:t>
      </w:r>
      <w:r w:rsidR="00431866">
        <w:rPr>
          <w:rFonts w:cs="Times New Roman"/>
        </w:rPr>
        <w:t>)</w:t>
      </w:r>
      <w:r w:rsidR="0005253F" w:rsidRPr="0061084A">
        <w:rPr>
          <w:rFonts w:cs="Times New Roman"/>
        </w:rPr>
        <w:t xml:space="preserve"> </w:t>
      </w:r>
      <w:r w:rsidR="00BE3E82" w:rsidRPr="0061084A">
        <w:rPr>
          <w:rFonts w:cs="Times New Roman"/>
        </w:rPr>
        <w:t xml:space="preserve">of the </w:t>
      </w:r>
      <w:r w:rsidR="0005253F" w:rsidRPr="0061084A">
        <w:rPr>
          <w:rFonts w:cs="Times New Roman"/>
        </w:rPr>
        <w:t>random distribution (Binomial distribution) defined with the equations below</w:t>
      </w:r>
      <w:r w:rsidR="00914302">
        <w:rPr>
          <w:rFonts w:cs="Times New Roman"/>
        </w:rPr>
        <w:t xml:space="preserve"> (Thuvander method)</w:t>
      </w:r>
      <w:r w:rsidR="0005253F" w:rsidRPr="0061084A">
        <w:rPr>
          <w:rFonts w:cs="Times New Roman"/>
        </w:rPr>
        <w:t>:</w:t>
      </w:r>
    </w:p>
    <w:p w14:paraId="16AB442A" w14:textId="05DFCC28" w:rsidR="006E7699" w:rsidRPr="0061084A" w:rsidRDefault="00DA76EA" w:rsidP="00A30FF8">
      <w:pPr>
        <w:spacing w:line="360" w:lineRule="auto"/>
        <w:rPr>
          <w:rFonts w:cs="Times New Roman"/>
          <w:iCs/>
          <w:color w:val="000000" w:themeColor="text1"/>
          <w:kern w:val="24"/>
        </w:rPr>
      </w:pPr>
      <m:oMathPara>
        <m:oMath>
          <m:sSup>
            <m:sSupPr>
              <m:ctrlPr>
                <w:rPr>
                  <w:rFonts w:ascii="Cambria Math" w:eastAsiaTheme="minorEastAsia" w:hAnsi="Cambria Math" w:cs="Times New Roman"/>
                  <w:i/>
                  <w:iCs/>
                  <w:color w:val="000000" w:themeColor="text1"/>
                  <w:kern w:val="24"/>
                </w:rPr>
              </m:ctrlPr>
            </m:sSupPr>
            <m:e>
              <m:r>
                <w:rPr>
                  <w:rFonts w:ascii="Cambria Math" w:hAnsi="Cambria Math" w:cs="Times New Roman"/>
                  <w:color w:val="000000" w:themeColor="text1"/>
                  <w:kern w:val="24"/>
                </w:rPr>
                <m:t>S</m:t>
              </m:r>
            </m:e>
            <m:sup>
              <m:r>
                <w:rPr>
                  <w:rFonts w:ascii="Cambria Math" w:hAnsi="Cambria Math" w:cs="Times New Roman"/>
                  <w:color w:val="000000" w:themeColor="text1"/>
                  <w:kern w:val="24"/>
                </w:rPr>
                <m:t>2</m:t>
              </m:r>
            </m:sup>
          </m:sSup>
          <m:r>
            <w:rPr>
              <w:rFonts w:ascii="Cambria Math" w:hAnsi="Cambria Math" w:cs="Times New Roman"/>
              <w:color w:val="000000" w:themeColor="text1"/>
              <w:kern w:val="24"/>
            </w:rPr>
            <m:t>=</m:t>
          </m:r>
          <m:f>
            <m:fPr>
              <m:ctrlPr>
                <w:rPr>
                  <w:rFonts w:ascii="Cambria Math" w:eastAsiaTheme="minorEastAsia" w:hAnsi="Cambria Math" w:cs="Times New Roman"/>
                  <w:i/>
                  <w:iCs/>
                  <w:color w:val="000000" w:themeColor="text1"/>
                  <w:kern w:val="24"/>
                </w:rPr>
              </m:ctrlPr>
            </m:fPr>
            <m:num>
              <m:r>
                <w:rPr>
                  <w:rFonts w:ascii="Cambria Math" w:hAnsi="Cambria Math" w:cs="Times New Roman"/>
                  <w:color w:val="000000" w:themeColor="text1"/>
                  <w:kern w:val="24"/>
                </w:rPr>
                <m:t>1</m:t>
              </m:r>
            </m:num>
            <m:den>
              <m:sSub>
                <m:sSubPr>
                  <m:ctrlPr>
                    <w:rPr>
                      <w:rFonts w:ascii="Cambria Math" w:eastAsiaTheme="minorEastAsia" w:hAnsi="Cambria Math" w:cs="Times New Roman"/>
                      <w:i/>
                      <w:iCs/>
                      <w:color w:val="000000" w:themeColor="text1"/>
                      <w:kern w:val="24"/>
                    </w:rPr>
                  </m:ctrlPr>
                </m:sSubPr>
                <m:e>
                  <m:r>
                    <w:rPr>
                      <w:rFonts w:ascii="Cambria Math" w:hAnsi="Cambria Math" w:cs="Times New Roman"/>
                      <w:color w:val="000000" w:themeColor="text1"/>
                      <w:kern w:val="24"/>
                    </w:rPr>
                    <m:t>n</m:t>
                  </m:r>
                </m:e>
                <m:sub>
                  <m:r>
                    <w:rPr>
                      <w:rFonts w:ascii="Cambria Math" w:hAnsi="Cambria Math" w:cs="Times New Roman"/>
                      <w:color w:val="000000" w:themeColor="text1"/>
                      <w:kern w:val="24"/>
                    </w:rPr>
                    <m:t>b</m:t>
                  </m:r>
                </m:sub>
              </m:sSub>
              <m:r>
                <w:rPr>
                  <w:rFonts w:ascii="Cambria Math" w:hAnsi="Cambria Math" w:cs="Times New Roman"/>
                  <w:color w:val="000000" w:themeColor="text1"/>
                  <w:kern w:val="24"/>
                </w:rPr>
                <m:t>-</m:t>
              </m:r>
              <m:r>
                <w:rPr>
                  <w:rFonts w:ascii="Cambria Math" w:hAnsi="Cambria Math" w:cs="Times New Roman"/>
                  <w:color w:val="000000" w:themeColor="text1"/>
                  <w:kern w:val="24"/>
                </w:rPr>
                <m:t>1</m:t>
              </m:r>
            </m:den>
          </m:f>
          <m:nary>
            <m:naryPr>
              <m:chr m:val="∑"/>
              <m:ctrlPr>
                <w:rPr>
                  <w:rFonts w:ascii="Cambria Math" w:eastAsiaTheme="minorEastAsia" w:hAnsi="Cambria Math" w:cs="Times New Roman"/>
                  <w:i/>
                  <w:iCs/>
                  <w:color w:val="000000" w:themeColor="text1"/>
                  <w:kern w:val="24"/>
                </w:rPr>
              </m:ctrlPr>
            </m:naryPr>
            <m:sub>
              <m:r>
                <w:rPr>
                  <w:rFonts w:ascii="Cambria Math" w:hAnsi="Cambria Math" w:cs="Times New Roman"/>
                  <w:color w:val="000000" w:themeColor="text1"/>
                  <w:kern w:val="24"/>
                </w:rPr>
                <m:t>i</m:t>
              </m:r>
              <m:r>
                <w:rPr>
                  <w:rFonts w:ascii="Cambria Math" w:hAnsi="Cambria Math" w:cs="Times New Roman"/>
                  <w:color w:val="000000" w:themeColor="text1"/>
                  <w:kern w:val="24"/>
                </w:rPr>
                <m:t>=1</m:t>
              </m:r>
            </m:sub>
            <m:sup>
              <m:sSub>
                <m:sSubPr>
                  <m:ctrlPr>
                    <w:rPr>
                      <w:rFonts w:ascii="Cambria Math" w:eastAsiaTheme="minorEastAsia" w:hAnsi="Cambria Math" w:cs="Times New Roman"/>
                      <w:i/>
                      <w:iCs/>
                      <w:color w:val="000000" w:themeColor="text1"/>
                      <w:kern w:val="24"/>
                    </w:rPr>
                  </m:ctrlPr>
                </m:sSubPr>
                <m:e>
                  <m:r>
                    <w:rPr>
                      <w:rFonts w:ascii="Cambria Math" w:hAnsi="Cambria Math" w:cs="Times New Roman"/>
                      <w:color w:val="000000" w:themeColor="text1"/>
                      <w:kern w:val="24"/>
                    </w:rPr>
                    <m:t>n</m:t>
                  </m:r>
                </m:e>
                <m:sub>
                  <m:r>
                    <w:rPr>
                      <w:rFonts w:ascii="Cambria Math" w:hAnsi="Cambria Math" w:cs="Times New Roman"/>
                      <w:color w:val="000000" w:themeColor="text1"/>
                      <w:kern w:val="24"/>
                    </w:rPr>
                    <m:t>b</m:t>
                  </m:r>
                </m:sub>
              </m:sSub>
            </m:sup>
            <m:e>
              <m:sSup>
                <m:sSupPr>
                  <m:ctrlPr>
                    <w:rPr>
                      <w:rFonts w:ascii="Cambria Math" w:eastAsiaTheme="minorEastAsia" w:hAnsi="Cambria Math" w:cs="Times New Roman"/>
                      <w:i/>
                      <w:iCs/>
                      <w:color w:val="000000" w:themeColor="text1"/>
                      <w:kern w:val="24"/>
                    </w:rPr>
                  </m:ctrlPr>
                </m:sSupPr>
                <m:e>
                  <m:r>
                    <w:rPr>
                      <w:rFonts w:ascii="Cambria Math" w:hAnsi="Cambria Math" w:cs="Times New Roman"/>
                      <w:color w:val="000000" w:themeColor="text1"/>
                      <w:kern w:val="24"/>
                    </w:rPr>
                    <m:t>(</m:t>
                  </m:r>
                  <m:sSub>
                    <m:sSubPr>
                      <m:ctrlPr>
                        <w:rPr>
                          <w:rFonts w:ascii="Cambria Math" w:eastAsiaTheme="minorEastAsia" w:hAnsi="Cambria Math" w:cs="Times New Roman"/>
                          <w:i/>
                          <w:iCs/>
                          <w:color w:val="000000" w:themeColor="text1"/>
                          <w:kern w:val="24"/>
                        </w:rPr>
                      </m:ctrlPr>
                    </m:sSubPr>
                    <m:e>
                      <m:r>
                        <w:rPr>
                          <w:rFonts w:ascii="Cambria Math" w:hAnsi="Cambria Math" w:cs="Times New Roman"/>
                          <w:color w:val="000000" w:themeColor="text1"/>
                          <w:kern w:val="24"/>
                        </w:rPr>
                        <m:t>c</m:t>
                      </m:r>
                    </m:e>
                    <m:sub>
                      <m:r>
                        <w:rPr>
                          <w:rFonts w:ascii="Cambria Math" w:hAnsi="Cambria Math" w:cs="Times New Roman"/>
                          <w:color w:val="000000" w:themeColor="text1"/>
                          <w:kern w:val="24"/>
                        </w:rPr>
                        <m:t>i</m:t>
                      </m:r>
                    </m:sub>
                  </m:sSub>
                  <m:r>
                    <w:rPr>
                      <w:rFonts w:ascii="Cambria Math" w:hAnsi="Cambria Math" w:cs="Times New Roman"/>
                      <w:color w:val="000000" w:themeColor="text1"/>
                      <w:kern w:val="24"/>
                    </w:rPr>
                    <m:t>-</m:t>
                  </m:r>
                  <m:sSub>
                    <m:sSubPr>
                      <m:ctrlPr>
                        <w:rPr>
                          <w:rFonts w:ascii="Cambria Math" w:eastAsiaTheme="minorEastAsia" w:hAnsi="Cambria Math" w:cs="Times New Roman"/>
                          <w:i/>
                          <w:iCs/>
                          <w:color w:val="000000" w:themeColor="text1"/>
                          <w:kern w:val="24"/>
                        </w:rPr>
                      </m:ctrlPr>
                    </m:sSubPr>
                    <m:e>
                      <m:r>
                        <w:rPr>
                          <w:rFonts w:ascii="Cambria Math" w:hAnsi="Cambria Math" w:cs="Times New Roman"/>
                          <w:color w:val="000000" w:themeColor="text1"/>
                          <w:kern w:val="24"/>
                        </w:rPr>
                        <m:t>c</m:t>
                      </m:r>
                    </m:e>
                    <m:sub>
                      <m:r>
                        <w:rPr>
                          <w:rFonts w:ascii="Cambria Math" w:hAnsi="Cambria Math" w:cs="Times New Roman"/>
                          <w:color w:val="000000" w:themeColor="text1"/>
                          <w:kern w:val="24"/>
                        </w:rPr>
                        <m:t>0</m:t>
                      </m:r>
                    </m:sub>
                  </m:sSub>
                  <m:r>
                    <w:rPr>
                      <w:rFonts w:ascii="Cambria Math" w:hAnsi="Cambria Math" w:cs="Times New Roman"/>
                      <w:color w:val="000000" w:themeColor="text1"/>
                      <w:kern w:val="24"/>
                    </w:rPr>
                    <m:t>)</m:t>
                  </m:r>
                </m:e>
                <m:sup>
                  <m:r>
                    <w:rPr>
                      <w:rFonts w:ascii="Cambria Math" w:hAnsi="Cambria Math" w:cs="Times New Roman"/>
                      <w:color w:val="000000" w:themeColor="text1"/>
                      <w:kern w:val="24"/>
                    </w:rPr>
                    <m:t>2</m:t>
                  </m:r>
                </m:sup>
              </m:sSup>
            </m:e>
          </m:nary>
        </m:oMath>
      </m:oMathPara>
    </w:p>
    <w:p w14:paraId="60DD0F05" w14:textId="75A7D785" w:rsidR="009B650C" w:rsidRPr="0061084A" w:rsidRDefault="00DA76EA" w:rsidP="00A30FF8">
      <w:pPr>
        <w:spacing w:line="360" w:lineRule="auto"/>
        <w:jc w:val="both"/>
        <w:divId w:val="1458448797"/>
        <w:rPr>
          <w:rFonts w:cs="Times New Roman"/>
          <w:i/>
          <w:iCs/>
        </w:rPr>
      </w:pPr>
      <m:oMathPara>
        <m:oMathParaPr>
          <m:jc m:val="centerGroup"/>
        </m:oMathParaPr>
        <m:oMath>
          <m:sSup>
            <m:sSupPr>
              <m:ctrlPr>
                <w:rPr>
                  <w:rFonts w:ascii="Cambria Math" w:hAnsi="Cambria Math" w:cs="Times New Roman"/>
                  <w:i/>
                  <w:iCs/>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0</m:t>
              </m:r>
            </m:sub>
          </m:sSub>
          <m:r>
            <w:rPr>
              <w:rFonts w:ascii="Cambria Math" w:hAnsi="Cambria Math" w:cs="Times New Roman"/>
            </w:rPr>
            <m:t>(1-</m:t>
          </m:r>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b</m:t>
              </m:r>
            </m:sub>
          </m:sSub>
        </m:oMath>
      </m:oMathPara>
    </w:p>
    <w:p w14:paraId="430403F9" w14:textId="5A32AFE5" w:rsidR="009B650C" w:rsidRPr="0061084A" w:rsidRDefault="009B650C" w:rsidP="0061582E">
      <w:pPr>
        <w:spacing w:line="360" w:lineRule="auto"/>
        <w:jc w:val="both"/>
        <w:divId w:val="1458448797"/>
        <w:rPr>
          <w:rFonts w:cs="Times New Roman"/>
        </w:rPr>
      </w:pPr>
      <w:r w:rsidRPr="0061084A">
        <w:rPr>
          <w:rFonts w:cs="Times New Roman"/>
        </w:rPr>
        <w:t xml:space="preserve">For </w:t>
      </w:r>
      <w:r w:rsidR="00914302">
        <w:rPr>
          <w:rFonts w:cs="Times New Roman"/>
        </w:rPr>
        <w:t xml:space="preserve">an </w:t>
      </w:r>
      <w:r w:rsidRPr="0061084A">
        <w:rPr>
          <w:rFonts w:cs="Times New Roman"/>
        </w:rPr>
        <w:t xml:space="preserve">ordered dataset, s is smaller than σ, while for </w:t>
      </w:r>
      <w:r w:rsidR="00914302">
        <w:rPr>
          <w:rFonts w:cs="Times New Roman"/>
        </w:rPr>
        <w:t>a</w:t>
      </w:r>
      <w:r w:rsidR="00694AC5">
        <w:rPr>
          <w:rFonts w:cs="Times New Roman"/>
        </w:rPr>
        <w:t xml:space="preserve"> </w:t>
      </w:r>
      <w:r w:rsidRPr="0061084A">
        <w:rPr>
          <w:rFonts w:cs="Times New Roman"/>
        </w:rPr>
        <w:t xml:space="preserve">dataset with phase separation, s is larger than σ. </w:t>
      </w:r>
      <w:r w:rsidR="00914302">
        <w:rPr>
          <w:rFonts w:cs="Times New Roman"/>
        </w:rPr>
        <w:t xml:space="preserve">In </w:t>
      </w:r>
      <w:r w:rsidR="00E43FC1" w:rsidRPr="0061084A">
        <w:rPr>
          <w:rFonts w:cs="Times New Roman"/>
        </w:rPr>
        <w:t xml:space="preserve">solid solution </w:t>
      </w:r>
      <w:r w:rsidR="00914302">
        <w:rPr>
          <w:rFonts w:cs="Times New Roman"/>
        </w:rPr>
        <w:t>datasets</w:t>
      </w:r>
      <w:r w:rsidR="00E43FC1" w:rsidRPr="0061084A">
        <w:rPr>
          <w:rFonts w:cs="Times New Roman"/>
        </w:rPr>
        <w:t xml:space="preserve">, these two parameters are comparable. </w:t>
      </w:r>
    </w:p>
    <w:p w14:paraId="24F6334C" w14:textId="41ECB37F" w:rsidR="00214854" w:rsidRDefault="00DC7882" w:rsidP="000C0EB7">
      <w:pPr>
        <w:pStyle w:val="StyleJustifiedFirstline05Linespacing15lines8"/>
        <w:divId w:val="1458448797"/>
      </w:pPr>
      <w:r>
        <w:t xml:space="preserve">Due to </w:t>
      </w:r>
      <w:r w:rsidR="00F713B9">
        <w:t xml:space="preserve">the </w:t>
      </w:r>
      <w:r>
        <w:t>unacceptable</w:t>
      </w:r>
      <w:r w:rsidR="00F05773" w:rsidRPr="0061084A">
        <w:t xml:space="preserve"> disadvantages of </w:t>
      </w:r>
      <w:r w:rsidR="004855F8">
        <w:t>atom map</w:t>
      </w:r>
      <w:r w:rsidR="00F13802">
        <w:t xml:space="preserve">, </w:t>
      </w:r>
      <w:r w:rsidR="00F13802" w:rsidRPr="0061084A">
        <w:t>Chi</w:t>
      </w:r>
      <w:r w:rsidR="00F13802" w:rsidRPr="0061084A">
        <w:rPr>
          <w:vertAlign w:val="superscript"/>
        </w:rPr>
        <w:t>2</w:t>
      </w:r>
      <w:r w:rsidR="00F13802">
        <w:t xml:space="preserve"> </w:t>
      </w:r>
      <w:r w:rsidR="00F225B0">
        <w:t xml:space="preserve">and Pearson </w:t>
      </w:r>
      <w:r w:rsidR="00F05773" w:rsidRPr="0061084A">
        <w:t xml:space="preserve">methods, </w:t>
      </w:r>
      <w:r w:rsidR="000D622E" w:rsidRPr="0061084A">
        <w:t>t</w:t>
      </w:r>
      <w:r w:rsidR="00176C9C" w:rsidRPr="0061084A">
        <w:t>he Thuvander method is applied in this work to quantify the clustering of Cr atoms after ion irradiation</w:t>
      </w:r>
      <w:r w:rsidR="009F1989">
        <w:t>s</w:t>
      </w:r>
      <w:r w:rsidR="00176C9C" w:rsidRPr="0061084A">
        <w:t xml:space="preserve">. </w:t>
      </w:r>
      <w:r w:rsidR="000D622E" w:rsidRPr="0061084A">
        <w:t xml:space="preserve">Examples are given </w:t>
      </w:r>
      <w:r w:rsidR="000D622E" w:rsidRPr="003C5777">
        <w:t xml:space="preserve">in </w:t>
      </w:r>
      <w:r w:rsidR="00DA76EA">
        <w:fldChar w:fldCharType="begin"/>
      </w:r>
      <w:r w:rsidR="00DA76EA">
        <w:instrText xml:space="preserve"> REF _Ref64458820  \* MERGEFORMAT </w:instrText>
      </w:r>
      <w:r w:rsidR="00DA76EA">
        <w:fldChar w:fldCharType="separate"/>
      </w:r>
      <w:r w:rsidR="0013323D">
        <w:t xml:space="preserve">Figure </w:t>
      </w:r>
      <w:r w:rsidR="0013323D">
        <w:rPr>
          <w:noProof/>
        </w:rPr>
        <w:t>3.11</w:t>
      </w:r>
      <w:r w:rsidR="00DA76EA">
        <w:rPr>
          <w:noProof/>
        </w:rPr>
        <w:fldChar w:fldCharType="end"/>
      </w:r>
      <w:r w:rsidR="000C0EB7">
        <w:t xml:space="preserve"> </w:t>
      </w:r>
      <w:r w:rsidR="000D622E" w:rsidRPr="003C5777">
        <w:t xml:space="preserve">for </w:t>
      </w:r>
      <w:r w:rsidR="00DC3A34" w:rsidRPr="003C5777">
        <w:t>Fe</w:t>
      </w:r>
      <w:r w:rsidR="00F713B9">
        <w:t>-</w:t>
      </w:r>
      <w:r w:rsidR="00DC3A34" w:rsidRPr="003C5777">
        <w:t xml:space="preserve">18Cr in </w:t>
      </w:r>
      <w:r w:rsidR="00914302">
        <w:t xml:space="preserve">the </w:t>
      </w:r>
      <w:r w:rsidR="00DC3A34" w:rsidRPr="003C5777">
        <w:t>as-received state and after ion irradiation</w:t>
      </w:r>
      <w:r w:rsidR="00A94C00">
        <w:t xml:space="preserve"> at </w:t>
      </w:r>
      <w:r w:rsidR="00A94C00" w:rsidRPr="0061084A">
        <w:t>450 °C, 10</w:t>
      </w:r>
      <w:r w:rsidR="00A94C00" w:rsidRPr="0061084A">
        <w:rPr>
          <w:vertAlign w:val="superscript"/>
        </w:rPr>
        <w:t>-5</w:t>
      </w:r>
      <w:r w:rsidR="00A94C00" w:rsidRPr="0061084A">
        <w:t xml:space="preserve"> dpa/s to 0.37 dpa</w:t>
      </w:r>
      <w:r w:rsidR="00DC3A34" w:rsidRPr="003C5777">
        <w:t xml:space="preserve">. </w:t>
      </w:r>
      <w:r w:rsidR="007268AE">
        <w:t>Overlap</w:t>
      </w:r>
      <w:r w:rsidR="00121D18">
        <w:t xml:space="preserve"> of </w:t>
      </w:r>
      <w:r w:rsidR="007268AE">
        <w:t xml:space="preserve">the </w:t>
      </w:r>
      <w:r w:rsidR="00121D18">
        <w:t>two curve</w:t>
      </w:r>
      <w:r w:rsidR="007268AE">
        <w:t>s</w:t>
      </w:r>
      <w:r w:rsidR="00DC3A34" w:rsidRPr="003C5777">
        <w:t xml:space="preserve"> </w:t>
      </w:r>
      <w:r w:rsidR="007268AE">
        <w:t xml:space="preserve">in </w:t>
      </w:r>
      <w:r w:rsidR="007268AE">
        <w:fldChar w:fldCharType="begin"/>
      </w:r>
      <w:r w:rsidR="007268AE">
        <w:instrText xml:space="preserve"> REF _Ref64458820 \h </w:instrText>
      </w:r>
      <w:r w:rsidR="007268AE">
        <w:fldChar w:fldCharType="separate"/>
      </w:r>
      <w:r w:rsidR="0013323D">
        <w:t xml:space="preserve">Figure </w:t>
      </w:r>
      <w:r w:rsidR="0013323D">
        <w:rPr>
          <w:noProof/>
        </w:rPr>
        <w:t>3</w:t>
      </w:r>
      <w:r w:rsidR="0013323D">
        <w:t>.</w:t>
      </w:r>
      <w:r w:rsidR="0013323D">
        <w:rPr>
          <w:noProof/>
        </w:rPr>
        <w:t>11</w:t>
      </w:r>
      <w:r w:rsidR="007268AE">
        <w:fldChar w:fldCharType="end"/>
      </w:r>
      <w:r w:rsidR="007268AE">
        <w:t xml:space="preserve"> (a) </w:t>
      </w:r>
      <w:r w:rsidR="009F1989">
        <w:t>indicate</w:t>
      </w:r>
      <w:r w:rsidR="00DC3A34" w:rsidRPr="003C5777">
        <w:t xml:space="preserve">s </w:t>
      </w:r>
      <w:r w:rsidR="00DC3A34" w:rsidRPr="0061084A">
        <w:t xml:space="preserve">the alloy was in </w:t>
      </w:r>
      <w:r w:rsidR="009F1989">
        <w:t xml:space="preserve">a </w:t>
      </w:r>
      <w:r w:rsidR="00DC3A34" w:rsidRPr="0061084A">
        <w:t xml:space="preserve">solid solution </w:t>
      </w:r>
      <w:r w:rsidR="009F1989">
        <w:t xml:space="preserve">state </w:t>
      </w:r>
      <w:r w:rsidR="00DC3A34" w:rsidRPr="0061084A">
        <w:t>before irradiation</w:t>
      </w:r>
      <w:r w:rsidR="007268AE">
        <w:t>,</w:t>
      </w:r>
      <w:r w:rsidR="00DC3A34" w:rsidRPr="0061084A">
        <w:t xml:space="preserve"> </w:t>
      </w:r>
      <w:r w:rsidR="005610B9" w:rsidRPr="0061084A">
        <w:t>while</w:t>
      </w:r>
      <w:r w:rsidR="00DC3A34" w:rsidRPr="0061084A">
        <w:t xml:space="preserve"> </w:t>
      </w:r>
      <w:r w:rsidR="00615498">
        <w:t xml:space="preserve">splitting of them suggests </w:t>
      </w:r>
      <w:r w:rsidR="00DC3A34" w:rsidRPr="0061084A">
        <w:t xml:space="preserve">phase </w:t>
      </w:r>
      <w:r w:rsidR="00214854" w:rsidRPr="0061084A">
        <w:t xml:space="preserve">separation occurred after it. </w:t>
      </w:r>
    </w:p>
    <w:p w14:paraId="3D4F1B62" w14:textId="77777777" w:rsidR="00F713B9" w:rsidRPr="0061084A" w:rsidRDefault="00F713B9" w:rsidP="000C0EB7">
      <w:pPr>
        <w:pStyle w:val="StyleJustifiedFirstline05Linespacing15lines8"/>
        <w:divId w:val="1458448797"/>
      </w:pPr>
    </w:p>
    <w:p w14:paraId="7E3099D8" w14:textId="43BCF4BF" w:rsidR="001F3454" w:rsidRPr="0061084A" w:rsidRDefault="000D443B" w:rsidP="00330DB0">
      <w:pPr>
        <w:spacing w:line="360" w:lineRule="auto"/>
        <w:jc w:val="center"/>
        <w:divId w:val="1458448797"/>
        <w:rPr>
          <w:rFonts w:cs="Times New Roman"/>
        </w:rPr>
      </w:pPr>
      <w:r w:rsidRPr="000D443B">
        <w:rPr>
          <w:rFonts w:cs="Times New Roman"/>
          <w:noProof/>
        </w:rPr>
        <w:lastRenderedPageBreak/>
        <w:drawing>
          <wp:inline distT="0" distB="0" distL="0" distR="0" wp14:anchorId="0DC9BFC0" wp14:editId="70FA886A">
            <wp:extent cx="4488815" cy="28147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t="7595" b="2511"/>
                    <a:stretch/>
                  </pic:blipFill>
                  <pic:spPr bwMode="auto">
                    <a:xfrm>
                      <a:off x="0" y="0"/>
                      <a:ext cx="4500125" cy="2821830"/>
                    </a:xfrm>
                    <a:prstGeom prst="rect">
                      <a:avLst/>
                    </a:prstGeom>
                    <a:noFill/>
                    <a:ln>
                      <a:noFill/>
                    </a:ln>
                    <a:extLst>
                      <a:ext uri="{53640926-AAD7-44D8-BBD7-CCE9431645EC}">
                        <a14:shadowObscured xmlns:a14="http://schemas.microsoft.com/office/drawing/2010/main"/>
                      </a:ext>
                    </a:extLst>
                  </pic:spPr>
                </pic:pic>
              </a:graphicData>
            </a:graphic>
          </wp:inline>
        </w:drawing>
      </w:r>
    </w:p>
    <w:p w14:paraId="6CC9C3F7" w14:textId="3D2BAB06" w:rsidR="00863C63" w:rsidRDefault="001810CC" w:rsidP="00E73258">
      <w:pPr>
        <w:pStyle w:val="Caption"/>
        <w:divId w:val="1458448797"/>
      </w:pPr>
      <w:bookmarkStart w:id="108" w:name="_Ref64458820"/>
      <w:bookmarkStart w:id="109" w:name="_Toc127377186"/>
      <w:r>
        <w:t xml:space="preserve">Figure </w:t>
      </w:r>
      <w:r w:rsidR="00DA76EA">
        <w:fldChar w:fldCharType="begin"/>
      </w:r>
      <w:r w:rsidR="00DA76EA">
        <w:instrText xml:space="preserve"> STYLEREF 1 \s </w:instrText>
      </w:r>
      <w:r w:rsidR="00DA76EA">
        <w:fldChar w:fldCharType="separate"/>
      </w:r>
      <w:r w:rsidR="00913ABA">
        <w:rPr>
          <w:noProof/>
        </w:rPr>
        <w:t>3</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11</w:t>
      </w:r>
      <w:r w:rsidR="00DA76EA">
        <w:rPr>
          <w:noProof/>
        </w:rPr>
        <w:fldChar w:fldCharType="end"/>
      </w:r>
      <w:bookmarkEnd w:id="108"/>
      <w:r>
        <w:t xml:space="preserve"> </w:t>
      </w:r>
      <w:r w:rsidR="00CF300E" w:rsidRPr="0061084A">
        <w:t xml:space="preserve">Comparison of the standard error (s) of the </w:t>
      </w:r>
      <w:r w:rsidR="0018199A" w:rsidRPr="0061084A">
        <w:t xml:space="preserve">Cr </w:t>
      </w:r>
      <w:r w:rsidR="00F44DCD">
        <w:t>atoms distribution</w:t>
      </w:r>
      <w:r w:rsidR="0018199A" w:rsidRPr="0061084A">
        <w:t xml:space="preserve"> in </w:t>
      </w:r>
      <w:r w:rsidR="009F1989">
        <w:t xml:space="preserve">an </w:t>
      </w:r>
      <w:r w:rsidR="00CF300E" w:rsidRPr="0061084A">
        <w:t xml:space="preserve">experimental dataset </w:t>
      </w:r>
      <w:r w:rsidR="0018199A" w:rsidRPr="0061084A">
        <w:t xml:space="preserve">and </w:t>
      </w:r>
      <w:r w:rsidR="0096448D">
        <w:t xml:space="preserve">the </w:t>
      </w:r>
      <w:r w:rsidR="0018199A" w:rsidRPr="0061084A">
        <w:t>standard deviation (</w:t>
      </w:r>
      <w:r w:rsidR="00330DB0" w:rsidRPr="0061084A">
        <w:t>σ</w:t>
      </w:r>
      <w:r w:rsidR="0018199A" w:rsidRPr="0061084A">
        <w:t xml:space="preserve">) </w:t>
      </w:r>
      <w:r w:rsidR="0096448D">
        <w:t>of the</w:t>
      </w:r>
      <w:r w:rsidR="0018199A" w:rsidRPr="0061084A">
        <w:t xml:space="preserve"> </w:t>
      </w:r>
      <w:r w:rsidR="002C1FB8">
        <w:t>binomial</w:t>
      </w:r>
      <w:r w:rsidR="00330DB0" w:rsidRPr="0061084A">
        <w:t xml:space="preserve"> distribution for (a) Fe18Cr in as-received state and (b) Fe18Cr after ion irradiation at 450 °C, 10</w:t>
      </w:r>
      <w:r w:rsidR="00330DB0" w:rsidRPr="0061084A">
        <w:rPr>
          <w:vertAlign w:val="superscript"/>
        </w:rPr>
        <w:t>-5</w:t>
      </w:r>
      <w:r w:rsidR="00330DB0" w:rsidRPr="0061084A">
        <w:t xml:space="preserve"> dpa/s to 0.37 dpa.</w:t>
      </w:r>
      <w:bookmarkEnd w:id="109"/>
    </w:p>
    <w:p w14:paraId="78F712C4" w14:textId="2A1386DD" w:rsidR="003255D5" w:rsidRPr="00863C63" w:rsidRDefault="00863C63" w:rsidP="00863C63">
      <w:pPr>
        <w:rPr>
          <w:rFonts w:cs="Times New Roman"/>
          <w:iCs/>
          <w:color w:val="000000" w:themeColor="text1"/>
          <w:sz w:val="22"/>
          <w:szCs w:val="20"/>
        </w:rPr>
      </w:pPr>
      <w:r>
        <w:br w:type="page"/>
      </w:r>
    </w:p>
    <w:p w14:paraId="73FD2BDF" w14:textId="27231998" w:rsidR="00176C9C" w:rsidRPr="0061084A" w:rsidRDefault="00845C07" w:rsidP="009B7475">
      <w:pPr>
        <w:spacing w:line="360" w:lineRule="auto"/>
        <w:ind w:firstLine="720"/>
        <w:jc w:val="both"/>
        <w:divId w:val="1458448797"/>
        <w:rPr>
          <w:rFonts w:cs="Times New Roman"/>
        </w:rPr>
      </w:pPr>
      <w:r w:rsidRPr="0061084A">
        <w:rPr>
          <w:rFonts w:cs="Times New Roman"/>
        </w:rPr>
        <w:lastRenderedPageBreak/>
        <w:t xml:space="preserve">To further quantify the </w:t>
      </w:r>
      <w:r w:rsidR="00B4188F" w:rsidRPr="0061084A">
        <w:rPr>
          <w:rFonts w:cs="Times New Roman"/>
        </w:rPr>
        <w:t>deviation from randomness, a qu</w:t>
      </w:r>
      <w:r w:rsidR="00234F29">
        <w:rPr>
          <w:rFonts w:cs="Times New Roman"/>
        </w:rPr>
        <w:t>antity</w:t>
      </w:r>
      <w:r w:rsidR="00B4188F" w:rsidRPr="0061084A">
        <w:rPr>
          <w:rFonts w:cs="Times New Roman"/>
        </w:rPr>
        <w:t xml:space="preserve"> named clustering coefficient </w:t>
      </w:r>
      <w:r w:rsidR="00650E17" w:rsidRPr="0061084A">
        <w:rPr>
          <w:rFonts w:cs="Times New Roman"/>
        </w:rPr>
        <w:t xml:space="preserve">defined by the following equation </w:t>
      </w:r>
      <w:r w:rsidR="00B4188F" w:rsidRPr="0061084A">
        <w:rPr>
          <w:rFonts w:cs="Times New Roman"/>
        </w:rPr>
        <w:t>is introduced</w:t>
      </w:r>
      <w:r w:rsidR="00650E17" w:rsidRPr="0061084A">
        <w:rPr>
          <w:rFonts w:cs="Times New Roman"/>
        </w:rPr>
        <w:t>.</w:t>
      </w:r>
      <w:r w:rsidR="00B4188F" w:rsidRPr="0061084A">
        <w:rPr>
          <w:rFonts w:cs="Times New Roman"/>
        </w:rPr>
        <w:t xml:space="preserve"> </w:t>
      </w:r>
      <w:r w:rsidR="0057304B">
        <w:rPr>
          <w:rFonts w:cs="Times New Roman"/>
        </w:rPr>
        <w:t xml:space="preserve">The range of block size from 50 to 500 was </w:t>
      </w:r>
      <w:r w:rsidR="0004245E">
        <w:rPr>
          <w:rFonts w:cs="Times New Roman"/>
        </w:rPr>
        <w:t xml:space="preserve">suggested by Thuvander et al </w:t>
      </w:r>
      <w:r w:rsidR="005D33FE">
        <w:rPr>
          <w:rFonts w:cs="Times New Roman"/>
        </w:rPr>
        <w:fldChar w:fldCharType="begin"/>
      </w:r>
      <w:r w:rsidR="00B436DE">
        <w:rPr>
          <w:rFonts w:cs="Times New Roman"/>
        </w:rPr>
        <w:instrText xml:space="preserve"> ADDIN EN.CITE &lt;EndNote&gt;&lt;Cite&gt;&lt;Author&gt;Thuvander&lt;/Author&gt;&lt;Year&gt;1998&lt;/Year&gt;&lt;RecNum&gt;195&lt;/RecNum&gt;&lt;DisplayText&gt;[157]&lt;/DisplayText&gt;&lt;record&gt;&lt;rec-number&gt;195&lt;/rec-number&gt;&lt;foreign-keys&gt;&lt;key app="EN" db-id="05052tp2owzs2qezrt1ve9tja9f25rw2xfas" timestamp="1668461050" guid="26bde85e-0e97-464c-a4c6-71e332092a7f"&gt;195&lt;/key&gt;&lt;/foreign-keys&gt;&lt;ref-type name="Journal Article"&gt;17&lt;/ref-type&gt;&lt;contributors&gt;&lt;authors&gt;&lt;author&gt;M. Thuvander&lt;/author&gt;&lt;author&gt;H.-O. Andren&lt;/author&gt;&lt;author&gt;K. Stiller&lt;/author&gt;&lt;author&gt;Q.-H. Hu&lt;/author&gt;&lt;/authors&gt;&lt;/contributors&gt;&lt;titles&gt;&lt;title&gt;A statistical method to detect ordering and phase separation by APFIM&lt;/title&gt;&lt;secondary-title&gt;Ultramicroscopy&lt;/secondary-title&gt;&lt;/titles&gt;&lt;periodical&gt;&lt;full-title&gt;Ultramicroscopy&lt;/full-title&gt;&lt;/periodical&gt;&lt;pages&gt;7&lt;/pages&gt;&lt;volume&gt;73&lt;/volume&gt;&lt;section&gt;279&lt;/section&gt;&lt;dates&gt;&lt;year&gt;1998&lt;/year&gt;&lt;/dates&gt;&lt;urls&gt;&lt;/urls&gt;&lt;/record&gt;&lt;/Cite&gt;&lt;/EndNote&gt;</w:instrText>
      </w:r>
      <w:r w:rsidR="005D33FE">
        <w:rPr>
          <w:rFonts w:cs="Times New Roman"/>
        </w:rPr>
        <w:fldChar w:fldCharType="separate"/>
      </w:r>
      <w:r w:rsidR="00B436DE">
        <w:rPr>
          <w:rFonts w:cs="Times New Roman"/>
          <w:noProof/>
        </w:rPr>
        <w:t>[157]</w:t>
      </w:r>
      <w:r w:rsidR="005D33FE">
        <w:rPr>
          <w:rFonts w:cs="Times New Roman"/>
        </w:rPr>
        <w:fldChar w:fldCharType="end"/>
      </w:r>
      <w:r w:rsidR="0004245E">
        <w:rPr>
          <w:rFonts w:cs="Times New Roman"/>
        </w:rPr>
        <w:t xml:space="preserve">. </w:t>
      </w:r>
      <w:r w:rsidR="00292874" w:rsidRPr="0061084A">
        <w:rPr>
          <w:rFonts w:cs="Times New Roman"/>
        </w:rPr>
        <w:t>A larger clustering coefficient indicates more clustering or phase separation in the dataset.</w:t>
      </w:r>
    </w:p>
    <w:p w14:paraId="3BC9AD98" w14:textId="46C37339" w:rsidR="00FD1AFE" w:rsidRPr="002C29BB" w:rsidRDefault="00FD1AFE" w:rsidP="009B650C">
      <w:pPr>
        <w:spacing w:line="360" w:lineRule="auto"/>
        <w:jc w:val="both"/>
        <w:divId w:val="1458448797"/>
        <w:rPr>
          <w:rFonts w:cs="Times New Roman"/>
          <w:iCs/>
          <w:color w:val="000000"/>
          <w:kern w:val="24"/>
        </w:rPr>
      </w:pPr>
      <m:oMathPara>
        <m:oMath>
          <m:r>
            <w:rPr>
              <w:rFonts w:ascii="Cambria Math" w:eastAsia="+mn-ea" w:hAnsi="Cambria Math" w:cs="Times New Roman"/>
              <w:color w:val="000000"/>
              <w:kern w:val="24"/>
            </w:rPr>
            <m:t>clustering coeficient =</m:t>
          </m:r>
          <m:nary>
            <m:naryPr>
              <m:chr m:val="∑"/>
              <m:ctrlPr>
                <w:rPr>
                  <w:rFonts w:ascii="Cambria Math" w:eastAsia="+mn-ea" w:hAnsi="Cambria Math" w:cs="Times New Roman"/>
                  <w:i/>
                  <w:iCs/>
                  <w:color w:val="000000"/>
                  <w:kern w:val="24"/>
                </w:rPr>
              </m:ctrlPr>
            </m:naryPr>
            <m:sub>
              <m:r>
                <w:rPr>
                  <w:rFonts w:ascii="Cambria Math" w:eastAsia="+mn-ea" w:hAnsi="Cambria Math" w:cs="Times New Roman"/>
                  <w:color w:val="000000"/>
                  <w:kern w:val="24"/>
                </w:rPr>
                <m:t>Nb=50</m:t>
              </m:r>
            </m:sub>
            <m:sup>
              <m:r>
                <w:rPr>
                  <w:rFonts w:ascii="Cambria Math" w:eastAsia="+mn-ea" w:hAnsi="Cambria Math" w:cs="Times New Roman"/>
                  <w:color w:val="000000"/>
                  <w:kern w:val="24"/>
                </w:rPr>
                <m:t>500</m:t>
              </m:r>
            </m:sup>
            <m:e>
              <m:sSup>
                <m:sSupPr>
                  <m:ctrlPr>
                    <w:rPr>
                      <w:rFonts w:ascii="Cambria Math" w:eastAsia="+mn-ea" w:hAnsi="Cambria Math" w:cs="Times New Roman"/>
                      <w:i/>
                      <w:iCs/>
                      <w:color w:val="000000"/>
                      <w:kern w:val="24"/>
                    </w:rPr>
                  </m:ctrlPr>
                </m:sSupPr>
                <m:e>
                  <m:r>
                    <w:rPr>
                      <w:rFonts w:ascii="Cambria Math" w:eastAsia="+mn-ea" w:hAnsi="Cambria Math" w:cs="Times New Roman"/>
                      <w:color w:val="000000"/>
                      <w:kern w:val="24"/>
                    </w:rPr>
                    <m:t>(s-</m:t>
                  </m:r>
                  <m:r>
                    <w:rPr>
                      <w:rFonts w:ascii="Cambria Math" w:eastAsia="+mn-ea" w:hAnsi="Cambria Math" w:cs="Times New Roman"/>
                      <w:color w:val="000000"/>
                      <w:kern w:val="24"/>
                      <w:lang w:val="el-GR"/>
                    </w:rPr>
                    <m:t>σ</m:t>
                  </m:r>
                  <m:r>
                    <w:rPr>
                      <w:rFonts w:ascii="Cambria Math" w:eastAsia="+mn-ea" w:hAnsi="Cambria Math" w:cs="Times New Roman"/>
                      <w:color w:val="000000"/>
                      <w:kern w:val="24"/>
                    </w:rPr>
                    <m:t>)</m:t>
                  </m:r>
                </m:e>
                <m:sup>
                  <m:r>
                    <w:rPr>
                      <w:rFonts w:ascii="Cambria Math" w:eastAsia="+mn-ea" w:hAnsi="Cambria Math" w:cs="Times New Roman"/>
                      <w:color w:val="000000"/>
                      <w:kern w:val="24"/>
                    </w:rPr>
                    <m:t>2</m:t>
                  </m:r>
                </m:sup>
              </m:sSup>
            </m:e>
          </m:nary>
        </m:oMath>
      </m:oMathPara>
    </w:p>
    <w:p w14:paraId="53283E94" w14:textId="77777777" w:rsidR="002C29BB" w:rsidRPr="0061084A" w:rsidRDefault="002C29BB" w:rsidP="009B650C">
      <w:pPr>
        <w:spacing w:line="360" w:lineRule="auto"/>
        <w:jc w:val="both"/>
        <w:divId w:val="1458448797"/>
        <w:rPr>
          <w:rFonts w:cs="Times New Roman"/>
          <w:iCs/>
          <w:color w:val="000000"/>
          <w:kern w:val="24"/>
        </w:rPr>
      </w:pPr>
    </w:p>
    <w:p w14:paraId="45E12C3F" w14:textId="396AD13F" w:rsidR="00C01DE4" w:rsidRPr="0061084A" w:rsidRDefault="00C01DE4" w:rsidP="00C01DE4">
      <w:pPr>
        <w:pStyle w:val="Heading3"/>
        <w:divId w:val="1458448797"/>
      </w:pPr>
      <w:bookmarkStart w:id="110" w:name="_Toc127377022"/>
      <w:r w:rsidRPr="0061084A">
        <w:t>3.4.</w:t>
      </w:r>
      <w:r w:rsidR="001D7645">
        <w:t>6</w:t>
      </w:r>
      <w:r w:rsidRPr="0061084A">
        <w:t xml:space="preserve"> Identifying clusters with self-developed Python codes.</w:t>
      </w:r>
      <w:bookmarkEnd w:id="110"/>
    </w:p>
    <w:p w14:paraId="75922E44" w14:textId="18A6092B" w:rsidR="00E56E4F" w:rsidRPr="0061084A" w:rsidRDefault="00FE3115" w:rsidP="0099058E">
      <w:pPr>
        <w:pStyle w:val="StyleJustifiedFirstline05Linespacing15lines"/>
        <w:divId w:val="1458448797"/>
      </w:pPr>
      <w:r w:rsidRPr="0061084A">
        <w:t xml:space="preserve">The cluster analysis was first conducted using the maximum separation method inherent to </w:t>
      </w:r>
      <w:r w:rsidR="00A74A2F">
        <w:t xml:space="preserve">the </w:t>
      </w:r>
      <w:r w:rsidR="00A74A2F" w:rsidRPr="00A74A2F">
        <w:t>Integrated Visualization and Analysis Software</w:t>
      </w:r>
      <w:r w:rsidR="00A74A2F">
        <w:t xml:space="preserve"> (</w:t>
      </w:r>
      <w:r w:rsidRPr="0061084A">
        <w:t>IVAS</w:t>
      </w:r>
      <w:r w:rsidR="00A74A2F">
        <w:t>)</w:t>
      </w:r>
      <w:r w:rsidRPr="0061084A">
        <w:t xml:space="preserve"> according to the D</w:t>
      </w:r>
      <w:r w:rsidRPr="0061084A">
        <w:rPr>
          <w:vertAlign w:val="subscript"/>
        </w:rPr>
        <w:t>max</w:t>
      </w:r>
      <w:r w:rsidRPr="0061084A">
        <w:t xml:space="preserve"> and N</w:t>
      </w:r>
      <w:r w:rsidRPr="0061084A">
        <w:rPr>
          <w:vertAlign w:val="subscript"/>
        </w:rPr>
        <w:t>min</w:t>
      </w:r>
      <w:r w:rsidRPr="0061084A">
        <w:t xml:space="preserve"> selection algorithm described in </w:t>
      </w:r>
      <w:r w:rsidR="00172C92">
        <w:t xml:space="preserve">Ref. </w:t>
      </w:r>
      <w:r w:rsidRPr="0061084A">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Pr="0061084A">
        <w:fldChar w:fldCharType="separate"/>
      </w:r>
      <w:r w:rsidR="0033279F">
        <w:rPr>
          <w:noProof/>
        </w:rPr>
        <w:t>[5]</w:t>
      </w:r>
      <w:r w:rsidRPr="0061084A">
        <w:fldChar w:fldCharType="end"/>
      </w:r>
      <w:r w:rsidRPr="0061084A">
        <w:t xml:space="preserve">, but misleading results inconsistent </w:t>
      </w:r>
      <w:r w:rsidR="0049643F">
        <w:t>with</w:t>
      </w:r>
      <w:r w:rsidRPr="0061084A">
        <w:t xml:space="preserve"> the statistical results (clustering coefficient) were obtained. Therefore, </w:t>
      </w:r>
      <w:r w:rsidR="00037823">
        <w:t>we</w:t>
      </w:r>
      <w:r w:rsidRPr="0061084A">
        <w:t xml:space="preserve"> have developed a concentration-based filtering algorithm using </w:t>
      </w:r>
      <w:r w:rsidR="00037823">
        <w:t>P</w:t>
      </w:r>
      <w:r w:rsidRPr="0061084A">
        <w:t xml:space="preserve">ython codes to identify and quantify the Cr-enriched clusters. The radius, number density and volume fraction </w:t>
      </w:r>
      <w:r w:rsidR="00037823">
        <w:t xml:space="preserve">of precipitates </w:t>
      </w:r>
      <w:r w:rsidRPr="0061084A">
        <w:t>were calculated in this method</w:t>
      </w:r>
      <w:r w:rsidR="00E56E4F" w:rsidRPr="0061084A">
        <w:t>.</w:t>
      </w:r>
    </w:p>
    <w:p w14:paraId="696FD040" w14:textId="7AA0EA26" w:rsidR="000020F0" w:rsidRPr="0061084A" w:rsidRDefault="00FE3115" w:rsidP="009B7475">
      <w:pPr>
        <w:spacing w:line="360" w:lineRule="auto"/>
        <w:ind w:firstLine="720"/>
        <w:jc w:val="both"/>
        <w:divId w:val="1458448797"/>
        <w:rPr>
          <w:rFonts w:cs="Times New Roman"/>
        </w:rPr>
      </w:pPr>
      <w:r w:rsidRPr="0061084A">
        <w:rPr>
          <w:rFonts w:cs="Times New Roman"/>
        </w:rPr>
        <w:t>This algorithm is similar to the one mentioned in</w:t>
      </w:r>
      <w:r w:rsidR="00037823">
        <w:rPr>
          <w:rFonts w:cs="Times New Roman"/>
        </w:rPr>
        <w:t xml:space="preserve"> Refs.</w:t>
      </w:r>
      <w:r w:rsidRPr="0061084A">
        <w:rPr>
          <w:rFonts w:cs="Times New Roman"/>
        </w:rPr>
        <w:t xml:space="preserve"> </w:t>
      </w:r>
      <w:r w:rsidRPr="0061084A">
        <w:rPr>
          <w:rFonts w:cs="Times New Roman"/>
        </w:rPr>
        <w:fldChar w:fldCharType="begin"/>
      </w:r>
      <w:r w:rsidR="00B436DE">
        <w:rPr>
          <w:rFonts w:cs="Times New Roman"/>
        </w:rPr>
        <w:instrText xml:space="preserve"> ADDIN EN.CITE &lt;EndNote&gt;&lt;Cite&gt;&lt;Author&gt;Kuksenko&lt;/Author&gt;&lt;Year&gt;2011&lt;/Year&gt;&lt;RecNum&gt;251&lt;/RecNum&gt;&lt;DisplayText&gt;[10, 155]&lt;/DisplayText&gt;&lt;record&gt;&lt;rec-number&gt;251&lt;/rec-number&gt;&lt;foreign-keys&gt;&lt;key app="EN" db-id="05052tp2owzs2qezrt1ve9tja9f25rw2xfas" timestamp="1668461113" guid="58b79cba-3f8b-499d-85a2-9889741b8a0b"&gt;251&lt;/key&gt;&lt;/foreign-keys&gt;&lt;ref-type name="Journal Article"&gt;17&lt;/ref-type&gt;&lt;contributors&gt;&lt;authors&gt;&lt;author&gt;Kuksenko, V.&lt;/author&gt;&lt;author&gt;Pareige, C.&lt;/author&gt;&lt;author&gt;Genevois, C.&lt;/author&gt;&lt;author&gt;Cuvilly, F.&lt;/author&gt;&lt;author&gt;Roussel, M.&lt;/author&gt;&lt;author&gt;Pareige, P.&lt;/author&gt;&lt;/authors&gt;&lt;/contributors&gt;&lt;titles&gt;&lt;title&gt;Effect of neutron-irradiation on the microstructure of a Fe–12at.%Cr alloy&lt;/title&gt;&lt;secondary-title&gt;Journal of Nuclear Materials&lt;/secondary-title&gt;&lt;/titles&gt;&lt;periodical&gt;&lt;full-title&gt;Journal of Nuclear Materials&lt;/full-title&gt;&lt;/periodical&gt;&lt;pages&gt;61-66&lt;/pages&gt;&lt;volume&gt;415&lt;/volume&gt;&lt;number&gt;1&lt;/number&gt;&lt;section&gt;61&lt;/section&gt;&lt;dates&gt;&lt;year&gt;2011&lt;/year&gt;&lt;/dates&gt;&lt;isbn&gt;00223115&lt;/isbn&gt;&lt;urls&gt;&lt;/urls&gt;&lt;electronic-resource-num&gt;10.1016/j.jnucmat.2011.05.042&lt;/electronic-resource-num&gt;&lt;/record&gt;&lt;/Cite&gt;&lt;Cite&gt;&lt;Author&gt;Pareige&lt;/Author&gt;&lt;Year&gt;2015&lt;/Year&gt;&lt;RecNum&gt;474&lt;/RecNum&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rsidRPr="0061084A">
        <w:rPr>
          <w:rFonts w:cs="Times New Roman"/>
        </w:rPr>
        <w:fldChar w:fldCharType="separate"/>
      </w:r>
      <w:r w:rsidR="00B436DE">
        <w:rPr>
          <w:rFonts w:cs="Times New Roman"/>
          <w:noProof/>
        </w:rPr>
        <w:t>[10, 155]</w:t>
      </w:r>
      <w:r w:rsidRPr="0061084A">
        <w:rPr>
          <w:rFonts w:cs="Times New Roman"/>
        </w:rPr>
        <w:fldChar w:fldCharType="end"/>
      </w:r>
      <w:r w:rsidRPr="0061084A">
        <w:rPr>
          <w:rFonts w:cs="Times New Roman"/>
        </w:rPr>
        <w:t xml:space="preserve">, which was found to be more effective in identifying clusters in concentrated alloys than the maximum separation method </w:t>
      </w:r>
      <w:r w:rsidRPr="0061084A">
        <w:rPr>
          <w:rFonts w:cs="Times New Roman"/>
        </w:rPr>
        <w:fldChar w:fldCharType="begin">
          <w:fldData xml:space="preserve">PEVuZE5vdGU+PENpdGU+PEF1dGhvcj5IeWRlPC9BdXRob3I+PFllYXI+MjAxNzwvWWVhcj48UmVj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</w:fldData>
        </w:fldChar>
      </w:r>
      <w:r w:rsidR="00B436DE">
        <w:rPr>
          <w:rFonts w:cs="Times New Roman"/>
        </w:rPr>
        <w:instrText xml:space="preserve"> ADDIN EN.CITE </w:instrText>
      </w:r>
      <w:r w:rsidR="00B436DE">
        <w:rPr>
          <w:rFonts w:cs="Times New Roman"/>
        </w:rPr>
        <w:fldChar w:fldCharType="begin">
          <w:fldData xml:space="preserve">PEVuZE5vdGU+PENpdGU+PEF1dGhvcj5IeWRlPC9BdXRob3I+PFllYXI+MjAxNzwvWWVhcj48UmVj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sidRPr="0061084A">
        <w:rPr>
          <w:rFonts w:cs="Times New Roman"/>
        </w:rPr>
        <w:fldChar w:fldCharType="separate"/>
      </w:r>
      <w:r w:rsidR="00B436DE">
        <w:rPr>
          <w:rFonts w:cs="Times New Roman"/>
          <w:noProof/>
        </w:rPr>
        <w:t>[158]</w:t>
      </w:r>
      <w:r w:rsidRPr="0061084A">
        <w:rPr>
          <w:rFonts w:cs="Times New Roman"/>
        </w:rPr>
        <w:fldChar w:fldCharType="end"/>
      </w:r>
      <w:r w:rsidRPr="0061084A">
        <w:rPr>
          <w:rFonts w:cs="Times New Roman"/>
        </w:rPr>
        <w:t xml:space="preserve">. </w:t>
      </w:r>
      <w:r w:rsidR="000020F0" w:rsidRPr="0061084A">
        <w:rPr>
          <w:rFonts w:cs="Times New Roman"/>
        </w:rPr>
        <w:t>The steps to identify the clusters are listed below:</w:t>
      </w:r>
    </w:p>
    <w:p w14:paraId="6D31D1ED" w14:textId="02F67C7C" w:rsidR="000020F0" w:rsidRPr="0061084A" w:rsidRDefault="00FE3115" w:rsidP="00075D41">
      <w:pPr>
        <w:pStyle w:val="ListParagraph"/>
        <w:divId w:val="1458448797"/>
      </w:pPr>
      <w:r w:rsidRPr="0061084A">
        <w:t xml:space="preserve">By using the software 3Depict </w:t>
      </w:r>
      <w:r w:rsidRPr="0061084A">
        <w:fldChar w:fldCharType="begin"/>
      </w:r>
      <w:r w:rsidR="00B436DE">
        <w:instrText xml:space="preserve"> ADDIN EN.CITE &lt;EndNote&gt;&lt;Cite&gt;&lt;Author&gt;Haley&lt;/Author&gt;&lt;Year&gt;2010&lt;/Year&gt;&lt;RecNum&gt;81&lt;/RecNum&gt;&lt;DisplayText&gt;[159]&lt;/DisplayText&gt;&lt;record&gt;&lt;rec-number&gt;81&lt;/rec-number&gt;&lt;foreign-keys&gt;&lt;key app="EN" db-id="05052tp2owzs2qezrt1ve9tja9f25rw2xfas" timestamp="1668460905" guid="e691b04e-6de7-45e7-b1fe-6686bf9d603f"&gt;81&lt;/key&gt;&lt;/foreign-keys&gt;&lt;ref-type name="Journal Article"&gt;17&lt;/ref-type&gt;&lt;contributors&gt;&lt;authors&gt;&lt;author&gt;D. Haley&lt;/author&gt;&lt;/authors&gt;&lt;/contributors&gt;&lt;titles&gt;&lt;title&gt;3Depict - Visualisation &amp;amp; Analysis for Atom Probe&lt;/title&gt;&lt;secondary-title&gt;http://threedepict.sourceforge.net&lt;/secondary-title&gt;&lt;/titles&gt;&lt;periodical&gt;&lt;full-title&gt;http://threedepict.sourceforge.net&lt;/full-title&gt;&lt;/periodical&gt;&lt;dates&gt;&lt;year&gt;2010&lt;/year&gt;&lt;/dates&gt;&lt;urls&gt;&lt;/urls&gt;&lt;/record&gt;&lt;/Cite&gt;&lt;/EndNote&gt;</w:instrText>
      </w:r>
      <w:r w:rsidRPr="0061084A">
        <w:fldChar w:fldCharType="separate"/>
      </w:r>
      <w:r w:rsidR="00B436DE">
        <w:rPr>
          <w:noProof/>
        </w:rPr>
        <w:t>[159]</w:t>
      </w:r>
      <w:r w:rsidRPr="0061084A">
        <w:fldChar w:fldCharType="end"/>
      </w:r>
      <w:r w:rsidRPr="0061084A">
        <w:t xml:space="preserve">, the </w:t>
      </w:r>
      <w:r w:rsidR="00902B67">
        <w:t xml:space="preserve">local </w:t>
      </w:r>
      <w:r w:rsidRPr="0061084A">
        <w:t xml:space="preserve">Cr concentration </w:t>
      </w:r>
      <w:r w:rsidR="00902B67">
        <w:t>at</w:t>
      </w:r>
      <w:r w:rsidRPr="0061084A">
        <w:t xml:space="preserve"> each atom </w:t>
      </w:r>
      <w:r w:rsidR="00902B67">
        <w:t xml:space="preserve">position </w:t>
      </w:r>
      <w:r w:rsidRPr="0061084A">
        <w:t xml:space="preserve">was calculated in a spherical volume with a radius of 0.94 nm, which corresponds to about 100 atoms. </w:t>
      </w:r>
      <w:r w:rsidR="009D6E5D">
        <w:t xml:space="preserve">This method was applied during the analysis of Fe18Cr specimens irradiated by heavy ions at 300-450 °C. In </w:t>
      </w:r>
      <w:r w:rsidR="0056683D">
        <w:t xml:space="preserve">the </w:t>
      </w:r>
      <w:r w:rsidR="009D6E5D">
        <w:t xml:space="preserve">later </w:t>
      </w:r>
      <w:r w:rsidR="0056683D">
        <w:t>analyses</w:t>
      </w:r>
      <w:r w:rsidR="009D6E5D">
        <w:t>, the algorithm</w:t>
      </w:r>
      <w:r w:rsidR="0058507F">
        <w:t xml:space="preserve"> was revised and improved</w:t>
      </w:r>
      <w:r w:rsidR="009D6E5D">
        <w:t xml:space="preserve">, </w:t>
      </w:r>
      <w:r w:rsidR="0058507F">
        <w:t xml:space="preserve">so </w:t>
      </w:r>
      <w:r w:rsidR="009D6E5D">
        <w:t xml:space="preserve">this step was successfully implemented into the Python algorithm using </w:t>
      </w:r>
      <w:r w:rsidR="0056683D">
        <w:t xml:space="preserve">the </w:t>
      </w:r>
      <w:r w:rsidR="009D6E5D">
        <w:t xml:space="preserve">BallTree module in </w:t>
      </w:r>
      <w:r w:rsidR="0056683D">
        <w:t xml:space="preserve">the </w:t>
      </w:r>
      <w:r w:rsidR="009D6E5D">
        <w:t>scikit-learn package.</w:t>
      </w:r>
    </w:p>
    <w:p w14:paraId="16CF895F" w14:textId="10CD5B05" w:rsidR="00C62D60" w:rsidRPr="0061084A" w:rsidRDefault="0093430E" w:rsidP="004502B6">
      <w:pPr>
        <w:pStyle w:val="ListParagraph"/>
        <w:divId w:val="1458448797"/>
      </w:pPr>
      <w:r w:rsidRPr="0061084A">
        <w:t xml:space="preserve">For </w:t>
      </w:r>
      <w:r w:rsidR="00E31231">
        <w:t xml:space="preserve">the </w:t>
      </w:r>
      <w:r w:rsidRPr="0061084A">
        <w:t>Fe</w:t>
      </w:r>
      <w:r w:rsidR="00E31231">
        <w:t>-</w:t>
      </w:r>
      <w:r w:rsidRPr="0061084A">
        <w:t>18Cr specimen, a</w:t>
      </w:r>
      <w:r w:rsidR="00FE3115" w:rsidRPr="0061084A">
        <w:t xml:space="preserve"> threshold concentration of 30 at. % was then applied to filter the atoms. This threshold value was determined from the frequency distribution of the pristine Fe</w:t>
      </w:r>
      <w:r w:rsidR="00E31231">
        <w:t>-</w:t>
      </w:r>
      <w:r w:rsidR="00FE3115" w:rsidRPr="0061084A">
        <w:t>18Cr at a block size of 200 atoms. The Cr content value at which the count goes to 0 was selected as the threshold to remove the contribution</w:t>
      </w:r>
      <w:r w:rsidR="00483691">
        <w:t>s</w:t>
      </w:r>
      <w:r w:rsidR="00FE3115" w:rsidRPr="0061084A">
        <w:t xml:space="preserve"> from random fluctuation</w:t>
      </w:r>
      <w:r w:rsidR="004428FA">
        <w:t>s</w:t>
      </w:r>
      <w:r w:rsidR="00FE3115" w:rsidRPr="0061084A">
        <w:t xml:space="preserve">. However, this value was found to </w:t>
      </w:r>
      <w:r w:rsidR="00FE5C66" w:rsidRPr="0061084A">
        <w:t>decrease</w:t>
      </w:r>
      <w:r w:rsidR="00FE3115" w:rsidRPr="0061084A">
        <w:t xml:space="preserve"> </w:t>
      </w:r>
      <w:r w:rsidR="00FE3115" w:rsidRPr="00483691">
        <w:t>with the block size</w:t>
      </w:r>
      <w:r w:rsidR="00FE5C66" w:rsidRPr="00483691">
        <w:t xml:space="preserve"> as shown in</w:t>
      </w:r>
      <w:r w:rsidR="000C0EB7">
        <w:t xml:space="preserve"> </w:t>
      </w:r>
      <w:r w:rsidR="00DA76EA">
        <w:lastRenderedPageBreak/>
        <w:fldChar w:fldCharType="begin"/>
      </w:r>
      <w:r w:rsidR="00DA76EA">
        <w:instrText xml:space="preserve"> REF _Ref64459300 </w:instrText>
      </w:r>
      <w:r w:rsidR="00DA76EA">
        <w:fldChar w:fldCharType="separate"/>
      </w:r>
      <w:r w:rsidR="0013323D">
        <w:t xml:space="preserve">Figure </w:t>
      </w:r>
      <w:r w:rsidR="0013323D">
        <w:rPr>
          <w:noProof/>
        </w:rPr>
        <w:t>3</w:t>
      </w:r>
      <w:r w:rsidR="0013323D">
        <w:t>.</w:t>
      </w:r>
      <w:r w:rsidR="0013323D">
        <w:rPr>
          <w:noProof/>
        </w:rPr>
        <w:t>12</w:t>
      </w:r>
      <w:r w:rsidR="00DA76EA">
        <w:rPr>
          <w:noProof/>
        </w:rPr>
        <w:fldChar w:fldCharType="end"/>
      </w:r>
      <w:r w:rsidR="00FE3115" w:rsidRPr="00483691">
        <w:t>. The block sizes of 100, 150, 200 and</w:t>
      </w:r>
      <w:r w:rsidR="00FE3115" w:rsidRPr="0061084A">
        <w:t xml:space="preserve"> 400 atoms give thresholds of 39, 34.5, 30 and 26.25 at. %</w:t>
      </w:r>
      <w:r w:rsidR="00415435">
        <w:t>,</w:t>
      </w:r>
      <w:r w:rsidR="00FE3115" w:rsidRPr="0061084A">
        <w:t xml:space="preserve"> respectively. By visually comparing the filtered atoms and Cr atom map, 30 at. % was found to give the best fit and thus selected as the threshold. </w:t>
      </w:r>
      <w:r w:rsidR="008414FD" w:rsidRPr="0061084A">
        <w:t xml:space="preserve">As a result, </w:t>
      </w:r>
      <w:r w:rsidR="00182155">
        <w:t xml:space="preserve">a </w:t>
      </w:r>
      <w:r w:rsidR="008414FD" w:rsidRPr="0061084A">
        <w:t>block size of 200 atoms was used to determine the threshold Cr content for alloys with lower bulk Cr concentration</w:t>
      </w:r>
      <w:r w:rsidR="001A336B">
        <w:t>s</w:t>
      </w:r>
      <w:r w:rsidR="00C24C04" w:rsidRPr="0061084A">
        <w:t>, and the t</w:t>
      </w:r>
      <w:r w:rsidR="00925F8E" w:rsidRPr="0061084A">
        <w:t>hresholds were 24%</w:t>
      </w:r>
      <w:r w:rsidR="001A336B">
        <w:t xml:space="preserve">, </w:t>
      </w:r>
      <w:r w:rsidR="00483691">
        <w:t>22% and</w:t>
      </w:r>
      <w:r w:rsidR="00415435">
        <w:t xml:space="preserve"> </w:t>
      </w:r>
      <w:r w:rsidR="00483691">
        <w:t>20.5%</w:t>
      </w:r>
      <w:r w:rsidR="00925F8E" w:rsidRPr="0061084A">
        <w:t xml:space="preserve"> for Fe</w:t>
      </w:r>
      <w:r w:rsidR="00415435">
        <w:t>-</w:t>
      </w:r>
      <w:r w:rsidR="00925F8E" w:rsidRPr="0061084A">
        <w:t>14Cr</w:t>
      </w:r>
      <w:r w:rsidR="00483691">
        <w:t>,</w:t>
      </w:r>
      <w:r w:rsidR="0042669A" w:rsidRPr="0061084A">
        <w:t xml:space="preserve"> Fe</w:t>
      </w:r>
      <w:r w:rsidR="00D82344">
        <w:t>-</w:t>
      </w:r>
      <w:r w:rsidR="0042669A" w:rsidRPr="0061084A">
        <w:t>12Cr and Fe</w:t>
      </w:r>
      <w:r w:rsidR="00D82344">
        <w:t>-</w:t>
      </w:r>
      <w:r w:rsidR="0042669A" w:rsidRPr="0061084A">
        <w:t>10Cr alloys</w:t>
      </w:r>
      <w:r w:rsidR="00D82344">
        <w:t>, and 4.5% for FeCu alloys</w:t>
      </w:r>
      <w:r w:rsidR="0042669A" w:rsidRPr="0061084A">
        <w:t xml:space="preserve"> respectively. </w:t>
      </w:r>
    </w:p>
    <w:p w14:paraId="2872E7BA" w14:textId="07488FD5" w:rsidR="00854FA1" w:rsidRPr="0061084A" w:rsidRDefault="00FE3115" w:rsidP="00075D41">
      <w:pPr>
        <w:pStyle w:val="ListParagraph"/>
        <w:divId w:val="1458448797"/>
      </w:pPr>
      <w:r w:rsidRPr="0061084A">
        <w:t xml:space="preserve">After the filtering step, the selected atoms were judged to form clusters if their distances were shorter than 0.5 nm, and clusters with less than 16 atoms were removed. The selection of these two parameters was based on the results of maximum separation analysis performed on the same datasets using the method proposed in </w:t>
      </w:r>
      <w:r w:rsidR="002B04D7">
        <w:t xml:space="preserve">Ref. </w:t>
      </w:r>
      <w:r w:rsidRPr="0061084A">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Pr="0061084A">
        <w:fldChar w:fldCharType="separate"/>
      </w:r>
      <w:r w:rsidR="0033279F">
        <w:rPr>
          <w:noProof/>
        </w:rPr>
        <w:t>[5]</w:t>
      </w:r>
      <w:r w:rsidRPr="0061084A">
        <w:fldChar w:fldCharType="end"/>
      </w:r>
      <w:r w:rsidRPr="0061084A">
        <w:t xml:space="preserve">. </w:t>
      </w:r>
    </w:p>
    <w:p w14:paraId="4DBEBC32" w14:textId="74E31A96" w:rsidR="00CB0515" w:rsidRPr="0061084A" w:rsidRDefault="00FE3115" w:rsidP="00075D41">
      <w:pPr>
        <w:pStyle w:val="ListParagraph"/>
        <w:divId w:val="1458448797"/>
      </w:pPr>
      <w:r w:rsidRPr="0061084A">
        <w:t xml:space="preserve">Background clusters </w:t>
      </w:r>
      <w:r w:rsidR="00455DAA" w:rsidRPr="0061084A">
        <w:t xml:space="preserve">with their radius and Cr concentration fall in the region </w:t>
      </w:r>
      <w:r w:rsidR="00F60457" w:rsidRPr="0061084A">
        <w:t xml:space="preserve">corresponding to the </w:t>
      </w:r>
      <w:r w:rsidR="00E76A27" w:rsidRPr="0061084A">
        <w:t xml:space="preserve">clusters identified in the random datasets </w:t>
      </w:r>
      <w:r w:rsidRPr="0061084A">
        <w:t xml:space="preserve">were subtracted </w:t>
      </w:r>
      <w:r w:rsidRPr="0061084A">
        <w:fldChar w:fldCharType="begin"/>
      </w:r>
      <w:r w:rsidR="00B436DE">
        <w:instrText xml:space="preserve"> ADDIN EN.CITE &lt;EndNote&gt;&lt;Cite&gt;&lt;Author&gt;Styman&lt;/Author&gt;&lt;Year&gt;2013&lt;/Year&gt;&lt;RecNum&gt;235&lt;/RecNum&gt;&lt;DisplayText&gt;[160]&lt;/DisplayText&gt;&lt;record&gt;&lt;rec-number&gt;235&lt;/rec-number&gt;&lt;foreign-keys&gt;&lt;key app="EN" db-id="05052tp2owzs2qezrt1ve9tja9f25rw2xfas" timestamp="1668461095" guid="d6e89666-ba2b-478e-9fee-b7343fdf79d2"&gt;235&lt;/key&gt;&lt;/foreign-keys&gt;&lt;ref-type name="Journal Article"&gt;17&lt;/ref-type&gt;&lt;contributors&gt;&lt;authors&gt;&lt;author&gt;Styman, P. D.&lt;/author&gt;&lt;author&gt;Hyde, J. M.&lt;/author&gt;&lt;author&gt;Wilford, K.&lt;/author&gt;&lt;author&gt;Smith, G. D.&lt;/author&gt;&lt;/authors&gt;&lt;/contributors&gt;&lt;auth-address&gt;Department of Materials, University of Oxford, Parks Road, Oxford OX1 3PH, UK. Electronic address: paul.styman@materials.ox.ac.uk.&lt;/auth-address&gt;&lt;titles&gt;&lt;title&gt;Quantitative methods for the APT analysis of thermally aged RPV steels&lt;/title&gt;&lt;secondary-title&gt;Ultramicroscopy&lt;/secondary-title&gt;&lt;/titles&gt;&lt;periodical&gt;&lt;full-title&gt;Ultramicroscopy&lt;/full-title&gt;&lt;/periodical&gt;&lt;pages&gt;258-64&lt;/pages&gt;&lt;volume&gt;132&lt;/volume&gt;&lt;edition&gt;2013/01/29&lt;/edition&gt;&lt;keywords&gt;&lt;keyword&gt;Atom Probe Tomography&lt;/keyword&gt;&lt;keyword&gt;Cu clustering&lt;/keyword&gt;&lt;keyword&gt;Maximum separation method&lt;/keyword&gt;&lt;keyword&gt;RPV steels&lt;/keyword&gt;&lt;keyword&gt;Thermal ageing&lt;/keyword&gt;&lt;/keywords&gt;&lt;dates&gt;&lt;year&gt;2013&lt;/year&gt;&lt;pub-dates&gt;&lt;date&gt;Sep&lt;/date&gt;&lt;/pub-dates&gt;&lt;/dates&gt;&lt;isbn&gt;1879-2723 (Electronic)&amp;#xD;0304-3991 (Linking)&lt;/isbn&gt;&lt;accession-num&gt;23352805&lt;/accession-num&gt;&lt;urls&gt;&lt;related-urls&gt;&lt;url&gt;https://www.ncbi.nlm.nih.gov/pubmed/23352805&lt;/url&gt;&lt;/related-urls&gt;&lt;/urls&gt;&lt;electronic-resource-num&gt;10.1016/j.ultramic.2012.12.003&lt;/electronic-resource-num&gt;&lt;/record&gt;&lt;/Cite&gt;&lt;/EndNote&gt;</w:instrText>
      </w:r>
      <w:r w:rsidRPr="0061084A">
        <w:fldChar w:fldCharType="separate"/>
      </w:r>
      <w:r w:rsidR="00B436DE">
        <w:rPr>
          <w:noProof/>
        </w:rPr>
        <w:t>[160]</w:t>
      </w:r>
      <w:r w:rsidRPr="0061084A">
        <w:fldChar w:fldCharType="end"/>
      </w:r>
      <w:r w:rsidRPr="0061084A">
        <w:t xml:space="preserve">. </w:t>
      </w:r>
    </w:p>
    <w:p w14:paraId="00FAE86F" w14:textId="446C2CFB" w:rsidR="00BC3FC3" w:rsidRPr="0061084A" w:rsidRDefault="00BC3FC3" w:rsidP="00075D41">
      <w:pPr>
        <w:pStyle w:val="ListParagraph"/>
        <w:divId w:val="1458448797"/>
      </w:pPr>
      <w:r w:rsidRPr="0061084A">
        <w:t xml:space="preserve">For each cluster, if there are matrix atoms within 0.5 nm </w:t>
      </w:r>
      <w:r w:rsidR="0058507F">
        <w:t xml:space="preserve">(envelop distance) </w:t>
      </w:r>
      <w:r w:rsidRPr="0061084A">
        <w:t xml:space="preserve">of a cluster atom, the matrix atoms are added to the cluster. This step introduces some matrix atoms to the cluster mistakenly, which will be removed by the erosion step. </w:t>
      </w:r>
    </w:p>
    <w:p w14:paraId="7CF9AB81" w14:textId="2D9E558A" w:rsidR="00603A7C" w:rsidRPr="0061084A" w:rsidRDefault="00603A7C" w:rsidP="00075D41">
      <w:pPr>
        <w:pStyle w:val="ListParagraph"/>
        <w:divId w:val="1458448797"/>
      </w:pPr>
      <w:r w:rsidRPr="0061084A">
        <w:t>In order to remove the Fe shell, t</w:t>
      </w:r>
      <w:r w:rsidR="00806DE4" w:rsidRPr="0061084A">
        <w:t xml:space="preserve">he clusters are eroded </w:t>
      </w:r>
      <w:r w:rsidR="00182570" w:rsidRPr="0061084A">
        <w:t>with</w:t>
      </w:r>
      <w:r w:rsidR="00806DE4" w:rsidRPr="0061084A">
        <w:t xml:space="preserve"> </w:t>
      </w:r>
      <w:r w:rsidR="00182570" w:rsidRPr="0061084A">
        <w:t xml:space="preserve">erosion distance </w:t>
      </w:r>
      <w:r w:rsidR="00806DE4" w:rsidRPr="0061084A">
        <w:t>d</w:t>
      </w:r>
      <w:r w:rsidR="00806DE4" w:rsidRPr="0061084A">
        <w:rPr>
          <w:vertAlign w:val="subscript"/>
        </w:rPr>
        <w:t>eros</w:t>
      </w:r>
      <w:r w:rsidR="00806DE4" w:rsidRPr="0061084A">
        <w:t xml:space="preserve"> determined by their </w:t>
      </w:r>
      <w:r w:rsidR="00385B89">
        <w:t xml:space="preserve">spherical </w:t>
      </w:r>
      <w:r w:rsidR="00806DE4" w:rsidRPr="0061084A">
        <w:t>equivalent radius. d</w:t>
      </w:r>
      <w:r w:rsidR="00806DE4" w:rsidRPr="0061084A">
        <w:rPr>
          <w:vertAlign w:val="subscript"/>
        </w:rPr>
        <w:t>e</w:t>
      </w:r>
      <w:r w:rsidR="00FF26AC">
        <w:rPr>
          <w:vertAlign w:val="subscript"/>
        </w:rPr>
        <w:t>r</w:t>
      </w:r>
      <w:r w:rsidR="00806DE4" w:rsidRPr="0061084A">
        <w:t xml:space="preserve"> is in the range of 0.4 to 0.</w:t>
      </w:r>
      <w:r w:rsidR="00182570" w:rsidRPr="0061084A">
        <w:t>9</w:t>
      </w:r>
      <w:r w:rsidR="00806DE4" w:rsidRPr="0061084A">
        <w:t xml:space="preserve"> nm and </w:t>
      </w:r>
      <w:r w:rsidR="00914563">
        <w:t>a</w:t>
      </w:r>
      <w:r w:rsidR="00806DE4" w:rsidRPr="0061084A">
        <w:t xml:space="preserve"> larger d</w:t>
      </w:r>
      <w:r w:rsidR="00806DE4" w:rsidRPr="0061084A">
        <w:rPr>
          <w:vertAlign w:val="subscript"/>
        </w:rPr>
        <w:t>e</w:t>
      </w:r>
      <w:r w:rsidR="00FF26AC">
        <w:rPr>
          <w:vertAlign w:val="subscript"/>
        </w:rPr>
        <w:t>r</w:t>
      </w:r>
      <w:r w:rsidR="00806DE4" w:rsidRPr="0061084A">
        <w:t xml:space="preserve"> is applied </w:t>
      </w:r>
      <w:r w:rsidR="00914563">
        <w:t>to</w:t>
      </w:r>
      <w:r w:rsidR="00806DE4" w:rsidRPr="0061084A">
        <w:t xml:space="preserve"> larger clusters. Cluster radi</w:t>
      </w:r>
      <w:r w:rsidR="00123DC3">
        <w:t>i</w:t>
      </w:r>
      <w:r w:rsidR="00806DE4" w:rsidRPr="0061084A">
        <w:t xml:space="preserve"> are classified </w:t>
      </w:r>
      <w:r w:rsidR="00914563">
        <w:t>as</w:t>
      </w:r>
      <w:r w:rsidR="00806DE4" w:rsidRPr="0061084A">
        <w:t xml:space="preserve"> 0.5-1, 1-1.5, 1.5-2, 2-2.5, 2.5-3, 3-3.5. 3.5-4 nm</w:t>
      </w:r>
      <w:r w:rsidR="008E1594" w:rsidRPr="0061084A">
        <w:t xml:space="preserve"> and &gt;4nm</w:t>
      </w:r>
      <w:r w:rsidR="0058507F">
        <w:t xml:space="preserve"> size ranges</w:t>
      </w:r>
      <w:r w:rsidR="00806DE4" w:rsidRPr="0061084A">
        <w:t>.</w:t>
      </w:r>
      <w:r w:rsidR="008E1594" w:rsidRPr="0061084A">
        <w:t xml:space="preserve"> I</w:t>
      </w:r>
      <w:r w:rsidR="00806DE4" w:rsidRPr="0061084A">
        <w:t xml:space="preserve">f </w:t>
      </w:r>
      <w:r w:rsidR="00F65A9A">
        <w:t>a</w:t>
      </w:r>
      <w:r w:rsidR="00806DE4" w:rsidRPr="0061084A">
        <w:t xml:space="preserve"> cluster atom </w:t>
      </w:r>
      <w:r w:rsidR="00F65A9A">
        <w:t>is</w:t>
      </w:r>
      <w:r w:rsidR="00806DE4" w:rsidRPr="0061084A">
        <w:t xml:space="preserve"> in the d</w:t>
      </w:r>
      <w:r w:rsidR="00806DE4" w:rsidRPr="0061084A">
        <w:rPr>
          <w:vertAlign w:val="subscript"/>
        </w:rPr>
        <w:t>e</w:t>
      </w:r>
      <w:r w:rsidR="003F6F3F">
        <w:rPr>
          <w:vertAlign w:val="subscript"/>
        </w:rPr>
        <w:t>r</w:t>
      </w:r>
      <w:r w:rsidR="00806DE4" w:rsidRPr="0061084A">
        <w:t xml:space="preserve"> of a matrix atom, the cluster atom </w:t>
      </w:r>
      <w:r w:rsidR="00F65A9A">
        <w:t>is</w:t>
      </w:r>
      <w:r w:rsidR="00806DE4" w:rsidRPr="0061084A">
        <w:t xml:space="preserve"> removed from that cluster</w:t>
      </w:r>
      <w:r w:rsidR="00713076">
        <w:t xml:space="preserve"> and returned to the matrix</w:t>
      </w:r>
      <w:r w:rsidR="001753FF" w:rsidRPr="0061084A">
        <w:t xml:space="preserve">, which is very similar to the erosion procedure in IVAS </w:t>
      </w:r>
      <w:r w:rsidRPr="0061084A">
        <w:fldChar w:fldCharType="begin"/>
      </w:r>
      <w:r w:rsidR="00B436DE">
        <w:instrText xml:space="preserve"> ADDIN EN.CITE &lt;EndNote&gt;&lt;Cite&gt;&lt;Author&gt;Vaumousse&lt;/Author&gt;&lt;Year&gt;2003&lt;/Year&gt;&lt;RecNum&gt;381&lt;/RecNum&gt;&lt;DisplayText&gt;[161]&lt;/DisplayText&gt;&lt;record&gt;&lt;rec-number&gt;381&lt;/rec-number&gt;&lt;foreign-keys&gt;&lt;key app="EN" db-id="05052tp2owzs2qezrt1ve9tja9f25rw2xfas" timestamp="1668461269" guid="5f73da7d-e4f8-4135-be2f-29fd883a3036"&gt;381&lt;/key&gt;&lt;/foreign-keys&gt;&lt;ref-type name="Journal Article"&gt;17&lt;/ref-type&gt;&lt;contributors&gt;&lt;authors&gt;&lt;author&gt;Vaumousse, D&lt;/author&gt;&lt;author&gt;Cerezo, A&lt;/author&gt;&lt;author&gt;Warren, PJ&lt;/author&gt;&lt;/authors&gt;&lt;/contributors&gt;&lt;titles&gt;&lt;title&gt;A procedure for quantification of precipitate microstructures from three-dimensional atom probe data&lt;/title&gt;&lt;secondary-title&gt;Ultramicroscopy&lt;/secondary-title&gt;&lt;/titles&gt;&lt;periodical&gt;&lt;full-title&gt;Ultramicroscopy&lt;/full-title&gt;&lt;/periodical&gt;&lt;pages&gt;215-221&lt;/pages&gt;&lt;volume&gt;95&lt;/volume&gt;&lt;dates&gt;&lt;year&gt;2003&lt;/year&gt;&lt;/dates&gt;&lt;isbn&gt;0304-3991&lt;/isbn&gt;&lt;urls&gt;&lt;/urls&gt;&lt;/record&gt;&lt;/Cite&gt;&lt;/EndNote&gt;</w:instrText>
      </w:r>
      <w:r w:rsidRPr="0061084A">
        <w:fldChar w:fldCharType="separate"/>
      </w:r>
      <w:r w:rsidR="00B436DE">
        <w:rPr>
          <w:noProof/>
        </w:rPr>
        <w:t>[161]</w:t>
      </w:r>
      <w:r w:rsidRPr="0061084A">
        <w:fldChar w:fldCharType="end"/>
      </w:r>
      <w:r w:rsidR="001753FF" w:rsidRPr="0061084A">
        <w:t xml:space="preserve">. </w:t>
      </w:r>
      <w:r w:rsidR="00713076">
        <w:t>In the</w:t>
      </w:r>
      <w:r w:rsidR="009D6E5D">
        <w:t xml:space="preserve"> revis</w:t>
      </w:r>
      <w:r w:rsidR="00713076">
        <w:t>ed</w:t>
      </w:r>
      <w:r w:rsidR="009D6E5D">
        <w:t xml:space="preserve"> </w:t>
      </w:r>
      <w:r w:rsidR="00241E9F">
        <w:t xml:space="preserve">algorithm, </w:t>
      </w:r>
      <w:r w:rsidR="00CB46B7">
        <w:t xml:space="preserve">one </w:t>
      </w:r>
      <w:r w:rsidR="00241E9F">
        <w:t xml:space="preserve">proximity histogram showing the change of Cr concentration </w:t>
      </w:r>
      <w:r w:rsidR="0058507F">
        <w:t>crossing</w:t>
      </w:r>
      <w:r w:rsidR="00241E9F">
        <w:t xml:space="preserve"> the precipitate interface is calculated</w:t>
      </w:r>
      <w:r w:rsidR="00CB46B7">
        <w:t xml:space="preserve"> for each cluster</w:t>
      </w:r>
      <w:r w:rsidR="00241E9F">
        <w:t xml:space="preserve">, and the erosion distance is taken as the difference between the current interface and the point at which solute concentration is halfway between the matrix and precipitate core values. </w:t>
      </w:r>
      <w:r w:rsidR="00806DE4" w:rsidRPr="0061084A">
        <w:t xml:space="preserve"> </w:t>
      </w:r>
    </w:p>
    <w:p w14:paraId="41640270" w14:textId="04E0E02B" w:rsidR="00A7031F" w:rsidRDefault="00FE3115" w:rsidP="00075D41">
      <w:pPr>
        <w:pStyle w:val="ListParagraph"/>
        <w:divId w:val="1458448797"/>
      </w:pPr>
      <w:r w:rsidRPr="0061084A">
        <w:t xml:space="preserve">Heavily connected clusters were separated as the last step </w:t>
      </w:r>
      <w:r w:rsidRPr="0061084A">
        <w:fldChar w:fldCharType="begin"/>
      </w:r>
      <w:r w:rsidR="00922786">
        <w:instrText xml:space="preserve"> ADDIN EN.CITE &lt;EndNote&gt;&lt;Cite&gt;&lt;Author&gt;Novy&lt;/Author&gt;&lt;Year&gt;2009&lt;/Year&gt;&lt;RecNum&gt;358&lt;/RecNum&gt;&lt;DisplayText&gt;[66]&lt;/DisplayText&gt;&lt;record&gt;&lt;rec-number&gt;358&lt;/rec-number&gt;&lt;foreign-keys&gt;&lt;key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EndNote&gt;</w:instrText>
      </w:r>
      <w:r w:rsidRPr="0061084A">
        <w:fldChar w:fldCharType="separate"/>
      </w:r>
      <w:r w:rsidR="00922786">
        <w:rPr>
          <w:noProof/>
        </w:rPr>
        <w:t>[66]</w:t>
      </w:r>
      <w:r w:rsidRPr="0061084A">
        <w:fldChar w:fldCharType="end"/>
      </w:r>
      <w:r w:rsidRPr="0061084A">
        <w:t xml:space="preserve">. </w:t>
      </w:r>
    </w:p>
    <w:p w14:paraId="36E0ADB4" w14:textId="77777777" w:rsidR="00F00069" w:rsidRPr="00F00069" w:rsidRDefault="00F00069" w:rsidP="00385B89">
      <w:pPr>
        <w:ind w:left="432"/>
        <w:divId w:val="1458448797"/>
      </w:pPr>
    </w:p>
    <w:p w14:paraId="21F697B8" w14:textId="77777777" w:rsidR="004502B6" w:rsidRDefault="003F6F3F" w:rsidP="0099058E">
      <w:pPr>
        <w:pStyle w:val="StyleJustifiedFirstline05Linespacing15lines"/>
        <w:divId w:val="1458448797"/>
      </w:pPr>
      <w:r>
        <w:t>After the cluster identification steps were completed, t</w:t>
      </w:r>
      <w:r w:rsidR="00FE3115" w:rsidRPr="0061084A">
        <w:t>he radius (</w:t>
      </w:r>
      <w:r w:rsidR="00710285">
        <w:t>equiv</w:t>
      </w:r>
      <w:r w:rsidR="009D790F">
        <w:t>a</w:t>
      </w:r>
      <w:r w:rsidR="00710285">
        <w:t xml:space="preserve">lent radius </w:t>
      </w:r>
      <w:r w:rsidR="00FE3115" w:rsidRPr="0061084A">
        <w:t xml:space="preserve">R) </w:t>
      </w:r>
      <w:r w:rsidR="0058507F">
        <w:t xml:space="preserve">of Cr precipitates </w:t>
      </w:r>
      <w:r w:rsidR="00FE3115" w:rsidRPr="0061084A">
        <w:t xml:space="preserve">was calculated from the number of atoms N in each cluster with </w:t>
      </w:r>
      <w:r>
        <w:t xml:space="preserve">the </w:t>
      </w:r>
    </w:p>
    <w:p w14:paraId="583E0A08" w14:textId="77777777" w:rsidR="004502B6" w:rsidRDefault="004502B6">
      <w:pPr>
        <w:rPr>
          <w:rFonts w:cs="Times New Roman"/>
          <w:szCs w:val="20"/>
        </w:rPr>
      </w:pPr>
      <w:r>
        <w:br w:type="page"/>
      </w:r>
    </w:p>
    <w:p w14:paraId="686B60B4" w14:textId="77777777" w:rsidR="004502B6" w:rsidRPr="0061084A" w:rsidRDefault="004502B6" w:rsidP="004502B6">
      <w:pPr>
        <w:jc w:val="center"/>
        <w:divId w:val="1458448797"/>
        <w:rPr>
          <w:noProof/>
        </w:rPr>
      </w:pPr>
      <w:r w:rsidRPr="0061084A">
        <w:rPr>
          <w:noProof/>
        </w:rPr>
        <w:lastRenderedPageBreak/>
        <w:drawing>
          <wp:inline distT="0" distB="0" distL="0" distR="0" wp14:anchorId="448C2A6A" wp14:editId="5E16372D">
            <wp:extent cx="3448050" cy="28456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0">
                      <a:extLst>
                        <a:ext uri="{28A0092B-C50C-407E-A947-70E740481C1C}">
                          <a14:useLocalDpi xmlns:a14="http://schemas.microsoft.com/office/drawing/2010/main" val="0"/>
                        </a:ext>
                      </a:extLst>
                    </a:blip>
                    <a:srcRect l="7767" t="7936" r="11650" b="5079"/>
                    <a:stretch/>
                  </pic:blipFill>
                  <pic:spPr bwMode="auto">
                    <a:xfrm>
                      <a:off x="0" y="0"/>
                      <a:ext cx="3452537" cy="2849383"/>
                    </a:xfrm>
                    <a:prstGeom prst="rect">
                      <a:avLst/>
                    </a:prstGeom>
                    <a:noFill/>
                    <a:ln>
                      <a:noFill/>
                    </a:ln>
                    <a:extLst>
                      <a:ext uri="{53640926-AAD7-44D8-BBD7-CCE9431645EC}">
                        <a14:shadowObscured xmlns:a14="http://schemas.microsoft.com/office/drawing/2010/main"/>
                      </a:ext>
                    </a:extLst>
                  </pic:spPr>
                </pic:pic>
              </a:graphicData>
            </a:graphic>
          </wp:inline>
        </w:drawing>
      </w:r>
      <w:r w:rsidRPr="0061084A">
        <w:rPr>
          <w:noProof/>
        </w:rPr>
        <w:drawing>
          <wp:inline distT="0" distB="0" distL="0" distR="0" wp14:anchorId="5D085C6A" wp14:editId="551F225A">
            <wp:extent cx="3476625" cy="277093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1">
                      <a:extLst>
                        <a:ext uri="{28A0092B-C50C-407E-A947-70E740481C1C}">
                          <a14:useLocalDpi xmlns:a14="http://schemas.microsoft.com/office/drawing/2010/main" val="0"/>
                        </a:ext>
                      </a:extLst>
                    </a:blip>
                    <a:srcRect l="6111" t="9122" r="11529" b="5022"/>
                    <a:stretch/>
                  </pic:blipFill>
                  <pic:spPr bwMode="auto">
                    <a:xfrm>
                      <a:off x="0" y="0"/>
                      <a:ext cx="3483025" cy="2776031"/>
                    </a:xfrm>
                    <a:prstGeom prst="rect">
                      <a:avLst/>
                    </a:prstGeom>
                    <a:noFill/>
                    <a:ln>
                      <a:noFill/>
                    </a:ln>
                    <a:extLst>
                      <a:ext uri="{53640926-AAD7-44D8-BBD7-CCE9431645EC}">
                        <a14:shadowObscured xmlns:a14="http://schemas.microsoft.com/office/drawing/2010/main"/>
                      </a:ext>
                    </a:extLst>
                  </pic:spPr>
                </pic:pic>
              </a:graphicData>
            </a:graphic>
          </wp:inline>
        </w:drawing>
      </w:r>
    </w:p>
    <w:p w14:paraId="7A69B686" w14:textId="77777777" w:rsidR="004502B6" w:rsidRPr="0061084A" w:rsidRDefault="004502B6" w:rsidP="004502B6">
      <w:pPr>
        <w:pStyle w:val="Caption"/>
        <w:divId w:val="1458448797"/>
        <w:rPr>
          <w:noProof/>
        </w:rPr>
      </w:pPr>
      <w:bookmarkStart w:id="111" w:name="_Ref64459300"/>
      <w:bookmarkStart w:id="112" w:name="_Toc127377187"/>
      <w:r>
        <w:t xml:space="preserve">Figure </w:t>
      </w:r>
      <w:r>
        <w:fldChar w:fldCharType="begin"/>
      </w:r>
      <w:r>
        <w:instrText xml:space="preserve"> STYLEREF 1 \s </w:instrText>
      </w:r>
      <w:r>
        <w:fldChar w:fldCharType="separate"/>
      </w:r>
      <w:r>
        <w:rPr>
          <w:noProof/>
        </w:rPr>
        <w:t>3</w:t>
      </w:r>
      <w:r>
        <w:rPr>
          <w:noProof/>
        </w:rPr>
        <w:fldChar w:fldCharType="end"/>
      </w:r>
      <w:r>
        <w:t>.</w:t>
      </w:r>
      <w:r>
        <w:fldChar w:fldCharType="begin"/>
      </w:r>
      <w:r>
        <w:instrText xml:space="preserve"> SEQ Figure \* ARABIC \s 1 </w:instrText>
      </w:r>
      <w:r>
        <w:fldChar w:fldCharType="separate"/>
      </w:r>
      <w:r>
        <w:rPr>
          <w:noProof/>
        </w:rPr>
        <w:t>12</w:t>
      </w:r>
      <w:r>
        <w:rPr>
          <w:noProof/>
        </w:rPr>
        <w:fldChar w:fldCharType="end"/>
      </w:r>
      <w:bookmarkEnd w:id="111"/>
      <w:r w:rsidRPr="0061084A">
        <w:rPr>
          <w:noProof/>
        </w:rPr>
        <w:t xml:space="preserve"> (a) the frequency distribution of Cr c</w:t>
      </w:r>
      <w:r>
        <w:rPr>
          <w:noProof/>
        </w:rPr>
        <w:t>o</w:t>
      </w:r>
      <w:r w:rsidRPr="0061084A">
        <w:rPr>
          <w:noProof/>
        </w:rPr>
        <w:t>ncentration in an as-rece</w:t>
      </w:r>
      <w:r>
        <w:rPr>
          <w:noProof/>
        </w:rPr>
        <w:t>iv</w:t>
      </w:r>
      <w:r w:rsidRPr="0061084A">
        <w:rPr>
          <w:noProof/>
        </w:rPr>
        <w:t>ed Fe18Cr da</w:t>
      </w:r>
      <w:r>
        <w:rPr>
          <w:noProof/>
        </w:rPr>
        <w:t>t</w:t>
      </w:r>
      <w:r w:rsidRPr="0061084A">
        <w:rPr>
          <w:noProof/>
        </w:rPr>
        <w:t>aset calculated with block size</w:t>
      </w:r>
      <w:r>
        <w:rPr>
          <w:noProof/>
        </w:rPr>
        <w:t>s</w:t>
      </w:r>
      <w:r w:rsidRPr="0061084A">
        <w:rPr>
          <w:noProof/>
        </w:rPr>
        <w:t xml:space="preserve"> of 50-500 atoms, and (b) a zoom-in view of the right tails in (a).</w:t>
      </w:r>
      <w:bookmarkEnd w:id="112"/>
    </w:p>
    <w:p w14:paraId="13936AFF" w14:textId="77777777" w:rsidR="004502B6" w:rsidRDefault="004502B6" w:rsidP="0099058E">
      <w:pPr>
        <w:pStyle w:val="StyleJustifiedFirstline05Linespacing15lines"/>
        <w:divId w:val="1458448797"/>
      </w:pPr>
    </w:p>
    <w:p w14:paraId="5931D954" w14:textId="77777777" w:rsidR="004502B6" w:rsidRDefault="004502B6">
      <w:pPr>
        <w:rPr>
          <w:rFonts w:cs="Times New Roman"/>
          <w:szCs w:val="20"/>
        </w:rPr>
      </w:pPr>
      <w:r>
        <w:br w:type="page"/>
      </w:r>
    </w:p>
    <w:p w14:paraId="51CE5212" w14:textId="197C861E" w:rsidR="00FE3115" w:rsidRPr="0061084A" w:rsidRDefault="00FE3115" w:rsidP="004502B6">
      <w:pPr>
        <w:pStyle w:val="StyleJustifiedFirstline05Linespacing15lines"/>
        <w:ind w:firstLine="0"/>
        <w:divId w:val="1458448797"/>
      </w:pPr>
      <w:r w:rsidRPr="0061084A">
        <w:lastRenderedPageBreak/>
        <w:t>equation</w:t>
      </w:r>
      <w:r w:rsidR="003F6F3F">
        <w:t xml:space="preserve"> below</w:t>
      </w:r>
      <w:r w:rsidRPr="0061084A">
        <w:t xml:space="preserve">, in which </w:t>
      </w:r>
      <m:oMath>
        <m:r>
          <w:rPr>
            <w:rFonts w:ascii="Cambria Math" w:hAnsi="Cambria Math"/>
          </w:rPr>
          <m:t>ρ=84.3 atoms/</m:t>
        </m:r>
        <m:sSup>
          <m:sSupPr>
            <m:ctrlPr>
              <w:rPr>
                <w:rFonts w:ascii="Cambria Math" w:hAnsi="Cambria Math"/>
                <w:i/>
              </w:rPr>
            </m:ctrlPr>
          </m:sSupPr>
          <m:e>
            <m:r>
              <w:rPr>
                <w:rFonts w:ascii="Cambria Math" w:hAnsi="Cambria Math"/>
              </w:rPr>
              <m:t>nm</m:t>
            </m:r>
          </m:e>
          <m:sup>
            <m:r>
              <w:rPr>
                <w:rFonts w:ascii="Cambria Math" w:hAnsi="Cambria Math"/>
              </w:rPr>
              <m:t>3</m:t>
            </m:r>
          </m:sup>
        </m:sSup>
      </m:oMath>
      <w:r w:rsidRPr="0061084A">
        <w:t xml:space="preserve"> is </w:t>
      </w:r>
      <w:r w:rsidR="003F6F3F">
        <w:t xml:space="preserve">the </w:t>
      </w:r>
      <w:r w:rsidRPr="0061084A">
        <w:t xml:space="preserve">atomic density </w:t>
      </w:r>
      <w:r w:rsidRPr="0061084A">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Pr="0061084A">
        <w:fldChar w:fldCharType="separate"/>
      </w:r>
      <w:r w:rsidR="0033279F">
        <w:rPr>
          <w:noProof/>
        </w:rPr>
        <w:t>[5]</w:t>
      </w:r>
      <w:r w:rsidRPr="0061084A">
        <w:fldChar w:fldCharType="end"/>
      </w:r>
      <w:r w:rsidRPr="0061084A">
        <w:t xml:space="preserve">, and Q is the detection efficiency. </w:t>
      </w:r>
    </w:p>
    <w:p w14:paraId="732F6B5B" w14:textId="769F47D9" w:rsidR="00FE3115" w:rsidRPr="0061084A" w:rsidRDefault="00FE3115" w:rsidP="00FE3115">
      <w:pPr>
        <w:spacing w:line="360" w:lineRule="auto"/>
        <w:jc w:val="both"/>
        <w:divId w:val="1458448797"/>
        <w:rPr>
          <w:rFonts w:cs="Times New Roman"/>
        </w:rPr>
      </w:pPr>
      <m:oMathPara>
        <m:oMath>
          <m:r>
            <w:rPr>
              <w:rFonts w:ascii="Cambria Math" w:hAnsi="Cambria Math" w:cs="Times New Roman"/>
            </w:rPr>
            <m:t>R=</m:t>
          </m:r>
          <m:rad>
            <m:radPr>
              <m:ctrlPr>
                <w:rPr>
                  <w:rFonts w:ascii="Cambria Math" w:hAnsi="Cambria Math" w:cs="Times New Roman"/>
                  <w:i/>
                </w:rPr>
              </m:ctrlPr>
            </m:radPr>
            <m:deg>
              <m:r>
                <w:rPr>
                  <w:rFonts w:ascii="Cambria Math" w:hAnsi="Cambria Math" w:cs="Times New Roman"/>
                </w:rPr>
                <m:t>3</m:t>
              </m:r>
            </m:deg>
            <m:e>
              <m:f>
                <m:fPr>
                  <m:ctrlPr>
                    <w:rPr>
                      <w:rFonts w:ascii="Cambria Math" w:hAnsi="Cambria Math" w:cs="Times New Roman"/>
                      <w:i/>
                    </w:rPr>
                  </m:ctrlPr>
                </m:fPr>
                <m:num>
                  <m:r>
                    <w:rPr>
                      <w:rFonts w:ascii="Cambria Math" w:hAnsi="Cambria Math" w:cs="Times New Roman"/>
                    </w:rPr>
                    <m:t>3N</m:t>
                  </m:r>
                </m:num>
                <m:den>
                  <m:r>
                    <w:rPr>
                      <w:rFonts w:ascii="Cambria Math" w:hAnsi="Cambria Math" w:cs="Times New Roman"/>
                    </w:rPr>
                    <m:t>4πρQ</m:t>
                  </m:r>
                </m:den>
              </m:f>
            </m:e>
          </m:rad>
        </m:oMath>
      </m:oMathPara>
    </w:p>
    <w:p w14:paraId="3366B3C0" w14:textId="11DC7746" w:rsidR="000729AC" w:rsidRDefault="0058507F" w:rsidP="00264442">
      <w:pPr>
        <w:spacing w:line="360" w:lineRule="auto"/>
        <w:jc w:val="both"/>
        <w:divId w:val="1458448797"/>
        <w:rPr>
          <w:rFonts w:cs="Times New Roman"/>
        </w:rPr>
      </w:pPr>
      <w:r>
        <w:rPr>
          <w:rFonts w:cs="Times New Roman"/>
        </w:rPr>
        <w:t xml:space="preserve">Due to the complicated crystal structure of Cu precipitates, their atomic density is difficult to measure, </w:t>
      </w:r>
      <w:r w:rsidR="0036309F">
        <w:rPr>
          <w:rFonts w:cs="Times New Roman"/>
        </w:rPr>
        <w:t>so</w:t>
      </w:r>
      <w:r>
        <w:rPr>
          <w:rFonts w:cs="Times New Roman"/>
        </w:rPr>
        <w:t xml:space="preserve"> the Guinier radius was used</w:t>
      </w:r>
      <w:r w:rsidR="000729AC">
        <w:rPr>
          <w:rFonts w:cs="Times New Roman"/>
        </w:rPr>
        <w:t xml:space="preserve">, which was directly calculated in the Python algorithm using </w:t>
      </w:r>
      <w:r w:rsidR="00F44D7F">
        <w:rPr>
          <w:rFonts w:cs="Times New Roman"/>
        </w:rPr>
        <w:t xml:space="preserve">the </w:t>
      </w:r>
      <w:r w:rsidR="000729AC">
        <w:rPr>
          <w:rFonts w:cs="Times New Roman"/>
        </w:rPr>
        <w:t>equation:</w:t>
      </w:r>
    </w:p>
    <w:p w14:paraId="15F4DF13" w14:textId="3AB49A8A" w:rsidR="00137390" w:rsidRPr="00DF19A3" w:rsidRDefault="00DA76EA" w:rsidP="00F44D7F">
      <w:pPr>
        <w:spacing w:line="360" w:lineRule="auto"/>
        <w:ind w:firstLine="720"/>
        <w:jc w:val="both"/>
        <w:divId w:val="1458448797"/>
        <w:rPr>
          <w:rFonts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5</m:t>
                  </m:r>
                </m:num>
                <m:den>
                  <m:r>
                    <w:rPr>
                      <w:rFonts w:ascii="Cambria Math" w:hAnsi="Cambria Math" w:cs="Times New Roman"/>
                    </w:rPr>
                    <m:t>3</m:t>
                  </m:r>
                </m:den>
              </m:f>
            </m:e>
          </m:rad>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x</m:t>
                              </m:r>
                            </m:e>
                          </m:acc>
                          <m:r>
                            <w:rPr>
                              <w:rFonts w:ascii="Cambria Math" w:hAnsi="Cambria Math" w:cs="Times New Roman"/>
                            </w:rPr>
                            <m:t>)</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n</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y</m:t>
                              </m:r>
                            </m:e>
                          </m:acc>
                          <m:r>
                            <w:rPr>
                              <w:rFonts w:ascii="Cambria Math" w:hAnsi="Cambria Math" w:cs="Times New Roman"/>
                            </w:rPr>
                            <m:t>)</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n</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z</m:t>
                              </m:r>
                            </m:e>
                          </m:acc>
                          <m:r>
                            <w:rPr>
                              <w:rFonts w:ascii="Cambria Math" w:hAnsi="Cambria Math" w:cs="Times New Roman"/>
                            </w:rPr>
                            <m:t>)</m:t>
                          </m:r>
                        </m:e>
                        <m:sup>
                          <m:r>
                            <w:rPr>
                              <w:rFonts w:ascii="Cambria Math" w:hAnsi="Cambria Math" w:cs="Times New Roman"/>
                            </w:rPr>
                            <m:t>2</m:t>
                          </m:r>
                        </m:sup>
                      </m:sSup>
                      <m:r>
                        <w:rPr>
                          <w:rFonts w:ascii="Cambria Math" w:hAnsi="Cambria Math" w:cs="Times New Roman"/>
                        </w:rPr>
                        <m:t>)</m:t>
                      </m:r>
                    </m:e>
                  </m:nary>
                </m:num>
                <m:den>
                  <m:r>
                    <w:rPr>
                      <w:rFonts w:ascii="Cambria Math" w:hAnsi="Cambria Math" w:cs="Times New Roman"/>
                    </w:rPr>
                    <m:t>N</m:t>
                  </m:r>
                </m:den>
              </m:f>
            </m:e>
          </m:rad>
        </m:oMath>
      </m:oMathPara>
    </w:p>
    <w:p w14:paraId="688D0D87" w14:textId="6D4D2352" w:rsidR="000729AC" w:rsidRDefault="00552381" w:rsidP="00264442">
      <w:pPr>
        <w:spacing w:line="360" w:lineRule="auto"/>
        <w:jc w:val="both"/>
        <w:divId w:val="1458448797"/>
        <w:rPr>
          <w:rFonts w:cs="Times New Roman"/>
        </w:rPr>
      </w:pPr>
      <w:r>
        <w:rPr>
          <w:rFonts w:cs="Times New Roman"/>
        </w:rPr>
        <w:t xml:space="preserve">N is the total number of ranged atoms in </w:t>
      </w:r>
      <w:r w:rsidR="00074116">
        <w:rPr>
          <w:rFonts w:cs="Times New Roman"/>
        </w:rPr>
        <w:t xml:space="preserve">a </w:t>
      </w:r>
      <w:r w:rsidR="00624C8A">
        <w:rPr>
          <w:rFonts w:cs="Times New Roman"/>
        </w:rPr>
        <w:t>cluster</w:t>
      </w:r>
      <w:r>
        <w:rPr>
          <w:rFonts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Pr>
          <w:rFonts w:cs="Times New Roman"/>
        </w:rPr>
        <w:t xml:space="preserve">, </w:t>
      </w:r>
      <m:oMath>
        <m:r>
          <w:rPr>
            <w:rFonts w:ascii="Cambria Math" w:hAnsi="Cambria Math" w:cs="Times New Roman"/>
          </w:rPr>
          <m:t>y</m:t>
        </m:r>
      </m:oMath>
      <w:r>
        <w:rPr>
          <w:rFonts w:cs="Times New Roman"/>
        </w:rPr>
        <w:t xml:space="preserve">, </w:t>
      </w:r>
      <m:oMath>
        <m:acc>
          <m:accPr>
            <m:chr m:val="̅"/>
            <m:ctrlPr>
              <w:rPr>
                <w:rFonts w:ascii="Cambria Math" w:hAnsi="Cambria Math" w:cs="Times New Roman"/>
                <w:i/>
              </w:rPr>
            </m:ctrlPr>
          </m:accPr>
          <m:e>
            <m:r>
              <w:rPr>
                <w:rFonts w:ascii="Cambria Math" w:hAnsi="Cambria Math" w:cs="Times New Roman"/>
              </w:rPr>
              <m:t>z</m:t>
            </m:r>
          </m:e>
        </m:acc>
      </m:oMath>
      <w:r>
        <w:rPr>
          <w:rFonts w:cs="Times New Roman"/>
        </w:rPr>
        <w:t xml:space="preserve"> are the coordinate</w:t>
      </w:r>
      <w:r w:rsidR="00624C8A">
        <w:rPr>
          <w:rFonts w:cs="Times New Roman"/>
        </w:rPr>
        <w:t>s</w:t>
      </w:r>
      <w:r>
        <w:rPr>
          <w:rFonts w:cs="Times New Roman"/>
        </w:rPr>
        <w:t xml:space="preserve"> of the</w:t>
      </w:r>
      <w:r w:rsidR="00624C8A">
        <w:rPr>
          <w:rFonts w:cs="Times New Roman"/>
        </w:rPr>
        <w:t xml:space="preserve"> cluster center,</w:t>
      </w:r>
      <w:r w:rsidR="0036309F">
        <w:rPr>
          <w:rFonts w:cs="Times New Roman"/>
        </w:rPr>
        <w:t xml:space="preserve"> and</w:t>
      </w:r>
      <w:r w:rsidR="00624C8A">
        <w:rPr>
          <w:rFonts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oMath>
      <w:r w:rsidR="007A79C2">
        <w:rPr>
          <w:rFonts w:cs="Times New Roman"/>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n</m:t>
            </m:r>
          </m:sub>
        </m:sSub>
      </m:oMath>
      <w:r w:rsidR="007A79C2">
        <w:rPr>
          <w:rFonts w:cs="Times New Roman"/>
        </w:rPr>
        <w:t xml:space="preserve">, </w:t>
      </w:r>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n</m:t>
            </m:r>
          </m:sub>
        </m:sSub>
      </m:oMath>
      <w:r w:rsidR="007A79C2">
        <w:rPr>
          <w:rFonts w:cs="Times New Roman"/>
        </w:rPr>
        <w:t xml:space="preserve"> are the coordinates of nth atoms inside the cluste</w:t>
      </w:r>
      <w:r w:rsidR="0036309F">
        <w:rPr>
          <w:rFonts w:cs="Times New Roman"/>
        </w:rPr>
        <w:t xml:space="preserve">r. </w:t>
      </w:r>
    </w:p>
    <w:p w14:paraId="6734AD9B" w14:textId="43485203" w:rsidR="006E7699" w:rsidRDefault="00FE3115" w:rsidP="009B7475">
      <w:pPr>
        <w:spacing w:line="360" w:lineRule="auto"/>
        <w:ind w:firstLine="720"/>
        <w:jc w:val="both"/>
        <w:divId w:val="1458448797"/>
        <w:rPr>
          <w:rFonts w:cs="Times New Roman"/>
        </w:rPr>
      </w:pPr>
      <w:r w:rsidRPr="0061084A">
        <w:rPr>
          <w:rFonts w:cs="Times New Roman"/>
        </w:rPr>
        <w:t>The number density</w:t>
      </w:r>
      <w:r w:rsidR="00264442">
        <w:rPr>
          <w:rFonts w:cs="Times New Roman"/>
        </w:rPr>
        <w:t xml:space="preserve"> </w:t>
      </w:r>
      <w:r w:rsidRPr="0061084A">
        <w:rPr>
          <w:rFonts w:cs="Times New Roman"/>
        </w:rPr>
        <w:t>is calculated from the number of clusters divided by the tip volume</w:t>
      </w:r>
      <w:r w:rsidR="008C3717">
        <w:rPr>
          <w:rFonts w:cs="Times New Roman"/>
        </w:rPr>
        <w:t>,</w:t>
      </w:r>
      <w:r w:rsidRPr="0061084A">
        <w:rPr>
          <w:rFonts w:cs="Times New Roman"/>
        </w:rPr>
        <w:t xml:space="preserve"> and the volume fraction is the ratio of the number of atoms in clusters to the total number of atoms in the whole dataset.</w:t>
      </w:r>
      <w:r w:rsidR="008C3717">
        <w:rPr>
          <w:rFonts w:cs="Times New Roman"/>
        </w:rPr>
        <w:t xml:space="preserve"> Only ranged atoms were used in all the calculations. </w:t>
      </w:r>
    </w:p>
    <w:p w14:paraId="18BADFDF" w14:textId="77777777" w:rsidR="002C29BB" w:rsidRPr="0061084A" w:rsidRDefault="002C29BB" w:rsidP="009B7475">
      <w:pPr>
        <w:spacing w:line="360" w:lineRule="auto"/>
        <w:ind w:firstLine="720"/>
        <w:jc w:val="both"/>
        <w:divId w:val="1458448797"/>
        <w:rPr>
          <w:rFonts w:cs="Times New Roman"/>
        </w:rPr>
      </w:pPr>
    </w:p>
    <w:p w14:paraId="7E8B056C" w14:textId="3093B4EF" w:rsidR="00B3688B" w:rsidRPr="0061084A" w:rsidRDefault="00B3688B" w:rsidP="00B3688B">
      <w:pPr>
        <w:pStyle w:val="Heading3"/>
      </w:pPr>
      <w:bookmarkStart w:id="113" w:name="_Toc127377023"/>
      <w:r w:rsidRPr="0061084A">
        <w:t>3.4.</w:t>
      </w:r>
      <w:r w:rsidR="001D7645">
        <w:t>7</w:t>
      </w:r>
      <w:r w:rsidRPr="0061084A">
        <w:t xml:space="preserve"> Calculating Cr concentration with proxigrams</w:t>
      </w:r>
      <w:bookmarkEnd w:id="113"/>
      <w:r w:rsidRPr="0061084A">
        <w:t xml:space="preserve"> </w:t>
      </w:r>
    </w:p>
    <w:p w14:paraId="725C64E6" w14:textId="1DCD7F1F" w:rsidR="000E3076" w:rsidRDefault="000E3076" w:rsidP="000C0EB7">
      <w:pPr>
        <w:pStyle w:val="StyleJustifiedFirstline05Linespacing15lines9"/>
      </w:pPr>
      <w:r w:rsidRPr="0061084A">
        <w:t>The iso-concentration interface and proximity histogram or proxigram is used to obtain the Cr concentration in clusters and matrix. An iso-concentration value of 24 at. % was selected to include all clusters</w:t>
      </w:r>
      <w:r w:rsidR="00F2095E">
        <w:t xml:space="preserve"> </w:t>
      </w:r>
      <w:r w:rsidR="006E7777">
        <w:t>in</w:t>
      </w:r>
      <w:r w:rsidR="00F2095E">
        <w:t xml:space="preserve"> Fe</w:t>
      </w:r>
      <w:r w:rsidR="006E7777">
        <w:t>-</w:t>
      </w:r>
      <w:r w:rsidR="00F2095E">
        <w:t>18Cr</w:t>
      </w:r>
      <w:r w:rsidRPr="0061084A">
        <w:t xml:space="preserve">. The core Cr concentration in each cluster was taken to minimize the </w:t>
      </w:r>
      <w:r w:rsidR="006E7777">
        <w:t>contribution</w:t>
      </w:r>
      <w:r w:rsidRPr="0061084A">
        <w:t xml:space="preserve"> </w:t>
      </w:r>
      <w:r w:rsidR="006E7777">
        <w:t xml:space="preserve">from the </w:t>
      </w:r>
      <w:r w:rsidRPr="0061084A">
        <w:t xml:space="preserve">interface, which was obtained by fitting the proxigram with an </w:t>
      </w:r>
      <w:r w:rsidRPr="00950D7A">
        <w:t xml:space="preserve">empirical function as in </w:t>
      </w:r>
      <w:r w:rsidR="006E7777">
        <w:t xml:space="preserve">Ref. </w:t>
      </w:r>
      <w:r w:rsidRPr="00950D7A">
        <w:fldChar w:fldCharType="begin"/>
      </w:r>
      <w:r w:rsidR="0033279F">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33279F">
        <w:rPr>
          <w:rFonts w:hint="eastAsia"/>
        </w:rPr>
        <w:instrText xml:space="preserve">thor&gt;&lt;author&gt;Robert Odette, G.&lt;/author&gt;&lt;author&gt;Marquis, Emmanuelle A.&lt;/author&gt;&lt;/authors&gt;&lt;/contributors&gt;&lt;titles&gt;&lt;title&gt;On </w:instrText>
      </w:r>
      <w:r w:rsidR="0033279F">
        <w:rPr>
          <w:rFonts w:hint="eastAsia"/>
        </w:rPr>
        <w:instrText>α′</w:instrText>
      </w:r>
      <w:r w:rsidR="0033279F">
        <w:rPr>
          <w:rFonts w:hint="eastAsia"/>
        </w:rPr>
        <w:instrText xml:space="preserve"> precipitate composition in thermally annealed and neutron-irradiated Fe- 9-18Cr alloys&lt;/title&gt;&lt;secondary-title&gt;Journal of Nuclear M</w:instrText>
      </w:r>
      <w:r w:rsidR="0033279F">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rsidRPr="00950D7A">
        <w:fldChar w:fldCharType="separate"/>
      </w:r>
      <w:r w:rsidR="0033279F">
        <w:rPr>
          <w:noProof/>
        </w:rPr>
        <w:t>[6]</w:t>
      </w:r>
      <w:r w:rsidRPr="00950D7A">
        <w:fldChar w:fldCharType="end"/>
      </w:r>
      <w:r w:rsidRPr="00950D7A">
        <w:t xml:space="preserve">. </w:t>
      </w:r>
      <w:r w:rsidR="00CF4A25" w:rsidRPr="00950D7A">
        <w:t>An example of the fitted proxigram is shown in</w:t>
      </w:r>
      <w:r w:rsidR="000C0EB7">
        <w:t xml:space="preserve"> </w:t>
      </w:r>
      <w:r w:rsidR="00DA76EA">
        <w:fldChar w:fldCharType="begin"/>
      </w:r>
      <w:r w:rsidR="00DA76EA">
        <w:instrText xml:space="preserve"> REF _Ref64459714  \* MERGEFORMAT </w:instrText>
      </w:r>
      <w:r w:rsidR="00DA76EA">
        <w:fldChar w:fldCharType="separate"/>
      </w:r>
      <w:r w:rsidR="0013323D">
        <w:t xml:space="preserve">Figure </w:t>
      </w:r>
      <w:r w:rsidR="0013323D">
        <w:rPr>
          <w:noProof/>
        </w:rPr>
        <w:t>3.13</w:t>
      </w:r>
      <w:r w:rsidR="00DA76EA">
        <w:rPr>
          <w:noProof/>
        </w:rPr>
        <w:fldChar w:fldCharType="end"/>
      </w:r>
      <w:r w:rsidR="00CF4A25" w:rsidRPr="00950D7A">
        <w:t>,</w:t>
      </w:r>
      <w:r w:rsidR="00CF4A25" w:rsidRPr="0061084A">
        <w:t xml:space="preserve"> in which the </w:t>
      </w:r>
      <w:r w:rsidR="008155C9" w:rsidRPr="0061084A">
        <w:t xml:space="preserve">curve gives </w:t>
      </w:r>
      <w:r w:rsidR="001610D8">
        <w:t xml:space="preserve">a </w:t>
      </w:r>
      <w:r w:rsidR="008155C9" w:rsidRPr="0061084A">
        <w:t>very goo</w:t>
      </w:r>
      <w:r w:rsidR="00950D7A">
        <w:t>d</w:t>
      </w:r>
      <w:r w:rsidR="008155C9" w:rsidRPr="0061084A">
        <w:t xml:space="preserve"> fitting to the proxigram. </w:t>
      </w:r>
      <w:r w:rsidRPr="0061084A">
        <w:t xml:space="preserve">The matrix Cr content was taken as the lowest point in the proxigram, so that the contribution from </w:t>
      </w:r>
      <w:r w:rsidR="008A1918">
        <w:t xml:space="preserve">neighboring </w:t>
      </w:r>
      <w:r w:rsidRPr="0061084A">
        <w:t xml:space="preserve">clusters could be minimized. The peak overlap of Fe and Cr atoms at 27 Da in the mass spectrum has been corrected based on the natural abundance of each isotope </w:t>
      </w:r>
      <w:r w:rsidR="00DB52BB">
        <w:t xml:space="preserve">(details are given </w:t>
      </w:r>
      <w:r w:rsidR="00F00069">
        <w:t>o</w:t>
      </w:r>
      <w:r w:rsidR="00DB52BB">
        <w:t xml:space="preserve">n </w:t>
      </w:r>
      <w:r w:rsidR="00F00069">
        <w:t xml:space="preserve">page </w:t>
      </w:r>
      <w:r w:rsidR="001E55F1">
        <w:fldChar w:fldCharType="begin"/>
      </w:r>
      <w:r w:rsidR="001E55F1">
        <w:instrText xml:space="preserve"> PAGEREF _Ref119456210 \h </w:instrText>
      </w:r>
      <w:r w:rsidR="001E55F1">
        <w:fldChar w:fldCharType="separate"/>
      </w:r>
      <w:r w:rsidR="0013323D">
        <w:rPr>
          <w:noProof/>
        </w:rPr>
        <w:t>49</w:t>
      </w:r>
      <w:r w:rsidR="001E55F1">
        <w:fldChar w:fldCharType="end"/>
      </w:r>
      <w:r w:rsidR="00DB52BB">
        <w:t xml:space="preserve">) </w:t>
      </w:r>
      <w:r w:rsidRPr="0061084A">
        <w:t xml:space="preserve">for all the concentrations </w:t>
      </w:r>
      <w:r w:rsidR="008A1918">
        <w:t>record</w:t>
      </w:r>
      <w:r w:rsidRPr="0061084A">
        <w:t>ed here. The number density could also be obtained with this method by taking the ratio of the interface number to the analyzed volume</w:t>
      </w:r>
      <w:r w:rsidR="0016783D" w:rsidRPr="0061084A">
        <w:t>, which</w:t>
      </w:r>
      <w:r w:rsidRPr="0061084A">
        <w:t xml:space="preserve"> is less accurate due to the </w:t>
      </w:r>
      <w:r w:rsidR="0016783D" w:rsidRPr="0061084A">
        <w:t>inter</w:t>
      </w:r>
      <w:r w:rsidRPr="0061084A">
        <w:t xml:space="preserve">connection of multiple clusters.  </w:t>
      </w:r>
    </w:p>
    <w:p w14:paraId="59A773BE" w14:textId="77777777" w:rsidR="00F00069" w:rsidRPr="0061084A" w:rsidRDefault="00F00069" w:rsidP="000C0EB7">
      <w:pPr>
        <w:pStyle w:val="StyleJustifiedFirstline05Linespacing15lines9"/>
      </w:pPr>
    </w:p>
    <w:p w14:paraId="2018C01C" w14:textId="6614402D" w:rsidR="006C3A29" w:rsidRPr="0061084A" w:rsidRDefault="006C3A29" w:rsidP="006C3A29">
      <w:pPr>
        <w:spacing w:line="360" w:lineRule="auto"/>
        <w:jc w:val="center"/>
        <w:rPr>
          <w:rFonts w:cs="Times New Roman"/>
        </w:rPr>
      </w:pPr>
      <w:r w:rsidRPr="0061084A">
        <w:rPr>
          <w:rFonts w:cs="Times New Roman"/>
          <w:noProof/>
        </w:rPr>
        <w:drawing>
          <wp:inline distT="0" distB="0" distL="0" distR="0" wp14:anchorId="5A376006" wp14:editId="56041C17">
            <wp:extent cx="4423406" cy="3524250"/>
            <wp:effectExtent l="0" t="0" r="0" b="0"/>
            <wp:docPr id="46" name="Picture 9" descr="A screenshot of a cell phone&#10;&#10;Description automatically generated">
              <a:extLst xmlns:a="http://schemas.openxmlformats.org/drawingml/2006/main">
                <a:ext uri="{FF2B5EF4-FFF2-40B4-BE49-F238E27FC236}">
                  <a16:creationId xmlns:a16="http://schemas.microsoft.com/office/drawing/2014/main" id="{49FD1FC7-C343-4431-8B58-A8EE1E525F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screenshot of a cell phone&#10;&#10;Description automatically generated">
                      <a:extLst>
                        <a:ext uri="{FF2B5EF4-FFF2-40B4-BE49-F238E27FC236}">
                          <a16:creationId xmlns:a16="http://schemas.microsoft.com/office/drawing/2014/main" id="{49FD1FC7-C343-4431-8B58-A8EE1E525FC0}"/>
                        </a:ext>
                      </a:extLst>
                    </pic:cNvPr>
                    <pic:cNvPicPr>
                      <a:picLocks noChangeAspect="1"/>
                    </pic:cNvPicPr>
                  </pic:nvPicPr>
                  <pic:blipFill rotWithShape="1">
                    <a:blip r:embed="rId42" cstate="print">
                      <a:extLst>
                        <a:ext uri="{28A0092B-C50C-407E-A947-70E740481C1C}">
                          <a14:useLocalDpi xmlns:a14="http://schemas.microsoft.com/office/drawing/2010/main" val="0"/>
                        </a:ext>
                      </a:extLst>
                    </a:blip>
                    <a:srcRect t="4961"/>
                    <a:stretch/>
                  </pic:blipFill>
                  <pic:spPr>
                    <a:xfrm>
                      <a:off x="0" y="0"/>
                      <a:ext cx="4441373" cy="3538564"/>
                    </a:xfrm>
                    <a:prstGeom prst="rect">
                      <a:avLst/>
                    </a:prstGeom>
                  </pic:spPr>
                </pic:pic>
              </a:graphicData>
            </a:graphic>
          </wp:inline>
        </w:drawing>
      </w:r>
    </w:p>
    <w:p w14:paraId="31EEE17B" w14:textId="228AEF66" w:rsidR="0051507B" w:rsidRDefault="001810CC" w:rsidP="00E73258">
      <w:pPr>
        <w:pStyle w:val="Caption"/>
      </w:pPr>
      <w:bookmarkStart w:id="114" w:name="_Ref64459714"/>
      <w:bookmarkStart w:id="115" w:name="_Toc127377188"/>
      <w:r>
        <w:t xml:space="preserve">Figure </w:t>
      </w:r>
      <w:r w:rsidR="00DA76EA">
        <w:fldChar w:fldCharType="begin"/>
      </w:r>
      <w:r w:rsidR="00DA76EA">
        <w:instrText xml:space="preserve"> STYLEREF 1 \s </w:instrText>
      </w:r>
      <w:r w:rsidR="00DA76EA">
        <w:fldChar w:fldCharType="separate"/>
      </w:r>
      <w:r w:rsidR="00913ABA">
        <w:rPr>
          <w:noProof/>
        </w:rPr>
        <w:t>3</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13</w:t>
      </w:r>
      <w:r w:rsidR="00DA76EA">
        <w:rPr>
          <w:noProof/>
        </w:rPr>
        <w:fldChar w:fldCharType="end"/>
      </w:r>
      <w:bookmarkEnd w:id="114"/>
      <w:r>
        <w:t xml:space="preserve"> </w:t>
      </w:r>
      <w:r w:rsidR="00B7062F" w:rsidRPr="0061084A">
        <w:t>The proxigram fitted by a</w:t>
      </w:r>
      <w:r w:rsidR="00136C5F" w:rsidRPr="0061084A">
        <w:t>n</w:t>
      </w:r>
      <w:r w:rsidR="00B7062F" w:rsidRPr="0061084A">
        <w:t xml:space="preserve"> </w:t>
      </w:r>
      <w:r w:rsidR="00136C5F" w:rsidRPr="0061084A">
        <w:t>empirical function to calculate the matrix and cluster core Cr concentration.</w:t>
      </w:r>
      <w:bookmarkEnd w:id="115"/>
      <w:r w:rsidR="00136C5F" w:rsidRPr="0061084A">
        <w:t xml:space="preserve">  </w:t>
      </w:r>
    </w:p>
    <w:p w14:paraId="208DDF0D" w14:textId="68BF69C5" w:rsidR="00736F79" w:rsidRPr="0051507B" w:rsidRDefault="0051507B" w:rsidP="00736F79">
      <w:pPr>
        <w:rPr>
          <w:rFonts w:cs="Times New Roman"/>
          <w:iCs/>
          <w:color w:val="000000" w:themeColor="text1"/>
          <w:sz w:val="22"/>
          <w:szCs w:val="20"/>
        </w:rPr>
      </w:pPr>
      <w:r>
        <w:br w:type="page"/>
      </w:r>
    </w:p>
    <w:p w14:paraId="57DBB6BF" w14:textId="24EA9749" w:rsidR="00AA39AC" w:rsidRPr="0061084A" w:rsidRDefault="00AA39AC" w:rsidP="00AA39AC">
      <w:pPr>
        <w:pStyle w:val="Heading2"/>
        <w:spacing w:line="360" w:lineRule="auto"/>
        <w:rPr>
          <w:rFonts w:cs="Times New Roman"/>
        </w:rPr>
      </w:pPr>
      <w:bookmarkStart w:id="116" w:name="_Toc127377024"/>
      <w:r w:rsidRPr="0061084A">
        <w:rPr>
          <w:rFonts w:cs="Times New Roman"/>
        </w:rPr>
        <w:lastRenderedPageBreak/>
        <w:t>3.</w:t>
      </w:r>
      <w:r>
        <w:rPr>
          <w:rFonts w:cs="Times New Roman"/>
        </w:rPr>
        <w:t>5</w:t>
      </w:r>
      <w:r w:rsidRPr="0061084A">
        <w:rPr>
          <w:rFonts w:cs="Times New Roman"/>
        </w:rPr>
        <w:t xml:space="preserve">. </w:t>
      </w:r>
      <w:r>
        <w:rPr>
          <w:rFonts w:cs="Times New Roman"/>
        </w:rPr>
        <w:t>Studying the correlation of solute atoms with dislocations using STEM</w:t>
      </w:r>
      <w:r w:rsidR="00495FD7">
        <w:rPr>
          <w:rFonts w:cs="Times New Roman"/>
        </w:rPr>
        <w:t>-</w:t>
      </w:r>
      <w:r>
        <w:rPr>
          <w:rFonts w:cs="Times New Roman"/>
        </w:rPr>
        <w:t>EDS</w:t>
      </w:r>
      <w:bookmarkEnd w:id="116"/>
    </w:p>
    <w:p w14:paraId="4C4DE177" w14:textId="1BD15539" w:rsidR="00736F79" w:rsidRDefault="00775106" w:rsidP="00775106">
      <w:pPr>
        <w:spacing w:line="360" w:lineRule="auto"/>
        <w:ind w:firstLine="720"/>
        <w:jc w:val="both"/>
        <w:rPr>
          <w:rFonts w:cs="Times New Roman"/>
        </w:rPr>
      </w:pPr>
      <w:r>
        <w:rPr>
          <w:rFonts w:cs="Times New Roman"/>
        </w:rPr>
        <w:t>Due to the very small</w:t>
      </w:r>
      <w:r w:rsidR="006C4E14">
        <w:rPr>
          <w:rFonts w:cs="Times New Roman"/>
        </w:rPr>
        <w:t>-</w:t>
      </w:r>
      <w:r>
        <w:rPr>
          <w:rFonts w:cs="Times New Roman"/>
        </w:rPr>
        <w:t>sampled volumes, i</w:t>
      </w:r>
      <w:r w:rsidR="0058507F">
        <w:rPr>
          <w:rFonts w:cs="Times New Roman"/>
        </w:rPr>
        <w:t>t</w:t>
      </w:r>
      <w:r w:rsidR="00AA39AC" w:rsidRPr="00AA39AC">
        <w:rPr>
          <w:rFonts w:cs="Times New Roman"/>
        </w:rPr>
        <w:t xml:space="preserve"> is </w:t>
      </w:r>
      <w:r>
        <w:rPr>
          <w:rFonts w:cs="Times New Roman"/>
        </w:rPr>
        <w:t xml:space="preserve">generally </w:t>
      </w:r>
      <w:r w:rsidR="00AA39AC" w:rsidRPr="00AA39AC">
        <w:rPr>
          <w:rFonts w:cs="Times New Roman"/>
        </w:rPr>
        <w:t xml:space="preserve">difficult to capture dislocations or dislocation loops formed from irradiations in </w:t>
      </w:r>
      <w:r w:rsidR="0058507F">
        <w:rPr>
          <w:rFonts w:cs="Times New Roman"/>
        </w:rPr>
        <w:t xml:space="preserve">APT </w:t>
      </w:r>
      <w:r w:rsidR="00AA39AC" w:rsidRPr="00AA39AC">
        <w:rPr>
          <w:rFonts w:cs="Times New Roman"/>
        </w:rPr>
        <w:t xml:space="preserve">tips. Therefore, </w:t>
      </w:r>
      <w:r w:rsidR="00495FD7" w:rsidRPr="00495FD7">
        <w:rPr>
          <w:rFonts w:cs="Times New Roman"/>
        </w:rPr>
        <w:t>scanning transmission electron microscopy</w:t>
      </w:r>
      <w:r w:rsidR="00271488">
        <w:rPr>
          <w:rFonts w:cs="Times New Roman"/>
        </w:rPr>
        <w:t xml:space="preserve"> - </w:t>
      </w:r>
      <w:r w:rsidR="00271488" w:rsidRPr="00495FD7">
        <w:rPr>
          <w:rFonts w:cs="Times New Roman"/>
        </w:rPr>
        <w:t>energy dispersive X-ray spectroscopy</w:t>
      </w:r>
      <w:r w:rsidR="00495FD7" w:rsidRPr="00495FD7">
        <w:rPr>
          <w:rFonts w:cs="Times New Roman"/>
        </w:rPr>
        <w:t xml:space="preserve"> (STEM</w:t>
      </w:r>
      <w:r w:rsidR="00271488">
        <w:rPr>
          <w:rFonts w:cs="Times New Roman"/>
        </w:rPr>
        <w:t>-EDS</w:t>
      </w:r>
      <w:r w:rsidR="00495FD7" w:rsidRPr="00495FD7">
        <w:rPr>
          <w:rFonts w:cs="Times New Roman"/>
        </w:rPr>
        <w:t xml:space="preserve">), </w:t>
      </w:r>
      <w:r w:rsidR="00AA39AC" w:rsidRPr="00AA39AC">
        <w:rPr>
          <w:rFonts w:cs="Times New Roman"/>
        </w:rPr>
        <w:t xml:space="preserve">mapping was performed to study the possible spatial correlation of Cr atoms with dislocations. </w:t>
      </w:r>
      <w:r w:rsidR="00736F79">
        <w:rPr>
          <w:rFonts w:cs="Times New Roman"/>
        </w:rPr>
        <w:t xml:space="preserve">EDS mapping was conducted using the FEI Talos F200X instrument located at </w:t>
      </w:r>
      <w:r w:rsidR="00A16BC7">
        <w:rPr>
          <w:rFonts w:cs="Times New Roman"/>
        </w:rPr>
        <w:t xml:space="preserve">the </w:t>
      </w:r>
      <w:r w:rsidR="00736F79">
        <w:rPr>
          <w:rFonts w:cs="Times New Roman"/>
        </w:rPr>
        <w:t xml:space="preserve">Low Activation Materials Development and Analysis (LAMDA) facility </w:t>
      </w:r>
      <w:r w:rsidR="00D455F9">
        <w:rPr>
          <w:rFonts w:cs="Times New Roman"/>
        </w:rPr>
        <w:t xml:space="preserve">of </w:t>
      </w:r>
      <w:r w:rsidR="00736F79">
        <w:rPr>
          <w:rFonts w:cs="Times New Roman"/>
        </w:rPr>
        <w:t>ORNL. This instrument is equipped with a high-brightness Schottky-emission field-</w:t>
      </w:r>
      <w:r w:rsidR="00877DB0">
        <w:rPr>
          <w:rFonts w:cs="Times New Roman"/>
        </w:rPr>
        <w:t xml:space="preserve">emission-gun electron source to provide electron beams with very high intensity. </w:t>
      </w:r>
      <w:r w:rsidR="00454AE2">
        <w:rPr>
          <w:rFonts w:cs="Times New Roman"/>
        </w:rPr>
        <w:t xml:space="preserve">Its </w:t>
      </w:r>
      <w:r w:rsidR="00877DB0">
        <w:rPr>
          <w:rFonts w:cs="Times New Roman"/>
        </w:rPr>
        <w:t xml:space="preserve">detector system includes 4 silicon-drift-detector (SDD) units, and thus has much higher X-ray spectrum imaging efficiency </w:t>
      </w:r>
      <w:r w:rsidR="00877DB0">
        <w:rPr>
          <w:rFonts w:cs="Times New Roman"/>
        </w:rPr>
        <w:fldChar w:fldCharType="begin"/>
      </w:r>
      <w:r w:rsidR="00B436DE">
        <w:rPr>
          <w:rFonts w:cs="Times New Roman"/>
        </w:rPr>
        <w:instrText xml:space="preserve"> ADDIN EN.CITE &lt;EndNote&gt;&lt;Cite&gt;&lt;Author&gt;Parish&lt;/Author&gt;&lt;Year&gt;2015&lt;/Year&gt;&lt;RecNum&gt;485&lt;/RecNum&gt;&lt;DisplayText&gt;[162]&lt;/DisplayText&gt;&lt;record&gt;&lt;rec-number&gt;485&lt;/rec-number&gt;&lt;foreign-keys&gt;&lt;key app="EN" db-id="05052tp2owzs2qezrt1ve9tja9f25rw2xfas" timestamp="1668461399" guid="9a5599c0-3dde-4328-a68c-d2ea36e7d87d"&gt;485&lt;/key&gt;&lt;/foreign-keys&gt;&lt;ref-type name="Journal Article"&gt;17&lt;/ref-type&gt;&lt;contributors&gt;&lt;authors&gt;&lt;author&gt;Parish, Chad M&lt;/author&gt;&lt;/authors&gt;&lt;/contributors&gt;&lt;titles&gt;&lt;title&gt;MT3FT-15OR0204122: Report on the acquisition and installation of FEI Talos F200X S/TEM&lt;/title&gt;&lt;secondary-title&gt;Oak Ridge National Laboratory (ORNL), Oak Ridge, TN (United States) http://www. osti. gov/servlets/purl/1234344&lt;/secondary-title&gt;&lt;/titles&gt;&lt;periodical&gt;&lt;full-title&gt;Oak Ridge National Laboratory (ORNL), Oak Ridge, TN (United States) http://www. osti. gov/servlets/purl/1234344&lt;/full-title&gt;&lt;/periodical&gt;&lt;dates&gt;&lt;year&gt;2015&lt;/year&gt;&lt;/dates&gt;&lt;urls&gt;&lt;/urls&gt;&lt;/record&gt;&lt;/Cite&gt;&lt;/EndNote&gt;</w:instrText>
      </w:r>
      <w:r w:rsidR="00877DB0">
        <w:rPr>
          <w:rFonts w:cs="Times New Roman"/>
        </w:rPr>
        <w:fldChar w:fldCharType="separate"/>
      </w:r>
      <w:r w:rsidR="00B436DE">
        <w:rPr>
          <w:rFonts w:cs="Times New Roman"/>
          <w:noProof/>
        </w:rPr>
        <w:t>[162]</w:t>
      </w:r>
      <w:r w:rsidR="00877DB0">
        <w:rPr>
          <w:rFonts w:cs="Times New Roman"/>
        </w:rPr>
        <w:fldChar w:fldCharType="end"/>
      </w:r>
      <w:r w:rsidR="00877DB0">
        <w:rPr>
          <w:rFonts w:cs="Times New Roman"/>
        </w:rPr>
        <w:t xml:space="preserve">. </w:t>
      </w:r>
    </w:p>
    <w:p w14:paraId="5F5685DC" w14:textId="1F40AE4C" w:rsidR="00877DB0" w:rsidRDefault="00877DB0" w:rsidP="00775106">
      <w:pPr>
        <w:spacing w:line="360" w:lineRule="auto"/>
        <w:ind w:firstLine="720"/>
        <w:jc w:val="both"/>
        <w:rPr>
          <w:rFonts w:cs="Times New Roman"/>
        </w:rPr>
      </w:pPr>
      <w:r>
        <w:rPr>
          <w:rFonts w:cs="Times New Roman"/>
        </w:rPr>
        <w:t xml:space="preserve">EDS scanning was performed on lamella specimens prepared from </w:t>
      </w:r>
      <w:r w:rsidR="00454AE2">
        <w:rPr>
          <w:rFonts w:cs="Times New Roman"/>
        </w:rPr>
        <w:t xml:space="preserve">the </w:t>
      </w:r>
      <w:r>
        <w:rPr>
          <w:rFonts w:cs="Times New Roman"/>
        </w:rPr>
        <w:t>FIB technique. Since electron backscatter diffraction (EBSD) mapping was obtained prior to the lift</w:t>
      </w:r>
      <w:r w:rsidR="00454AE2">
        <w:rPr>
          <w:rFonts w:cs="Times New Roman"/>
        </w:rPr>
        <w:t>-</w:t>
      </w:r>
      <w:r>
        <w:rPr>
          <w:rFonts w:cs="Times New Roman"/>
        </w:rPr>
        <w:t xml:space="preserve">out step, the </w:t>
      </w:r>
      <w:r w:rsidR="003C3089">
        <w:rPr>
          <w:rFonts w:cs="Times New Roman"/>
        </w:rPr>
        <w:t xml:space="preserve">flat surface of </w:t>
      </w:r>
      <w:r w:rsidR="00454AE2">
        <w:rPr>
          <w:rFonts w:cs="Times New Roman"/>
        </w:rPr>
        <w:t xml:space="preserve">the </w:t>
      </w:r>
      <w:r>
        <w:rPr>
          <w:rFonts w:cs="Times New Roman"/>
        </w:rPr>
        <w:t xml:space="preserve">thin foil specimen has </w:t>
      </w:r>
      <w:r w:rsidR="00454AE2">
        <w:rPr>
          <w:rFonts w:cs="Times New Roman"/>
        </w:rPr>
        <w:t xml:space="preserve">an </w:t>
      </w:r>
      <w:r>
        <w:rPr>
          <w:rFonts w:cs="Times New Roman"/>
        </w:rPr>
        <w:t xml:space="preserve">orientation very close to </w:t>
      </w:r>
      <w:r w:rsidR="00AD1100">
        <w:rPr>
          <w:rFonts w:cs="Times New Roman"/>
        </w:rPr>
        <w:t>&lt;</w:t>
      </w:r>
      <w:r>
        <w:rPr>
          <w:rFonts w:cs="Times New Roman"/>
        </w:rPr>
        <w:t>001</w:t>
      </w:r>
      <w:r w:rsidR="00AD1100">
        <w:rPr>
          <w:rFonts w:cs="Times New Roman"/>
        </w:rPr>
        <w:t>&gt;</w:t>
      </w:r>
      <w:r>
        <w:rPr>
          <w:rFonts w:cs="Times New Roman"/>
        </w:rPr>
        <w:t xml:space="preserve"> direction, and thus minor </w:t>
      </w:r>
      <w:r w:rsidR="00A037B1">
        <w:rPr>
          <w:rFonts w:cs="Times New Roman"/>
        </w:rPr>
        <w:t>tilt</w:t>
      </w:r>
      <w:r w:rsidR="00CE7D82">
        <w:rPr>
          <w:rFonts w:cs="Times New Roman"/>
        </w:rPr>
        <w:t>s</w:t>
      </w:r>
      <w:r>
        <w:rPr>
          <w:rFonts w:cs="Times New Roman"/>
        </w:rPr>
        <w:t xml:space="preserve"> </w:t>
      </w:r>
      <w:r w:rsidR="00CE7D82">
        <w:rPr>
          <w:rFonts w:cs="Times New Roman"/>
        </w:rPr>
        <w:t xml:space="preserve">were needed </w:t>
      </w:r>
      <w:r>
        <w:rPr>
          <w:rFonts w:cs="Times New Roman"/>
        </w:rPr>
        <w:t xml:space="preserve">after specimen </w:t>
      </w:r>
      <w:r w:rsidR="003C3089">
        <w:rPr>
          <w:rFonts w:cs="Times New Roman"/>
        </w:rPr>
        <w:t>loading</w:t>
      </w:r>
      <w:r>
        <w:rPr>
          <w:rFonts w:cs="Times New Roman"/>
        </w:rPr>
        <w:t>.</w:t>
      </w:r>
      <w:r w:rsidR="002F0607">
        <w:rPr>
          <w:rFonts w:cs="Times New Roman"/>
        </w:rPr>
        <w:t xml:space="preserve"> EDS mapping was collected after the specimen was aligned on the (001) zone axis. Therefore, both</w:t>
      </w:r>
      <w:r>
        <w:rPr>
          <w:rFonts w:cs="Times New Roman"/>
        </w:rPr>
        <w:t xml:space="preserve"> </w:t>
      </w:r>
      <w:r w:rsidR="002F0607">
        <w:rPr>
          <w:rFonts w:cs="Times New Roman"/>
        </w:rPr>
        <w:t xml:space="preserve">dislocations and elemental distributions are visible and can be correlated with each other. </w:t>
      </w:r>
      <w:r w:rsidR="003C3089">
        <w:rPr>
          <w:rFonts w:cs="Times New Roman"/>
        </w:rPr>
        <w:t>During collection, t</w:t>
      </w:r>
      <w:r w:rsidR="00CE7D82">
        <w:rPr>
          <w:rFonts w:cs="Times New Roman"/>
        </w:rPr>
        <w:t>he dwell time on each pixel was ~</w:t>
      </w:r>
      <w:r w:rsidR="00754135">
        <w:rPr>
          <w:rFonts w:cs="Times New Roman"/>
        </w:rPr>
        <w:t>4</w:t>
      </w:r>
      <w:r w:rsidR="00CE7D82">
        <w:rPr>
          <w:rFonts w:cs="Times New Roman"/>
        </w:rPr>
        <w:t>0 µs, and ~16 frames were collected in total, which needed a total scanning time of ~30 minutes for each area of interest.</w:t>
      </w:r>
    </w:p>
    <w:p w14:paraId="6FBDC1E2" w14:textId="3261D060" w:rsidR="000832C3" w:rsidRDefault="000049D7" w:rsidP="0099058E">
      <w:pPr>
        <w:pStyle w:val="StyleJustifiedFirstline05Linespacing15lines"/>
      </w:pPr>
      <w:r>
        <w:t xml:space="preserve">The EDS results were quantified using the Velox software available in Materials </w:t>
      </w:r>
      <w:r w:rsidR="00650DC9">
        <w:t>Science and Technology Division (MSTD), ORNL. Background signals were corrected by assuming a sample thickness of ~100 nm and sample density of 7.9 g/cm</w:t>
      </w:r>
      <w:r w:rsidR="00650DC9" w:rsidRPr="00650DC9">
        <w:rPr>
          <w:vertAlign w:val="superscript"/>
        </w:rPr>
        <w:t>3</w:t>
      </w:r>
      <w:r w:rsidR="00650DC9">
        <w:t xml:space="preserve"> (density of pure Fe). </w:t>
      </w:r>
      <w:r w:rsidR="00CE7D82">
        <w:t>For better contrast of image</w:t>
      </w:r>
      <w:r w:rsidR="003C3089">
        <w:t>s</w:t>
      </w:r>
      <w:r w:rsidR="00CE7D82">
        <w:t>, post-filtering after quantification by averaging 7 pixels w</w:t>
      </w:r>
      <w:r w:rsidR="00AD1100">
        <w:t>as</w:t>
      </w:r>
      <w:r w:rsidR="00CE7D82">
        <w:t xml:space="preserve"> conducted for all elemental maps. </w:t>
      </w:r>
    </w:p>
    <w:p w14:paraId="0A283A7C" w14:textId="44586BC2" w:rsidR="00142C0D" w:rsidRDefault="00142C0D">
      <w:pPr>
        <w:rPr>
          <w:rFonts w:cs="Times New Roman"/>
          <w:szCs w:val="20"/>
        </w:rPr>
      </w:pPr>
      <w:r>
        <w:br w:type="page"/>
      </w:r>
    </w:p>
    <w:p w14:paraId="6D89B915" w14:textId="520590D7" w:rsidR="00142C0D" w:rsidRPr="0061084A" w:rsidRDefault="00142C0D" w:rsidP="00142C0D">
      <w:pPr>
        <w:pStyle w:val="Heading1"/>
        <w:rPr>
          <w:rFonts w:cs="Times New Roman"/>
        </w:rPr>
      </w:pPr>
      <w:r w:rsidRPr="0061084A">
        <w:rPr>
          <w:rFonts w:cs="Times New Roman"/>
        </w:rPr>
        <w:lastRenderedPageBreak/>
        <w:br/>
      </w:r>
      <w:bookmarkStart w:id="117" w:name="_Toc127377025"/>
      <w:r w:rsidR="004C60ED">
        <w:rPr>
          <w:rFonts w:cs="Times New Roman"/>
        </w:rPr>
        <w:t>R</w:t>
      </w:r>
      <w:r>
        <w:rPr>
          <w:rFonts w:cs="Times New Roman"/>
        </w:rPr>
        <w:t>esults</w:t>
      </w:r>
      <w:bookmarkEnd w:id="117"/>
    </w:p>
    <w:p w14:paraId="0F2ABA9C" w14:textId="1081F8C2" w:rsidR="00142C0D" w:rsidRPr="00142C0D" w:rsidRDefault="00142C0D" w:rsidP="00142C0D">
      <w:pPr>
        <w:pStyle w:val="Heading2"/>
        <w:spacing w:line="360" w:lineRule="auto"/>
        <w:rPr>
          <w:rFonts w:cs="Times New Roman"/>
        </w:rPr>
      </w:pPr>
      <w:bookmarkStart w:id="118" w:name="_Toc127377026"/>
      <w:r w:rsidRPr="00142C0D">
        <w:rPr>
          <w:rFonts w:cs="Times New Roman"/>
        </w:rPr>
        <w:t xml:space="preserve">4.1 Effect of </w:t>
      </w:r>
      <w:r w:rsidR="00914D36">
        <w:rPr>
          <w:rFonts w:cs="Times New Roman"/>
        </w:rPr>
        <w:t>d</w:t>
      </w:r>
      <w:r w:rsidRPr="00142C0D">
        <w:rPr>
          <w:rFonts w:cs="Times New Roman"/>
        </w:rPr>
        <w:t>ose rate and temperature on α’ formation in Fe</w:t>
      </w:r>
      <w:r w:rsidR="002E5FAA">
        <w:rPr>
          <w:rFonts w:cs="Times New Roman"/>
        </w:rPr>
        <w:t>-</w:t>
      </w:r>
      <w:r w:rsidRPr="00142C0D">
        <w:rPr>
          <w:rFonts w:cs="Times New Roman"/>
        </w:rPr>
        <w:t>18Cr</w:t>
      </w:r>
      <w:bookmarkEnd w:id="118"/>
    </w:p>
    <w:p w14:paraId="0D94E5F9" w14:textId="4D2486E7" w:rsidR="000832C3" w:rsidRDefault="00142C0D" w:rsidP="00142C0D">
      <w:pPr>
        <w:pStyle w:val="Heading3"/>
      </w:pPr>
      <w:bookmarkStart w:id="119" w:name="_Toc118763370"/>
      <w:bookmarkStart w:id="120" w:name="_Toc127377027"/>
      <w:r w:rsidRPr="002176D9">
        <w:t xml:space="preserve">4.1.1 </w:t>
      </w:r>
      <w:r w:rsidRPr="00410C82">
        <w:t>α’ precipitates after irradiation to 0.37 dpa</w:t>
      </w:r>
      <w:bookmarkEnd w:id="119"/>
      <w:bookmarkEnd w:id="120"/>
    </w:p>
    <w:p w14:paraId="508E2CE6" w14:textId="085119E7" w:rsidR="00A6078C" w:rsidRPr="00A6078C" w:rsidRDefault="00142C0D" w:rsidP="002916B9">
      <w:pPr>
        <w:pStyle w:val="StyleJustifiedFirstline05Linespacing15lines"/>
      </w:pPr>
      <w:r w:rsidRPr="00410C82">
        <w:t xml:space="preserve">The clustering coefficient (defined in </w:t>
      </w:r>
      <w:r>
        <w:t>section 3.4.5</w:t>
      </w:r>
      <w:r w:rsidRPr="00410C82">
        <w:t xml:space="preserve">) </w:t>
      </w:r>
      <w:r w:rsidR="001629EA">
        <w:t>of</w:t>
      </w:r>
      <w:r w:rsidRPr="00410C82">
        <w:t xml:space="preserve"> Fe-18Cr </w:t>
      </w:r>
      <w:r w:rsidR="001629EA">
        <w:t xml:space="preserve">specimens </w:t>
      </w:r>
      <w:r w:rsidRPr="00410C82">
        <w:t xml:space="preserve">irradiated to 0.37 dpa is plotted in </w:t>
      </w:r>
      <w:r w:rsidR="00DA76EA">
        <w:fldChar w:fldCharType="begin"/>
      </w:r>
      <w:r w:rsidR="00DA76EA">
        <w:instrText xml:space="preserve"> REF _Ref118150473  \* MERGEFORMAT </w:instrText>
      </w:r>
      <w:r w:rsidR="00DA76EA">
        <w:fldChar w:fldCharType="separate"/>
      </w:r>
      <w:r w:rsidR="0013323D">
        <w:t>Figure 4.1</w:t>
      </w:r>
      <w:r w:rsidR="00DA76EA">
        <w:fldChar w:fldCharType="end"/>
      </w:r>
      <w:r w:rsidRPr="00410C82">
        <w:t>. The unirradiated reference (horizontal dashed line) corresponds to the value measured from the as-received Fe-18Cr, which was in a solid solution state. Compared to the pristine sample, Cr clustering could be observed in most irradiation conditions. The only exception occurred at 300 °C and 10</w:t>
      </w:r>
      <w:r w:rsidRPr="00410C82">
        <w:rPr>
          <w:vertAlign w:val="superscript"/>
        </w:rPr>
        <w:t>-3</w:t>
      </w:r>
      <w:r w:rsidRPr="00410C82">
        <w:t xml:space="preserve"> dpa/s, at which the clustering coefficient value was very close to the solid solution line. An increase </w:t>
      </w:r>
      <w:r w:rsidR="00A353B6">
        <w:t>in</w:t>
      </w:r>
      <w:r w:rsidRPr="00410C82">
        <w:t xml:space="preserve"> the clustering level at higher temperature</w:t>
      </w:r>
      <w:r w:rsidR="00A353B6">
        <w:t>s</w:t>
      </w:r>
      <w:r w:rsidRPr="00410C82">
        <w:t xml:space="preserve"> or lower dose rate</w:t>
      </w:r>
      <w:r w:rsidR="00A353B6">
        <w:t>s</w:t>
      </w:r>
      <w:r w:rsidRPr="00410C82">
        <w:t xml:space="preserve"> was observed, which is consistent with the increased radiation enhanced diffusion and reduced ballistic dissolution rate at these conditions. </w:t>
      </w:r>
    </w:p>
    <w:p w14:paraId="1DC5D1DF" w14:textId="345D1F50" w:rsidR="00A6078C" w:rsidRDefault="00DA76EA" w:rsidP="00A6078C">
      <w:pPr>
        <w:pStyle w:val="StyleJustifiedFirstline05Linespacing15lines"/>
      </w:pPr>
      <w:r>
        <w:fldChar w:fldCharType="begin"/>
      </w:r>
      <w:r>
        <w:instrText xml:space="preserve"> REF _Ref118153240  \* MERGEFORMAT </w:instrText>
      </w:r>
      <w:r>
        <w:fldChar w:fldCharType="separate"/>
      </w:r>
      <w:r w:rsidR="0013323D">
        <w:t>Figure 4.2</w:t>
      </w:r>
      <w:r>
        <w:fldChar w:fldCharType="end"/>
      </w:r>
      <w:r w:rsidR="00A6078C">
        <w:t xml:space="preserve"> </w:t>
      </w:r>
      <w:r w:rsidR="00A6078C" w:rsidRPr="00BD4360">
        <w:t>shows the distribution of cluster atoms filtered by the Python codes for the</w:t>
      </w:r>
      <w:r w:rsidR="00A6078C">
        <w:t xml:space="preserve"> samples irradiated to </w:t>
      </w:r>
      <w:r w:rsidR="00C03658">
        <w:t xml:space="preserve">the </w:t>
      </w:r>
      <w:r w:rsidR="00A6078C">
        <w:t>low fluence of 0.37 dpa. A large number of Cr rich α’ precipitates were revealed for most irradiation conditions. They were homogeneously distributed without clear association with point defect sinks such as dislocations and grain boundaries. At 300 °C and 10</w:t>
      </w:r>
      <w:r w:rsidR="00A6078C" w:rsidRPr="00C03658">
        <w:rPr>
          <w:vertAlign w:val="superscript"/>
        </w:rPr>
        <w:t>-3</w:t>
      </w:r>
      <w:r w:rsidR="00A6078C">
        <w:t xml:space="preserve"> dpa/s, only 1 cluster was found in the presented volume. This may correspond to the critical irradiation condition for α’ formation as described in </w:t>
      </w:r>
      <w:r w:rsidR="001B7E8D">
        <w:t xml:space="preserve">Ref. </w:t>
      </w:r>
      <w:r w:rsidR="00A6078C">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rsidR="00A6078C">
        <w:fldChar w:fldCharType="separate"/>
      </w:r>
      <w:r w:rsidR="00B436DE">
        <w:rPr>
          <w:noProof/>
        </w:rPr>
        <w:t>[163]</w:t>
      </w:r>
      <w:r w:rsidR="00A6078C">
        <w:fldChar w:fldCharType="end"/>
      </w:r>
      <w:r w:rsidR="00A6078C">
        <w:t xml:space="preserve">, in which the continuous formation and dissolution of α’ by ballistic mixing occurs and no precipitates could be stabilized. The formation of α’ precipitates under the conditions except for </w:t>
      </w:r>
      <w:r w:rsidR="00A6078C" w:rsidRPr="00A57490">
        <w:t>300 °C</w:t>
      </w:r>
      <w:r w:rsidR="00A6078C">
        <w:t>,</w:t>
      </w:r>
      <w:r w:rsidR="00A6078C" w:rsidRPr="00A57490">
        <w:t xml:space="preserve"> 10</w:t>
      </w:r>
      <w:r w:rsidR="00A6078C" w:rsidRPr="00EB3869">
        <w:rPr>
          <w:vertAlign w:val="superscript"/>
        </w:rPr>
        <w:t>-3</w:t>
      </w:r>
      <w:r w:rsidR="00A6078C" w:rsidRPr="00A57490">
        <w:t xml:space="preserve"> dpa/s</w:t>
      </w:r>
      <w:r w:rsidR="00A6078C">
        <w:t xml:space="preserve"> indicates that the cluster formation process from radiation enhanced diffusion was typically dominant compared to ballistic dissolution processes for the investigated irradiation conditions.</w:t>
      </w:r>
    </w:p>
    <w:p w14:paraId="6D79CA54" w14:textId="7F864384" w:rsidR="00CE6560" w:rsidRDefault="00CE6560" w:rsidP="00CE6560">
      <w:pPr>
        <w:pStyle w:val="StyleJustifiedFirstline05Linespacing15lines"/>
      </w:pPr>
      <w:r w:rsidRPr="00410C82">
        <w:t xml:space="preserve">The evolution of radius, number density and volume fraction of Cr-enriched clusters with irradiation conditions are plotted in </w:t>
      </w:r>
      <w:r>
        <w:fldChar w:fldCharType="begin"/>
      </w:r>
      <w:r>
        <w:instrText xml:space="preserve"> REF _Ref118150896 </w:instrText>
      </w:r>
      <w:r>
        <w:fldChar w:fldCharType="separate"/>
      </w:r>
      <w:r>
        <w:t xml:space="preserve">Figure </w:t>
      </w:r>
      <w:r>
        <w:rPr>
          <w:noProof/>
        </w:rPr>
        <w:t>4</w:t>
      </w:r>
      <w:r>
        <w:t>.</w:t>
      </w:r>
      <w:r>
        <w:rPr>
          <w:noProof/>
        </w:rPr>
        <w:t>3</w:t>
      </w:r>
      <w:r>
        <w:rPr>
          <w:noProof/>
        </w:rPr>
        <w:fldChar w:fldCharType="end"/>
      </w:r>
      <w:r w:rsidRPr="00410C82">
        <w:t xml:space="preserve">. The average cluster radii were ~1-2 nm in all cases, which is consistent with the irradiated results in </w:t>
      </w:r>
      <w:r>
        <w:t xml:space="preserve">the </w:t>
      </w:r>
      <w:r w:rsidRPr="00410C82">
        <w:t xml:space="preserve">literature </w:t>
      </w:r>
      <w:r>
        <w:fldChar w:fldCharType="begin">
          <w:fldData xml:space="preserve">PEVuZE5vdGU+PENpdGU+PEF1dGhvcj5UaXNzb3Q8L0F1dGhvcj48WWVhcj4yMDE2PC9ZZWFyPjxS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</w:fldData>
        </w:fldChar>
      </w:r>
      <w:r>
        <w:instrText xml:space="preserve"> ADDIN EN.CITE </w:instrText>
      </w:r>
      <w:r>
        <w:fldChar w:fldCharType="begin">
          <w:fldData xml:space="preserve">PEVuZE5vdGU+PENpdGU+PEF1dGhvcj5UaXNzb3Q8L0F1dGhvcj48WWVhcj4yMDE2PC9ZZWFyPjxS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</w:fldData>
        </w:fldChar>
      </w:r>
      <w:r>
        <w:instrText xml:space="preserve"> ADDIN EN.CITE.DATA </w:instrText>
      </w:r>
      <w:r>
        <w:fldChar w:fldCharType="end"/>
      </w:r>
      <w:r>
        <w:fldChar w:fldCharType="separate"/>
      </w:r>
      <w:r>
        <w:rPr>
          <w:noProof/>
        </w:rPr>
        <w:t>[5, 7-10, 67, 98, 112]</w:t>
      </w:r>
      <w:r>
        <w:fldChar w:fldCharType="end"/>
      </w:r>
      <w:r>
        <w:t xml:space="preserve">. </w:t>
      </w:r>
      <w:r w:rsidRPr="00410C82">
        <w:t>Cluster sizes increased with increasing temperature or decreasing dose</w:t>
      </w:r>
      <w:r w:rsidR="00114E06">
        <w:t>.</w:t>
      </w:r>
    </w:p>
    <w:p w14:paraId="7D359CE3" w14:textId="77777777" w:rsidR="00CE6560" w:rsidRDefault="00CE6560" w:rsidP="00CE6560">
      <w:pPr>
        <w:pStyle w:val="StyleJustifiedFirstline05Linespacing15lines"/>
        <w:ind w:firstLine="0"/>
        <w:jc w:val="center"/>
      </w:pPr>
      <w:r>
        <w:rPr>
          <w:noProof/>
        </w:rPr>
        <w:lastRenderedPageBreak/>
        <w:drawing>
          <wp:inline distT="0" distB="0" distL="0" distR="0" wp14:anchorId="3BE88F86" wp14:editId="45316045">
            <wp:extent cx="3315183" cy="2695575"/>
            <wp:effectExtent l="0" t="0" r="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rotWithShape="1">
                    <a:blip r:embed="rId43" cstate="print">
                      <a:extLst>
                        <a:ext uri="{28A0092B-C50C-407E-A947-70E740481C1C}">
                          <a14:useLocalDpi xmlns:a14="http://schemas.microsoft.com/office/drawing/2010/main" val="0"/>
                        </a:ext>
                      </a:extLst>
                    </a:blip>
                    <a:srcRect l="8296" t="8739" r="9415" b="3842"/>
                    <a:stretch/>
                  </pic:blipFill>
                  <pic:spPr bwMode="auto">
                    <a:xfrm>
                      <a:off x="0" y="0"/>
                      <a:ext cx="3326672" cy="2704916"/>
                    </a:xfrm>
                    <a:prstGeom prst="rect">
                      <a:avLst/>
                    </a:prstGeom>
                    <a:ln>
                      <a:noFill/>
                    </a:ln>
                    <a:extLst>
                      <a:ext uri="{53640926-AAD7-44D8-BBD7-CCE9431645EC}">
                        <a14:shadowObscured xmlns:a14="http://schemas.microsoft.com/office/drawing/2010/main"/>
                      </a:ext>
                    </a:extLst>
                  </pic:spPr>
                </pic:pic>
              </a:graphicData>
            </a:graphic>
          </wp:inline>
        </w:drawing>
      </w:r>
    </w:p>
    <w:p w14:paraId="0CD0A8CE" w14:textId="77777777" w:rsidR="00CE6560" w:rsidRDefault="00CE6560" w:rsidP="00CE6560">
      <w:pPr>
        <w:pStyle w:val="Caption"/>
      </w:pPr>
      <w:bookmarkStart w:id="121" w:name="_Ref118150473"/>
      <w:bookmarkStart w:id="122" w:name="_Toc118763446"/>
      <w:bookmarkStart w:id="123" w:name="_Toc127377189"/>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w:t>
      </w:r>
      <w:r>
        <w:rPr>
          <w:noProof/>
        </w:rPr>
        <w:fldChar w:fldCharType="end"/>
      </w:r>
      <w:bookmarkEnd w:id="121"/>
      <w:r w:rsidRPr="008B2DEE">
        <w:t xml:space="preserve"> The clustering coefficient for Fe18Cr irradiated to 0.37 dpa at different dose rates and temperatures.</w:t>
      </w:r>
      <w:bookmarkEnd w:id="122"/>
      <w:bookmarkEnd w:id="123"/>
    </w:p>
    <w:p w14:paraId="5379A82D" w14:textId="77777777" w:rsidR="00CE6560" w:rsidRDefault="00CE6560" w:rsidP="00A6078C">
      <w:pPr>
        <w:pStyle w:val="StyleJustifiedFirstline05Linespacing15lines"/>
        <w:ind w:firstLine="0"/>
        <w:jc w:val="center"/>
      </w:pPr>
    </w:p>
    <w:p w14:paraId="50EAB6C9" w14:textId="6A272F4C" w:rsidR="00A6078C" w:rsidRDefault="00A6078C" w:rsidP="00A6078C">
      <w:pPr>
        <w:pStyle w:val="StyleJustifiedFirstline05Linespacing15lines"/>
        <w:ind w:firstLine="0"/>
        <w:jc w:val="center"/>
      </w:pPr>
      <w:r>
        <w:rPr>
          <w:noProof/>
          <w:color w:val="000000"/>
        </w:rPr>
        <w:drawing>
          <wp:inline distT="0" distB="0" distL="0" distR="0" wp14:anchorId="77770E1D" wp14:editId="0100BE8D">
            <wp:extent cx="3821970" cy="3414693"/>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63272" cy="3451594"/>
                    </a:xfrm>
                    <a:prstGeom prst="rect">
                      <a:avLst/>
                    </a:prstGeom>
                    <a:noFill/>
                  </pic:spPr>
                </pic:pic>
              </a:graphicData>
            </a:graphic>
          </wp:inline>
        </w:drawing>
      </w:r>
    </w:p>
    <w:p w14:paraId="61A4F810" w14:textId="05C3C726" w:rsidR="00A6078C" w:rsidRDefault="00A6078C" w:rsidP="00E73258">
      <w:pPr>
        <w:pStyle w:val="Caption"/>
      </w:pPr>
      <w:bookmarkStart w:id="124" w:name="_Ref118153240"/>
      <w:bookmarkStart w:id="125" w:name="_Toc118763447"/>
      <w:bookmarkStart w:id="126" w:name="_Toc127377190"/>
      <w:r>
        <w:t xml:space="preserve">Figure </w:t>
      </w:r>
      <w:r w:rsidR="00DA76EA">
        <w:fldChar w:fldCharType="begin"/>
      </w:r>
      <w:r w:rsidR="00DA76EA">
        <w:instrText xml:space="preserve"> STYLEREF 1 \s </w:instrText>
      </w:r>
      <w:r w:rsidR="00DA76EA">
        <w:fldChar w:fldCharType="separate"/>
      </w:r>
      <w:r w:rsidR="00913ABA">
        <w:rPr>
          <w:noProof/>
        </w:rPr>
        <w:t>4</w:t>
      </w:r>
      <w:r w:rsidR="00DA76EA">
        <w:rPr>
          <w:noProof/>
        </w:rPr>
        <w:fldChar w:fldCharType="end"/>
      </w:r>
      <w:r w:rsidR="00913ABA">
        <w:t>.</w:t>
      </w:r>
      <w:r w:rsidR="00DA76EA">
        <w:fldChar w:fldCharType="begin"/>
      </w:r>
      <w:r w:rsidR="00DA76EA">
        <w:instrText xml:space="preserve"> SEQ </w:instrText>
      </w:r>
      <w:r w:rsidR="00DA76EA">
        <w:instrText xml:space="preserve">Figure \* ARABIC \s 1 </w:instrText>
      </w:r>
      <w:r w:rsidR="00DA76EA">
        <w:fldChar w:fldCharType="separate"/>
      </w:r>
      <w:r w:rsidR="00913ABA">
        <w:rPr>
          <w:noProof/>
        </w:rPr>
        <w:t>2</w:t>
      </w:r>
      <w:r w:rsidR="00DA76EA">
        <w:rPr>
          <w:noProof/>
        </w:rPr>
        <w:fldChar w:fldCharType="end"/>
      </w:r>
      <w:bookmarkEnd w:id="124"/>
      <w:r>
        <w:t xml:space="preserve"> </w:t>
      </w:r>
      <w:r w:rsidRPr="008B2DEE">
        <w:t>Cluster atom maps showing α’ precipitates in Fe-18Cr irradiated to 0.37 dpa. Sampled volume = 40×40×10 nm</w:t>
      </w:r>
      <w:r w:rsidRPr="008B2DEE">
        <w:rPr>
          <w:vertAlign w:val="superscript"/>
        </w:rPr>
        <w:t>3</w:t>
      </w:r>
      <w:r w:rsidRPr="008B2DEE">
        <w:t>. Clusters are indexed with different colors. All elements in the Cr-enriched clusters including both Fe and Cr atoms are shown.</w:t>
      </w:r>
      <w:bookmarkEnd w:id="125"/>
      <w:bookmarkEnd w:id="126"/>
    </w:p>
    <w:p w14:paraId="3097341E" w14:textId="33B72EA7" w:rsidR="00A6078C" w:rsidRDefault="00A6078C" w:rsidP="00A6078C"/>
    <w:p w14:paraId="15F9E843" w14:textId="2A9298B7" w:rsidR="00A6078C" w:rsidRDefault="00A6078C" w:rsidP="00CE6560">
      <w:pPr>
        <w:pStyle w:val="StyleJustifiedFirstline05Linespacing15lines"/>
        <w:ind w:firstLine="0"/>
      </w:pPr>
      <w:r w:rsidRPr="00410C82">
        <w:lastRenderedPageBreak/>
        <w:t xml:space="preserve">The evolution of radius, number density and volume fraction of Cr-enriched clusters with irradiation conditions are plotted in </w:t>
      </w:r>
      <w:r w:rsidR="00DA76EA">
        <w:fldChar w:fldCharType="begin"/>
      </w:r>
      <w:r w:rsidR="00DA76EA">
        <w:instrText xml:space="preserve"> REF _Ref118150896 </w:instrText>
      </w:r>
      <w:r w:rsidR="00DA76EA">
        <w:fldChar w:fldCharType="separate"/>
      </w:r>
      <w:r w:rsidR="0013323D">
        <w:t xml:space="preserve">Figure </w:t>
      </w:r>
      <w:r w:rsidR="0013323D">
        <w:rPr>
          <w:noProof/>
        </w:rPr>
        <w:t>4</w:t>
      </w:r>
      <w:r w:rsidR="0013323D">
        <w:t>.</w:t>
      </w:r>
      <w:r w:rsidR="0013323D">
        <w:rPr>
          <w:noProof/>
        </w:rPr>
        <w:t>3</w:t>
      </w:r>
      <w:r w:rsidR="00DA76EA">
        <w:rPr>
          <w:noProof/>
        </w:rPr>
        <w:fldChar w:fldCharType="end"/>
      </w:r>
      <w:r w:rsidRPr="00410C82">
        <w:t xml:space="preserve">. The average cluster radii were ~1-2 nm in all cases, which is consistent with the irradiated results in </w:t>
      </w:r>
      <w:r w:rsidR="00EB3869">
        <w:t xml:space="preserve">the </w:t>
      </w:r>
      <w:r w:rsidRPr="00410C82">
        <w:t xml:space="preserve">literature </w:t>
      </w:r>
      <w:r>
        <w:fldChar w:fldCharType="begin">
          <w:fldData xml:space="preserve">PEVuZE5vdGU+PENpdGU+PEF1dGhvcj5UaXNzb3Q8L0F1dGhvcj48WWVhcj4yMDE2PC9ZZWFyPjxS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</w:fldData>
        </w:fldChar>
      </w:r>
      <w:r w:rsidR="00922786">
        <w:instrText xml:space="preserve"> ADDIN EN.CITE </w:instrText>
      </w:r>
      <w:r w:rsidR="00922786">
        <w:fldChar w:fldCharType="begin">
          <w:fldData xml:space="preserve">PEVuZE5vdGU+PENpdGU+PEF1dGhvcj5UaXNzb3Q8L0F1dGhvcj48WWVhcj4yMDE2PC9ZZWFyPjxS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</w:fldData>
        </w:fldChar>
      </w:r>
      <w:r w:rsidR="00922786">
        <w:instrText xml:space="preserve"> ADDIN EN.CITE.DATA </w:instrText>
      </w:r>
      <w:r w:rsidR="00922786">
        <w:fldChar w:fldCharType="end"/>
      </w:r>
      <w:r>
        <w:fldChar w:fldCharType="separate"/>
      </w:r>
      <w:r w:rsidR="00922786">
        <w:rPr>
          <w:noProof/>
        </w:rPr>
        <w:t>[5, 7-10, 67, 98, 112]</w:t>
      </w:r>
      <w:r>
        <w:fldChar w:fldCharType="end"/>
      </w:r>
      <w:r>
        <w:t xml:space="preserve">. </w:t>
      </w:r>
      <w:r w:rsidRPr="00410C82">
        <w:t>Cluster sizes increased with increasing temperature or decreasing dose rate. Within the range of investigated parameters, increasing the temperature from 300 to 450 °C had a much larger effect on cluster size than decreasing the dose rate from 10</w:t>
      </w:r>
      <w:r w:rsidRPr="004F220E">
        <w:rPr>
          <w:vertAlign w:val="superscript"/>
        </w:rPr>
        <w:t>-3</w:t>
      </w:r>
      <w:r w:rsidRPr="00410C82">
        <w:t xml:space="preserve"> to 10</w:t>
      </w:r>
      <w:r w:rsidRPr="004F220E">
        <w:rPr>
          <w:vertAlign w:val="superscript"/>
        </w:rPr>
        <w:t>-5</w:t>
      </w:r>
      <w:r w:rsidRPr="00410C82">
        <w:t xml:space="preserve"> dpa/s. As for the evolution of the cluster number density, it was maximized at 350 °C for both investigated dose rates. This trend qualitatively agreed with the number density of iso-concentration interfaces obtained using IVAS, although the latter method incorrectly provided smaller number density values for most conditions due to the presence of interconnected clusters which cannot be separated in the IVAS algorithm. The peak in Cr-rich cluster density at 350 °C is likely due to the competition between coarsening (dominant at 450 °C) and dissolution by damage cascades (dominant at 300 °C). Increasing the dose rate decreased the number density at all temperatures, which was most significant at 300 °C. It must be pointed out that for the clusters formed after irradiation at 300 °C and 10</w:t>
      </w:r>
      <w:r w:rsidRPr="004F220E">
        <w:rPr>
          <w:vertAlign w:val="superscript"/>
        </w:rPr>
        <w:t>-3</w:t>
      </w:r>
      <w:r w:rsidRPr="00410C82">
        <w:t xml:space="preserve"> dpa/s, their positions were closely related to low index crystallographic poles. Although the main poles along &lt;110&gt; or &lt;200&gt; directions were removed before the cluster analysis, the large regions in the vicinity of the poles were influenced by this field effect artifact and showed nonhomogeneous Cr enrichment. The same cluster search method was applied </w:t>
      </w:r>
      <w:r w:rsidR="00C24D31">
        <w:t>to</w:t>
      </w:r>
      <w:r w:rsidRPr="00410C82">
        <w:t xml:space="preserve"> the datasets for the as-received Fe-18Cr specimen, and similar artifacts of Cr-enriched regions were revealed around the poles. The number density and radius of these features in the as-received sample were (2.9±0.6)×10</w:t>
      </w:r>
      <w:r w:rsidRPr="004F220E">
        <w:rPr>
          <w:vertAlign w:val="superscript"/>
        </w:rPr>
        <w:t>23</w:t>
      </w:r>
      <w:r w:rsidRPr="00410C82">
        <w:t>/m</w:t>
      </w:r>
      <w:r w:rsidRPr="004F220E">
        <w:rPr>
          <w:vertAlign w:val="superscript"/>
        </w:rPr>
        <w:t>3</w:t>
      </w:r>
      <w:r w:rsidRPr="00410C82">
        <w:t xml:space="preserve"> and 0.94±0.4 nm respectively, which are similar to the ones detected after irradiation at 300 °C and 10</w:t>
      </w:r>
      <w:r w:rsidRPr="004F220E">
        <w:rPr>
          <w:vertAlign w:val="superscript"/>
        </w:rPr>
        <w:t>-3</w:t>
      </w:r>
      <w:r w:rsidRPr="00410C82">
        <w:t xml:space="preserve"> dpa/s. A negligible volume fraction of α’ phase was also calculated after irradiation at 300 °C and 10</w:t>
      </w:r>
      <w:r w:rsidRPr="004F220E">
        <w:rPr>
          <w:vertAlign w:val="superscript"/>
        </w:rPr>
        <w:t>-3</w:t>
      </w:r>
      <w:r w:rsidRPr="00410C82">
        <w:t xml:space="preserve"> dpa/s (</w:t>
      </w:r>
      <w:r w:rsidR="00D71425">
        <w:fldChar w:fldCharType="begin"/>
      </w:r>
      <w:r w:rsidR="00D71425">
        <w:instrText xml:space="preserve"> REF _Ref118150896 \h </w:instrText>
      </w:r>
      <w:r w:rsidR="00D71425">
        <w:fldChar w:fldCharType="separate"/>
      </w:r>
      <w:r w:rsidR="0013323D">
        <w:t xml:space="preserve">Figure </w:t>
      </w:r>
      <w:r w:rsidR="0013323D">
        <w:rPr>
          <w:noProof/>
        </w:rPr>
        <w:t>4</w:t>
      </w:r>
      <w:r w:rsidR="0013323D">
        <w:t>.</w:t>
      </w:r>
      <w:r w:rsidR="0013323D">
        <w:rPr>
          <w:noProof/>
        </w:rPr>
        <w:t>3</w:t>
      </w:r>
      <w:r w:rsidR="00D71425">
        <w:fldChar w:fldCharType="end"/>
      </w:r>
      <w:r w:rsidR="00D71425">
        <w:t xml:space="preserve"> </w:t>
      </w:r>
      <w:r>
        <w:t>(</w:t>
      </w:r>
      <w:r w:rsidRPr="00410C82">
        <w:t>c)</w:t>
      </w:r>
      <w:r>
        <w:t>)</w:t>
      </w:r>
      <w:r w:rsidRPr="00410C82">
        <w:t>. Based on these results, we believe these detected features originated from field effect artifacts on the poles. Therefore</w:t>
      </w:r>
      <w:r w:rsidR="00EE367D">
        <w:t>,</w:t>
      </w:r>
      <w:r w:rsidRPr="00410C82">
        <w:t xml:space="preserve"> the critical irradiation conditions for the α’ precipitate to dissolve or fail to nucleate as stable clusters are revealed as 300 °C and 10</w:t>
      </w:r>
      <w:r w:rsidRPr="004F220E">
        <w:rPr>
          <w:vertAlign w:val="superscript"/>
        </w:rPr>
        <w:t>-3</w:t>
      </w:r>
      <w:r w:rsidRPr="00410C82">
        <w:t xml:space="preserve"> dpa/s.</w:t>
      </w:r>
    </w:p>
    <w:p w14:paraId="114ACABF" w14:textId="77777777" w:rsidR="00114E06" w:rsidRDefault="00A6078C" w:rsidP="00A6078C">
      <w:pPr>
        <w:pStyle w:val="StyleJustifiedFirstline05Linespacing15lines"/>
      </w:pPr>
      <w:r>
        <w:t>For all other irradiation conditions, the APT artifact features have a small influence on the cluster quantifications due to a large amount of observed cluster formation</w:t>
      </w:r>
      <w:r w:rsidR="007D3F67">
        <w:t>,</w:t>
      </w:r>
      <w:r>
        <w:t xml:space="preserve"> and thus </w:t>
      </w:r>
    </w:p>
    <w:p w14:paraId="3C1F36FB" w14:textId="77777777" w:rsidR="00114E06" w:rsidRDefault="00114E06" w:rsidP="00114E06">
      <w:pPr>
        <w:pStyle w:val="StyleJustifiedFirstline05Linespacing15lines"/>
        <w:ind w:firstLine="0"/>
        <w:jc w:val="center"/>
      </w:pPr>
      <w:r w:rsidRPr="00C94D57">
        <w:rPr>
          <w:noProof/>
        </w:rPr>
        <w:lastRenderedPageBreak/>
        <w:drawing>
          <wp:inline distT="0" distB="0" distL="0" distR="0" wp14:anchorId="04B9C9DB" wp14:editId="2F1EB3E5">
            <wp:extent cx="4430395" cy="5360922"/>
            <wp:effectExtent l="0" t="0" r="8255" b="0"/>
            <wp:docPr id="52" name="Picture 16" descr="A close up of a map&#10;&#10;Description automatically generated">
              <a:extLst xmlns:a="http://schemas.openxmlformats.org/drawingml/2006/main">
                <a:ext uri="{FF2B5EF4-FFF2-40B4-BE49-F238E27FC236}">
                  <a16:creationId xmlns:a16="http://schemas.microsoft.com/office/drawing/2014/main" id="{07003BE0-D385-49E7-9AF1-E556E778EB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a map&#10;&#10;Description automatically generated">
                      <a:extLst>
                        <a:ext uri="{FF2B5EF4-FFF2-40B4-BE49-F238E27FC236}">
                          <a16:creationId xmlns:a16="http://schemas.microsoft.com/office/drawing/2014/main" id="{07003BE0-D385-49E7-9AF1-E556E778EB3C}"/>
                        </a:ext>
                      </a:extLst>
                    </pic:cNvPr>
                    <pic:cNvPicPr>
                      <a:picLocks noChangeAspect="1"/>
                    </pic:cNvPicPr>
                  </pic:nvPicPr>
                  <pic:blipFill rotWithShape="1">
                    <a:blip r:embed="rId45" cstate="print">
                      <a:extLst>
                        <a:ext uri="{28A0092B-C50C-407E-A947-70E740481C1C}">
                          <a14:useLocalDpi xmlns:a14="http://schemas.microsoft.com/office/drawing/2010/main" val="0"/>
                        </a:ext>
                      </a:extLst>
                    </a:blip>
                    <a:srcRect t="4555"/>
                    <a:stretch/>
                  </pic:blipFill>
                  <pic:spPr bwMode="auto">
                    <a:xfrm>
                      <a:off x="0" y="0"/>
                      <a:ext cx="4459300" cy="5395898"/>
                    </a:xfrm>
                    <a:prstGeom prst="rect">
                      <a:avLst/>
                    </a:prstGeom>
                    <a:ln>
                      <a:noFill/>
                    </a:ln>
                    <a:extLst>
                      <a:ext uri="{53640926-AAD7-44D8-BBD7-CCE9431645EC}">
                        <a14:shadowObscured xmlns:a14="http://schemas.microsoft.com/office/drawing/2010/main"/>
                      </a:ext>
                    </a:extLst>
                  </pic:spPr>
                </pic:pic>
              </a:graphicData>
            </a:graphic>
          </wp:inline>
        </w:drawing>
      </w:r>
    </w:p>
    <w:p w14:paraId="148D1DB8" w14:textId="77777777" w:rsidR="00114E06" w:rsidRDefault="00114E06" w:rsidP="00114E06">
      <w:pPr>
        <w:pStyle w:val="Caption"/>
      </w:pPr>
      <w:bookmarkStart w:id="127" w:name="_Ref118150896"/>
      <w:bookmarkStart w:id="128" w:name="_Toc118763448"/>
      <w:bookmarkStart w:id="129" w:name="_Toc127377191"/>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bookmarkEnd w:id="127"/>
      <w:r>
        <w:t xml:space="preserve"> The evolution of (a) radius, (b) number density and (c) volume fraction of α’ precipitates irradiated to 0.37 dpa at different temperatures and dose rates.</w:t>
      </w:r>
      <w:bookmarkEnd w:id="128"/>
      <w:bookmarkEnd w:id="129"/>
      <w:r>
        <w:t xml:space="preserve">  </w:t>
      </w:r>
    </w:p>
    <w:p w14:paraId="1CAD2EA8" w14:textId="77777777" w:rsidR="00114E06" w:rsidRDefault="00114E06">
      <w:pPr>
        <w:rPr>
          <w:rFonts w:cs="Times New Roman"/>
          <w:szCs w:val="20"/>
        </w:rPr>
      </w:pPr>
      <w:r>
        <w:br w:type="page"/>
      </w:r>
    </w:p>
    <w:p w14:paraId="40ED2483" w14:textId="7447D1F2" w:rsidR="00F935E0" w:rsidRDefault="007D3F67" w:rsidP="00114E06">
      <w:pPr>
        <w:pStyle w:val="StyleJustifiedFirstline05Linespacing15lines"/>
        <w:ind w:firstLine="0"/>
      </w:pPr>
      <w:r>
        <w:lastRenderedPageBreak/>
        <w:t>fewer</w:t>
      </w:r>
      <w:r w:rsidR="00A6078C">
        <w:t xml:space="preserve"> Cr atoms were available for nonhomogeneous segregation. Our results highlight that great care must be taken to analyze the APT results, so that such artifacts are not erroneously identified as real precipitates. For other conditions, the trend of </w:t>
      </w:r>
      <w:r w:rsidR="00A6078C" w:rsidRPr="00406A03">
        <w:t>volume fraction</w:t>
      </w:r>
      <w:r w:rsidR="00A6078C">
        <w:t xml:space="preserve"> change, combined with the radius and number density evolution, </w:t>
      </w:r>
      <w:r w:rsidR="00A6078C" w:rsidRPr="00606B55">
        <w:t>agree</w:t>
      </w:r>
      <w:r w:rsidR="00A6078C">
        <w:t>d</w:t>
      </w:r>
      <w:r w:rsidR="00A6078C" w:rsidRPr="00606B55">
        <w:t xml:space="preserve"> with nucleation</w:t>
      </w:r>
      <w:r w:rsidR="00A6078C">
        <w:t>, growth</w:t>
      </w:r>
      <w:r w:rsidR="00A6078C" w:rsidRPr="00606B55">
        <w:t xml:space="preserve"> and Ostwald ripening of precipitates, the kinetics of which decrease</w:t>
      </w:r>
      <w:r w:rsidR="00A6078C">
        <w:t>d</w:t>
      </w:r>
      <w:r w:rsidR="00A6078C" w:rsidRPr="00606B55">
        <w:t xml:space="preserve"> with lower temperatures or higher dose rates. </w:t>
      </w:r>
      <w:r w:rsidR="00A6078C">
        <w:t>The highest volume fraction (~ 7.6%) occurred after irradiation at 450 °C and 10</w:t>
      </w:r>
      <w:r w:rsidR="00A6078C" w:rsidRPr="009B03AE">
        <w:rPr>
          <w:vertAlign w:val="superscript"/>
        </w:rPr>
        <w:t>-5</w:t>
      </w:r>
      <w:r w:rsidR="00A6078C">
        <w:t xml:space="preserve"> dpa/s (corresponding to ~10 h irradiation time), with a value close to the saturated volume fraction (~ 6.9%) for the same Fe-18Cr thermally aged at 500 °C for 2008 hours </w:t>
      </w:r>
      <w:r w:rsidR="00A6078C">
        <w:fldChar w:fldCharType="begin"/>
      </w:r>
      <w:r w:rsidR="00AC31AF">
        <w:instrText xml:space="preserve"> ADDIN EN.CITE &lt;EndNote&gt;&lt;Cite&gt;&lt;Author&gt;Tissot&lt;/Author&gt;&lt;Year&gt;2019&lt;/Year&gt;&lt;RecNum&gt;359&lt;/RecNum&gt;&lt;DisplayText&gt;[4]&lt;/DisplayText&gt;&lt;record&gt;&lt;rec-number&gt;359&lt;/rec-number&gt;&lt;foreign-keys&gt;&lt;key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EndNote&gt;</w:instrText>
      </w:r>
      <w:r w:rsidR="00A6078C">
        <w:fldChar w:fldCharType="separate"/>
      </w:r>
      <w:r w:rsidR="00A6078C">
        <w:rPr>
          <w:noProof/>
        </w:rPr>
        <w:t>[4]</w:t>
      </w:r>
      <w:r w:rsidR="00A6078C">
        <w:fldChar w:fldCharType="end"/>
      </w:r>
      <w:r w:rsidR="00A6078C">
        <w:t xml:space="preserve">. The small discrepancy might be attributed to the temperature difference of 50 °C or the more dilute clusters formed after ion irradiation. </w:t>
      </w:r>
    </w:p>
    <w:p w14:paraId="1D089065" w14:textId="4749AC5B" w:rsidR="00F935E0" w:rsidRDefault="00F935E0" w:rsidP="00114E06">
      <w:pPr>
        <w:pStyle w:val="StyleJustifiedFirstline05Linespacing15lines"/>
      </w:pPr>
      <w:r>
        <w:t xml:space="preserve">The Cr concentration of the precipitates and matrix was calculated from the APT proxigrams. Examples of the clusters formed after irradiation at 450 °C and different dose rates to 0.37 dpa are given in </w:t>
      </w:r>
      <w:r w:rsidR="00DA76EA">
        <w:fldChar w:fldCharType="begin"/>
      </w:r>
      <w:r w:rsidR="00DA76EA">
        <w:instrText xml:space="preserve"> REF _Ref118150943  \* MERGEFORMAT </w:instrText>
      </w:r>
      <w:r w:rsidR="00DA76EA">
        <w:fldChar w:fldCharType="separate"/>
      </w:r>
      <w:r w:rsidR="0013323D">
        <w:t>Figure 4.4</w:t>
      </w:r>
      <w:r w:rsidR="00DA76EA">
        <w:fldChar w:fldCharType="end"/>
      </w:r>
      <w:r>
        <w:t>. The proxigrams for the three dose rates were well separated. The solute concentration was lowest in the matrix and highest in the cluster at the dose rate of 10</w:t>
      </w:r>
      <w:r w:rsidRPr="000A3C78">
        <w:rPr>
          <w:vertAlign w:val="superscript"/>
        </w:rPr>
        <w:t>-5</w:t>
      </w:r>
      <w:r>
        <w:t xml:space="preserve"> dpa/s. The distance from the interface to the center of clusters gives a rough estimation of the cluster size, which increases with decreasing dose rate. Although the distances were numerically different from the radii plotted in </w:t>
      </w:r>
      <w:r w:rsidR="00DA76EA">
        <w:fldChar w:fldCharType="begin"/>
      </w:r>
      <w:r w:rsidR="00DA76EA">
        <w:instrText xml:space="preserve"> REF _Ref118150896 </w:instrText>
      </w:r>
      <w:r w:rsidR="00DA76EA">
        <w:fldChar w:fldCharType="separate"/>
      </w:r>
      <w:r w:rsidR="0013323D">
        <w:t xml:space="preserve">Figure </w:t>
      </w:r>
      <w:r w:rsidR="0013323D">
        <w:rPr>
          <w:noProof/>
        </w:rPr>
        <w:t>4</w:t>
      </w:r>
      <w:r w:rsidR="0013323D">
        <w:t>.</w:t>
      </w:r>
      <w:r w:rsidR="0013323D">
        <w:rPr>
          <w:noProof/>
        </w:rPr>
        <w:t>3</w:t>
      </w:r>
      <w:r w:rsidR="00DA76EA">
        <w:rPr>
          <w:noProof/>
        </w:rPr>
        <w:fldChar w:fldCharType="end"/>
      </w:r>
      <w:r>
        <w:t xml:space="preserve"> due to the difference in cluster definition, the trend was consistent. </w:t>
      </w:r>
    </w:p>
    <w:p w14:paraId="1055A066" w14:textId="77777777" w:rsidR="00114E06" w:rsidRDefault="00F935E0" w:rsidP="00F935E0">
      <w:pPr>
        <w:pStyle w:val="StyleJustifiedFirstline05Linespacing15lines"/>
      </w:pPr>
      <w:r>
        <w:t xml:space="preserve">The resultant matrix Cr concentration is presented in </w:t>
      </w:r>
      <w:r w:rsidR="00DA76EA">
        <w:fldChar w:fldCharType="begin"/>
      </w:r>
      <w:r w:rsidR="00DA76EA">
        <w:instrText xml:space="preserve"> REF _Ref118151063  \* MERGEFORMAT </w:instrText>
      </w:r>
      <w:r w:rsidR="00DA76EA">
        <w:fldChar w:fldCharType="separate"/>
      </w:r>
      <w:r w:rsidR="0013323D">
        <w:t>Figure 4.5</w:t>
      </w:r>
      <w:r w:rsidR="00DA76EA">
        <w:fldChar w:fldCharType="end"/>
      </w:r>
      <w:r w:rsidR="008F2B38">
        <w:t xml:space="preserve"> </w:t>
      </w:r>
      <w:r>
        <w:t>(a). The bulk Cr content was obtained from the whole sampled volume averaged over all collected datasets. The matrix Cr content was ~14 at. % after irradiation at 450 °C and 10</w:t>
      </w:r>
      <w:r w:rsidRPr="000A3C78">
        <w:rPr>
          <w:vertAlign w:val="superscript"/>
        </w:rPr>
        <w:t>-5</w:t>
      </w:r>
      <w:r>
        <w:t xml:space="preserve"> dpa/s. This was close to the concentration obtained from the same alloy after thermally aging at 500 °C for 2008 hours </w:t>
      </w:r>
      <w:r>
        <w:fldChar w:fldCharType="begin"/>
      </w:r>
      <w:r w:rsidR="00AC31AF">
        <w:instrText xml:space="preserve"> ADDIN EN.CITE &lt;EndNote&gt;&lt;Cite&gt;&lt;Author&gt;Tissot&lt;/Author&gt;&lt;Year&gt;2019&lt;/Year&gt;&lt;RecNum&gt;359&lt;/RecNum&gt;&lt;DisplayText&gt;[4]&lt;/DisplayText&gt;&lt;record&gt;&lt;rec-number&gt;359&lt;/rec-number&gt;&lt;foreign-keys&gt;&lt;key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EndNote&gt;</w:instrText>
      </w:r>
      <w:r>
        <w:fldChar w:fldCharType="separate"/>
      </w:r>
      <w:r>
        <w:rPr>
          <w:noProof/>
        </w:rPr>
        <w:t>[4]</w:t>
      </w:r>
      <w:r>
        <w:fldChar w:fldCharType="end"/>
      </w:r>
      <w:r>
        <w:t xml:space="preserve">. For all other irradiation conditions, the matrix Cr contents were much higher than the 9-14 at. % predicted by the phase diagram and other studies in the temperature range of 300-500 °C </w:t>
      </w:r>
      <w:r>
        <w:fldChar w:fldCharType="begin">
          <w:fldData xml:space="preserve">PEVuZE5vdGU+PENpdGU+PEF1dGhvcj5Cb25ueTwvQXV0aG9yPjxZZWFyPjIwMDg8L1llYXI+PFJl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=
</w:fldData>
        </w:fldChar>
      </w:r>
      <w:r w:rsidR="00922786">
        <w:instrText xml:space="preserve"> ADDIN EN.CITE </w:instrText>
      </w:r>
      <w:r w:rsidR="00922786">
        <w:fldChar w:fldCharType="begin">
          <w:fldData xml:space="preserve">PEVuZE5vdGU+PENpdGU+PEF1dGhvcj5Cb25ueTwvQXV0aG9yPjxZZWFyPjIwMDg8L1llYXI+PFJl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=
</w:fldData>
        </w:fldChar>
      </w:r>
      <w:r w:rsidR="00922786">
        <w:instrText xml:space="preserve"> ADDIN EN.CITE.DATA </w:instrText>
      </w:r>
      <w:r w:rsidR="00922786">
        <w:fldChar w:fldCharType="end"/>
      </w:r>
      <w:r>
        <w:fldChar w:fldCharType="separate"/>
      </w:r>
      <w:r w:rsidR="00922786">
        <w:rPr>
          <w:noProof/>
        </w:rPr>
        <w:t>[5, 61, 66]</w:t>
      </w:r>
      <w:r>
        <w:fldChar w:fldCharType="end"/>
      </w:r>
      <w:r>
        <w:t>. At all temperatures, the matrix Cr concentration was lower at lower dose rates, indicating more clustering of Cr atoms in the sample. Increasing the temperature from 300 to 350 °C largely decreased the matrix Cr content, while further increasing the temperature to 450 °C seemed to be less effective and almost negligible at 10</w:t>
      </w:r>
      <w:r w:rsidRPr="004C56CC">
        <w:rPr>
          <w:vertAlign w:val="superscript"/>
        </w:rPr>
        <w:t>-3</w:t>
      </w:r>
      <w:r>
        <w:t xml:space="preserve"> dpa/s.</w:t>
      </w:r>
      <w:r w:rsidRPr="005E7E8E">
        <w:t xml:space="preserve"> The difference between the thermal equilibrium </w:t>
      </w:r>
      <w:r>
        <w:t xml:space="preserve">solubility </w:t>
      </w:r>
    </w:p>
    <w:p w14:paraId="15930B3D" w14:textId="2FE5C912" w:rsidR="00193E87" w:rsidRDefault="00114E06" w:rsidP="00193E87">
      <w:r>
        <w:br w:type="page"/>
      </w:r>
    </w:p>
    <w:p w14:paraId="7678A67C" w14:textId="77777777" w:rsidR="00193E87" w:rsidRDefault="00193E87" w:rsidP="00193E87">
      <w:pPr>
        <w:pStyle w:val="StyleJustifiedFirstline05Linespacing15lines"/>
        <w:ind w:firstLine="0"/>
        <w:jc w:val="center"/>
      </w:pPr>
      <w:r>
        <w:rPr>
          <w:noProof/>
        </w:rPr>
        <w:lastRenderedPageBreak/>
        <w:drawing>
          <wp:inline distT="0" distB="0" distL="0" distR="0" wp14:anchorId="15D94CBA" wp14:editId="0EE36762">
            <wp:extent cx="4125977" cy="3419475"/>
            <wp:effectExtent l="0" t="0" r="0" b="0"/>
            <wp:docPr id="53" name="Picture 5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light&#10;&#10;Description automatically generated"/>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9060" t="9471" r="11573" b="4575"/>
                    <a:stretch/>
                  </pic:blipFill>
                  <pic:spPr bwMode="auto">
                    <a:xfrm>
                      <a:off x="0" y="0"/>
                      <a:ext cx="4144117" cy="3434509"/>
                    </a:xfrm>
                    <a:prstGeom prst="rect">
                      <a:avLst/>
                    </a:prstGeom>
                    <a:noFill/>
                    <a:ln>
                      <a:noFill/>
                    </a:ln>
                    <a:extLst>
                      <a:ext uri="{53640926-AAD7-44D8-BBD7-CCE9431645EC}">
                        <a14:shadowObscured xmlns:a14="http://schemas.microsoft.com/office/drawing/2010/main"/>
                      </a:ext>
                    </a:extLst>
                  </pic:spPr>
                </pic:pic>
              </a:graphicData>
            </a:graphic>
          </wp:inline>
        </w:drawing>
      </w:r>
    </w:p>
    <w:p w14:paraId="0D97DBD6" w14:textId="1EA20E97" w:rsidR="00193E87" w:rsidRDefault="00193E87" w:rsidP="00193E87">
      <w:pPr>
        <w:pStyle w:val="Caption"/>
      </w:pPr>
      <w:bookmarkStart w:id="130" w:name="_Ref118150943"/>
      <w:bookmarkStart w:id="131" w:name="_Toc118763449"/>
      <w:bookmarkStart w:id="132" w:name="_Toc127377192"/>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4</w:t>
      </w:r>
      <w:r>
        <w:rPr>
          <w:noProof/>
        </w:rPr>
        <w:fldChar w:fldCharType="end"/>
      </w:r>
      <w:bookmarkEnd w:id="130"/>
      <w:r>
        <w:t xml:space="preserve"> Proxigrams for Fe-18Cr irradiated at 450 °C and 3 dose rates to 0.37 dpa. The inset figure shows a zoomed-in view of the matrix side.</w:t>
      </w:r>
      <w:bookmarkEnd w:id="131"/>
      <w:bookmarkEnd w:id="132"/>
    </w:p>
    <w:p w14:paraId="4A16786B" w14:textId="77777777" w:rsidR="00193E87" w:rsidRPr="00193E87" w:rsidRDefault="00193E87" w:rsidP="00193E87"/>
    <w:p w14:paraId="4FD48E1A" w14:textId="77777777" w:rsidR="00193E87" w:rsidRDefault="00193E87" w:rsidP="00193E87">
      <w:pPr>
        <w:pStyle w:val="StyleJustifiedFirstline05Linespacing15lines"/>
        <w:ind w:firstLine="0"/>
        <w:jc w:val="center"/>
      </w:pPr>
      <w:r>
        <w:rPr>
          <w:noProof/>
        </w:rPr>
        <w:drawing>
          <wp:inline distT="0" distB="0" distL="0" distR="0" wp14:anchorId="797A209A" wp14:editId="50DBE30B">
            <wp:extent cx="5555114" cy="2299647"/>
            <wp:effectExtent l="0" t="0" r="0" b="5715"/>
            <wp:docPr id="54" name="Picture 5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 schematic&#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55114" cy="2299647"/>
                    </a:xfrm>
                    <a:prstGeom prst="rect">
                      <a:avLst/>
                    </a:prstGeom>
                    <a:noFill/>
                  </pic:spPr>
                </pic:pic>
              </a:graphicData>
            </a:graphic>
          </wp:inline>
        </w:drawing>
      </w:r>
    </w:p>
    <w:p w14:paraId="285C56C9" w14:textId="77777777" w:rsidR="00193E87" w:rsidRDefault="00193E87" w:rsidP="00193E87">
      <w:pPr>
        <w:pStyle w:val="Caption"/>
      </w:pPr>
      <w:bookmarkStart w:id="133" w:name="_Ref118151063"/>
      <w:bookmarkStart w:id="134" w:name="_Toc118763450"/>
      <w:bookmarkStart w:id="135" w:name="_Toc127377193"/>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5</w:t>
      </w:r>
      <w:r>
        <w:rPr>
          <w:noProof/>
        </w:rPr>
        <w:fldChar w:fldCharType="end"/>
      </w:r>
      <w:bookmarkEnd w:id="133"/>
      <w:r>
        <w:t xml:space="preserve"> </w:t>
      </w:r>
      <w:r w:rsidRPr="001C682B">
        <w:t xml:space="preserve">The evolution </w:t>
      </w:r>
      <w:r>
        <w:t>of</w:t>
      </w:r>
      <w:r w:rsidRPr="001C682B">
        <w:t xml:space="preserve"> Cr concentration in (a) matrix and (b) cluster core for Fe</w:t>
      </w:r>
      <w:r>
        <w:t>-</w:t>
      </w:r>
      <w:r w:rsidRPr="001C682B">
        <w:t xml:space="preserve">18Cr irradiated to </w:t>
      </w:r>
      <w:r>
        <w:t>0.37 dpa</w:t>
      </w:r>
      <w:r w:rsidRPr="001C682B">
        <w:t xml:space="preserve"> at different temperatures and dose rates. The solubility limit in (a) and the equilibrium Cr content in (b) are reproduced from </w:t>
      </w:r>
      <w:r>
        <w:fldChar w:fldCharType="begin"/>
      </w:r>
      <w: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Pr>
          <w:rFonts w:hint="eastAsia"/>
        </w:rPr>
        <w:instrText xml:space="preserve">le&gt;On the </w:instrText>
      </w:r>
      <w:r>
        <w:rPr>
          <w:rFonts w:hint="eastAsia"/>
        </w:rPr>
        <w:instrText>α–α′</w:instrText>
      </w:r>
      <w:r>
        <w:rPr>
          <w:rFonts w:hint="eastAsia"/>
        </w:rPr>
        <w:instrText xml:space="preserve"> miscibility gap of Fe</w:instrText>
      </w:r>
      <w:r>
        <w:rPr>
          <w:rFonts w:hint="eastAsia"/>
        </w:rPr>
        <w:instrText>–</w:instrText>
      </w:r>
      <w:r>
        <w:rPr>
          <w:rFonts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instrText>ear&gt;2008&lt;/year&gt;&lt;/dates&gt;&lt;isbn&gt;13596462&lt;/isbn&gt;&lt;urls&gt;&lt;/urls&gt;&lt;electronic-resource-num&gt;10.1016/j.scriptamat.2008.08.008&lt;/electronic-resource-num&gt;&lt;/record&gt;&lt;/Cite&gt;&lt;/EndNote&gt;</w:instrText>
      </w:r>
      <w:r>
        <w:fldChar w:fldCharType="separate"/>
      </w:r>
      <w:r>
        <w:rPr>
          <w:noProof/>
        </w:rPr>
        <w:t>[61]</w:t>
      </w:r>
      <w:r>
        <w:fldChar w:fldCharType="end"/>
      </w:r>
      <w:r>
        <w:t xml:space="preserve"> </w:t>
      </w:r>
      <w:r w:rsidRPr="001C682B">
        <w:t xml:space="preserve">and </w:t>
      </w:r>
      <w:r>
        <w:fldChar w:fldCharType="begin"/>
      </w:r>
      <w:r>
        <w:instrText xml:space="preserve"> ADDIN EN.CITE &lt;EndNote&gt;&lt;Cite&gt;&lt;Author&gt;Malerba&lt;/Author&gt;&lt;Year&gt;2008&lt;/Year&gt;&lt;RecNum&gt;104&lt;/RecNum&gt;&lt;DisplayText&gt;[65]&lt;/DisplayText&gt;&lt;record&gt;&lt;rec-number&gt;104&lt;/rec-number&gt;&lt;foreign-keys&gt;&lt;key app="EN" db-id="05052tp2owzs2qezrt1ve9tja9f25rw2xfas" timestamp="1668460980" guid="fd65adc1-819b-4e6f-8106-d8646258de3f"&gt;104&lt;/key&gt;&lt;/foreign-keys&gt;&lt;ref-type name="Journal Article"&gt;17&lt;/ref-type&gt;&lt;contributors&gt;&lt;authors&gt;&lt;author&gt;Malerba, Lorenzo&lt;/author&gt;&lt;author&gt;Caro, Alfredo&lt;/author&gt;&lt;author&gt;Wallenius, Janne&lt;/author&gt;&lt;/authors&gt;&lt;/contributors&gt;&lt;titles&gt;&lt;title&gt;Multiscale modelling of radiation damage and phase transformations: The challenge of FeCr alloys&lt;/title&gt;&lt;secondary-title&gt;Journal of Nuclear Materials&lt;/secondary-title&gt;&lt;/titles&gt;&lt;periodical&gt;&lt;full-title&gt;Journal of Nuclear Materials&lt;/full-title&gt;&lt;/periodical&gt;&lt;pages&gt;112-125&lt;/pages&gt;&lt;volume&gt;382&lt;/volume&gt;&lt;number&gt;2-3&lt;/number&gt;&lt;section&gt;112&lt;/section&gt;&lt;dates&gt;&lt;year&gt;2008&lt;/year&gt;&lt;/dates&gt;&lt;isbn&gt;00223115&lt;/isbn&gt;&lt;urls&gt;&lt;/urls&gt;&lt;electronic-resource-num&gt;10.1016/j.jnucmat.2008.08.014&lt;/electronic-resource-num&gt;&lt;/record&gt;&lt;/Cite&gt;&lt;/EndNote&gt;</w:instrText>
      </w:r>
      <w:r>
        <w:fldChar w:fldCharType="separate"/>
      </w:r>
      <w:r>
        <w:rPr>
          <w:noProof/>
        </w:rPr>
        <w:t>[65]</w:t>
      </w:r>
      <w:r>
        <w:fldChar w:fldCharType="end"/>
      </w:r>
      <w:r>
        <w:t xml:space="preserve"> </w:t>
      </w:r>
      <w:r w:rsidRPr="001C682B">
        <w:t>respectively.</w:t>
      </w:r>
      <w:bookmarkEnd w:id="134"/>
      <w:bookmarkEnd w:id="135"/>
      <w:r>
        <w:t xml:space="preserve">  </w:t>
      </w:r>
    </w:p>
    <w:p w14:paraId="1D5F9234" w14:textId="77777777" w:rsidR="00193E87" w:rsidRPr="00193E87" w:rsidRDefault="00193E87" w:rsidP="00193E87">
      <w:pPr>
        <w:rPr>
          <w:rFonts w:cs="Times New Roman"/>
          <w:szCs w:val="20"/>
        </w:rPr>
      </w:pPr>
    </w:p>
    <w:p w14:paraId="67347E7E" w14:textId="77777777" w:rsidR="00193E87" w:rsidRDefault="00193E87">
      <w:pPr>
        <w:rPr>
          <w:rFonts w:cs="Times New Roman"/>
          <w:szCs w:val="20"/>
        </w:rPr>
      </w:pPr>
      <w:r>
        <w:br w:type="page"/>
      </w:r>
    </w:p>
    <w:p w14:paraId="2613B93D" w14:textId="7BCE97BB" w:rsidR="00F935E0" w:rsidRDefault="00F935E0" w:rsidP="00193E87">
      <w:pPr>
        <w:pStyle w:val="StyleJustifiedFirstline05Linespacing15lines"/>
        <w:ind w:firstLine="0"/>
      </w:pPr>
      <w:r>
        <w:lastRenderedPageBreak/>
        <w:t xml:space="preserve">limit </w:t>
      </w:r>
      <w:r w:rsidRPr="005E7E8E">
        <w:t xml:space="preserve">and measured </w:t>
      </w:r>
      <w:r>
        <w:t>matrix</w:t>
      </w:r>
      <w:r w:rsidRPr="005E7E8E">
        <w:t xml:space="preserve"> Cr concentration bec</w:t>
      </w:r>
      <w:r>
        <w:t>a</w:t>
      </w:r>
      <w:r w:rsidRPr="005E7E8E">
        <w:t>me larger with decreasing temperature and increasing dose rate</w:t>
      </w:r>
      <w:r>
        <w:t>.</w:t>
      </w:r>
    </w:p>
    <w:p w14:paraId="47B3CC50" w14:textId="0565EE6B" w:rsidR="00D907F4" w:rsidRDefault="00D907F4" w:rsidP="00D907F4">
      <w:pPr>
        <w:pStyle w:val="StyleJustifiedFirstline05Linespacing15lines"/>
      </w:pPr>
      <w:r>
        <w:t xml:space="preserve">The Cr concentrations </w:t>
      </w:r>
      <w:r w:rsidR="00EE367D">
        <w:t xml:space="preserve">in </w:t>
      </w:r>
      <w:r>
        <w:t xml:space="preserve">the core of </w:t>
      </w:r>
      <w:r w:rsidR="00EE367D">
        <w:t xml:space="preserve">the </w:t>
      </w:r>
      <w:r>
        <w:t xml:space="preserve">clusters are plotted in </w:t>
      </w:r>
      <w:r w:rsidR="00DA76EA">
        <w:fldChar w:fldCharType="begin"/>
      </w:r>
      <w:r w:rsidR="00DA76EA">
        <w:instrText xml:space="preserve"> REF _Ref118151063  \* MERGEFORMAT </w:instrText>
      </w:r>
      <w:r w:rsidR="00DA76EA">
        <w:fldChar w:fldCharType="separate"/>
      </w:r>
      <w:r w:rsidR="0013323D">
        <w:t>Figure 4.5</w:t>
      </w:r>
      <w:r w:rsidR="00DA76EA">
        <w:fldChar w:fldCharType="end"/>
      </w:r>
      <w:r w:rsidR="00F37816">
        <w:t xml:space="preserve"> </w:t>
      </w:r>
      <w:r>
        <w:t xml:space="preserve">(b). They were relatively widely distributed, ranging from ~45 to 65 at. % depending on the irradiation conditions. The core concentrations increased monotonically with increasing irradiation temperature. While the Cr enrichment levels in the solute clusters following ion irradiation (~45-65%) were indicative of progression toward fully formed α’ precipitates, the measured Cr contents were significantly less compared to the 80-90 % equilibrium Cr content expected for α’ precipitates as determined from thermal aging experiments </w:t>
      </w:r>
      <w:r>
        <w:fldChar w:fldCharType="begin"/>
      </w:r>
      <w:r w:rsidR="00922786">
        <w:instrText xml:space="preserve"> ADDIN EN.CITE &lt;EndNote&gt;&lt;Cite&gt;&lt;Author&gt;Novy&lt;/Author&gt;&lt;Year&gt;2009&lt;/Year&gt;&lt;RecNum&gt;358&lt;/RecNum&gt;&lt;DisplayText&gt;[4, 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Cite&gt;&lt;Author&gt;Tissot&lt;/Author&gt;&lt;Year&gt;2019&lt;/Year&gt;&lt;RecNum&gt;359&lt;/RecNum&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EndNote&gt;</w:instrText>
      </w:r>
      <w:r>
        <w:fldChar w:fldCharType="separate"/>
      </w:r>
      <w:r w:rsidR="00922786">
        <w:rPr>
          <w:noProof/>
        </w:rPr>
        <w:t>[4, 66]</w:t>
      </w:r>
      <w:r>
        <w:fldChar w:fldCharType="end"/>
      </w:r>
      <w:r>
        <w:t xml:space="preserve"> or predicted by phase diagram </w:t>
      </w:r>
      <w:r>
        <w:fldChar w:fldCharType="begin"/>
      </w:r>
      <w:r w:rsidR="00B436DE">
        <w:instrText xml:space="preserve"> ADDIN EN.CITE &lt;EndNote&gt;&lt;Cite&gt;&lt;Author&gt;Malerba&lt;/Author&gt;&lt;Year&gt;2008&lt;/Year&gt;&lt;RecNum&gt;104&lt;/RecNum&gt;&lt;DisplayText&gt;[65, 164]&lt;/DisplayText&gt;&lt;record&gt;&lt;rec-number&gt;104&lt;/rec-number&gt;&lt;foreign-keys&gt;&lt;key app="EN" db-id="05052tp2owzs2qezrt1ve9tja9f25rw2xfas" timestamp="1668460980" guid="fd65adc1-819b-4e6f-8106-d8646258de3f"&gt;104&lt;/key&gt;&lt;/foreign-keys&gt;&lt;ref-type name="Journal Article"&gt;17&lt;/ref-type&gt;&lt;contributors&gt;&lt;authors&gt;&lt;author&gt;Malerba, Lorenzo&lt;/author&gt;&lt;author&gt;Caro, Alfredo&lt;/author&gt;&lt;author&gt;Wallenius, Janne&lt;/author&gt;&lt;/authors&gt;&lt;/contributors&gt;&lt;titles&gt;&lt;title&gt;Multiscale modelling of radiation damage and phase transformations: The challenge of FeCr alloys&lt;/title&gt;&lt;secondary-title&gt;Journal of Nuclear Materials&lt;/secondary-title&gt;&lt;/titles&gt;&lt;periodical&gt;&lt;full-title&gt;Journal of Nuclear Materials&lt;/full-title&gt;&lt;/periodical&gt;&lt;pages&gt;112-125&lt;/pages&gt;&lt;volume&gt;382&lt;/volume&gt;&lt;number&gt;2-3&lt;/number&gt;&lt;section&gt;112&lt;/section&gt;&lt;dates&gt;&lt;year&gt;2008&lt;/year&gt;&lt;/dates&gt;&lt;isbn&gt;00223115&lt;/isbn&gt;&lt;urls&gt;&lt;/urls&gt;&lt;electronic-resource-num&gt;10.1016/j.jnucmat.2008.08.014&lt;/electronic-resource-num&gt;&lt;/record&gt;&lt;/Cite&gt;&lt;Cite&gt;&lt;Author&gt;Senninger&lt;/Author&gt;&lt;Year&gt;2014&lt;/Year&gt;&lt;RecNum&gt;222&lt;/RecNum&gt;&lt;record&gt;&lt;rec-number&gt;222&lt;/rec-number&gt;&lt;foreign-keys&gt;&lt;key app="EN" db-id="05052tp2owzs2qezrt1ve9tja9f25rw2xfas" timestamp="1668461083" guid="95ef6fca-5abf-44ff-972b-852d22b0905e"&gt;222&lt;/key&gt;&lt;/foreign-keys&gt;&lt;ref-type name="Journal Article"&gt;17&lt;/ref-type&gt;&lt;contributors&gt;&lt;authors&gt;&lt;author&gt;Senninger, Oriane&lt;/author&gt;&lt;author&gt;Martínez, Enrique&lt;/author&gt;&lt;author&gt;Soisson, Frédéric&lt;/author&gt;&lt;author&gt;Nastar, Maylise&lt;/author&gt;&lt;author&gt;Bréchet, Yves&lt;/author&gt;&lt;/authors&gt;&lt;/contributors&gt;&lt;titles&gt;&lt;title&gt;Atomistic simulations of the decomposition kinetics in Fe–Cr alloys: Influence of magnetism&lt;/title&gt;&lt;secondary-title&gt;Acta Materialia&lt;/secondary-title&gt;&lt;/titles&gt;&lt;periodical&gt;&lt;full-title&gt;Acta Materialia&lt;/full-title&gt;&lt;/periodical&gt;&lt;pages&gt;97-106&lt;/pages&gt;&lt;volume&gt;73&lt;/volume&gt;&lt;section&gt;97&lt;/section&gt;&lt;dates&gt;&lt;year&gt;2014&lt;/year&gt;&lt;/dates&gt;&lt;isbn&gt;13596454&lt;/isbn&gt;&lt;urls&gt;&lt;/urls&gt;&lt;electronic-resource-num&gt;10.1016/j.actamat.2014.03.019&lt;/electronic-resource-num&gt;&lt;/record&gt;&lt;/Cite&gt;&lt;/EndNote&gt;</w:instrText>
      </w:r>
      <w:r>
        <w:fldChar w:fldCharType="separate"/>
      </w:r>
      <w:r w:rsidR="00B436DE">
        <w:rPr>
          <w:noProof/>
        </w:rPr>
        <w:t>[65, 164]</w:t>
      </w:r>
      <w:r>
        <w:fldChar w:fldCharType="end"/>
      </w:r>
      <w:r>
        <w:t>. However, the Cr contents in the clusters after ion irradiation at 300-350 °C were similar to ~35-50 at. % Cr reported previously after irradiation by self-ions at 300 °C to ~ 1 dpa for a dose rate of 3-6.1×10</w:t>
      </w:r>
      <w:r w:rsidRPr="000A3C78">
        <w:rPr>
          <w:vertAlign w:val="superscript"/>
        </w:rPr>
        <w:t>-5</w:t>
      </w:r>
      <w:r>
        <w:t xml:space="preserve"> dpa/s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t xml:space="preserve">. Although the equilibrium Cr concentration for α’ precipitates decreases slightly with increasing temperature, the measured Cr content in clusters exhibited an opposite trend. This suggests that the Cr content in the Cr-rich clusters is mainly controlled by the kinetics of the diffusion process instead of the thermodynamic equilibrium concentration. The lower Cr content in the clusters at a higher dose rate may be an indicator of </w:t>
      </w:r>
      <w:r w:rsidR="00004A29">
        <w:t>the</w:t>
      </w:r>
      <w:r>
        <w:t xml:space="preserve"> important role of ballistic mixing over the entire range of investigated irradiation conditions.</w:t>
      </w:r>
    </w:p>
    <w:p w14:paraId="7025F6DB" w14:textId="77777777" w:rsidR="002C29BB" w:rsidRDefault="002C29BB" w:rsidP="00D907F4">
      <w:pPr>
        <w:pStyle w:val="StyleJustifiedFirstline05Linespacing15lines"/>
      </w:pPr>
    </w:p>
    <w:p w14:paraId="53359D28" w14:textId="0DFBD614" w:rsidR="00D03C07" w:rsidRPr="00EE40A8" w:rsidRDefault="00D03C07" w:rsidP="00D03C07">
      <w:pPr>
        <w:pStyle w:val="Heading3"/>
      </w:pPr>
      <w:bookmarkStart w:id="136" w:name="_Toc118763371"/>
      <w:bookmarkStart w:id="137" w:name="_Toc127377028"/>
      <w:r w:rsidRPr="00EE40A8">
        <w:t>4.1.2 Cr-rich α’ precipitation after irradiation to 3.7 dpa</w:t>
      </w:r>
      <w:bookmarkEnd w:id="136"/>
      <w:bookmarkEnd w:id="137"/>
    </w:p>
    <w:p w14:paraId="1A07CF7A" w14:textId="77777777" w:rsidR="00193E87" w:rsidRDefault="00DA76EA" w:rsidP="00D03C07">
      <w:pPr>
        <w:pStyle w:val="StyleJustifiedFirstline05Linespacing15lines"/>
      </w:pPr>
      <w:r>
        <w:fldChar w:fldCharType="begin"/>
      </w:r>
      <w:r>
        <w:instrText xml:space="preserve"> REF _Ref118151141  \* MERGEFORMAT </w:instrText>
      </w:r>
      <w:r>
        <w:fldChar w:fldCharType="separate"/>
      </w:r>
      <w:r w:rsidR="0013323D">
        <w:t>Figure 4.6</w:t>
      </w:r>
      <w:r>
        <w:fldChar w:fldCharType="end"/>
      </w:r>
      <w:r w:rsidR="00D03C07">
        <w:t xml:space="preserve"> compares the representative APT reconstructions for Fe</w:t>
      </w:r>
      <w:r w:rsidR="00DA0FB2">
        <w:t>-</w:t>
      </w:r>
      <w:r w:rsidR="00D03C07">
        <w:t>18Cr irradiated at 10</w:t>
      </w:r>
      <w:r w:rsidR="00D03C07" w:rsidRPr="00DA0FB2">
        <w:rPr>
          <w:vertAlign w:val="superscript"/>
        </w:rPr>
        <w:t>-4</w:t>
      </w:r>
      <w:r w:rsidR="00D03C07">
        <w:t xml:space="preserve"> dpa/s for two different temperatures (350 and 450 °C) and two final doses (0.37 and 3.7 dpa). The properties of these clusters are summarized in</w:t>
      </w:r>
      <w:r w:rsidR="00333936">
        <w:t xml:space="preserve"> </w:t>
      </w:r>
      <w:r w:rsidR="00333936">
        <w:fldChar w:fldCharType="begin"/>
      </w:r>
      <w:r w:rsidR="00333936">
        <w:instrText xml:space="preserve"> REF _Ref119335621 \h </w:instrText>
      </w:r>
      <w:r w:rsidR="00333936">
        <w:fldChar w:fldCharType="separate"/>
      </w:r>
      <w:r w:rsidR="0013323D">
        <w:t xml:space="preserve">Table </w:t>
      </w:r>
      <w:r w:rsidR="0013323D">
        <w:rPr>
          <w:noProof/>
        </w:rPr>
        <w:t>4</w:t>
      </w:r>
      <w:r w:rsidR="0013323D">
        <w:t>.</w:t>
      </w:r>
      <w:r w:rsidR="0013323D">
        <w:rPr>
          <w:noProof/>
        </w:rPr>
        <w:t>1</w:t>
      </w:r>
      <w:r w:rsidR="00333936">
        <w:fldChar w:fldCharType="end"/>
      </w:r>
      <w:r w:rsidR="00D03C07">
        <w:t xml:space="preserve">. The number density of α’ precipitates showed a slight decrease (~20%) with increasing dose at 350 °C and a significant reduction (~4x) at 450 °C, which indicates the clusters grew only slightly between 0.37 and 3.7 dpa at 350 °C while a strong coarsening occurred at 450 °C as compared to 350 °C over the same doses. This observation was supported by the cluster size (radius) distributions as shown in </w:t>
      </w:r>
      <w:r>
        <w:fldChar w:fldCharType="begin"/>
      </w:r>
      <w:r>
        <w:instrText xml:space="preserve"> REF _Ref118151281  \* MERGEFORMAT </w:instrText>
      </w:r>
      <w:r>
        <w:fldChar w:fldCharType="separate"/>
      </w:r>
      <w:r w:rsidR="0013323D">
        <w:t>Figure 4.7</w:t>
      </w:r>
      <w:r>
        <w:fldChar w:fldCharType="end"/>
      </w:r>
      <w:r w:rsidR="00D03C07">
        <w:t xml:space="preserve">. The cluster size distributions were single-peaked for both doses at 350 °C with only a slight shift to a larger size at the higher dose, </w:t>
      </w:r>
    </w:p>
    <w:p w14:paraId="4BDD374A" w14:textId="77777777" w:rsidR="00193E87" w:rsidRDefault="00193E87" w:rsidP="00193E87">
      <w:pPr>
        <w:pStyle w:val="StyleJustifiedFirstline05Linespacing15lines"/>
      </w:pPr>
    </w:p>
    <w:p w14:paraId="009EDDF0" w14:textId="77777777" w:rsidR="00193E87" w:rsidRDefault="00193E87" w:rsidP="00193E87">
      <w:pPr>
        <w:pStyle w:val="StyleJustifiedFirstline05Linespacing15lines"/>
        <w:ind w:firstLine="0"/>
      </w:pPr>
      <w:r>
        <w:rPr>
          <w:noProof/>
        </w:rPr>
        <w:drawing>
          <wp:inline distT="0" distB="0" distL="0" distR="0" wp14:anchorId="70DAB516" wp14:editId="11620FF8">
            <wp:extent cx="5486400" cy="228024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86400" cy="2280240"/>
                    </a:xfrm>
                    <a:prstGeom prst="rect">
                      <a:avLst/>
                    </a:prstGeom>
                    <a:noFill/>
                  </pic:spPr>
                </pic:pic>
              </a:graphicData>
            </a:graphic>
          </wp:inline>
        </w:drawing>
      </w:r>
    </w:p>
    <w:p w14:paraId="69B501AC" w14:textId="77777777" w:rsidR="00193E87" w:rsidRDefault="00193E87" w:rsidP="00193E87">
      <w:pPr>
        <w:pStyle w:val="Caption"/>
      </w:pPr>
      <w:bookmarkStart w:id="138" w:name="_Ref118151141"/>
      <w:bookmarkStart w:id="139" w:name="_Toc118763451"/>
      <w:bookmarkStart w:id="140" w:name="_Toc127377194"/>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bookmarkEnd w:id="138"/>
      <w:r>
        <w:t xml:space="preserve"> APT </w:t>
      </w:r>
      <w:r>
        <w:rPr>
          <w:rFonts w:hint="eastAsia"/>
        </w:rPr>
        <w:t>r</w:t>
      </w:r>
      <w:r>
        <w:t>econstructions of Fe-18Cr samples irradiated at 10</w:t>
      </w:r>
      <w:r w:rsidRPr="006D1104">
        <w:rPr>
          <w:vertAlign w:val="superscript"/>
        </w:rPr>
        <w:t>-4</w:t>
      </w:r>
      <w:r>
        <w:t xml:space="preserve"> dpa/s showing α’ precipitates. The irradiation temperature and final doses are overlaid. </w:t>
      </w:r>
      <w:r w:rsidRPr="00974489">
        <w:t xml:space="preserve">All elements </w:t>
      </w:r>
      <w:r>
        <w:t xml:space="preserve">in the Cr-enriched clusters </w:t>
      </w:r>
      <w:r w:rsidRPr="00974489">
        <w:t xml:space="preserve">including both Fe and Cr atoms are </w:t>
      </w:r>
      <w:r>
        <w:t>shown</w:t>
      </w:r>
      <w:r w:rsidRPr="00974489">
        <w:t>.</w:t>
      </w:r>
      <w:bookmarkEnd w:id="139"/>
      <w:bookmarkEnd w:id="140"/>
    </w:p>
    <w:p w14:paraId="600E1A3F" w14:textId="77777777" w:rsidR="00193E87" w:rsidRDefault="00193E87" w:rsidP="00193E87"/>
    <w:p w14:paraId="1811C45F" w14:textId="77777777" w:rsidR="00193E87" w:rsidRDefault="00193E87" w:rsidP="00193E87">
      <w:pPr>
        <w:pStyle w:val="Caption"/>
      </w:pPr>
      <w:bookmarkStart w:id="141" w:name="_Ref119335621"/>
      <w:bookmarkStart w:id="142" w:name="_Ref118151232"/>
      <w:bookmarkStart w:id="143" w:name="_Toc118763423"/>
      <w:bookmarkStart w:id="144" w:name="_Toc127377090"/>
      <w:r>
        <w:t xml:space="preserve">Table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bookmarkEnd w:id="141"/>
      <w:r w:rsidRPr="0040326E">
        <w:t xml:space="preserve"> </w:t>
      </w:r>
      <w:r>
        <w:t>The characteristics of α’ precipitates in Fe-18Cr irradiated at 10</w:t>
      </w:r>
      <w:r w:rsidRPr="006D1104">
        <w:rPr>
          <w:vertAlign w:val="superscript"/>
        </w:rPr>
        <w:t>-4</w:t>
      </w:r>
      <w:r>
        <w:t xml:space="preserve"> dpa/s, </w:t>
      </w:r>
      <w:r w:rsidRPr="00E23E08">
        <w:t xml:space="preserve">350 </w:t>
      </w:r>
      <w:r>
        <w:t>and</w:t>
      </w:r>
      <w:r w:rsidRPr="00E23E08">
        <w:t xml:space="preserve"> 450 °C </w:t>
      </w:r>
      <w:r>
        <w:t>to 0.37 or 3.7 dpa. Data for the sample aged at 500 °C for 900 hours, as obtained from APT data analysis, is also presented.</w:t>
      </w:r>
      <w:bookmarkEnd w:id="142"/>
      <w:bookmarkEnd w:id="143"/>
      <w:bookmarkEnd w:id="144"/>
    </w:p>
    <w:tbl>
      <w:tblPr>
        <w:tblW w:w="5000" w:type="pct"/>
        <w:tblLayout w:type="fixed"/>
        <w:tblCellMar>
          <w:left w:w="0" w:type="dxa"/>
          <w:right w:w="0" w:type="dxa"/>
        </w:tblCellMar>
        <w:tblLook w:val="0420" w:firstRow="1" w:lastRow="0" w:firstColumn="0" w:lastColumn="0" w:noHBand="0" w:noVBand="1"/>
      </w:tblPr>
      <w:tblGrid>
        <w:gridCol w:w="898"/>
        <w:gridCol w:w="1260"/>
        <w:gridCol w:w="722"/>
        <w:gridCol w:w="1260"/>
        <w:gridCol w:w="1170"/>
        <w:gridCol w:w="1170"/>
        <w:gridCol w:w="1163"/>
        <w:gridCol w:w="997"/>
      </w:tblGrid>
      <w:tr w:rsidR="00193E87" w:rsidRPr="00D03C07" w14:paraId="7AE080C7" w14:textId="77777777" w:rsidTr="00CD01F6">
        <w:trPr>
          <w:trHeight w:val="20"/>
        </w:trPr>
        <w:tc>
          <w:tcPr>
            <w:tcW w:w="520" w:type="pct"/>
            <w:tcBorders>
              <w:top w:val="single" w:sz="24" w:space="0" w:color="000000"/>
              <w:left w:val="nil"/>
              <w:bottom w:val="single" w:sz="8" w:space="0" w:color="000000"/>
              <w:right w:val="nil"/>
            </w:tcBorders>
            <w:vAlign w:val="center"/>
          </w:tcPr>
          <w:p w14:paraId="7CA7300C"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Aging tempera-ture</w:t>
            </w:r>
          </w:p>
          <w:p w14:paraId="34EB3DC3"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(°C)</w:t>
            </w:r>
          </w:p>
        </w:tc>
        <w:tc>
          <w:tcPr>
            <w:tcW w:w="72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FAD2FFE"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Irradiation temperature</w:t>
            </w:r>
          </w:p>
          <w:p w14:paraId="7216E80E"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(°C)</w:t>
            </w:r>
          </w:p>
        </w:tc>
        <w:tc>
          <w:tcPr>
            <w:tcW w:w="418"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3D1578B"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Dose</w:t>
            </w:r>
          </w:p>
          <w:p w14:paraId="41187671"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(dpa)</w:t>
            </w:r>
          </w:p>
        </w:tc>
        <w:tc>
          <w:tcPr>
            <w:tcW w:w="72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284AC22"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Radius</w:t>
            </w:r>
          </w:p>
          <w:p w14:paraId="16CC8173"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(nm)</w:t>
            </w:r>
          </w:p>
        </w:tc>
        <w:tc>
          <w:tcPr>
            <w:tcW w:w="67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3E8EDE3C"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Number density</w:t>
            </w:r>
          </w:p>
          <w:p w14:paraId="09F08C40"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(10</w:t>
            </w:r>
            <w:r w:rsidRPr="00D03C07">
              <w:rPr>
                <w:rFonts w:eastAsia="Times New Roman" w:cs="Times New Roman"/>
                <w:color w:val="000000" w:themeColor="text1"/>
                <w:kern w:val="24"/>
                <w:sz w:val="19"/>
                <w:szCs w:val="19"/>
                <w:vertAlign w:val="superscript"/>
              </w:rPr>
              <w:t>24</w:t>
            </w:r>
            <w:r w:rsidRPr="00D03C07">
              <w:rPr>
                <w:rFonts w:eastAsia="Times New Roman" w:cs="Times New Roman"/>
                <w:color w:val="000000" w:themeColor="text1"/>
                <w:kern w:val="24"/>
                <w:sz w:val="19"/>
                <w:szCs w:val="19"/>
              </w:rPr>
              <w:t>/m</w:t>
            </w:r>
            <w:r w:rsidRPr="00D03C07">
              <w:rPr>
                <w:rFonts w:eastAsia="Times New Roman" w:cs="Times New Roman"/>
                <w:color w:val="000000" w:themeColor="text1"/>
                <w:kern w:val="24"/>
                <w:sz w:val="19"/>
                <w:szCs w:val="19"/>
                <w:vertAlign w:val="superscript"/>
              </w:rPr>
              <w:t>3</w:t>
            </w:r>
            <w:r w:rsidRPr="00D03C07">
              <w:rPr>
                <w:rFonts w:eastAsia="Times New Roman" w:cs="Times New Roman"/>
                <w:color w:val="000000" w:themeColor="text1"/>
                <w:kern w:val="24"/>
                <w:sz w:val="19"/>
                <w:szCs w:val="19"/>
              </w:rPr>
              <w:t>)</w:t>
            </w:r>
          </w:p>
        </w:tc>
        <w:tc>
          <w:tcPr>
            <w:tcW w:w="67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C412EAA"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 xml:space="preserve">Cluster core Cr content </w:t>
            </w:r>
          </w:p>
          <w:p w14:paraId="1BA83189"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(at. %)</w:t>
            </w:r>
          </w:p>
        </w:tc>
        <w:tc>
          <w:tcPr>
            <w:tcW w:w="67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E811F53"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 xml:space="preserve">Matrix Cr content </w:t>
            </w:r>
          </w:p>
          <w:p w14:paraId="5A9B82BA"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(at. %)</w:t>
            </w:r>
          </w:p>
        </w:tc>
        <w:tc>
          <w:tcPr>
            <w:tcW w:w="57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AF2EFAA"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Volume fraction</w:t>
            </w:r>
          </w:p>
          <w:p w14:paraId="74E11B48"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w:t>
            </w:r>
          </w:p>
        </w:tc>
      </w:tr>
      <w:tr w:rsidR="00193E87" w:rsidRPr="00D03C07" w14:paraId="00E0D747" w14:textId="77777777" w:rsidTr="00CD01F6">
        <w:trPr>
          <w:trHeight w:val="20"/>
        </w:trPr>
        <w:tc>
          <w:tcPr>
            <w:tcW w:w="520" w:type="pct"/>
            <w:tcBorders>
              <w:top w:val="single" w:sz="8" w:space="0" w:color="000000"/>
              <w:left w:val="nil"/>
              <w:bottom w:val="nil"/>
              <w:right w:val="nil"/>
            </w:tcBorders>
            <w:vAlign w:val="center"/>
          </w:tcPr>
          <w:p w14:paraId="11B95A97"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w:t>
            </w:r>
          </w:p>
        </w:tc>
        <w:tc>
          <w:tcPr>
            <w:tcW w:w="72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ED515EB"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350</w:t>
            </w:r>
          </w:p>
        </w:tc>
        <w:tc>
          <w:tcPr>
            <w:tcW w:w="418"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FB6A1A7"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0.37</w:t>
            </w:r>
          </w:p>
        </w:tc>
        <w:tc>
          <w:tcPr>
            <w:tcW w:w="72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C644FDF"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1.12 ± 0.02</w:t>
            </w:r>
          </w:p>
        </w:tc>
        <w:tc>
          <w:tcPr>
            <w:tcW w:w="67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F58ED6F"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4.8 ± 1.8</w:t>
            </w:r>
          </w:p>
        </w:tc>
        <w:tc>
          <w:tcPr>
            <w:tcW w:w="67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199A9D8"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50.0 ± 3.2</w:t>
            </w:r>
          </w:p>
        </w:tc>
        <w:tc>
          <w:tcPr>
            <w:tcW w:w="67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F159A50"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16.6 ± 0.7</w:t>
            </w:r>
          </w:p>
        </w:tc>
        <w:tc>
          <w:tcPr>
            <w:tcW w:w="57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ACDB68B"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3.1 ± 1.1</w:t>
            </w:r>
          </w:p>
        </w:tc>
      </w:tr>
      <w:tr w:rsidR="00193E87" w:rsidRPr="00D03C07" w14:paraId="46289FB6" w14:textId="77777777" w:rsidTr="00CD01F6">
        <w:trPr>
          <w:trHeight w:val="20"/>
        </w:trPr>
        <w:tc>
          <w:tcPr>
            <w:tcW w:w="520" w:type="pct"/>
            <w:tcBorders>
              <w:top w:val="nil"/>
              <w:left w:val="nil"/>
              <w:bottom w:val="nil"/>
              <w:right w:val="nil"/>
            </w:tcBorders>
            <w:vAlign w:val="center"/>
          </w:tcPr>
          <w:p w14:paraId="4CAF7E08"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0382DE70"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4E9C3259"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3.7</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59445AFE"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1.29 ± 0.01</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2E63BA3C"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4.0 ± 0.7</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42EC6238"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57.9 ± 7.3</w:t>
            </w:r>
          </w:p>
        </w:tc>
        <w:tc>
          <w:tcPr>
            <w:tcW w:w="673" w:type="pct"/>
            <w:tcBorders>
              <w:top w:val="nil"/>
              <w:left w:val="nil"/>
              <w:bottom w:val="nil"/>
              <w:right w:val="nil"/>
            </w:tcBorders>
            <w:shd w:val="clear" w:color="auto" w:fill="auto"/>
            <w:tcMar>
              <w:top w:w="72" w:type="dxa"/>
              <w:left w:w="144" w:type="dxa"/>
              <w:bottom w:w="72" w:type="dxa"/>
              <w:right w:w="144" w:type="dxa"/>
            </w:tcMar>
            <w:vAlign w:val="center"/>
            <w:hideMark/>
          </w:tcPr>
          <w:p w14:paraId="0180D0B2"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15.4 ± 0.5</w:t>
            </w:r>
          </w:p>
        </w:tc>
        <w:tc>
          <w:tcPr>
            <w:tcW w:w="577" w:type="pct"/>
            <w:tcBorders>
              <w:top w:val="nil"/>
              <w:left w:val="nil"/>
              <w:bottom w:val="nil"/>
              <w:right w:val="nil"/>
            </w:tcBorders>
            <w:shd w:val="clear" w:color="auto" w:fill="auto"/>
            <w:tcMar>
              <w:top w:w="72" w:type="dxa"/>
              <w:left w:w="144" w:type="dxa"/>
              <w:bottom w:w="72" w:type="dxa"/>
              <w:right w:w="144" w:type="dxa"/>
            </w:tcMar>
            <w:vAlign w:val="center"/>
            <w:hideMark/>
          </w:tcPr>
          <w:p w14:paraId="45D2E1AE"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4.1 ± 0.8</w:t>
            </w:r>
          </w:p>
        </w:tc>
      </w:tr>
      <w:tr w:rsidR="00193E87" w:rsidRPr="00D03C07" w14:paraId="0D49327D" w14:textId="77777777" w:rsidTr="00CD01F6">
        <w:trPr>
          <w:trHeight w:val="20"/>
        </w:trPr>
        <w:tc>
          <w:tcPr>
            <w:tcW w:w="520" w:type="pct"/>
            <w:tcBorders>
              <w:top w:val="nil"/>
              <w:left w:val="nil"/>
              <w:bottom w:val="nil"/>
              <w:right w:val="nil"/>
            </w:tcBorders>
            <w:vAlign w:val="center"/>
          </w:tcPr>
          <w:p w14:paraId="1F83E3B5"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21C36162"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450</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5F7BC324"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0.37</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29FA346A"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1.42 ± 0.03</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7EB99567"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3.5 ± 0.3</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30A59AE3"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61.5 ± 2.2</w:t>
            </w:r>
          </w:p>
        </w:tc>
        <w:tc>
          <w:tcPr>
            <w:tcW w:w="673" w:type="pct"/>
            <w:tcBorders>
              <w:top w:val="nil"/>
              <w:left w:val="nil"/>
              <w:bottom w:val="nil"/>
              <w:right w:val="nil"/>
            </w:tcBorders>
            <w:shd w:val="clear" w:color="auto" w:fill="auto"/>
            <w:tcMar>
              <w:top w:w="72" w:type="dxa"/>
              <w:left w:w="144" w:type="dxa"/>
              <w:bottom w:w="72" w:type="dxa"/>
              <w:right w:w="144" w:type="dxa"/>
            </w:tcMar>
            <w:vAlign w:val="center"/>
            <w:hideMark/>
          </w:tcPr>
          <w:p w14:paraId="5C33C3B7"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16.0 ± 0.5</w:t>
            </w:r>
          </w:p>
        </w:tc>
        <w:tc>
          <w:tcPr>
            <w:tcW w:w="577" w:type="pct"/>
            <w:tcBorders>
              <w:top w:val="nil"/>
              <w:left w:val="nil"/>
              <w:bottom w:val="nil"/>
              <w:right w:val="nil"/>
            </w:tcBorders>
            <w:shd w:val="clear" w:color="auto" w:fill="auto"/>
            <w:tcMar>
              <w:top w:w="72" w:type="dxa"/>
              <w:left w:w="144" w:type="dxa"/>
              <w:bottom w:w="72" w:type="dxa"/>
              <w:right w:w="144" w:type="dxa"/>
            </w:tcMar>
            <w:vAlign w:val="center"/>
            <w:hideMark/>
          </w:tcPr>
          <w:p w14:paraId="48E827BC"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4.8 ± 0.6</w:t>
            </w:r>
          </w:p>
        </w:tc>
      </w:tr>
      <w:tr w:rsidR="00193E87" w:rsidRPr="00D03C07" w14:paraId="673D9253" w14:textId="77777777" w:rsidTr="00CD01F6">
        <w:trPr>
          <w:trHeight w:val="20"/>
        </w:trPr>
        <w:tc>
          <w:tcPr>
            <w:tcW w:w="520" w:type="pct"/>
            <w:tcBorders>
              <w:top w:val="nil"/>
              <w:left w:val="nil"/>
              <w:bottom w:val="nil"/>
              <w:right w:val="nil"/>
            </w:tcBorders>
            <w:vAlign w:val="center"/>
          </w:tcPr>
          <w:p w14:paraId="4C229B0F"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66A36A62"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26352CEF"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3.7</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6109A5EA"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2.01 ± 0.08</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4A2EDAB9"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0.94 ± 0.06</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0289C773"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66.3 ± 3.5</w:t>
            </w:r>
          </w:p>
        </w:tc>
        <w:tc>
          <w:tcPr>
            <w:tcW w:w="673" w:type="pct"/>
            <w:tcBorders>
              <w:top w:val="nil"/>
              <w:left w:val="nil"/>
              <w:bottom w:val="nil"/>
              <w:right w:val="nil"/>
            </w:tcBorders>
            <w:shd w:val="clear" w:color="auto" w:fill="auto"/>
            <w:tcMar>
              <w:top w:w="72" w:type="dxa"/>
              <w:left w:w="144" w:type="dxa"/>
              <w:bottom w:w="72" w:type="dxa"/>
              <w:right w:w="144" w:type="dxa"/>
            </w:tcMar>
            <w:vAlign w:val="center"/>
            <w:hideMark/>
          </w:tcPr>
          <w:p w14:paraId="7AB52AE4"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16.3 ± 0.3</w:t>
            </w:r>
          </w:p>
        </w:tc>
        <w:tc>
          <w:tcPr>
            <w:tcW w:w="577" w:type="pct"/>
            <w:tcBorders>
              <w:top w:val="nil"/>
              <w:left w:val="nil"/>
              <w:bottom w:val="nil"/>
              <w:right w:val="nil"/>
            </w:tcBorders>
            <w:shd w:val="clear" w:color="auto" w:fill="auto"/>
            <w:tcMar>
              <w:top w:w="72" w:type="dxa"/>
              <w:left w:w="144" w:type="dxa"/>
              <w:bottom w:w="72" w:type="dxa"/>
              <w:right w:w="144" w:type="dxa"/>
            </w:tcMar>
            <w:vAlign w:val="center"/>
            <w:hideMark/>
          </w:tcPr>
          <w:p w14:paraId="133B5BCD"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4.2 ± 0.2</w:t>
            </w:r>
          </w:p>
        </w:tc>
      </w:tr>
      <w:tr w:rsidR="00193E87" w:rsidRPr="00D03C07" w14:paraId="65B5D9A7" w14:textId="77777777" w:rsidTr="00CD01F6">
        <w:trPr>
          <w:trHeight w:val="20"/>
        </w:trPr>
        <w:tc>
          <w:tcPr>
            <w:tcW w:w="520" w:type="pct"/>
            <w:tcBorders>
              <w:top w:val="nil"/>
              <w:left w:val="nil"/>
              <w:bottom w:val="single" w:sz="24" w:space="0" w:color="000000"/>
              <w:right w:val="nil"/>
            </w:tcBorders>
            <w:vAlign w:val="center"/>
          </w:tcPr>
          <w:p w14:paraId="4023659A" w14:textId="77777777" w:rsidR="00193E87" w:rsidRPr="00D03C07" w:rsidRDefault="00193E87" w:rsidP="00CD01F6">
            <w:pPr>
              <w:jc w:val="center"/>
              <w:rPr>
                <w:rFonts w:eastAsia="Times New Roman" w:cs="Times New Roman"/>
                <w:color w:val="000000" w:themeColor="text1"/>
                <w:kern w:val="24"/>
                <w:sz w:val="19"/>
                <w:szCs w:val="19"/>
              </w:rPr>
            </w:pPr>
            <w:r w:rsidRPr="00D03C07">
              <w:rPr>
                <w:rFonts w:eastAsia="Times New Roman" w:cs="Times New Roman"/>
                <w:color w:val="000000" w:themeColor="text1"/>
                <w:kern w:val="24"/>
                <w:sz w:val="19"/>
                <w:szCs w:val="19"/>
              </w:rPr>
              <w:t>500/900 h</w:t>
            </w:r>
          </w:p>
        </w:tc>
        <w:tc>
          <w:tcPr>
            <w:tcW w:w="729"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28FD8A8E"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418"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21B9399D" w14:textId="77777777" w:rsidR="00193E87" w:rsidRPr="00D03C07" w:rsidRDefault="00193E87" w:rsidP="00CD01F6">
            <w:pPr>
              <w:jc w:val="center"/>
              <w:rPr>
                <w:rFonts w:eastAsia="Times New Roman" w:cs="Times New Roman"/>
                <w:sz w:val="19"/>
                <w:szCs w:val="19"/>
              </w:rPr>
            </w:pPr>
            <w:r w:rsidRPr="00D03C07">
              <w:rPr>
                <w:rFonts w:eastAsia="Times New Roman" w:cs="Times New Roman"/>
                <w:sz w:val="19"/>
                <w:szCs w:val="19"/>
              </w:rPr>
              <w:t>-</w:t>
            </w:r>
          </w:p>
        </w:tc>
        <w:tc>
          <w:tcPr>
            <w:tcW w:w="729"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59E3EF36"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2.85 ± 0.34</w:t>
            </w:r>
          </w:p>
        </w:tc>
        <w:tc>
          <w:tcPr>
            <w:tcW w:w="67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85CC6C8"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0.51 ± 0.21</w:t>
            </w:r>
          </w:p>
        </w:tc>
        <w:tc>
          <w:tcPr>
            <w:tcW w:w="67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3A42AA2B"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83.2 ± 5.3</w:t>
            </w:r>
          </w:p>
        </w:tc>
        <w:tc>
          <w:tcPr>
            <w:tcW w:w="67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2A870059"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14.4 ± 0.3</w:t>
            </w:r>
          </w:p>
        </w:tc>
        <w:tc>
          <w:tcPr>
            <w:tcW w:w="57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825302C" w14:textId="77777777" w:rsidR="00193E87" w:rsidRPr="00D03C07" w:rsidRDefault="00193E87" w:rsidP="00CD01F6">
            <w:pPr>
              <w:jc w:val="center"/>
              <w:rPr>
                <w:rFonts w:eastAsia="Times New Roman" w:cs="Times New Roman"/>
                <w:sz w:val="19"/>
                <w:szCs w:val="19"/>
              </w:rPr>
            </w:pPr>
            <w:r w:rsidRPr="00D03C07">
              <w:rPr>
                <w:rFonts w:eastAsia="Times New Roman" w:cs="Times New Roman"/>
                <w:color w:val="000000" w:themeColor="text1"/>
                <w:kern w:val="24"/>
                <w:sz w:val="19"/>
                <w:szCs w:val="19"/>
              </w:rPr>
              <w:t>6.2 ± 0.6</w:t>
            </w:r>
          </w:p>
        </w:tc>
      </w:tr>
    </w:tbl>
    <w:p w14:paraId="0C6BDB6D" w14:textId="77777777" w:rsidR="00193E87" w:rsidRPr="008B2DEE" w:rsidRDefault="00193E87" w:rsidP="00193E87"/>
    <w:p w14:paraId="20CD8C76" w14:textId="77777777" w:rsidR="00193E87" w:rsidRPr="00D03C07" w:rsidRDefault="00193E87" w:rsidP="00193E87"/>
    <w:p w14:paraId="089256A0" w14:textId="77777777" w:rsidR="00193E87" w:rsidRPr="00F935E0" w:rsidRDefault="00193E87" w:rsidP="00193E87"/>
    <w:p w14:paraId="7111DDBD" w14:textId="77777777" w:rsidR="00193E87" w:rsidRDefault="00193E87" w:rsidP="00193E87">
      <w:pPr>
        <w:jc w:val="center"/>
      </w:pPr>
      <w:r>
        <w:rPr>
          <w:rFonts w:cs="Times New Roman"/>
          <w:noProof/>
        </w:rPr>
        <w:lastRenderedPageBreak/>
        <w:drawing>
          <wp:inline distT="0" distB="0" distL="0" distR="0" wp14:anchorId="7A0B640C" wp14:editId="220A2117">
            <wp:extent cx="5130569" cy="3584393"/>
            <wp:effectExtent l="0" t="0" r="0" b="0"/>
            <wp:docPr id="34" name="Picture 3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histogram&#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96729" cy="3630615"/>
                    </a:xfrm>
                    <a:prstGeom prst="rect">
                      <a:avLst/>
                    </a:prstGeom>
                    <a:noFill/>
                  </pic:spPr>
                </pic:pic>
              </a:graphicData>
            </a:graphic>
          </wp:inline>
        </w:drawing>
      </w:r>
    </w:p>
    <w:p w14:paraId="55747C8B" w14:textId="77777777" w:rsidR="00193E87" w:rsidRDefault="00193E87" w:rsidP="00193E87">
      <w:pPr>
        <w:pStyle w:val="Caption"/>
      </w:pPr>
      <w:bookmarkStart w:id="145" w:name="_Ref118151281"/>
      <w:bookmarkStart w:id="146" w:name="_Toc118763452"/>
      <w:bookmarkStart w:id="147" w:name="_Toc127377195"/>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7</w:t>
      </w:r>
      <w:r>
        <w:rPr>
          <w:noProof/>
        </w:rPr>
        <w:fldChar w:fldCharType="end"/>
      </w:r>
      <w:bookmarkEnd w:id="145"/>
      <w:r>
        <w:t xml:space="preserve"> </w:t>
      </w:r>
      <w:r w:rsidRPr="008B2DEE">
        <w:t>Evolution of the Cr-enriched precipitate radii distribution after irradiation at (a) 350 °C, 10</w:t>
      </w:r>
      <w:r w:rsidRPr="008B2DEE">
        <w:rPr>
          <w:vertAlign w:val="superscript"/>
        </w:rPr>
        <w:t>-4</w:t>
      </w:r>
      <w:r w:rsidRPr="008B2DEE">
        <w:t xml:space="preserve"> dpa/s, and (b) 450 °C, 10</w:t>
      </w:r>
      <w:r w:rsidRPr="008B2DEE">
        <w:rPr>
          <w:vertAlign w:val="superscript"/>
        </w:rPr>
        <w:t>-4</w:t>
      </w:r>
      <w:r w:rsidRPr="008B2DEE">
        <w:t xml:space="preserve"> dpa/s. Final doses were 0.37 and 3.7 dpa.</w:t>
      </w:r>
      <w:bookmarkEnd w:id="146"/>
      <w:bookmarkEnd w:id="147"/>
    </w:p>
    <w:p w14:paraId="35DF200C" w14:textId="77777777" w:rsidR="00193E87" w:rsidRDefault="00193E87">
      <w:pPr>
        <w:rPr>
          <w:rFonts w:cs="Times New Roman"/>
          <w:szCs w:val="20"/>
        </w:rPr>
      </w:pPr>
      <w:r>
        <w:br w:type="page"/>
      </w:r>
    </w:p>
    <w:p w14:paraId="2E7D19AC" w14:textId="38AF3DB5" w:rsidR="00D03C07" w:rsidRDefault="00D03C07" w:rsidP="002B2C14">
      <w:pPr>
        <w:pStyle w:val="StyleJustifiedFirstline05Linespacing15lines"/>
        <w:ind w:firstLine="0"/>
      </w:pPr>
      <w:r>
        <w:lastRenderedPageBreak/>
        <w:t>which may indicate that the α’ precipitates were still in the nucleation or metastable stage with little growth. However, the size distributions were very different at 450 °C: there was only one sharp peak at 0.37 dpa (</w:t>
      </w:r>
      <w:r w:rsidR="00DA76EA">
        <w:fldChar w:fldCharType="begin"/>
      </w:r>
      <w:r w:rsidR="00DA76EA">
        <w:instrText xml:space="preserve"> REF _Ref118151281  \* MERGEFORMAT </w:instrText>
      </w:r>
      <w:r w:rsidR="00DA76EA">
        <w:fldChar w:fldCharType="separate"/>
      </w:r>
      <w:r w:rsidR="0013323D">
        <w:t>Figure 4.7</w:t>
      </w:r>
      <w:r w:rsidR="00DA76EA">
        <w:fldChar w:fldCharType="end"/>
      </w:r>
      <w:r w:rsidR="001C3112">
        <w:t xml:space="preserve"> </w:t>
      </w:r>
      <w:r>
        <w:t>(a)), while a much wider size distribution existed for irradiations up to 3.7 dpa (</w:t>
      </w:r>
      <w:r w:rsidR="00DA76EA">
        <w:fldChar w:fldCharType="begin"/>
      </w:r>
      <w:r w:rsidR="00DA76EA">
        <w:instrText xml:space="preserve"> REF _Ref118151281  \* MERGEFORMAT </w:instrText>
      </w:r>
      <w:r w:rsidR="00DA76EA">
        <w:fldChar w:fldCharType="separate"/>
      </w:r>
      <w:r w:rsidR="0013323D">
        <w:t>Figure 4.7</w:t>
      </w:r>
      <w:r w:rsidR="00DA76EA">
        <w:fldChar w:fldCharType="end"/>
      </w:r>
      <w:r w:rsidR="001C3112">
        <w:t xml:space="preserve"> </w:t>
      </w:r>
      <w:r>
        <w:t xml:space="preserve">(b)). This difference at </w:t>
      </w:r>
      <w:r w:rsidR="001C3112">
        <w:t xml:space="preserve">the </w:t>
      </w:r>
      <w:r>
        <w:t xml:space="preserve">two temperatures can be attributed to the much slower kinetics for phase separation at lower temperatures. The cluster Cr concentration increased only slightly after the dose increased by ten times at both temperatures. The change in matrix Cr content and the volume fraction of α’ phase was minor, which may indicate that saturation of the precipitation process with dose is largely complete already by 0.37 dpa. </w:t>
      </w:r>
      <w:r>
        <w:rPr>
          <w:rFonts w:hint="eastAsia"/>
        </w:rPr>
        <w:t>Since</w:t>
      </w:r>
      <w:r>
        <w:t xml:space="preserve"> the evolution of precipitate sizes agreed with a classical Ostwald ripening mechanism, the radii measured at higher doses can be compared to the radii estimated using the LSW theory </w:t>
      </w:r>
      <w:r>
        <w:fldChar w:fldCharType="begin"/>
      </w:r>
      <w:r w:rsidR="00B436DE">
        <w:instrText xml:space="preserve"> ADDIN EN.CITE &lt;EndNote&gt;&lt;Cite&gt;&lt;Author&gt;Baldan&lt;/Author&gt;&lt;Year&gt;2002&lt;/Year&gt;&lt;RecNum&gt;192&lt;/RecNum&gt;&lt;DisplayText&gt;[165]&lt;/DisplayText&gt;&lt;record&gt;&lt;rec-number&gt;192&lt;/rec-number&gt;&lt;foreign-keys&gt;&lt;key app="EN" db-id="05052tp2owzs2qezrt1ve9tja9f25rw2xfas" timestamp="1668461048" guid="1c4a298d-8fdc-41e1-8466-5e84ea140a76"&gt;192&lt;/key&gt;&lt;/foreign-keys&gt;&lt;ref-type name="Journal Article"&gt;17&lt;/ref-type&gt;&lt;contributors&gt;&lt;authors&gt;&lt;author&gt;Baldan, A&lt;/author&gt;&lt;/authors&gt;&lt;/contributors&gt;&lt;titles&gt;&lt;title&gt;Review progress in Ostwald ripening theories and their applications to nickel-base superalloys Part I: Ostwald ripening theories&lt;/title&gt;&lt;secondary-title&gt;Journal of materials science&lt;/secondary-title&gt;&lt;/titles&gt;&lt;periodical&gt;&lt;full-title&gt;Journal of materials science&lt;/full-title&gt;&lt;/periodical&gt;&lt;pages&gt;2171-2202&lt;/pages&gt;&lt;volume&gt;37&lt;/volume&gt;&lt;number&gt;11&lt;/number&gt;&lt;dates&gt;&lt;year&gt;2002&lt;/year&gt;&lt;/dates&gt;&lt;isbn&gt;1573-4803&lt;/isbn&gt;&lt;urls&gt;&lt;/urls&gt;&lt;/record&gt;&lt;/Cite&gt;&lt;/EndNote&gt;</w:instrText>
      </w:r>
      <w:r>
        <w:fldChar w:fldCharType="separate"/>
      </w:r>
      <w:r w:rsidR="00B436DE">
        <w:rPr>
          <w:noProof/>
        </w:rPr>
        <w:t>[165]</w:t>
      </w:r>
      <w:r>
        <w:fldChar w:fldCharType="end"/>
      </w:r>
      <w:r>
        <w:t>. This theory predicts negligible size change (no change at 350 °C and 0.002 nm increase at 450 °C) if the thermal equilibrium vacancy concentration is used. However, a radius of ~11 nm at 350 °C and ~16 nm at 450 °C after irradiation to 3.7 dpa is anticipated if the calculated radiation enhanced diffusion rates are used, which are much larger than the precipitate size measured through APT characterization. This again indicates the presence of strong ballistic dissolution effects, which effectively slow down the precipitate coarsening rate.</w:t>
      </w:r>
    </w:p>
    <w:p w14:paraId="375E2B2F" w14:textId="77777777" w:rsidR="00FA0E6E" w:rsidRPr="00FA0E6E" w:rsidRDefault="00FA0E6E" w:rsidP="00FA0E6E"/>
    <w:p w14:paraId="6DE6CF90" w14:textId="11507D08" w:rsidR="00FA0E6E" w:rsidRPr="00EE40A8" w:rsidRDefault="00FA0E6E" w:rsidP="00FA0E6E">
      <w:pPr>
        <w:pStyle w:val="Heading3"/>
      </w:pPr>
      <w:bookmarkStart w:id="148" w:name="_Toc118763372"/>
      <w:bookmarkStart w:id="149" w:name="_Toc127377029"/>
      <w:r w:rsidRPr="00EE40A8">
        <w:t>4.1.</w:t>
      </w:r>
      <w:r>
        <w:t>3</w:t>
      </w:r>
      <w:r w:rsidRPr="00EE40A8">
        <w:t xml:space="preserve"> </w:t>
      </w:r>
      <w:r w:rsidRPr="00492778">
        <w:t>Ballistic dissolution of α’ precipitates by irradiation in aged Fe-18Cr</w:t>
      </w:r>
      <w:bookmarkEnd w:id="148"/>
      <w:bookmarkEnd w:id="149"/>
    </w:p>
    <w:p w14:paraId="1DFDB150" w14:textId="0A7686FC" w:rsidR="00FA0E6E" w:rsidRDefault="00FA0E6E" w:rsidP="002B2C14">
      <w:pPr>
        <w:pStyle w:val="StyleJustifiedFirstline05Linespacing15lines"/>
      </w:pPr>
      <w:r>
        <w:t xml:space="preserve">A portion of Fe-18Cr samples were thermally aged in a vacuum environment at 500 °C for 900 hours to form α’ precipitates. A representative APT reconstruction showing these precipitates is given in </w:t>
      </w:r>
      <w:r w:rsidR="00DA76EA">
        <w:fldChar w:fldCharType="begin"/>
      </w:r>
      <w:r w:rsidR="00DA76EA">
        <w:instrText xml:space="preserve"> REF _Ref118151353  \* MERGEFORMAT </w:instrText>
      </w:r>
      <w:r w:rsidR="00DA76EA">
        <w:fldChar w:fldCharType="separate"/>
      </w:r>
      <w:r w:rsidR="0013323D">
        <w:t>Figure 4.8</w:t>
      </w:r>
      <w:r w:rsidR="00DA76EA">
        <w:fldChar w:fldCharType="end"/>
      </w:r>
      <w:r w:rsidR="001E7D9A">
        <w:t xml:space="preserve"> </w:t>
      </w:r>
      <w:r>
        <w:t xml:space="preserve">(a). Well-formed α’ precipitates were observed with wide size distribution and an average radius of about 3 nm. The cluster core Cr content was measured to be </w:t>
      </w:r>
      <w:r w:rsidRPr="00CA3C9D">
        <w:t>83.2 ± 5.3</w:t>
      </w:r>
      <w:r>
        <w:t xml:space="preserve"> at. %, which is very close to equilibrium values and in full agreement with the existing experimental values </w:t>
      </w:r>
      <w:r>
        <w:fldChar w:fldCharType="begin">
          <w:fldData xml:space="preserve">PEVuZE5vdGU+PENpdGU+PEF1dGhvcj5NYWxlcmJhPC9BdXRob3I+PFllYXI+MjAwODwvWWVhcj48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=
</w:fldData>
        </w:fldChar>
      </w:r>
      <w:r w:rsidR="00922786">
        <w:instrText xml:space="preserve"> ADDIN EN.CITE </w:instrText>
      </w:r>
      <w:r w:rsidR="00922786">
        <w:fldChar w:fldCharType="begin">
          <w:fldData xml:space="preserve">PEVuZE5vdGU+PENpdGU+PEF1dGhvcj5NYWxlcmJhPC9BdXRob3I+PFllYXI+MjAwODwvWWVhcj48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=
</w:fldData>
        </w:fldChar>
      </w:r>
      <w:r w:rsidR="00922786">
        <w:instrText xml:space="preserve"> ADDIN EN.CITE.DATA </w:instrText>
      </w:r>
      <w:r w:rsidR="00922786">
        <w:fldChar w:fldCharType="end"/>
      </w:r>
      <w:r>
        <w:fldChar w:fldCharType="separate"/>
      </w:r>
      <w:r w:rsidR="00922786">
        <w:rPr>
          <w:noProof/>
        </w:rPr>
        <w:t>[4, 65, 66]</w:t>
      </w:r>
      <w:r>
        <w:fldChar w:fldCharType="end"/>
      </w:r>
      <w:r>
        <w:t xml:space="preserve">. The APT reconstruction for the as-received sample is presented in </w:t>
      </w:r>
      <w:r w:rsidR="00DA76EA">
        <w:fldChar w:fldCharType="begin"/>
      </w:r>
      <w:r w:rsidR="00DA76EA">
        <w:instrText xml:space="preserve"> REF _Ref118151353  \* MERGEFORMAT </w:instrText>
      </w:r>
      <w:r w:rsidR="00DA76EA">
        <w:fldChar w:fldCharType="separate"/>
      </w:r>
      <w:r w:rsidR="0013323D">
        <w:t>Figure 4.8</w:t>
      </w:r>
      <w:r w:rsidR="00DA76EA">
        <w:fldChar w:fldCharType="end"/>
      </w:r>
      <w:r w:rsidR="001E7D9A">
        <w:t xml:space="preserve"> </w:t>
      </w:r>
      <w:r>
        <w:t xml:space="preserve">(e) as a reference. Only a few potential clusters were identified by the Python codes due to the pole segregation artifact. </w:t>
      </w:r>
    </w:p>
    <w:p w14:paraId="2EB08A55" w14:textId="77777777" w:rsidR="002B2C14" w:rsidRDefault="00FA0E6E" w:rsidP="00FA0E6E">
      <w:pPr>
        <w:pStyle w:val="StyleJustifiedFirstline05Linespacing15lines"/>
      </w:pPr>
      <w:r w:rsidRPr="00492778">
        <w:t>Both aged and as-received samples were then simultaneously irradiated at 300, 350 and 450 °C to 0.37 dpa (10</w:t>
      </w:r>
      <w:r w:rsidRPr="00161BA5">
        <w:rPr>
          <w:vertAlign w:val="superscript"/>
        </w:rPr>
        <w:t>-3</w:t>
      </w:r>
      <w:r w:rsidRPr="00492778">
        <w:t xml:space="preserve"> dpa/s). The reconstructions showing the evolution of α’ </w:t>
      </w:r>
    </w:p>
    <w:p w14:paraId="02BB64DA" w14:textId="77777777" w:rsidR="002B2C14" w:rsidRDefault="002B2C14" w:rsidP="002B2C14">
      <w:pPr>
        <w:pStyle w:val="StyleJustifiedFirstline05Linespacing15lines"/>
        <w:ind w:firstLine="0"/>
      </w:pPr>
      <w:r w:rsidRPr="007D2DD4">
        <w:rPr>
          <w:noProof/>
        </w:rPr>
        <w:lastRenderedPageBreak/>
        <w:drawing>
          <wp:inline distT="0" distB="0" distL="0" distR="0" wp14:anchorId="5203D137" wp14:editId="777E1899">
            <wp:extent cx="5486400" cy="3420110"/>
            <wp:effectExtent l="0" t="0" r="0" b="8890"/>
            <wp:docPr id="18" name="Picture 3" descr="A picture containing vector graphics&#10;&#10;Description automatically generated">
              <a:extLst xmlns:a="http://schemas.openxmlformats.org/drawingml/2006/main">
                <a:ext uri="{FF2B5EF4-FFF2-40B4-BE49-F238E27FC236}">
                  <a16:creationId xmlns:a16="http://schemas.microsoft.com/office/drawing/2014/main" id="{D56EC911-5CAD-4562-98B9-2F642E7CD0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picture containing vector graphics&#10;&#10;Description automatically generated">
                      <a:extLst>
                        <a:ext uri="{FF2B5EF4-FFF2-40B4-BE49-F238E27FC236}">
                          <a16:creationId xmlns:a16="http://schemas.microsoft.com/office/drawing/2014/main" id="{D56EC911-5CAD-4562-98B9-2F642E7CD07E}"/>
                        </a:ext>
                      </a:extLst>
                    </pic:cNvPr>
                    <pic:cNvPicPr>
                      <a:picLocks noChangeAspect="1"/>
                    </pic:cNvPicPr>
                  </pic:nvPicPr>
                  <pic:blipFill>
                    <a:blip r:embed="rId50"/>
                    <a:stretch>
                      <a:fillRect/>
                    </a:stretch>
                  </pic:blipFill>
                  <pic:spPr>
                    <a:xfrm>
                      <a:off x="0" y="0"/>
                      <a:ext cx="5486400" cy="3420110"/>
                    </a:xfrm>
                    <a:prstGeom prst="rect">
                      <a:avLst/>
                    </a:prstGeom>
                  </pic:spPr>
                </pic:pic>
              </a:graphicData>
            </a:graphic>
          </wp:inline>
        </w:drawing>
      </w:r>
    </w:p>
    <w:p w14:paraId="6A18BC7C" w14:textId="77777777" w:rsidR="002B2C14" w:rsidRDefault="002B2C14" w:rsidP="002B2C14">
      <w:pPr>
        <w:pStyle w:val="Caption"/>
      </w:pPr>
      <w:bookmarkStart w:id="150" w:name="_Ref118151353"/>
      <w:bookmarkStart w:id="151" w:name="_Toc118763453"/>
      <w:bookmarkStart w:id="152" w:name="_Toc127377196"/>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8</w:t>
      </w:r>
      <w:r>
        <w:rPr>
          <w:noProof/>
        </w:rPr>
        <w:fldChar w:fldCharType="end"/>
      </w:r>
      <w:bookmarkEnd w:id="150"/>
      <w:r>
        <w:t xml:space="preserve"> </w:t>
      </w:r>
      <w:r w:rsidRPr="00492778">
        <w:t>APT reconstructions showing α’ precipitation evolution in Fe-18Cr. (a) Sample aged at 500 °C for 900 hours.  Samples aged at 500 °C for 900 hours followed by ion irradiation at (b) 300 °C, (c) 350 °C and (d) 450 °C. (e) Unirradiated as-received material. Samples that were ion irradiated from the as-received state at (f) 300 °C, (g) 350 °C and (h) 450 °C. The dose rates and doses were10</w:t>
      </w:r>
      <w:r w:rsidRPr="00492778">
        <w:rPr>
          <w:vertAlign w:val="superscript"/>
        </w:rPr>
        <w:t>-3</w:t>
      </w:r>
      <w:r w:rsidRPr="00492778">
        <w:t xml:space="preserve"> dpa/s and 0.37 dpa for all the irradiated specimens.</w:t>
      </w:r>
      <w:bookmarkEnd w:id="151"/>
      <w:bookmarkEnd w:id="152"/>
    </w:p>
    <w:p w14:paraId="321FA2F5" w14:textId="77777777" w:rsidR="002B2C14" w:rsidRDefault="002B2C14">
      <w:pPr>
        <w:rPr>
          <w:rFonts w:cs="Times New Roman"/>
          <w:szCs w:val="20"/>
        </w:rPr>
      </w:pPr>
      <w:r>
        <w:br w:type="page"/>
      </w:r>
    </w:p>
    <w:p w14:paraId="08AE13EA" w14:textId="45B7AAC8" w:rsidR="00FA0E6E" w:rsidRDefault="00FA0E6E" w:rsidP="002B2C14">
      <w:pPr>
        <w:pStyle w:val="StyleJustifiedFirstline05Linespacing15lines"/>
        <w:ind w:firstLine="0"/>
      </w:pPr>
      <w:r w:rsidRPr="00492778">
        <w:lastRenderedPageBreak/>
        <w:t xml:space="preserve">precipitation are presented in </w:t>
      </w:r>
      <w:r w:rsidR="00DA76EA">
        <w:fldChar w:fldCharType="begin"/>
      </w:r>
      <w:r w:rsidR="00DA76EA">
        <w:instrText xml:space="preserve"> REF _Ref118151353  \* MERGEFORMAT </w:instrText>
      </w:r>
      <w:r w:rsidR="00DA76EA">
        <w:fldChar w:fldCharType="separate"/>
      </w:r>
      <w:r w:rsidR="0013323D">
        <w:t>Figure 4.8</w:t>
      </w:r>
      <w:r w:rsidR="00DA76EA">
        <w:fldChar w:fldCharType="end"/>
      </w:r>
      <w:r w:rsidRPr="00492778">
        <w:t>. At 300 °C, irradiations completely dissolved the α’ precipitates formed due to thermal aging. Despite the drastic difference between the microstructures before irradiation, both the aged and as-received specimens showed similarly negligible Cr precipitation after irradiation at 300 °C, i.e. no formation of α’ in the solid solution alloy and complete dissolution of α’ in aged specimens. At 350 °C, the large α’ precipitates formed from thermal aging were replaced by a high density of finer precipitates, and a similar microstructure was observed in the irradiated solution alloy. At 450 °C, differences in α’ in the irradiated aged sample versus irradiated as-received sample were limited just based on the reconstructions.</w:t>
      </w:r>
    </w:p>
    <w:p w14:paraId="58ACE437" w14:textId="4271580A" w:rsidR="001D017C" w:rsidRDefault="00161BA5" w:rsidP="00EF48AE">
      <w:pPr>
        <w:pStyle w:val="StyleJustifiedFirstline05Linespacing15lines"/>
      </w:pPr>
      <w:r>
        <w:t xml:space="preserve">Quantitative results including the radius distribution, average radius, number density, and volume fraction of </w:t>
      </w:r>
      <w:r w:rsidRPr="00901CE2">
        <w:t>α’ precipitates</w:t>
      </w:r>
      <w:r>
        <w:t xml:space="preserve">, and the Cr concentration in the </w:t>
      </w:r>
      <w:r w:rsidRPr="00901CE2">
        <w:t>α’</w:t>
      </w:r>
      <w:r>
        <w:t xml:space="preserve"> and matrix for the samples with precipitates are plotted in </w:t>
      </w:r>
      <w:r w:rsidR="00DA76EA">
        <w:fldChar w:fldCharType="begin"/>
      </w:r>
      <w:r w:rsidR="00DA76EA">
        <w:instrText xml:space="preserve"> REF _Ref118151467  \* MERGEFORMAT </w:instrText>
      </w:r>
      <w:r w:rsidR="00DA76EA">
        <w:fldChar w:fldCharType="separate"/>
      </w:r>
      <w:r w:rsidR="0013323D">
        <w:t>Figure 4.9</w:t>
      </w:r>
      <w:r w:rsidR="00DA76EA">
        <w:fldChar w:fldCharType="end"/>
      </w:r>
      <w:r>
        <w:t xml:space="preserve"> and </w:t>
      </w:r>
      <w:r w:rsidR="00DA76EA">
        <w:fldChar w:fldCharType="begin"/>
      </w:r>
      <w:r w:rsidR="00DA76EA">
        <w:instrText xml:space="preserve"> REF _Ref118151478  \* MERGEFORMAT </w:instrText>
      </w:r>
      <w:r w:rsidR="00DA76EA">
        <w:fldChar w:fldCharType="separate"/>
      </w:r>
      <w:r w:rsidR="0013323D">
        <w:t>Figure 4.10</w:t>
      </w:r>
      <w:r w:rsidR="00DA76EA">
        <w:fldChar w:fldCharType="end"/>
      </w:r>
      <w:r>
        <w:t>. After irradiation at 350 °C, the clusters in the aged specimen shrank to a size distribution comparable to the sample irradiated directly from the as-received solid solution state (</w:t>
      </w:r>
      <w:r w:rsidR="00DA76EA">
        <w:fldChar w:fldCharType="begin"/>
      </w:r>
      <w:r w:rsidR="00DA76EA">
        <w:instrText xml:space="preserve"> REF _Ref118151467  \* MERGEFORMAT </w:instrText>
      </w:r>
      <w:r w:rsidR="00DA76EA">
        <w:fldChar w:fldCharType="separate"/>
      </w:r>
      <w:r w:rsidR="0013323D">
        <w:t>Figure 4.9</w:t>
      </w:r>
      <w:r w:rsidR="00DA76EA">
        <w:fldChar w:fldCharType="end"/>
      </w:r>
      <w:r>
        <w:t>). The number density of clusters in the aged+irradiated sample similarly increased to a value comparable to the sample irradiated from the pristine state (</w:t>
      </w:r>
      <w:r w:rsidR="00DA76EA">
        <w:fldChar w:fldCharType="begin"/>
      </w:r>
      <w:r w:rsidR="00DA76EA">
        <w:instrText xml:space="preserve"> REF _Ref118151478  \* MERGEFORMAT </w:instrText>
      </w:r>
      <w:r w:rsidR="00DA76EA">
        <w:fldChar w:fldCharType="separate"/>
      </w:r>
      <w:r w:rsidR="0013323D">
        <w:t>Figure 4.10</w:t>
      </w:r>
      <w:r w:rsidR="00DA76EA">
        <w:fldChar w:fldCharType="end"/>
      </w:r>
      <w:r>
        <w:t>). Furthermore, the cluster volume fraction and Cr concentration in the matrix and cluster core following irradiation were very close for the two conditions (as-received vs. aged). These results indicate that the α’ precipitate distribution already reaches a metastable saturation condition after a dose of ~0.37 dpa at 10</w:t>
      </w:r>
      <w:r w:rsidRPr="00D00C7A">
        <w:rPr>
          <w:vertAlign w:val="superscript"/>
        </w:rPr>
        <w:t>-3</w:t>
      </w:r>
      <w:r>
        <w:t xml:space="preserve"> dpa/s and 350 °</w:t>
      </w:r>
      <w:r w:rsidRPr="0071697B">
        <w:t>C</w:t>
      </w:r>
      <w:r>
        <w:t xml:space="preserve">, irrespective of the pre-irradiation precipitate microstructure. It is remarkable that the evolution of the α’ precipitate distribution for the two markedly different starting conditions evolved to a comparable state after a dose of only 0.37 dpa at both 300 and 350 °C. </w:t>
      </w:r>
    </w:p>
    <w:p w14:paraId="0F119CB2" w14:textId="77777777" w:rsidR="00EF48AE" w:rsidRDefault="001D017C" w:rsidP="001D017C">
      <w:pPr>
        <w:pStyle w:val="StyleJustifiedFirstline05Linespacing15lines"/>
      </w:pPr>
      <w:r>
        <w:t xml:space="preserve">However, the cluster distributions in the aged and as-received specimens were different after irradiation at 450 °C. The average radius of α’ decreased by nearly ~0.6 nm due to the irradiation as compared to the as-aged state, but it was much larger than the clusters in the specimen irradiated from the as-received state. The radii of clusters in this specimen were more widely distributed and extended to larger values compared to the sample irradiated from a pristine state. From </w:t>
      </w:r>
      <w:r w:rsidR="00DA76EA">
        <w:fldChar w:fldCharType="begin"/>
      </w:r>
      <w:r w:rsidR="00DA76EA">
        <w:instrText xml:space="preserve"> REF _Ref1181</w:instrText>
      </w:r>
      <w:r w:rsidR="00DA76EA">
        <w:instrText xml:space="preserve">51467  \* MERGEFORMAT </w:instrText>
      </w:r>
      <w:r w:rsidR="00DA76EA">
        <w:fldChar w:fldCharType="separate"/>
      </w:r>
      <w:r w:rsidR="0013323D">
        <w:t>Figure 4.9</w:t>
      </w:r>
      <w:r w:rsidR="00DA76EA">
        <w:fldChar w:fldCharType="end"/>
      </w:r>
      <w:r w:rsidR="009923ED">
        <w:t xml:space="preserve"> </w:t>
      </w:r>
      <w:r>
        <w:t xml:space="preserve">(c), there were no clusters with </w:t>
      </w:r>
      <w:r w:rsidR="009923ED">
        <w:t xml:space="preserve">a </w:t>
      </w:r>
      <w:r>
        <w:t xml:space="preserve">radius &gt;3.5 nm in the aged+irradiated specimen. The change in the number density of </w:t>
      </w:r>
    </w:p>
    <w:p w14:paraId="31E2F269" w14:textId="77777777" w:rsidR="00EF48AE" w:rsidRDefault="00EF48AE" w:rsidP="00EF48AE">
      <w:pPr>
        <w:pStyle w:val="StyleJustifiedFirstline05Linespacing15lines"/>
        <w:ind w:firstLine="0"/>
        <w:jc w:val="center"/>
      </w:pPr>
      <w:r>
        <w:rPr>
          <w:noProof/>
        </w:rPr>
        <w:lastRenderedPageBreak/>
        <w:drawing>
          <wp:inline distT="0" distB="0" distL="0" distR="0" wp14:anchorId="7EEA8176" wp14:editId="628F7C84">
            <wp:extent cx="4007854" cy="5734629"/>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013639" cy="5742906"/>
                    </a:xfrm>
                    <a:prstGeom prst="rect">
                      <a:avLst/>
                    </a:prstGeom>
                    <a:noFill/>
                    <a:ln>
                      <a:noFill/>
                    </a:ln>
                  </pic:spPr>
                </pic:pic>
              </a:graphicData>
            </a:graphic>
          </wp:inline>
        </w:drawing>
      </w:r>
    </w:p>
    <w:p w14:paraId="6A7A8753" w14:textId="77777777" w:rsidR="00EF48AE" w:rsidRDefault="00EF48AE" w:rsidP="00EF48AE">
      <w:pPr>
        <w:pStyle w:val="Caption"/>
      </w:pPr>
      <w:bookmarkStart w:id="153" w:name="_Ref118151467"/>
      <w:bookmarkStart w:id="154" w:name="_Toc118763454"/>
      <w:bookmarkStart w:id="155" w:name="_Toc127377197"/>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9</w:t>
      </w:r>
      <w:r>
        <w:rPr>
          <w:noProof/>
        </w:rPr>
        <w:fldChar w:fldCharType="end"/>
      </w:r>
      <w:bookmarkEnd w:id="153"/>
      <w:r>
        <w:t xml:space="preserve"> </w:t>
      </w:r>
      <w:r w:rsidRPr="00375A2A">
        <w:t>Size distribution of α’ precipitates (a) after aging at 500 °C for 900 hours, (b) irradiation at 350 °C, 10</w:t>
      </w:r>
      <w:r w:rsidRPr="00375A2A">
        <w:rPr>
          <w:vertAlign w:val="superscript"/>
        </w:rPr>
        <w:t>-3</w:t>
      </w:r>
      <w:r w:rsidRPr="00375A2A">
        <w:t xml:space="preserve"> dpa/s to 0.37 dpa from aged and as-received state and (c) irradiation at 450 °C, 10</w:t>
      </w:r>
      <w:r w:rsidRPr="00375A2A">
        <w:rPr>
          <w:vertAlign w:val="superscript"/>
        </w:rPr>
        <w:t>-3</w:t>
      </w:r>
      <w:r w:rsidRPr="00375A2A">
        <w:t xml:space="preserve"> dpa/s to 0.37 dpa from aged and as-received state</w:t>
      </w:r>
      <w:bookmarkEnd w:id="154"/>
      <w:r>
        <w:t>.</w:t>
      </w:r>
      <w:bookmarkEnd w:id="155"/>
    </w:p>
    <w:p w14:paraId="79A66B8B" w14:textId="77777777" w:rsidR="00EF48AE" w:rsidRDefault="00EF48AE" w:rsidP="00EF48AE"/>
    <w:p w14:paraId="00789F06" w14:textId="77777777" w:rsidR="00EF48AE" w:rsidRDefault="00EF48AE" w:rsidP="00EF48AE">
      <w:r>
        <w:rPr>
          <w:noProof/>
        </w:rPr>
        <w:lastRenderedPageBreak/>
        <w:drawing>
          <wp:inline distT="0" distB="0" distL="0" distR="0" wp14:anchorId="0AA96375" wp14:editId="1F5948F0">
            <wp:extent cx="5486400" cy="2573020"/>
            <wp:effectExtent l="0" t="0" r="0" b="0"/>
            <wp:docPr id="26" name="Picture 2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line 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86400" cy="2573020"/>
                    </a:xfrm>
                    <a:prstGeom prst="rect">
                      <a:avLst/>
                    </a:prstGeom>
                    <a:noFill/>
                    <a:ln>
                      <a:noFill/>
                    </a:ln>
                  </pic:spPr>
                </pic:pic>
              </a:graphicData>
            </a:graphic>
          </wp:inline>
        </w:drawing>
      </w:r>
    </w:p>
    <w:p w14:paraId="2E794F78" w14:textId="77777777" w:rsidR="00EF48AE" w:rsidRDefault="00EF48AE" w:rsidP="00EF48AE">
      <w:pPr>
        <w:pStyle w:val="Caption"/>
      </w:pPr>
      <w:bookmarkStart w:id="156" w:name="_Ref118151478"/>
      <w:bookmarkStart w:id="157" w:name="_Toc118763455"/>
      <w:bookmarkStart w:id="158" w:name="_Toc127377198"/>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10</w:t>
      </w:r>
      <w:r>
        <w:rPr>
          <w:noProof/>
        </w:rPr>
        <w:fldChar w:fldCharType="end"/>
      </w:r>
      <w:bookmarkEnd w:id="156"/>
      <w:r w:rsidRPr="00375A2A">
        <w:t xml:space="preserve"> Quantification of the α’ precipitates. Comparison of the (a) mean cluster radius, (b) number density, (c) volume fraction, (d) Cr concentration in precipitates and (e) matrix Cr concentration. The investigated samples were Fe-18Cr irradiated at 350 and 450 °C, 10</w:t>
      </w:r>
      <w:r w:rsidRPr="00375A2A">
        <w:rPr>
          <w:vertAlign w:val="superscript"/>
        </w:rPr>
        <w:t>-3</w:t>
      </w:r>
      <w:r w:rsidRPr="00375A2A">
        <w:t xml:space="preserve"> dpa/s to 0.37 dpa and Fe18Cr aged at 500 °C for 900 hours followed with irradiations at </w:t>
      </w:r>
      <w:r>
        <w:t xml:space="preserve">the </w:t>
      </w:r>
      <w:r w:rsidRPr="00375A2A">
        <w:t>same conditions. The shaded parts show parameters of α’ precipitates formed from thermal aging. The horizontal lines represent the average values, and the half heights of the regions stand for the standard deviation of multiple measurements.</w:t>
      </w:r>
      <w:bookmarkEnd w:id="157"/>
      <w:bookmarkEnd w:id="158"/>
    </w:p>
    <w:p w14:paraId="0B575EF7" w14:textId="77777777" w:rsidR="00EF48AE" w:rsidRDefault="00EF48AE">
      <w:pPr>
        <w:rPr>
          <w:rFonts w:cs="Times New Roman"/>
          <w:szCs w:val="20"/>
        </w:rPr>
      </w:pPr>
      <w:r>
        <w:br w:type="page"/>
      </w:r>
    </w:p>
    <w:p w14:paraId="04354CBB" w14:textId="31B5179B" w:rsidR="001D017C" w:rsidRDefault="001D017C" w:rsidP="00EF48AE">
      <w:pPr>
        <w:pStyle w:val="StyleJustifiedFirstline05Linespacing15lines"/>
        <w:ind w:firstLine="0"/>
      </w:pPr>
      <w:r>
        <w:lastRenderedPageBreak/>
        <w:t xml:space="preserve">clusters was negligible, but the volume fraction was largely decreased due to their smaller sizes. It is interesting to observe that the core Cr concentration in the aged sample was not obviously changed by irradiation at 450 °C. Since the clusters forming directly from the matrix had much lower Cr concentrations, these highly concentrated precipitates were more likely to be the remnants of clusters formed during thermal aging, the sizes of which were decreased by irradiation while the core compositions were unchanged. The matrix Cr concentration of the aged sample was largely increased by the irradiation, and it is closer to the value of samples irradiated from the pristine state (see </w:t>
      </w:r>
      <w:r w:rsidR="00DA76EA">
        <w:fldChar w:fldCharType="begin"/>
      </w:r>
      <w:r w:rsidR="00DA76EA">
        <w:instrText xml:space="preserve"> REF _Ref118151478  \* MERGEFORMAT </w:instrText>
      </w:r>
      <w:r w:rsidR="00DA76EA">
        <w:fldChar w:fldCharType="separate"/>
      </w:r>
      <w:r w:rsidR="0013323D">
        <w:t>Figure 4.10</w:t>
      </w:r>
      <w:r w:rsidR="00DA76EA">
        <w:fldChar w:fldCharType="end"/>
      </w:r>
      <w:r w:rsidR="009923ED">
        <w:t xml:space="preserve"> </w:t>
      </w:r>
      <w:r>
        <w:t>(e)). This observation is direct evidence of the ballistic dissolution effect of displacement cascades, which continuously ejects solute atoms back into the matrix. Because the core of large clusters was not significantly modified, the additional solute atoms that entered the matrix are likely to originate from the dissolution of interface or small clusters.</w:t>
      </w:r>
    </w:p>
    <w:p w14:paraId="1ABB2037" w14:textId="32DD60A8" w:rsidR="00E07F34" w:rsidRDefault="00E07F34" w:rsidP="00E07F34">
      <w:pPr>
        <w:pStyle w:val="StyleJustifiedFirstline05Linespacing15lines"/>
      </w:pPr>
      <w:r>
        <w:t xml:space="preserve">Judging from the differences in the α’ precipitate distribution in the samples irradiated from the aged state and as-received state, 0.37 dpa is not high enough for precipitates to evolve into a steady state at 450 °C. Since the dissolution rate is independent of the irradiation temperature, the different behavior at 450 °C compared to the two lower temperatures must be attributed to the different radiation enhanced diffusion rates. At 450 °C, the solute atoms might quickly diffuse back after they are dissolved by the displacement cascade each time, which maintains a relatively high solute concentration and large size of the precipitates. Since Cr atoms prefer to interact with themselves to form α’ precipitates in alloys with high Cr concentration, the precipitate restoration kinetics associated with </w:t>
      </w:r>
      <w:r w:rsidR="00414043">
        <w:t xml:space="preserve">the </w:t>
      </w:r>
      <w:r>
        <w:t xml:space="preserve">diffusion of dissolved solute atoms is also higher at 450 °C. Considering the typical size of a displacement cascade, which is ~5-10 nm in diameter, it is anticipated that precipitates with sizes larger than the cascades are less likely to be destroyed because the damage cascades happening completely inside the precipitates are ineffective in causing ion mixing between solute and solvent atoms. Therefore, the higher diffusion rate, and the resulting larger driving force for precipitate re-growth and less efficiency of damage cascades, lead to the larger resistance of α’ precipitates to ballistic dissolution at this high temperature. A higher dose </w:t>
      </w:r>
      <w:r w:rsidR="00104D57">
        <w:t xml:space="preserve">rate </w:t>
      </w:r>
      <w:r>
        <w:t xml:space="preserve">is likely required to cause the shrinking of α’ at this temperature. </w:t>
      </w:r>
    </w:p>
    <w:p w14:paraId="23C66064" w14:textId="77777777" w:rsidR="002D0EA4" w:rsidRDefault="002D0EA4" w:rsidP="00E07F34">
      <w:pPr>
        <w:pStyle w:val="StyleJustifiedFirstline05Linespacing15lines"/>
      </w:pPr>
    </w:p>
    <w:p w14:paraId="2A3DF889" w14:textId="6FAB2DDA" w:rsidR="001B0438" w:rsidRDefault="001B0438" w:rsidP="001B0438">
      <w:pPr>
        <w:pStyle w:val="Heading2"/>
        <w:spacing w:line="360" w:lineRule="auto"/>
        <w:rPr>
          <w:rFonts w:cs="Times New Roman"/>
        </w:rPr>
      </w:pPr>
      <w:bookmarkStart w:id="159" w:name="_Toc118763379"/>
      <w:bookmarkStart w:id="160" w:name="_Toc127377030"/>
      <w:r w:rsidRPr="001B0438">
        <w:rPr>
          <w:rFonts w:cs="Times New Roman"/>
        </w:rPr>
        <w:lastRenderedPageBreak/>
        <w:t>4.2 Effect of surface and injected ions on α’ formation</w:t>
      </w:r>
      <w:bookmarkEnd w:id="159"/>
      <w:bookmarkEnd w:id="160"/>
    </w:p>
    <w:p w14:paraId="06F5E3B4" w14:textId="0D582696" w:rsidR="001B0438" w:rsidRDefault="001B0438" w:rsidP="001B0438">
      <w:pPr>
        <w:pStyle w:val="Heading3"/>
      </w:pPr>
      <w:bookmarkStart w:id="161" w:name="_Toc118763382"/>
      <w:bookmarkStart w:id="162" w:name="_Toc127377031"/>
      <w:r w:rsidRPr="002176D9">
        <w:t>4.</w:t>
      </w:r>
      <w:r>
        <w:t>2</w:t>
      </w:r>
      <w:r w:rsidRPr="002176D9">
        <w:t xml:space="preserve">.1 </w:t>
      </w:r>
      <w:r w:rsidRPr="00410C82">
        <w:t xml:space="preserve">α’ precipitates </w:t>
      </w:r>
      <w:r>
        <w:t>denuded zone in the near-surface region</w:t>
      </w:r>
      <w:bookmarkEnd w:id="161"/>
      <w:bookmarkEnd w:id="162"/>
    </w:p>
    <w:p w14:paraId="04D939F1" w14:textId="2D71333C" w:rsidR="003E2604" w:rsidRDefault="00D50110" w:rsidP="003E2604">
      <w:pPr>
        <w:pStyle w:val="StyleJustifiedFirstline05Linespacing15lines"/>
      </w:pPr>
      <w:r>
        <w:fldChar w:fldCharType="begin"/>
      </w:r>
      <w:r>
        <w:instrText xml:space="preserve"> REF _Ref119336359 \h </w:instrText>
      </w:r>
      <w:r>
        <w:fldChar w:fldCharType="separate"/>
      </w:r>
      <w:r w:rsidR="0013323D">
        <w:t xml:space="preserve">Figure </w:t>
      </w:r>
      <w:r w:rsidR="0013323D">
        <w:rPr>
          <w:noProof/>
        </w:rPr>
        <w:t>4</w:t>
      </w:r>
      <w:r w:rsidR="0013323D">
        <w:t>.</w:t>
      </w:r>
      <w:r w:rsidR="0013323D">
        <w:rPr>
          <w:noProof/>
        </w:rPr>
        <w:t>11</w:t>
      </w:r>
      <w:r>
        <w:fldChar w:fldCharType="end"/>
      </w:r>
      <w:r>
        <w:t xml:space="preserve"> </w:t>
      </w:r>
      <w:r w:rsidR="003E2604" w:rsidRPr="00C1290E">
        <w:t xml:space="preserve">shows the reconstructions of APT needles extracted from the near-surface depth of the 3 specimens. </w:t>
      </w:r>
      <w:r w:rsidR="009D5FFB">
        <w:t xml:space="preserve">A Ni layer with thickness of 30-60 nm was deposited on the sample surface before standard tip </w:t>
      </w:r>
      <w:r w:rsidR="007036F0">
        <w:t xml:space="preserve">preparation procedures. Ni was selected </w:t>
      </w:r>
      <w:r w:rsidR="007036F0" w:rsidRPr="00252943">
        <w:t xml:space="preserve">because </w:t>
      </w:r>
      <w:r w:rsidR="00754AF5" w:rsidRPr="00252943">
        <w:t xml:space="preserve">it has </w:t>
      </w:r>
      <w:r w:rsidR="00EF7878" w:rsidRPr="00252943">
        <w:t xml:space="preserve">a </w:t>
      </w:r>
      <w:r w:rsidR="00754AF5" w:rsidRPr="00252943">
        <w:t xml:space="preserve">similar evaporation field as Fe </w:t>
      </w:r>
      <w:r w:rsidR="00C6634E" w:rsidRPr="00252943">
        <w:t>(</w:t>
      </w:r>
      <w:r w:rsidR="00252943">
        <w:t>T</w:t>
      </w:r>
      <w:r w:rsidR="00252943" w:rsidRPr="00252943">
        <w:t>he evaporation field of Ni and Fe are 35 and 33 V/nm, respectively</w:t>
      </w:r>
      <w:r w:rsidR="00C6634E" w:rsidRPr="00252943">
        <w:t>)</w:t>
      </w:r>
      <w:r w:rsidR="00252943" w:rsidRPr="00252943">
        <w:t xml:space="preserve"> </w:t>
      </w:r>
      <w:r w:rsidR="00754AF5">
        <w:t xml:space="preserve">and thus </w:t>
      </w:r>
      <w:r w:rsidR="00571AD6">
        <w:t>the probability of fracture at interface is smaller. In the APT reconstruction, t</w:t>
      </w:r>
      <w:r w:rsidR="003E2604" w:rsidRPr="00C1290E">
        <w:t>he original sample surfaces were marked and located just below the Ni cap. A thin layer of precipitate denuded zone can be observed near the surface region in all 3 specimens. It is around 3-4 nm after irradiation at 350 °C for both fluences and around 10 nm after irradiation at 450 °C to the high fluence.</w:t>
      </w:r>
    </w:p>
    <w:p w14:paraId="6789ADC1" w14:textId="461F0AD5" w:rsidR="003E2604" w:rsidRDefault="003E2604" w:rsidP="003E2604">
      <w:pPr>
        <w:pStyle w:val="Heading3"/>
      </w:pPr>
      <w:bookmarkStart w:id="163" w:name="_Toc118763383"/>
      <w:bookmarkStart w:id="164" w:name="_Toc127377032"/>
      <w:r w:rsidRPr="002176D9">
        <w:t>4.</w:t>
      </w:r>
      <w:r>
        <w:t>2</w:t>
      </w:r>
      <w:r w:rsidRPr="002176D9">
        <w:t xml:space="preserve">.2 </w:t>
      </w:r>
      <w:r w:rsidRPr="00C1290E">
        <w:t>Suppression of α’ precipitation at and beyond the peak damage region</w:t>
      </w:r>
      <w:bookmarkEnd w:id="163"/>
      <w:bookmarkEnd w:id="164"/>
    </w:p>
    <w:p w14:paraId="65008D49" w14:textId="394C03EA" w:rsidR="00D50110" w:rsidRDefault="00D50110" w:rsidP="00D50110">
      <w:pPr>
        <w:pStyle w:val="StyleJustifiedFirstline05Linespacing15lines"/>
      </w:pPr>
      <w:r w:rsidRPr="00C1290E">
        <w:t>Cross-sections showing the distribution of α’ in Fe</w:t>
      </w:r>
      <w:r>
        <w:t>-</w:t>
      </w:r>
      <w:r w:rsidRPr="00C1290E">
        <w:t>18Cr after ion irradiation at 350 °C to the low fluence, and injected ion concentration and displacement damage profiles calculated by SRIM</w:t>
      </w:r>
      <w:r>
        <w:t>-2013</w:t>
      </w:r>
      <w:r w:rsidRPr="00C1290E">
        <w:t xml:space="preserve"> are presented in </w:t>
      </w:r>
      <w:r w:rsidR="00315903">
        <w:fldChar w:fldCharType="begin"/>
      </w:r>
      <w:r w:rsidR="00315903">
        <w:instrText xml:space="preserve"> REF _Ref119336433 \h </w:instrText>
      </w:r>
      <w:r w:rsidR="00315903">
        <w:fldChar w:fldCharType="separate"/>
      </w:r>
      <w:r w:rsidR="0013323D">
        <w:t xml:space="preserve">Figure </w:t>
      </w:r>
      <w:r w:rsidR="0013323D">
        <w:rPr>
          <w:noProof/>
        </w:rPr>
        <w:t>4</w:t>
      </w:r>
      <w:r w:rsidR="0013323D">
        <w:t>.</w:t>
      </w:r>
      <w:r w:rsidR="0013323D">
        <w:rPr>
          <w:noProof/>
        </w:rPr>
        <w:t>12</w:t>
      </w:r>
      <w:r w:rsidR="00315903">
        <w:fldChar w:fldCharType="end"/>
      </w:r>
      <w:r w:rsidRPr="00C1290E">
        <w:t xml:space="preserve">. α’ can be observed at all investigated depths, including the peak-damage region and the location with </w:t>
      </w:r>
      <w:r w:rsidR="0016245E">
        <w:t xml:space="preserve">the </w:t>
      </w:r>
      <w:r w:rsidRPr="00C1290E">
        <w:t>highest injected ion concentrations. The number of α’ decreased largely in the 1.5-2 µm depths compared to their mid-range value</w:t>
      </w:r>
      <w:r>
        <w:t>s</w:t>
      </w:r>
      <w:r w:rsidRPr="00C1290E">
        <w:t>.</w:t>
      </w:r>
    </w:p>
    <w:p w14:paraId="584B3E28" w14:textId="4506FF15" w:rsidR="003E2604" w:rsidRPr="003E2604" w:rsidRDefault="00132336" w:rsidP="00132336">
      <w:pPr>
        <w:pStyle w:val="StyleJustifiedFirstline05Linespacing15lines"/>
      </w:pPr>
      <w:r>
        <w:fldChar w:fldCharType="begin"/>
      </w:r>
      <w:r>
        <w:instrText xml:space="preserve"> REF _Ref119336503 \h </w:instrText>
      </w:r>
      <w:r>
        <w:fldChar w:fldCharType="separate"/>
      </w:r>
      <w:r>
        <w:t xml:space="preserve">Figure </w:t>
      </w:r>
      <w:r>
        <w:rPr>
          <w:noProof/>
        </w:rPr>
        <w:t>4</w:t>
      </w:r>
      <w:r>
        <w:t>.</w:t>
      </w:r>
      <w:r>
        <w:rPr>
          <w:noProof/>
        </w:rPr>
        <w:t>13</w:t>
      </w:r>
      <w:r>
        <w:fldChar w:fldCharType="end"/>
      </w:r>
      <w:r>
        <w:t xml:space="preserve"> </w:t>
      </w:r>
      <w:r w:rsidRPr="00355505">
        <w:t xml:space="preserve">shows the distribution of α’ after ion irradiation at 350 °C and 450 °C to the high fluences. At 350 °C, α’ precipitates were observed only at depths shallower than ~1.2-1.4 µm. The absence of α’ precipitation at the near peak damage region and deeper locations may indicate strong suppression effects. At 450 °C, α’ formations were detected at all investigated depths up to 1.8 µm. </w:t>
      </w:r>
    </w:p>
    <w:p w14:paraId="6FF68B54" w14:textId="77777777" w:rsidR="00132336" w:rsidRDefault="00081255" w:rsidP="00081255">
      <w:pPr>
        <w:pStyle w:val="StyleJustifiedFirstline05Linespacing15lines"/>
      </w:pPr>
      <w:r w:rsidRPr="001A262B">
        <w:t xml:space="preserve">The radius, number density and volume fraction of α’ precipitates are determined through a cluster searching algorithm by selecting </w:t>
      </w:r>
      <w:r>
        <w:t xml:space="preserve">potential </w:t>
      </w:r>
      <w:r w:rsidRPr="001A262B">
        <w:t xml:space="preserve">cluster atoms above </w:t>
      </w:r>
      <w:r>
        <w:t>30 at. % local Cr concentrations</w:t>
      </w:r>
      <w:r w:rsidRPr="001A262B">
        <w:t>. The Cr concentration in precipitates and matrix phases w</w:t>
      </w:r>
      <w:r w:rsidR="00D807A4">
        <w:t>as</w:t>
      </w:r>
      <w:r w:rsidRPr="001A262B">
        <w:t xml:space="preserve"> calculated using the proximity histogram method. The results are plotted in</w:t>
      </w:r>
      <w:r>
        <w:t xml:space="preserve"> </w:t>
      </w:r>
      <w:r>
        <w:fldChar w:fldCharType="begin"/>
      </w:r>
      <w:r>
        <w:instrText xml:space="preserve"> REF _Ref119336596 \h </w:instrText>
      </w:r>
      <w:r>
        <w:fldChar w:fldCharType="separate"/>
      </w:r>
      <w:r w:rsidR="0013323D">
        <w:t xml:space="preserve">Figure </w:t>
      </w:r>
      <w:r w:rsidR="0013323D">
        <w:rPr>
          <w:noProof/>
        </w:rPr>
        <w:t>4</w:t>
      </w:r>
      <w:r w:rsidR="0013323D">
        <w:t>.</w:t>
      </w:r>
      <w:r w:rsidR="0013323D">
        <w:rPr>
          <w:noProof/>
        </w:rPr>
        <w:t>14</w:t>
      </w:r>
      <w:r>
        <w:fldChar w:fldCharType="end"/>
      </w:r>
      <w:r w:rsidRPr="001A262B">
        <w:t xml:space="preserve">. At 350 °C, there is no obvious change </w:t>
      </w:r>
      <w:r w:rsidR="00D40B87">
        <w:t>i</w:t>
      </w:r>
      <w:r w:rsidRPr="001A262B">
        <w:t>n the sizes of precipitates over the entire range of</w:t>
      </w:r>
    </w:p>
    <w:p w14:paraId="07A3D23E" w14:textId="77777777" w:rsidR="00132336" w:rsidRDefault="00132336" w:rsidP="00132336">
      <w:pPr>
        <w:pStyle w:val="StyleJustifiedFirstline05Linespacing15lines"/>
        <w:keepNext/>
        <w:ind w:firstLine="0"/>
      </w:pPr>
      <w:r>
        <w:rPr>
          <w:rFonts w:ascii="Arial" w:hAnsi="Arial"/>
          <w:noProof/>
          <w:color w:val="000000"/>
        </w:rPr>
        <w:lastRenderedPageBreak/>
        <w:drawing>
          <wp:inline distT="0" distB="0" distL="0" distR="0" wp14:anchorId="78AA070C" wp14:editId="2DDD5A30">
            <wp:extent cx="5486400" cy="2008505"/>
            <wp:effectExtent l="0" t="0" r="0" b="0"/>
            <wp:docPr id="48" name="Picture 4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Chart, scatter char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6400" cy="2008505"/>
                    </a:xfrm>
                    <a:prstGeom prst="rect">
                      <a:avLst/>
                    </a:prstGeom>
                    <a:noFill/>
                  </pic:spPr>
                </pic:pic>
              </a:graphicData>
            </a:graphic>
          </wp:inline>
        </w:drawing>
      </w:r>
    </w:p>
    <w:p w14:paraId="32C55BC8" w14:textId="77777777" w:rsidR="00132336" w:rsidRDefault="00132336" w:rsidP="00132336">
      <w:pPr>
        <w:pStyle w:val="Caption"/>
      </w:pPr>
      <w:bookmarkStart w:id="165" w:name="_Ref119336359"/>
      <w:bookmarkStart w:id="166" w:name="_Toc127377199"/>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11</w:t>
      </w:r>
      <w:r>
        <w:rPr>
          <w:noProof/>
        </w:rPr>
        <w:fldChar w:fldCharType="end"/>
      </w:r>
      <w:bookmarkEnd w:id="165"/>
      <w:r>
        <w:t xml:space="preserve"> </w:t>
      </w:r>
      <w:r w:rsidRPr="00C1290E">
        <w:rPr>
          <w:color w:val="000000"/>
        </w:rPr>
        <w:t xml:space="preserve">Reconstructions </w:t>
      </w:r>
      <w:r>
        <w:rPr>
          <w:color w:val="000000"/>
        </w:rPr>
        <w:t>of</w:t>
      </w:r>
      <w:r w:rsidRPr="00C1290E">
        <w:rPr>
          <w:color w:val="000000"/>
        </w:rPr>
        <w:t xml:space="preserve"> needles taken from the surface</w:t>
      </w:r>
      <w:r>
        <w:rPr>
          <w:color w:val="000000"/>
        </w:rPr>
        <w:t xml:space="preserve"> </w:t>
      </w:r>
      <w:r w:rsidRPr="00C1290E">
        <w:rPr>
          <w:color w:val="000000"/>
        </w:rPr>
        <w:t xml:space="preserve">depth of 3 specimens. </w:t>
      </w:r>
      <w:r w:rsidRPr="00C1290E">
        <w:t>α’ denuded zones are visible in the near-surface region.</w:t>
      </w:r>
      <w:r>
        <w:t xml:space="preserve"> Local irradiation parameters are given above each reconstruction.</w:t>
      </w:r>
      <w:bookmarkEnd w:id="166"/>
    </w:p>
    <w:p w14:paraId="497F4802" w14:textId="77777777" w:rsidR="00132336" w:rsidRDefault="00132336" w:rsidP="00132336">
      <w:pPr>
        <w:pStyle w:val="StyleJustifiedFirstline05Linespacing15lines"/>
        <w:ind w:firstLine="0"/>
      </w:pPr>
    </w:p>
    <w:p w14:paraId="32FA5922" w14:textId="77777777" w:rsidR="00132336" w:rsidRDefault="00132336" w:rsidP="00132336">
      <w:pPr>
        <w:pStyle w:val="StyleJustifiedFirstline05Linespacing15lines"/>
        <w:keepNext/>
        <w:ind w:firstLine="0"/>
        <w:jc w:val="center"/>
      </w:pPr>
      <w:r w:rsidRPr="00315903">
        <w:rPr>
          <w:noProof/>
          <w:color w:val="000000"/>
        </w:rPr>
        <w:drawing>
          <wp:inline distT="0" distB="0" distL="0" distR="0" wp14:anchorId="1FD99C9C" wp14:editId="7A59D6D9">
            <wp:extent cx="5448679" cy="33982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508403" cy="3435542"/>
                    </a:xfrm>
                    <a:prstGeom prst="rect">
                      <a:avLst/>
                    </a:prstGeom>
                    <a:noFill/>
                  </pic:spPr>
                </pic:pic>
              </a:graphicData>
            </a:graphic>
          </wp:inline>
        </w:drawing>
      </w:r>
    </w:p>
    <w:p w14:paraId="493A301D" w14:textId="77777777" w:rsidR="00132336" w:rsidRDefault="00132336" w:rsidP="00132336">
      <w:pPr>
        <w:pStyle w:val="Caption"/>
      </w:pPr>
      <w:bookmarkStart w:id="167" w:name="_Ref119336433"/>
      <w:bookmarkStart w:id="168" w:name="_Toc127377200"/>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12</w:t>
      </w:r>
      <w:r>
        <w:rPr>
          <w:noProof/>
        </w:rPr>
        <w:fldChar w:fldCharType="end"/>
      </w:r>
      <w:bookmarkEnd w:id="167"/>
      <w:r>
        <w:t xml:space="preserve"> </w:t>
      </w:r>
      <w:r w:rsidRPr="00355505">
        <w:rPr>
          <w:szCs w:val="24"/>
        </w:rPr>
        <w:t xml:space="preserve">Cross-sections showing the </w:t>
      </w:r>
      <w:r w:rsidRPr="00355505">
        <w:t>distribution of α’ at different depths in Fe18Cr after irradiation at 350 °C to the low fluence. Imaged volume is 40×40×10 nm</w:t>
      </w:r>
      <w:r w:rsidRPr="00355505">
        <w:rPr>
          <w:vertAlign w:val="superscript"/>
        </w:rPr>
        <w:t>3</w:t>
      </w:r>
      <w:r w:rsidRPr="00355505">
        <w:t xml:space="preserve"> for each cross section. The local dose rate, dose and injected ion concentration are given above each cross-section.</w:t>
      </w:r>
      <w:bookmarkEnd w:id="168"/>
    </w:p>
    <w:p w14:paraId="58549C4E" w14:textId="77777777" w:rsidR="00132336" w:rsidRPr="00D50110" w:rsidRDefault="00132336" w:rsidP="00132336"/>
    <w:p w14:paraId="40FD3906" w14:textId="77777777" w:rsidR="00132336" w:rsidRDefault="00132336" w:rsidP="00132336">
      <w:pPr>
        <w:pStyle w:val="StyleJustifiedFirstline05Linespacing15lines"/>
        <w:keepNext/>
        <w:ind w:firstLine="0"/>
      </w:pPr>
      <w:r w:rsidRPr="00355505">
        <w:rPr>
          <w:noProof/>
        </w:rPr>
        <w:lastRenderedPageBreak/>
        <w:drawing>
          <wp:inline distT="0" distB="0" distL="0" distR="0" wp14:anchorId="63943C4A" wp14:editId="48D9CDA8">
            <wp:extent cx="5486400" cy="3420110"/>
            <wp:effectExtent l="0" t="0" r="0" b="8890"/>
            <wp:docPr id="59" name="Picture 1">
              <a:extLst xmlns:a="http://schemas.openxmlformats.org/drawingml/2006/main">
                <a:ext uri="{FF2B5EF4-FFF2-40B4-BE49-F238E27FC236}">
                  <a16:creationId xmlns:a16="http://schemas.microsoft.com/office/drawing/2014/main" id="{1A213B16-DB36-4757-B17E-8B9D88A3C3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A213B16-DB36-4757-B17E-8B9D88A3C330}"/>
                        </a:ext>
                      </a:extLst>
                    </pic:cNvPr>
                    <pic:cNvPicPr>
                      <a:picLocks noChangeAspect="1"/>
                    </pic:cNvPicPr>
                  </pic:nvPicPr>
                  <pic:blipFill>
                    <a:blip r:embed="rId55"/>
                    <a:stretch>
                      <a:fillRect/>
                    </a:stretch>
                  </pic:blipFill>
                  <pic:spPr>
                    <a:xfrm>
                      <a:off x="0" y="0"/>
                      <a:ext cx="5486400" cy="3420110"/>
                    </a:xfrm>
                    <a:prstGeom prst="rect">
                      <a:avLst/>
                    </a:prstGeom>
                  </pic:spPr>
                </pic:pic>
              </a:graphicData>
            </a:graphic>
          </wp:inline>
        </w:drawing>
      </w:r>
    </w:p>
    <w:p w14:paraId="4D81691B" w14:textId="77777777" w:rsidR="00132336" w:rsidRPr="00355505" w:rsidRDefault="00132336" w:rsidP="00132336">
      <w:pPr>
        <w:pStyle w:val="Caption"/>
      </w:pPr>
      <w:bookmarkStart w:id="169" w:name="_Ref119336503"/>
      <w:bookmarkStart w:id="170" w:name="_Toc127377201"/>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13</w:t>
      </w:r>
      <w:r>
        <w:rPr>
          <w:noProof/>
        </w:rPr>
        <w:fldChar w:fldCharType="end"/>
      </w:r>
      <w:bookmarkEnd w:id="169"/>
      <w:r>
        <w:t xml:space="preserve"> </w:t>
      </w:r>
      <w:r w:rsidRPr="00355505">
        <w:rPr>
          <w:szCs w:val="24"/>
        </w:rPr>
        <w:t xml:space="preserve">Cross-sections showing the </w:t>
      </w:r>
      <w:r w:rsidRPr="00355505">
        <w:t>distribution of α’ at different depths in Fe</w:t>
      </w:r>
      <w:r>
        <w:t>-</w:t>
      </w:r>
      <w:r w:rsidRPr="00355505">
        <w:t>18Cr after irradiation at 350 °C and 450 °C to the high fluences. Imaged volume is 40×40×10 nm</w:t>
      </w:r>
      <w:r w:rsidRPr="00355505">
        <w:rPr>
          <w:vertAlign w:val="superscript"/>
        </w:rPr>
        <w:t>3</w:t>
      </w:r>
      <w:r w:rsidRPr="00355505">
        <w:t>.</w:t>
      </w:r>
      <w:bookmarkEnd w:id="170"/>
    </w:p>
    <w:p w14:paraId="7C97A712" w14:textId="77777777" w:rsidR="00132336" w:rsidRDefault="00132336" w:rsidP="00132336">
      <w:pPr>
        <w:pStyle w:val="StyleJustifiedFirstline05Linespacing15lines"/>
        <w:keepNext/>
        <w:ind w:firstLine="0"/>
        <w:jc w:val="center"/>
      </w:pPr>
      <w:r>
        <w:rPr>
          <w:noProof/>
        </w:rPr>
        <w:lastRenderedPageBreak/>
        <w:drawing>
          <wp:inline distT="0" distB="0" distL="0" distR="0" wp14:anchorId="25AEDEE5" wp14:editId="40A9BA54">
            <wp:extent cx="3487003" cy="4926620"/>
            <wp:effectExtent l="0" t="0" r="0" b="7620"/>
            <wp:docPr id="50" name="Picture 5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Chart, line chart&#10;&#10;Description automatically generated"/>
                    <pic:cNvPicPr/>
                  </pic:nvPicPr>
                  <pic:blipFill rotWithShape="1">
                    <a:blip r:embed="rId56">
                      <a:extLst>
                        <a:ext uri="{28A0092B-C50C-407E-A947-70E740481C1C}">
                          <a14:useLocalDpi xmlns:a14="http://schemas.microsoft.com/office/drawing/2010/main" val="0"/>
                        </a:ext>
                      </a:extLst>
                    </a:blip>
                    <a:srcRect t="1045"/>
                    <a:stretch/>
                  </pic:blipFill>
                  <pic:spPr bwMode="auto">
                    <a:xfrm>
                      <a:off x="0" y="0"/>
                      <a:ext cx="3530977" cy="4988748"/>
                    </a:xfrm>
                    <a:prstGeom prst="rect">
                      <a:avLst/>
                    </a:prstGeom>
                    <a:ln>
                      <a:noFill/>
                    </a:ln>
                    <a:extLst>
                      <a:ext uri="{53640926-AAD7-44D8-BBD7-CCE9431645EC}">
                        <a14:shadowObscured xmlns:a14="http://schemas.microsoft.com/office/drawing/2010/main"/>
                      </a:ext>
                    </a:extLst>
                  </pic:spPr>
                </pic:pic>
              </a:graphicData>
            </a:graphic>
          </wp:inline>
        </w:drawing>
      </w:r>
    </w:p>
    <w:p w14:paraId="60F1574C" w14:textId="77777777" w:rsidR="00132336" w:rsidRDefault="00132336" w:rsidP="00132336">
      <w:pPr>
        <w:pStyle w:val="Caption"/>
      </w:pPr>
      <w:bookmarkStart w:id="171" w:name="_Ref119336596"/>
      <w:bookmarkStart w:id="172" w:name="_Toc127377202"/>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14</w:t>
      </w:r>
      <w:r>
        <w:rPr>
          <w:noProof/>
        </w:rPr>
        <w:fldChar w:fldCharType="end"/>
      </w:r>
      <w:bookmarkEnd w:id="171"/>
      <w:r>
        <w:t xml:space="preserve"> </w:t>
      </w:r>
      <w:r w:rsidRPr="000825BF">
        <w:t>The evolution of (a) radius, (b) number density, (c) volume fraction, (d) Cr concentration in precipitates and (e) matrix with irradiation depth.</w:t>
      </w:r>
      <w:bookmarkEnd w:id="172"/>
    </w:p>
    <w:p w14:paraId="60ADD3D1" w14:textId="77777777" w:rsidR="00132336" w:rsidRDefault="00132336">
      <w:pPr>
        <w:rPr>
          <w:rFonts w:cs="Times New Roman"/>
          <w:szCs w:val="20"/>
        </w:rPr>
      </w:pPr>
      <w:r>
        <w:br w:type="page"/>
      </w:r>
    </w:p>
    <w:p w14:paraId="7B181E1E" w14:textId="641D798A" w:rsidR="00FB3BD0" w:rsidRDefault="00081255" w:rsidP="00132336">
      <w:pPr>
        <w:pStyle w:val="StyleJustifiedFirstline05Linespacing15lines"/>
        <w:ind w:firstLine="0"/>
      </w:pPr>
      <w:r w:rsidRPr="001A262B">
        <w:lastRenderedPageBreak/>
        <w:t xml:space="preserve"> investigated depths. The number densities of α’ precipitates are nearly constant at depths shallower than 1.2 µm, above which they started to decrease for </w:t>
      </w:r>
      <w:r w:rsidR="00D40B87">
        <w:t xml:space="preserve">the </w:t>
      </w:r>
      <w:r w:rsidRPr="001A262B">
        <w:t>low fluence condition and dropped below the practical APT volumetric density detection limit ~10</w:t>
      </w:r>
      <w:r w:rsidRPr="00081255">
        <w:rPr>
          <w:vertAlign w:val="superscript"/>
        </w:rPr>
        <w:t>21-22</w:t>
      </w:r>
      <w:r w:rsidRPr="001A262B">
        <w:t>/m</w:t>
      </w:r>
      <w:r w:rsidRPr="00D40B87">
        <w:rPr>
          <w:vertAlign w:val="superscript"/>
        </w:rPr>
        <w:t>3</w:t>
      </w:r>
      <w:r w:rsidRPr="001A262B">
        <w:t xml:space="preserve"> for the high fluence condition. The volume fractions of the α’ precipitate phase showed a similar trend. </w:t>
      </w:r>
      <w:r w:rsidR="007B1B8B">
        <w:t xml:space="preserve">The </w:t>
      </w:r>
      <w:r w:rsidRPr="001A262B">
        <w:t xml:space="preserve">precipitate Cr contents </w:t>
      </w:r>
      <w:r w:rsidR="007B1B8B">
        <w:t xml:space="preserve">are nearly unchanged up to 1.5 µm, and then decrease </w:t>
      </w:r>
      <w:r w:rsidR="006803B0">
        <w:t xml:space="preserve">after irradiation </w:t>
      </w:r>
      <w:r w:rsidRPr="001A262B">
        <w:t xml:space="preserve">at </w:t>
      </w:r>
      <w:r w:rsidR="007B1B8B">
        <w:t xml:space="preserve">the 350 </w:t>
      </w:r>
      <w:r w:rsidR="007B1B8B">
        <w:rPr>
          <w:rFonts w:ascii="Arial" w:hAnsi="Arial" w:cs="Arial"/>
        </w:rPr>
        <w:t>°</w:t>
      </w:r>
      <w:r w:rsidR="007B1B8B">
        <w:t xml:space="preserve">C, low fluence condition. After irradiation to a high fluence, precipitate Cr concentrations are ~50% in all depths where α’ were observed, and </w:t>
      </w:r>
      <w:r w:rsidRPr="001A262B">
        <w:t>matrix Cr content</w:t>
      </w:r>
      <w:r w:rsidR="007B1B8B">
        <w:t>s</w:t>
      </w:r>
      <w:r w:rsidRPr="001A262B">
        <w:t xml:space="preserve"> increase at depths &gt;1.</w:t>
      </w:r>
      <w:r w:rsidR="007B1B8B">
        <w:t>2</w:t>
      </w:r>
      <w:r w:rsidRPr="001A262B">
        <w:t xml:space="preserve"> µm due to the </w:t>
      </w:r>
      <w:r w:rsidR="00D40B87">
        <w:t xml:space="preserve">overall </w:t>
      </w:r>
      <w:r w:rsidRPr="001A262B">
        <w:t xml:space="preserve">decreased Cr clustering. At 450 °C, both smaller-sized (radius ~1 nm) and large-sized precipitates (radius ≥1.5 nm) were present in the near-surface region (~0-200 nm depths), while precipitates </w:t>
      </w:r>
      <w:r w:rsidR="006803B0">
        <w:t xml:space="preserve">with similar sizes </w:t>
      </w:r>
      <w:r w:rsidRPr="001A262B">
        <w:t>were found in the depths of 1-1.</w:t>
      </w:r>
      <w:r w:rsidR="007B1B8B">
        <w:t>8</w:t>
      </w:r>
      <w:r w:rsidRPr="001A262B">
        <w:t xml:space="preserve"> µm, which resulted in a smaller average radius and a lower volume fraction of α’ in the former case. </w:t>
      </w:r>
      <w:r w:rsidR="000B681D">
        <w:t xml:space="preserve">At the three deeper depths, precipitate radii </w:t>
      </w:r>
      <w:r w:rsidR="00F4425D">
        <w:t xml:space="preserve">initially </w:t>
      </w:r>
      <w:r w:rsidR="000B681D">
        <w:t xml:space="preserve">increase with </w:t>
      </w:r>
      <w:r w:rsidR="00F4425D">
        <w:t>depth (</w:t>
      </w:r>
      <w:r w:rsidR="000B681D">
        <w:t>irradiation dose</w:t>
      </w:r>
      <w:r w:rsidR="00F4425D">
        <w:t>)</w:t>
      </w:r>
      <w:r w:rsidR="000B681D">
        <w:t xml:space="preserve"> and </w:t>
      </w:r>
      <w:r w:rsidR="00F4425D">
        <w:t xml:space="preserve">then </w:t>
      </w:r>
      <w:r w:rsidR="000B681D">
        <w:t xml:space="preserve">decrease at the peak damage region, while the number densities of precipitates are </w:t>
      </w:r>
      <w:r w:rsidR="006803B0">
        <w:t>unchanged</w:t>
      </w:r>
      <w:r w:rsidR="000B681D">
        <w:t xml:space="preserve"> </w:t>
      </w:r>
      <w:r w:rsidR="00F4425D">
        <w:t xml:space="preserve">for depths of </w:t>
      </w:r>
      <w:r w:rsidR="000B681D">
        <w:t xml:space="preserve">0.1-1.5 µm and </w:t>
      </w:r>
      <w:r w:rsidR="00F4425D">
        <w:t xml:space="preserve">then </w:t>
      </w:r>
      <w:r w:rsidR="000B681D">
        <w:t>increases at 1.8 µm</w:t>
      </w:r>
      <w:r w:rsidR="00F4425D">
        <w:t xml:space="preserve"> depth</w:t>
      </w:r>
      <w:r w:rsidR="000B681D">
        <w:t xml:space="preserve">. </w:t>
      </w:r>
      <w:r>
        <w:t>The</w:t>
      </w:r>
      <w:r w:rsidRPr="001A262B">
        <w:t xml:space="preserve"> Cr contents i</w:t>
      </w:r>
      <w:r w:rsidR="000B681D">
        <w:t>n</w:t>
      </w:r>
      <w:r w:rsidR="00613A47">
        <w:t xml:space="preserve"> </w:t>
      </w:r>
      <w:r w:rsidRPr="001A262B">
        <w:t>precipitate</w:t>
      </w:r>
      <w:r w:rsidR="006803B0">
        <w:t>s</w:t>
      </w:r>
      <w:r w:rsidRPr="001A262B">
        <w:t xml:space="preserve"> </w:t>
      </w:r>
      <w:r w:rsidR="000B681D">
        <w:t xml:space="preserve">also increase slightly with higher doses, </w:t>
      </w:r>
      <w:r w:rsidRPr="001A262B">
        <w:t xml:space="preserve">and matrix </w:t>
      </w:r>
      <w:r w:rsidR="000B681D">
        <w:t>Cr concentrations</w:t>
      </w:r>
      <w:r>
        <w:t xml:space="preserve"> remain relatively constant</w:t>
      </w:r>
      <w:r w:rsidRPr="001A262B">
        <w:t xml:space="preserve"> </w:t>
      </w:r>
      <w:r w:rsidR="000B681D">
        <w:t>at all investigated depths</w:t>
      </w:r>
      <w:r w:rsidRPr="001A262B">
        <w:t>.</w:t>
      </w:r>
    </w:p>
    <w:p w14:paraId="1DCC39B1" w14:textId="3ECDED34" w:rsidR="00C63BC7" w:rsidRDefault="00C63BC7" w:rsidP="00C63BC7"/>
    <w:p w14:paraId="2C80426B" w14:textId="77777777" w:rsidR="00C63BC7" w:rsidRPr="00C63BC7" w:rsidRDefault="00C63BC7" w:rsidP="00C63BC7">
      <w:pPr>
        <w:pStyle w:val="Heading2"/>
        <w:spacing w:line="360" w:lineRule="auto"/>
        <w:rPr>
          <w:rFonts w:cs="Times New Roman"/>
        </w:rPr>
      </w:pPr>
      <w:bookmarkStart w:id="173" w:name="_Toc118763390"/>
      <w:bookmarkStart w:id="174" w:name="_Toc127377033"/>
      <w:r w:rsidRPr="00C63BC7">
        <w:rPr>
          <w:rFonts w:cs="Times New Roman"/>
        </w:rPr>
        <w:t>4.3 Effect of bulk Cr concentration on α’ formation in FeCr alloys</w:t>
      </w:r>
      <w:bookmarkEnd w:id="173"/>
      <w:bookmarkEnd w:id="174"/>
    </w:p>
    <w:p w14:paraId="2935452B" w14:textId="76514090" w:rsidR="00BA4B95" w:rsidRDefault="00BA4B95" w:rsidP="00BA4B95">
      <w:pPr>
        <w:pStyle w:val="Heading3"/>
      </w:pPr>
      <w:bookmarkStart w:id="175" w:name="_Toc118763393"/>
      <w:bookmarkStart w:id="176" w:name="_Toc127377034"/>
      <w:r w:rsidRPr="002176D9">
        <w:t>4.</w:t>
      </w:r>
      <w:r>
        <w:t>3</w:t>
      </w:r>
      <w:r w:rsidRPr="002176D9">
        <w:t>.</w:t>
      </w:r>
      <w:r>
        <w:t>1</w:t>
      </w:r>
      <w:r w:rsidRPr="002176D9">
        <w:t xml:space="preserve"> </w:t>
      </w:r>
      <w:r>
        <w:t>α’ precipitation in Fe-14Cr after ion irradiations</w:t>
      </w:r>
      <w:bookmarkEnd w:id="175"/>
      <w:bookmarkEnd w:id="176"/>
    </w:p>
    <w:p w14:paraId="0A1D530E" w14:textId="03D3EAC1" w:rsidR="00FE4970" w:rsidRDefault="00BA4B95" w:rsidP="00FE4970">
      <w:pPr>
        <w:pStyle w:val="StyleJustifiedFirstline05Linespacing15lines"/>
      </w:pPr>
      <w:r w:rsidRPr="00DD40A9">
        <w:t>Fe</w:t>
      </w:r>
      <w:r>
        <w:t>-</w:t>
      </w:r>
      <w:r w:rsidRPr="00DD40A9">
        <w:t xml:space="preserve">14Cr alloys were </w:t>
      </w:r>
      <w:r>
        <w:t xml:space="preserve">also </w:t>
      </w:r>
      <w:r w:rsidRPr="00DD40A9">
        <w:t>irradiated with Fe ions at the conditions listed</w:t>
      </w:r>
      <w:r>
        <w:t xml:space="preserve"> in</w:t>
      </w:r>
      <w:r w:rsidR="002D64FA">
        <w:t xml:space="preserve"> </w:t>
      </w:r>
      <w:r w:rsidR="002D64FA">
        <w:fldChar w:fldCharType="begin"/>
      </w:r>
      <w:r w:rsidR="002D64FA">
        <w:instrText xml:space="preserve"> REF _Ref119449831 \h </w:instrText>
      </w:r>
      <w:r w:rsidR="002D64FA">
        <w:fldChar w:fldCharType="separate"/>
      </w:r>
      <w:r w:rsidR="0013323D">
        <w:t xml:space="preserve">Table </w:t>
      </w:r>
      <w:r w:rsidR="0013323D">
        <w:rPr>
          <w:noProof/>
        </w:rPr>
        <w:t>3</w:t>
      </w:r>
      <w:r w:rsidR="0013323D">
        <w:t>.</w:t>
      </w:r>
      <w:r w:rsidR="0013323D">
        <w:rPr>
          <w:noProof/>
        </w:rPr>
        <w:t>3</w:t>
      </w:r>
      <w:r w:rsidR="002D64FA">
        <w:fldChar w:fldCharType="end"/>
      </w:r>
      <w:r w:rsidR="004F7DCE">
        <w:t>. A</w:t>
      </w:r>
      <w:r>
        <w:t xml:space="preserve"> similar cluster searching algorithm using a threshold Cr content of 24 at. % was applied to the APT datasets for identifying α’ clusters. The results for final doses </w:t>
      </w:r>
      <w:r w:rsidRPr="00A97BFB">
        <w:t xml:space="preserve">of 0.37 dpa are presented </w:t>
      </w:r>
      <w:r w:rsidR="004B6EEA">
        <w:t>i</w:t>
      </w:r>
      <w:r w:rsidRPr="00A97BFB">
        <w:t>n</w:t>
      </w:r>
      <w:r>
        <w:t xml:space="preserve"> </w:t>
      </w:r>
      <w:r>
        <w:fldChar w:fldCharType="begin"/>
      </w:r>
      <w:r>
        <w:instrText xml:space="preserve"> REF _Ref119339454 \h </w:instrText>
      </w:r>
      <w:r>
        <w:fldChar w:fldCharType="separate"/>
      </w:r>
      <w:r w:rsidR="0013323D">
        <w:t xml:space="preserve">Figure </w:t>
      </w:r>
      <w:r w:rsidR="0013323D">
        <w:rPr>
          <w:noProof/>
        </w:rPr>
        <w:t>4</w:t>
      </w:r>
      <w:r w:rsidR="0013323D">
        <w:t>.</w:t>
      </w:r>
      <w:r w:rsidR="0013323D">
        <w:rPr>
          <w:noProof/>
        </w:rPr>
        <w:t>15</w:t>
      </w:r>
      <w:r>
        <w:fldChar w:fldCharType="end"/>
      </w:r>
      <w:r>
        <w:t xml:space="preserve">. </w:t>
      </w:r>
      <w:r w:rsidR="00FA6503">
        <w:t>A</w:t>
      </w:r>
      <w:r w:rsidR="004B6EEA">
        <w:t xml:space="preserve"> </w:t>
      </w:r>
      <w:r>
        <w:t>large number of α’ precipitates could be observed after irradiations at dose rates of 10</w:t>
      </w:r>
      <w:r w:rsidRPr="004B6EEA">
        <w:rPr>
          <w:vertAlign w:val="superscript"/>
        </w:rPr>
        <w:t>-5</w:t>
      </w:r>
      <w:r>
        <w:t xml:space="preserve"> to 10</w:t>
      </w:r>
      <w:r w:rsidRPr="004B6EEA">
        <w:rPr>
          <w:vertAlign w:val="superscript"/>
        </w:rPr>
        <w:t>-4</w:t>
      </w:r>
      <w:r>
        <w:t xml:space="preserve"> dpa/s. </w:t>
      </w:r>
      <w:r w:rsidR="008B2CE5">
        <w:t xml:space="preserve">Their properties including size, number density, volume fraction and chemical compositions in precipitate and matrix phases are given in </w:t>
      </w:r>
      <w:r w:rsidR="008B2CE5">
        <w:fldChar w:fldCharType="begin"/>
      </w:r>
      <w:r w:rsidR="008B2CE5">
        <w:instrText xml:space="preserve"> REF _Ref123662489 \h </w:instrText>
      </w:r>
      <w:r w:rsidR="008B2CE5">
        <w:fldChar w:fldCharType="separate"/>
      </w:r>
      <w:r w:rsidR="008B2CE5">
        <w:t xml:space="preserve">Table </w:t>
      </w:r>
      <w:r w:rsidR="008B2CE5">
        <w:rPr>
          <w:noProof/>
        </w:rPr>
        <w:t>4</w:t>
      </w:r>
      <w:r w:rsidR="008B2CE5">
        <w:t>.</w:t>
      </w:r>
      <w:r w:rsidR="008B2CE5">
        <w:rPr>
          <w:noProof/>
        </w:rPr>
        <w:t>2</w:t>
      </w:r>
      <w:r w:rsidR="008B2CE5">
        <w:fldChar w:fldCharType="end"/>
      </w:r>
      <w:r w:rsidR="008B2CE5">
        <w:t xml:space="preserve">. </w:t>
      </w:r>
      <w:r>
        <w:t>In general, the number densities of these precipitates are lower compared to that of Fe-18Cr after irradiation at the same conditions. At 10</w:t>
      </w:r>
      <w:r w:rsidRPr="004B6EEA">
        <w:rPr>
          <w:vertAlign w:val="superscript"/>
        </w:rPr>
        <w:t>-3</w:t>
      </w:r>
      <w:r>
        <w:t xml:space="preserve"> dpa/s, Cr rich cluster</w:t>
      </w:r>
      <w:r w:rsidR="004B6EEA">
        <w:t>s</w:t>
      </w:r>
      <w:r>
        <w:t xml:space="preserve"> were detected at 350 </w:t>
      </w:r>
      <w:r w:rsidRPr="00BA4B95">
        <w:t>°</w:t>
      </w:r>
      <w:r>
        <w:t xml:space="preserve">C, but not at 450 </w:t>
      </w:r>
      <w:r w:rsidRPr="00BA4B95">
        <w:t>°</w:t>
      </w:r>
      <w:r>
        <w:t xml:space="preserve">C, which is different from what was observed in Fe-18Cr. </w:t>
      </w:r>
      <w:r w:rsidR="00C2315F">
        <w:t>The m</w:t>
      </w:r>
      <w:r>
        <w:t xml:space="preserve">icrostructure of this specimen (Fe-14Cr, 450 </w:t>
      </w:r>
      <w:r w:rsidRPr="00BA4B95">
        <w:t>°</w:t>
      </w:r>
      <w:r>
        <w:t>C, 10</w:t>
      </w:r>
      <w:r w:rsidRPr="00C2315F">
        <w:rPr>
          <w:vertAlign w:val="superscript"/>
        </w:rPr>
        <w:t>-3</w:t>
      </w:r>
      <w:r>
        <w:t xml:space="preserve"> dpa/s,</w:t>
      </w:r>
    </w:p>
    <w:p w14:paraId="2208058C" w14:textId="77777777" w:rsidR="00FE4970" w:rsidRDefault="00FE4970" w:rsidP="00FE4970">
      <w:pPr>
        <w:pStyle w:val="StyleJustifiedFirstline05Linespacing15lines"/>
        <w:keepNext/>
        <w:ind w:firstLine="0"/>
        <w:jc w:val="center"/>
      </w:pPr>
      <w:r w:rsidRPr="008B08DD">
        <w:rPr>
          <w:noProof/>
        </w:rPr>
        <w:lastRenderedPageBreak/>
        <w:drawing>
          <wp:inline distT="0" distB="0" distL="0" distR="0" wp14:anchorId="6E88C876" wp14:editId="107F4504">
            <wp:extent cx="3792596" cy="3289110"/>
            <wp:effectExtent l="0" t="0" r="0" b="6985"/>
            <wp:docPr id="86" name="Picture 5" descr="Scatter chart&#10;&#10;Description automatically generated with medium confidence">
              <a:extLst xmlns:a="http://schemas.openxmlformats.org/drawingml/2006/main">
                <a:ext uri="{FF2B5EF4-FFF2-40B4-BE49-F238E27FC236}">
                  <a16:creationId xmlns:a16="http://schemas.microsoft.com/office/drawing/2014/main" id="{4F510299-490C-4BCA-8F99-BF8FEAB9EF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 descr="Scatter chart&#10;&#10;Description automatically generated with medium confidence">
                      <a:extLst>
                        <a:ext uri="{FF2B5EF4-FFF2-40B4-BE49-F238E27FC236}">
                          <a16:creationId xmlns:a16="http://schemas.microsoft.com/office/drawing/2014/main" id="{4F510299-490C-4BCA-8F99-BF8FEAB9EF76}"/>
                        </a:ext>
                      </a:extLst>
                    </pic:cNvPr>
                    <pic:cNvPicPr>
                      <a:picLocks noChangeAspect="1"/>
                    </pic:cNvPicPr>
                  </pic:nvPicPr>
                  <pic:blipFill>
                    <a:blip r:embed="rId57"/>
                    <a:stretch>
                      <a:fillRect/>
                    </a:stretch>
                  </pic:blipFill>
                  <pic:spPr>
                    <a:xfrm>
                      <a:off x="0" y="0"/>
                      <a:ext cx="3845460" cy="3334956"/>
                    </a:xfrm>
                    <a:prstGeom prst="rect">
                      <a:avLst/>
                    </a:prstGeom>
                  </pic:spPr>
                </pic:pic>
              </a:graphicData>
            </a:graphic>
          </wp:inline>
        </w:drawing>
      </w:r>
    </w:p>
    <w:p w14:paraId="28C98DF3" w14:textId="77777777" w:rsidR="00FE4970" w:rsidRDefault="00FE4970" w:rsidP="00FE4970">
      <w:pPr>
        <w:pStyle w:val="Caption"/>
      </w:pPr>
      <w:bookmarkStart w:id="177" w:name="_Ref119339454"/>
      <w:bookmarkStart w:id="178" w:name="_Toc127377203"/>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15</w:t>
      </w:r>
      <w:r>
        <w:rPr>
          <w:noProof/>
        </w:rPr>
        <w:fldChar w:fldCharType="end"/>
      </w:r>
      <w:bookmarkEnd w:id="177"/>
      <w:r>
        <w:t xml:space="preserve"> </w:t>
      </w:r>
      <w:r w:rsidRPr="00FA7C2F">
        <w:t xml:space="preserve">Cluster atom maps </w:t>
      </w:r>
      <w:r>
        <w:t>of</w:t>
      </w:r>
      <w:r w:rsidRPr="00FA7C2F">
        <w:t xml:space="preserve"> Fe</w:t>
      </w:r>
      <w:r>
        <w:t>-</w:t>
      </w:r>
      <w:r w:rsidRPr="00FA7C2F">
        <w:t>14Cr irradiated to 0.37 dpa in sampled volume</w:t>
      </w:r>
      <w:r>
        <w:t>s</w:t>
      </w:r>
      <w:r w:rsidRPr="00FA7C2F">
        <w:t xml:space="preserve"> of 40×40×10 nm</w:t>
      </w:r>
      <w:r w:rsidRPr="00FA7C2F">
        <w:rPr>
          <w:vertAlign w:val="superscript"/>
        </w:rPr>
        <w:t>3</w:t>
      </w:r>
      <w:r w:rsidRPr="00FA7C2F">
        <w:t>. Clusters are indexed with different colors. All elements including both Fe and Cr atoms are included.</w:t>
      </w:r>
      <w:bookmarkEnd w:id="178"/>
    </w:p>
    <w:p w14:paraId="57575EB2" w14:textId="77777777" w:rsidR="00FE4970" w:rsidRPr="00E6710C" w:rsidRDefault="00FE4970" w:rsidP="00FE4970"/>
    <w:p w14:paraId="4DD8AE13" w14:textId="77777777" w:rsidR="00FE4970" w:rsidRDefault="00FE4970" w:rsidP="00FE4970">
      <w:pPr>
        <w:pStyle w:val="Caption"/>
      </w:pPr>
      <w:bookmarkStart w:id="179" w:name="_Toc127377091"/>
      <w:r>
        <w:t xml:space="preserve">Table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Table \* ARABIC \s 1 </w:instrText>
      </w:r>
      <w:r>
        <w:fldChar w:fldCharType="separate"/>
      </w:r>
      <w:r>
        <w:rPr>
          <w:noProof/>
        </w:rPr>
        <w:t>2</w:t>
      </w:r>
      <w:r>
        <w:rPr>
          <w:noProof/>
        </w:rPr>
        <w:fldChar w:fldCharType="end"/>
      </w:r>
      <w:r>
        <w:t xml:space="preserve"> The characteristics of α’ precipitates in Fe-14Cr irradiated at 10</w:t>
      </w:r>
      <w:r w:rsidRPr="00C569F2">
        <w:rPr>
          <w:vertAlign w:val="superscript"/>
        </w:rPr>
        <w:t>-5</w:t>
      </w:r>
      <w:r>
        <w:t>-10</w:t>
      </w:r>
      <w:r w:rsidRPr="006D1104">
        <w:rPr>
          <w:vertAlign w:val="superscript"/>
        </w:rPr>
        <w:t>-</w:t>
      </w:r>
      <w:r>
        <w:rPr>
          <w:vertAlign w:val="superscript"/>
        </w:rPr>
        <w:t>3</w:t>
      </w:r>
      <w:r>
        <w:t xml:space="preserve"> dpa/s, </w:t>
      </w:r>
      <w:r w:rsidRPr="00E23E08">
        <w:t>3</w:t>
      </w:r>
      <w:r>
        <w:t>0</w:t>
      </w:r>
      <w:r w:rsidRPr="00E23E08">
        <w:t>0</w:t>
      </w:r>
      <w:r>
        <w:t>-</w:t>
      </w:r>
      <w:r w:rsidRPr="00E23E08">
        <w:t xml:space="preserve">450 °C </w:t>
      </w:r>
      <w:r>
        <w:t>to 0.37 or 3.7 dpa.</w:t>
      </w:r>
      <w:bookmarkEnd w:id="179"/>
    </w:p>
    <w:tbl>
      <w:tblPr>
        <w:tblW w:w="5000" w:type="pct"/>
        <w:tblCellMar>
          <w:left w:w="0" w:type="dxa"/>
          <w:right w:w="0" w:type="dxa"/>
        </w:tblCellMar>
        <w:tblLook w:val="0420" w:firstRow="1" w:lastRow="0" w:firstColumn="0" w:lastColumn="0" w:noHBand="0" w:noVBand="1"/>
      </w:tblPr>
      <w:tblGrid>
        <w:gridCol w:w="1243"/>
        <w:gridCol w:w="644"/>
        <w:gridCol w:w="720"/>
        <w:gridCol w:w="1214"/>
        <w:gridCol w:w="1215"/>
        <w:gridCol w:w="1279"/>
        <w:gridCol w:w="1127"/>
        <w:gridCol w:w="1198"/>
      </w:tblGrid>
      <w:tr w:rsidR="00FE4970" w:rsidRPr="00292B92" w14:paraId="6330CA96" w14:textId="77777777" w:rsidTr="00CD01F6">
        <w:trPr>
          <w:trHeight w:val="20"/>
        </w:trPr>
        <w:tc>
          <w:tcPr>
            <w:tcW w:w="71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C9AFFD3"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Irradiation temperature</w:t>
            </w:r>
          </w:p>
          <w:p w14:paraId="3154EADD"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(°C)</w:t>
            </w:r>
          </w:p>
        </w:tc>
        <w:tc>
          <w:tcPr>
            <w:tcW w:w="373" w:type="pct"/>
            <w:tcBorders>
              <w:top w:val="single" w:sz="24" w:space="0" w:color="000000"/>
              <w:left w:val="nil"/>
              <w:bottom w:val="single" w:sz="8" w:space="0" w:color="000000"/>
              <w:right w:val="nil"/>
            </w:tcBorders>
            <w:vAlign w:val="center"/>
          </w:tcPr>
          <w:p w14:paraId="21C2F661"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Dose rate (dpa/s)</w:t>
            </w:r>
          </w:p>
        </w:tc>
        <w:tc>
          <w:tcPr>
            <w:tcW w:w="41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F72B5C3"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Dose</w:t>
            </w:r>
          </w:p>
          <w:p w14:paraId="7EB3E176"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(dpa)</w:t>
            </w:r>
          </w:p>
        </w:tc>
        <w:tc>
          <w:tcPr>
            <w:tcW w:w="70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5DD7416"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Radius</w:t>
            </w:r>
          </w:p>
          <w:p w14:paraId="2BBB5286"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(nm)</w:t>
            </w:r>
          </w:p>
        </w:tc>
        <w:tc>
          <w:tcPr>
            <w:tcW w:w="70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C59B30C"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Number density</w:t>
            </w:r>
          </w:p>
          <w:p w14:paraId="2836C16E"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24</w:t>
            </w:r>
            <w:r w:rsidRPr="00292B92">
              <w:rPr>
                <w:rFonts w:eastAsia="Times New Roman" w:cs="Times New Roman"/>
                <w:color w:val="000000" w:themeColor="text1"/>
                <w:kern w:val="24"/>
                <w:sz w:val="20"/>
                <w:szCs w:val="20"/>
              </w:rPr>
              <w:t>/m</w:t>
            </w:r>
            <w:r w:rsidRPr="00292B92">
              <w:rPr>
                <w:rFonts w:eastAsia="Times New Roman" w:cs="Times New Roman"/>
                <w:color w:val="000000" w:themeColor="text1"/>
                <w:kern w:val="24"/>
                <w:sz w:val="20"/>
                <w:szCs w:val="20"/>
                <w:vertAlign w:val="superscript"/>
              </w:rPr>
              <w:t>3</w:t>
            </w:r>
            <w:r w:rsidRPr="00292B92">
              <w:rPr>
                <w:rFonts w:eastAsia="Times New Roman" w:cs="Times New Roman"/>
                <w:color w:val="000000" w:themeColor="text1"/>
                <w:kern w:val="24"/>
                <w:sz w:val="20"/>
                <w:szCs w:val="20"/>
              </w:rPr>
              <w:t>)</w:t>
            </w:r>
          </w:p>
        </w:tc>
        <w:tc>
          <w:tcPr>
            <w:tcW w:w="740"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7A76C48"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Cluster core Cr content</w:t>
            </w:r>
          </w:p>
          <w:p w14:paraId="4CF1DF65"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(at. %)</w:t>
            </w:r>
          </w:p>
        </w:tc>
        <w:tc>
          <w:tcPr>
            <w:tcW w:w="652"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6140C57"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Matrix Cr content</w:t>
            </w:r>
          </w:p>
          <w:p w14:paraId="7A2A5FF6"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(at. %)</w:t>
            </w:r>
          </w:p>
        </w:tc>
        <w:tc>
          <w:tcPr>
            <w:tcW w:w="69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6B05209"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Volume fraction</w:t>
            </w:r>
          </w:p>
          <w:p w14:paraId="7547EBDF"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w:t>
            </w:r>
          </w:p>
        </w:tc>
      </w:tr>
      <w:tr w:rsidR="00FE4970" w:rsidRPr="00292B92" w14:paraId="60E9B7E8" w14:textId="77777777" w:rsidTr="00CD01F6">
        <w:trPr>
          <w:trHeight w:val="20"/>
        </w:trPr>
        <w:tc>
          <w:tcPr>
            <w:tcW w:w="71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1D8D101"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300</w:t>
            </w:r>
          </w:p>
        </w:tc>
        <w:tc>
          <w:tcPr>
            <w:tcW w:w="373" w:type="pct"/>
            <w:tcBorders>
              <w:top w:val="single" w:sz="8" w:space="0" w:color="000000"/>
              <w:left w:val="nil"/>
              <w:bottom w:val="nil"/>
              <w:right w:val="nil"/>
            </w:tcBorders>
            <w:vAlign w:val="center"/>
          </w:tcPr>
          <w:p w14:paraId="55D6FE82"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3EEB7B0"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0.37</w:t>
            </w:r>
          </w:p>
        </w:tc>
        <w:tc>
          <w:tcPr>
            <w:tcW w:w="70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809BB71"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1.1</w:t>
            </w:r>
            <w:r>
              <w:rPr>
                <w:rFonts w:eastAsia="Times New Roman" w:cs="Times New Roman"/>
                <w:color w:val="000000" w:themeColor="text1"/>
                <w:kern w:val="24"/>
                <w:sz w:val="20"/>
                <w:szCs w:val="20"/>
              </w:rPr>
              <w:t>7</w:t>
            </w:r>
            <w:r w:rsidRPr="00292B92">
              <w:rPr>
                <w:rFonts w:eastAsia="Times New Roman" w:cs="Times New Roman"/>
                <w:color w:val="000000" w:themeColor="text1"/>
                <w:kern w:val="24"/>
                <w:sz w:val="20"/>
                <w:szCs w:val="20"/>
              </w:rPr>
              <w:t xml:space="preserve"> ± 0.0</w:t>
            </w:r>
            <w:r>
              <w:rPr>
                <w:rFonts w:eastAsia="Times New Roman" w:cs="Times New Roman"/>
                <w:color w:val="000000" w:themeColor="text1"/>
                <w:kern w:val="24"/>
                <w:sz w:val="20"/>
                <w:szCs w:val="20"/>
              </w:rPr>
              <w:t>3</w:t>
            </w:r>
          </w:p>
        </w:tc>
        <w:tc>
          <w:tcPr>
            <w:tcW w:w="70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868DC74"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1.1</w:t>
            </w:r>
            <w:r w:rsidRPr="00292B92">
              <w:rPr>
                <w:rFonts w:eastAsia="Times New Roman" w:cs="Times New Roman"/>
                <w:color w:val="000000" w:themeColor="text1"/>
                <w:kern w:val="24"/>
                <w:sz w:val="20"/>
                <w:szCs w:val="20"/>
              </w:rPr>
              <w:t xml:space="preserve"> ± </w:t>
            </w:r>
            <w:r>
              <w:rPr>
                <w:rFonts w:eastAsia="Times New Roman" w:cs="Times New Roman"/>
                <w:color w:val="000000" w:themeColor="text1"/>
                <w:kern w:val="24"/>
                <w:sz w:val="20"/>
                <w:szCs w:val="20"/>
              </w:rPr>
              <w:t>0.2</w:t>
            </w:r>
          </w:p>
        </w:tc>
        <w:tc>
          <w:tcPr>
            <w:tcW w:w="740"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9DE3863"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43.5</w:t>
            </w:r>
            <w:r w:rsidRPr="00292B92">
              <w:rPr>
                <w:rFonts w:eastAsia="Times New Roman" w:cs="Times New Roman"/>
                <w:color w:val="000000" w:themeColor="text1"/>
                <w:kern w:val="24"/>
                <w:sz w:val="20"/>
                <w:szCs w:val="20"/>
              </w:rPr>
              <w:t xml:space="preserve"> ± </w:t>
            </w:r>
            <w:r>
              <w:rPr>
                <w:rFonts w:eastAsia="Times New Roman" w:cs="Times New Roman"/>
                <w:color w:val="000000" w:themeColor="text1"/>
                <w:kern w:val="24"/>
                <w:sz w:val="20"/>
                <w:szCs w:val="20"/>
              </w:rPr>
              <w:t>0.7</w:t>
            </w:r>
          </w:p>
        </w:tc>
        <w:tc>
          <w:tcPr>
            <w:tcW w:w="65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D261D88"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w:t>
            </w:r>
            <w:r>
              <w:rPr>
                <w:rFonts w:eastAsia="Times New Roman" w:cs="Times New Roman"/>
                <w:color w:val="000000" w:themeColor="text1"/>
                <w:kern w:val="24"/>
                <w:sz w:val="20"/>
                <w:szCs w:val="20"/>
              </w:rPr>
              <w:t>4.5</w:t>
            </w:r>
            <w:r w:rsidRPr="00292B92">
              <w:rPr>
                <w:rFonts w:eastAsia="Times New Roman" w:cs="Times New Roman"/>
                <w:color w:val="000000" w:themeColor="text1"/>
                <w:kern w:val="24"/>
                <w:sz w:val="20"/>
                <w:szCs w:val="20"/>
              </w:rPr>
              <w:t xml:space="preserve"> ± 0.7</w:t>
            </w:r>
          </w:p>
        </w:tc>
        <w:tc>
          <w:tcPr>
            <w:tcW w:w="69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A47D600"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0.81</w:t>
            </w:r>
            <w:r w:rsidRPr="00292B92">
              <w:rPr>
                <w:rFonts w:eastAsia="Times New Roman" w:cs="Times New Roman"/>
                <w:color w:val="000000" w:themeColor="text1"/>
                <w:kern w:val="24"/>
                <w:sz w:val="20"/>
                <w:szCs w:val="20"/>
              </w:rPr>
              <w:t xml:space="preserve"> ± </w:t>
            </w:r>
            <w:r>
              <w:rPr>
                <w:rFonts w:eastAsia="Times New Roman" w:cs="Times New Roman"/>
                <w:color w:val="000000" w:themeColor="text1"/>
                <w:kern w:val="24"/>
                <w:sz w:val="20"/>
                <w:szCs w:val="20"/>
              </w:rPr>
              <w:t>0.13</w:t>
            </w:r>
          </w:p>
        </w:tc>
      </w:tr>
      <w:tr w:rsidR="00FE4970" w:rsidRPr="00292B92" w14:paraId="0DF6CC9A"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hideMark/>
          </w:tcPr>
          <w:p w14:paraId="01412D6E"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350</w:t>
            </w:r>
          </w:p>
        </w:tc>
        <w:tc>
          <w:tcPr>
            <w:tcW w:w="373" w:type="pct"/>
            <w:tcBorders>
              <w:top w:val="nil"/>
              <w:left w:val="nil"/>
              <w:bottom w:val="nil"/>
              <w:right w:val="nil"/>
            </w:tcBorders>
            <w:vAlign w:val="center"/>
          </w:tcPr>
          <w:p w14:paraId="3C7888E3"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w:t>
            </w:r>
            <w:r>
              <w:rPr>
                <w:rFonts w:eastAsia="Times New Roman" w:cs="Times New Roman"/>
                <w:color w:val="000000" w:themeColor="text1"/>
                <w:kern w:val="24"/>
                <w:sz w:val="20"/>
                <w:szCs w:val="20"/>
                <w:vertAlign w:val="superscript"/>
              </w:rPr>
              <w:t>3</w:t>
            </w:r>
          </w:p>
        </w:tc>
        <w:tc>
          <w:tcPr>
            <w:tcW w:w="417" w:type="pct"/>
            <w:tcBorders>
              <w:top w:val="nil"/>
              <w:left w:val="nil"/>
              <w:bottom w:val="nil"/>
              <w:right w:val="nil"/>
            </w:tcBorders>
            <w:shd w:val="clear" w:color="auto" w:fill="auto"/>
            <w:tcMar>
              <w:top w:w="72" w:type="dxa"/>
              <w:left w:w="144" w:type="dxa"/>
              <w:bottom w:w="72" w:type="dxa"/>
              <w:right w:w="144" w:type="dxa"/>
            </w:tcMar>
            <w:vAlign w:val="center"/>
            <w:hideMark/>
          </w:tcPr>
          <w:p w14:paraId="77284195"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0.37</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5E68E39E"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1.13</w:t>
            </w:r>
            <w:r w:rsidRPr="00292B92">
              <w:rPr>
                <w:rFonts w:eastAsia="Times New Roman" w:cs="Times New Roman"/>
                <w:color w:val="000000" w:themeColor="text1"/>
                <w:kern w:val="24"/>
                <w:sz w:val="20"/>
                <w:szCs w:val="20"/>
              </w:rPr>
              <w:t xml:space="preserve"> ± 0.0</w:t>
            </w:r>
            <w:r>
              <w:rPr>
                <w:rFonts w:eastAsia="Times New Roman" w:cs="Times New Roman"/>
                <w:color w:val="000000" w:themeColor="text1"/>
                <w:kern w:val="24"/>
                <w:sz w:val="20"/>
                <w:szCs w:val="20"/>
              </w:rPr>
              <w:t>2</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78F11337"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0.61</w:t>
            </w:r>
            <w:r w:rsidRPr="00292B92">
              <w:rPr>
                <w:rFonts w:eastAsia="Times New Roman" w:cs="Times New Roman"/>
                <w:color w:val="000000" w:themeColor="text1"/>
                <w:kern w:val="24"/>
                <w:sz w:val="20"/>
                <w:szCs w:val="20"/>
              </w:rPr>
              <w:t xml:space="preserve"> ± 0</w:t>
            </w:r>
            <w:r>
              <w:rPr>
                <w:rFonts w:eastAsia="Times New Roman" w:cs="Times New Roman"/>
                <w:color w:val="000000" w:themeColor="text1"/>
                <w:kern w:val="24"/>
                <w:sz w:val="20"/>
                <w:szCs w:val="20"/>
              </w:rPr>
              <w:t>.08</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537B179F"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44</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7</w:t>
            </w:r>
            <w:r w:rsidRPr="00292B92">
              <w:rPr>
                <w:rFonts w:eastAsia="Times New Roman" w:cs="Times New Roman"/>
                <w:color w:val="000000" w:themeColor="text1"/>
                <w:kern w:val="24"/>
                <w:sz w:val="20"/>
                <w:szCs w:val="20"/>
              </w:rPr>
              <w:t xml:space="preserve"> ± </w:t>
            </w:r>
            <w:r>
              <w:rPr>
                <w:rFonts w:eastAsia="Times New Roman" w:cs="Times New Roman"/>
                <w:color w:val="000000" w:themeColor="text1"/>
                <w:kern w:val="24"/>
                <w:sz w:val="20"/>
                <w:szCs w:val="20"/>
              </w:rPr>
              <w:t>2.5</w:t>
            </w:r>
          </w:p>
        </w:tc>
        <w:tc>
          <w:tcPr>
            <w:tcW w:w="652" w:type="pct"/>
            <w:tcBorders>
              <w:top w:val="nil"/>
              <w:left w:val="nil"/>
              <w:bottom w:val="nil"/>
              <w:right w:val="nil"/>
            </w:tcBorders>
            <w:shd w:val="clear" w:color="auto" w:fill="auto"/>
            <w:tcMar>
              <w:top w:w="72" w:type="dxa"/>
              <w:left w:w="144" w:type="dxa"/>
              <w:bottom w:w="72" w:type="dxa"/>
              <w:right w:w="144" w:type="dxa"/>
            </w:tcMar>
            <w:vAlign w:val="center"/>
            <w:hideMark/>
          </w:tcPr>
          <w:p w14:paraId="3446054E"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14.6</w:t>
            </w:r>
            <w:r w:rsidRPr="00292B92">
              <w:rPr>
                <w:rFonts w:eastAsia="Times New Roman" w:cs="Times New Roman"/>
                <w:color w:val="000000" w:themeColor="text1"/>
                <w:kern w:val="24"/>
                <w:sz w:val="20"/>
                <w:szCs w:val="20"/>
              </w:rPr>
              <w:t xml:space="preserve"> ± 0.</w:t>
            </w:r>
            <w:r>
              <w:rPr>
                <w:rFonts w:eastAsia="Times New Roman" w:cs="Times New Roman"/>
                <w:color w:val="000000" w:themeColor="text1"/>
                <w:kern w:val="24"/>
                <w:sz w:val="20"/>
                <w:szCs w:val="20"/>
              </w:rPr>
              <w:t>1</w:t>
            </w:r>
          </w:p>
        </w:tc>
        <w:tc>
          <w:tcPr>
            <w:tcW w:w="693" w:type="pct"/>
            <w:tcBorders>
              <w:top w:val="nil"/>
              <w:left w:val="nil"/>
              <w:bottom w:val="nil"/>
              <w:right w:val="nil"/>
            </w:tcBorders>
            <w:shd w:val="clear" w:color="auto" w:fill="auto"/>
            <w:tcMar>
              <w:top w:w="72" w:type="dxa"/>
              <w:left w:w="144" w:type="dxa"/>
              <w:bottom w:w="72" w:type="dxa"/>
              <w:right w:w="144" w:type="dxa"/>
            </w:tcMar>
            <w:vAlign w:val="center"/>
            <w:hideMark/>
          </w:tcPr>
          <w:p w14:paraId="7D46534E" w14:textId="77777777" w:rsidR="00FE4970" w:rsidRPr="00292B92" w:rsidRDefault="00FE4970" w:rsidP="00CD01F6">
            <w:pPr>
              <w:jc w:val="center"/>
              <w:rPr>
                <w:rFonts w:eastAsia="Times New Roman" w:cs="Times New Roman"/>
                <w:sz w:val="20"/>
                <w:szCs w:val="20"/>
              </w:rPr>
            </w:pPr>
            <w:r>
              <w:rPr>
                <w:rFonts w:eastAsia="Times New Roman" w:cs="Times New Roman"/>
                <w:color w:val="000000" w:themeColor="text1"/>
                <w:kern w:val="24"/>
                <w:sz w:val="20"/>
                <w:szCs w:val="20"/>
              </w:rPr>
              <w:t>0.39</w:t>
            </w:r>
            <w:r w:rsidRPr="00292B92">
              <w:rPr>
                <w:rFonts w:eastAsia="Times New Roman" w:cs="Times New Roman"/>
                <w:color w:val="000000" w:themeColor="text1"/>
                <w:kern w:val="24"/>
                <w:sz w:val="20"/>
                <w:szCs w:val="20"/>
              </w:rPr>
              <w:t xml:space="preserve"> ± 0.</w:t>
            </w:r>
            <w:r>
              <w:rPr>
                <w:rFonts w:eastAsia="Times New Roman" w:cs="Times New Roman"/>
                <w:color w:val="000000" w:themeColor="text1"/>
                <w:kern w:val="24"/>
                <w:sz w:val="20"/>
                <w:szCs w:val="20"/>
              </w:rPr>
              <w:t>05</w:t>
            </w:r>
          </w:p>
        </w:tc>
      </w:tr>
      <w:tr w:rsidR="00FE4970" w:rsidRPr="00292B92" w14:paraId="590FCB72"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tcPr>
          <w:p w14:paraId="5013EDC3"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350</w:t>
            </w:r>
          </w:p>
        </w:tc>
        <w:tc>
          <w:tcPr>
            <w:tcW w:w="373" w:type="pct"/>
            <w:tcBorders>
              <w:top w:val="nil"/>
              <w:left w:val="nil"/>
              <w:bottom w:val="nil"/>
              <w:right w:val="nil"/>
            </w:tcBorders>
            <w:vAlign w:val="center"/>
          </w:tcPr>
          <w:p w14:paraId="27952610"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nil"/>
              <w:left w:val="nil"/>
              <w:bottom w:val="nil"/>
              <w:right w:val="nil"/>
            </w:tcBorders>
            <w:shd w:val="clear" w:color="auto" w:fill="auto"/>
            <w:tcMar>
              <w:top w:w="72" w:type="dxa"/>
              <w:left w:w="144" w:type="dxa"/>
              <w:bottom w:w="72" w:type="dxa"/>
              <w:right w:w="144" w:type="dxa"/>
            </w:tcMar>
            <w:vAlign w:val="center"/>
          </w:tcPr>
          <w:p w14:paraId="1FE1ED96"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0.37</w:t>
            </w:r>
          </w:p>
        </w:tc>
        <w:tc>
          <w:tcPr>
            <w:tcW w:w="703" w:type="pct"/>
            <w:tcBorders>
              <w:top w:val="nil"/>
              <w:left w:val="nil"/>
              <w:bottom w:val="nil"/>
              <w:right w:val="nil"/>
            </w:tcBorders>
            <w:shd w:val="clear" w:color="auto" w:fill="auto"/>
            <w:tcMar>
              <w:top w:w="72" w:type="dxa"/>
              <w:left w:w="144" w:type="dxa"/>
              <w:bottom w:w="72" w:type="dxa"/>
              <w:right w:w="144" w:type="dxa"/>
            </w:tcMar>
            <w:vAlign w:val="center"/>
          </w:tcPr>
          <w:p w14:paraId="396448B1"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1.21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0.01</w:t>
            </w:r>
          </w:p>
        </w:tc>
        <w:tc>
          <w:tcPr>
            <w:tcW w:w="703" w:type="pct"/>
            <w:tcBorders>
              <w:top w:val="nil"/>
              <w:left w:val="nil"/>
              <w:bottom w:val="nil"/>
              <w:right w:val="nil"/>
            </w:tcBorders>
            <w:shd w:val="clear" w:color="auto" w:fill="auto"/>
            <w:tcMar>
              <w:top w:w="72" w:type="dxa"/>
              <w:left w:w="144" w:type="dxa"/>
              <w:bottom w:w="72" w:type="dxa"/>
              <w:right w:w="144" w:type="dxa"/>
            </w:tcMar>
            <w:vAlign w:val="center"/>
          </w:tcPr>
          <w:p w14:paraId="574586CA"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0.75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0.42</w:t>
            </w:r>
          </w:p>
        </w:tc>
        <w:tc>
          <w:tcPr>
            <w:tcW w:w="740" w:type="pct"/>
            <w:tcBorders>
              <w:top w:val="nil"/>
              <w:left w:val="nil"/>
              <w:bottom w:val="nil"/>
              <w:right w:val="nil"/>
            </w:tcBorders>
            <w:shd w:val="clear" w:color="auto" w:fill="auto"/>
            <w:tcMar>
              <w:top w:w="72" w:type="dxa"/>
              <w:left w:w="144" w:type="dxa"/>
              <w:bottom w:w="72" w:type="dxa"/>
              <w:right w:w="144" w:type="dxa"/>
            </w:tcMar>
            <w:vAlign w:val="center"/>
          </w:tcPr>
          <w:p w14:paraId="2150E114"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42.7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0.7</w:t>
            </w:r>
          </w:p>
        </w:tc>
        <w:tc>
          <w:tcPr>
            <w:tcW w:w="652" w:type="pct"/>
            <w:tcBorders>
              <w:top w:val="nil"/>
              <w:left w:val="nil"/>
              <w:bottom w:val="nil"/>
              <w:right w:val="nil"/>
            </w:tcBorders>
            <w:shd w:val="clear" w:color="auto" w:fill="auto"/>
            <w:tcMar>
              <w:top w:w="72" w:type="dxa"/>
              <w:left w:w="144" w:type="dxa"/>
              <w:bottom w:w="72" w:type="dxa"/>
              <w:right w:w="144" w:type="dxa"/>
            </w:tcMar>
            <w:vAlign w:val="center"/>
          </w:tcPr>
          <w:p w14:paraId="36D7931C"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14.7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0.3</w:t>
            </w:r>
          </w:p>
        </w:tc>
        <w:tc>
          <w:tcPr>
            <w:tcW w:w="693" w:type="pct"/>
            <w:tcBorders>
              <w:top w:val="nil"/>
              <w:left w:val="nil"/>
              <w:bottom w:val="nil"/>
              <w:right w:val="nil"/>
            </w:tcBorders>
            <w:shd w:val="clear" w:color="auto" w:fill="auto"/>
            <w:tcMar>
              <w:top w:w="72" w:type="dxa"/>
              <w:left w:w="144" w:type="dxa"/>
              <w:bottom w:w="72" w:type="dxa"/>
              <w:right w:w="144" w:type="dxa"/>
            </w:tcMar>
            <w:vAlign w:val="center"/>
          </w:tcPr>
          <w:p w14:paraId="073360A8"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0.59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0.34</w:t>
            </w:r>
          </w:p>
        </w:tc>
      </w:tr>
      <w:tr w:rsidR="00FE4970" w:rsidRPr="00292B92" w14:paraId="28F247DB"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tcPr>
          <w:p w14:paraId="4DFCBA04"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350</w:t>
            </w:r>
          </w:p>
        </w:tc>
        <w:tc>
          <w:tcPr>
            <w:tcW w:w="373" w:type="pct"/>
            <w:tcBorders>
              <w:top w:val="nil"/>
              <w:left w:val="nil"/>
              <w:bottom w:val="nil"/>
              <w:right w:val="nil"/>
            </w:tcBorders>
            <w:vAlign w:val="center"/>
          </w:tcPr>
          <w:p w14:paraId="737910FA"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nil"/>
              <w:left w:val="nil"/>
              <w:bottom w:val="nil"/>
              <w:right w:val="nil"/>
            </w:tcBorders>
            <w:shd w:val="clear" w:color="auto" w:fill="auto"/>
            <w:tcMar>
              <w:top w:w="72" w:type="dxa"/>
              <w:left w:w="144" w:type="dxa"/>
              <w:bottom w:w="72" w:type="dxa"/>
              <w:right w:w="144" w:type="dxa"/>
            </w:tcMar>
            <w:vAlign w:val="center"/>
          </w:tcPr>
          <w:p w14:paraId="068D4BBF"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3</w:t>
            </w:r>
            <w:r>
              <w:rPr>
                <w:rFonts w:eastAsia="Times New Roman" w:cs="Times New Roman"/>
                <w:color w:val="000000" w:themeColor="text1"/>
                <w:kern w:val="24"/>
                <w:sz w:val="20"/>
                <w:szCs w:val="20"/>
              </w:rPr>
              <w:t>.</w:t>
            </w:r>
            <w:r w:rsidRPr="00292B92">
              <w:rPr>
                <w:rFonts w:eastAsia="Times New Roman" w:cs="Times New Roman"/>
                <w:color w:val="000000" w:themeColor="text1"/>
                <w:kern w:val="24"/>
                <w:sz w:val="20"/>
                <w:szCs w:val="20"/>
              </w:rPr>
              <w:t>7</w:t>
            </w:r>
          </w:p>
        </w:tc>
        <w:tc>
          <w:tcPr>
            <w:tcW w:w="703" w:type="pct"/>
            <w:tcBorders>
              <w:top w:val="nil"/>
              <w:left w:val="nil"/>
              <w:bottom w:val="nil"/>
              <w:right w:val="nil"/>
            </w:tcBorders>
            <w:shd w:val="clear" w:color="auto" w:fill="auto"/>
            <w:tcMar>
              <w:top w:w="72" w:type="dxa"/>
              <w:left w:w="144" w:type="dxa"/>
              <w:bottom w:w="72" w:type="dxa"/>
              <w:right w:w="144" w:type="dxa"/>
            </w:tcMar>
            <w:vAlign w:val="center"/>
          </w:tcPr>
          <w:p w14:paraId="759F9ADA"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1.43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0.02</w:t>
            </w:r>
          </w:p>
        </w:tc>
        <w:tc>
          <w:tcPr>
            <w:tcW w:w="703" w:type="pct"/>
            <w:tcBorders>
              <w:top w:val="nil"/>
              <w:left w:val="nil"/>
              <w:bottom w:val="nil"/>
              <w:right w:val="nil"/>
            </w:tcBorders>
            <w:shd w:val="clear" w:color="auto" w:fill="auto"/>
            <w:tcMar>
              <w:top w:w="72" w:type="dxa"/>
              <w:left w:w="144" w:type="dxa"/>
              <w:bottom w:w="72" w:type="dxa"/>
              <w:right w:w="144" w:type="dxa"/>
            </w:tcMar>
            <w:vAlign w:val="center"/>
          </w:tcPr>
          <w:p w14:paraId="07048D71"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1.0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0.7</w:t>
            </w:r>
          </w:p>
        </w:tc>
        <w:tc>
          <w:tcPr>
            <w:tcW w:w="740" w:type="pct"/>
            <w:tcBorders>
              <w:top w:val="nil"/>
              <w:left w:val="nil"/>
              <w:bottom w:val="nil"/>
              <w:right w:val="nil"/>
            </w:tcBorders>
            <w:shd w:val="clear" w:color="auto" w:fill="auto"/>
            <w:tcMar>
              <w:top w:w="72" w:type="dxa"/>
              <w:left w:w="144" w:type="dxa"/>
              <w:bottom w:w="72" w:type="dxa"/>
              <w:right w:w="144" w:type="dxa"/>
            </w:tcMar>
            <w:vAlign w:val="center"/>
          </w:tcPr>
          <w:p w14:paraId="54B2DF6C"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47.4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1.5</w:t>
            </w:r>
          </w:p>
        </w:tc>
        <w:tc>
          <w:tcPr>
            <w:tcW w:w="652" w:type="pct"/>
            <w:tcBorders>
              <w:top w:val="nil"/>
              <w:left w:val="nil"/>
              <w:bottom w:val="nil"/>
              <w:right w:val="nil"/>
            </w:tcBorders>
            <w:shd w:val="clear" w:color="auto" w:fill="auto"/>
            <w:tcMar>
              <w:top w:w="72" w:type="dxa"/>
              <w:left w:w="144" w:type="dxa"/>
              <w:bottom w:w="72" w:type="dxa"/>
              <w:right w:w="144" w:type="dxa"/>
            </w:tcMar>
            <w:vAlign w:val="center"/>
          </w:tcPr>
          <w:p w14:paraId="6D3214FD"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14.9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0.3</w:t>
            </w:r>
          </w:p>
        </w:tc>
        <w:tc>
          <w:tcPr>
            <w:tcW w:w="693" w:type="pct"/>
            <w:tcBorders>
              <w:top w:val="nil"/>
              <w:left w:val="nil"/>
              <w:bottom w:val="nil"/>
              <w:right w:val="nil"/>
            </w:tcBorders>
            <w:shd w:val="clear" w:color="auto" w:fill="auto"/>
            <w:tcMar>
              <w:top w:w="72" w:type="dxa"/>
              <w:left w:w="144" w:type="dxa"/>
              <w:bottom w:w="72" w:type="dxa"/>
              <w:right w:w="144" w:type="dxa"/>
            </w:tcMar>
            <w:vAlign w:val="center"/>
          </w:tcPr>
          <w:p w14:paraId="355C172F" w14:textId="77777777" w:rsidR="00FE4970" w:rsidRPr="00292B92" w:rsidRDefault="00FE4970" w:rsidP="00CD01F6">
            <w:pPr>
              <w:jc w:val="center"/>
              <w:rPr>
                <w:rFonts w:eastAsia="Times New Roman" w:cs="Times New Roman"/>
                <w:color w:val="000000" w:themeColor="text1"/>
                <w:kern w:val="24"/>
                <w:sz w:val="20"/>
                <w:szCs w:val="20"/>
              </w:rPr>
            </w:pPr>
            <w:r>
              <w:rPr>
                <w:rFonts w:eastAsia="Times New Roman" w:cs="Times New Roman"/>
                <w:color w:val="000000" w:themeColor="text1"/>
                <w:kern w:val="24"/>
                <w:sz w:val="20"/>
                <w:szCs w:val="20"/>
              </w:rPr>
              <w:t xml:space="preserve">1.34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0.95</w:t>
            </w:r>
          </w:p>
        </w:tc>
      </w:tr>
      <w:tr w:rsidR="00FE4970" w:rsidRPr="00292B92" w14:paraId="1EFFE47C"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hideMark/>
          </w:tcPr>
          <w:p w14:paraId="71BB77F8"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450</w:t>
            </w:r>
          </w:p>
        </w:tc>
        <w:tc>
          <w:tcPr>
            <w:tcW w:w="373" w:type="pct"/>
            <w:tcBorders>
              <w:top w:val="nil"/>
              <w:left w:val="nil"/>
              <w:bottom w:val="nil"/>
              <w:right w:val="nil"/>
            </w:tcBorders>
            <w:vAlign w:val="center"/>
          </w:tcPr>
          <w:p w14:paraId="3FF65603"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nil"/>
              <w:left w:val="nil"/>
              <w:bottom w:val="nil"/>
              <w:right w:val="nil"/>
            </w:tcBorders>
            <w:shd w:val="clear" w:color="auto" w:fill="auto"/>
            <w:tcMar>
              <w:top w:w="72" w:type="dxa"/>
              <w:left w:w="144" w:type="dxa"/>
              <w:bottom w:w="72" w:type="dxa"/>
              <w:right w:w="144" w:type="dxa"/>
            </w:tcMar>
            <w:vAlign w:val="center"/>
            <w:hideMark/>
          </w:tcPr>
          <w:p w14:paraId="684E80BD"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0.37</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26ADAFB9"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1.56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0.14</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703B169C"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0.49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0.12</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25DF46AD"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50.5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2.0</w:t>
            </w:r>
          </w:p>
        </w:tc>
        <w:tc>
          <w:tcPr>
            <w:tcW w:w="652" w:type="pct"/>
            <w:tcBorders>
              <w:top w:val="nil"/>
              <w:left w:val="nil"/>
              <w:bottom w:val="nil"/>
              <w:right w:val="nil"/>
            </w:tcBorders>
            <w:shd w:val="clear" w:color="auto" w:fill="auto"/>
            <w:tcMar>
              <w:top w:w="72" w:type="dxa"/>
              <w:left w:w="144" w:type="dxa"/>
              <w:bottom w:w="72" w:type="dxa"/>
              <w:right w:w="144" w:type="dxa"/>
            </w:tcMar>
            <w:vAlign w:val="center"/>
            <w:hideMark/>
          </w:tcPr>
          <w:p w14:paraId="01A712D3"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14.8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w:t>
            </w:r>
          </w:p>
        </w:tc>
        <w:tc>
          <w:tcPr>
            <w:tcW w:w="693" w:type="pct"/>
            <w:tcBorders>
              <w:top w:val="nil"/>
              <w:left w:val="nil"/>
              <w:bottom w:val="nil"/>
              <w:right w:val="nil"/>
            </w:tcBorders>
            <w:shd w:val="clear" w:color="auto" w:fill="auto"/>
            <w:tcMar>
              <w:top w:w="72" w:type="dxa"/>
              <w:left w:w="144" w:type="dxa"/>
              <w:bottom w:w="72" w:type="dxa"/>
              <w:right w:w="144" w:type="dxa"/>
            </w:tcMar>
            <w:vAlign w:val="center"/>
            <w:hideMark/>
          </w:tcPr>
          <w:p w14:paraId="0189D012"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0.93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0.56</w:t>
            </w:r>
          </w:p>
        </w:tc>
      </w:tr>
      <w:tr w:rsidR="00FE4970" w:rsidRPr="00292B92" w14:paraId="61B91F73"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hideMark/>
          </w:tcPr>
          <w:p w14:paraId="59ED32E3"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450</w:t>
            </w:r>
          </w:p>
        </w:tc>
        <w:tc>
          <w:tcPr>
            <w:tcW w:w="373" w:type="pct"/>
            <w:tcBorders>
              <w:top w:val="nil"/>
              <w:left w:val="nil"/>
              <w:bottom w:val="nil"/>
              <w:right w:val="nil"/>
            </w:tcBorders>
            <w:vAlign w:val="center"/>
          </w:tcPr>
          <w:p w14:paraId="7BC604BE" w14:textId="77777777" w:rsidR="00FE4970" w:rsidRPr="00292B92" w:rsidRDefault="00FE4970"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nil"/>
              <w:left w:val="nil"/>
              <w:bottom w:val="nil"/>
              <w:right w:val="nil"/>
            </w:tcBorders>
            <w:shd w:val="clear" w:color="auto" w:fill="auto"/>
            <w:tcMar>
              <w:top w:w="72" w:type="dxa"/>
              <w:left w:w="144" w:type="dxa"/>
              <w:bottom w:w="72" w:type="dxa"/>
              <w:right w:w="144" w:type="dxa"/>
            </w:tcMar>
            <w:vAlign w:val="center"/>
            <w:hideMark/>
          </w:tcPr>
          <w:p w14:paraId="76B0E01C"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3.7</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7A92925F"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2.74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0.51</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64063E9F"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0.06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0.04</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5E9D3A31"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67.7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8.5</w:t>
            </w:r>
          </w:p>
        </w:tc>
        <w:tc>
          <w:tcPr>
            <w:tcW w:w="652" w:type="pct"/>
            <w:tcBorders>
              <w:top w:val="nil"/>
              <w:left w:val="nil"/>
              <w:bottom w:val="nil"/>
              <w:right w:val="nil"/>
            </w:tcBorders>
            <w:shd w:val="clear" w:color="auto" w:fill="auto"/>
            <w:tcMar>
              <w:top w:w="72" w:type="dxa"/>
              <w:left w:w="144" w:type="dxa"/>
              <w:bottom w:w="72" w:type="dxa"/>
              <w:right w:w="144" w:type="dxa"/>
            </w:tcMar>
            <w:vAlign w:val="center"/>
            <w:hideMark/>
          </w:tcPr>
          <w:p w14:paraId="50CE613C"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14.5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0.5</w:t>
            </w:r>
          </w:p>
        </w:tc>
        <w:tc>
          <w:tcPr>
            <w:tcW w:w="693" w:type="pct"/>
            <w:tcBorders>
              <w:top w:val="nil"/>
              <w:left w:val="nil"/>
              <w:bottom w:val="nil"/>
              <w:right w:val="nil"/>
            </w:tcBorders>
            <w:shd w:val="clear" w:color="auto" w:fill="auto"/>
            <w:tcMar>
              <w:top w:w="72" w:type="dxa"/>
              <w:left w:w="144" w:type="dxa"/>
              <w:bottom w:w="72" w:type="dxa"/>
              <w:right w:w="144" w:type="dxa"/>
            </w:tcMar>
            <w:vAlign w:val="center"/>
            <w:hideMark/>
          </w:tcPr>
          <w:p w14:paraId="1875292B"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0.62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0.39</w:t>
            </w:r>
          </w:p>
        </w:tc>
      </w:tr>
      <w:tr w:rsidR="00FE4970" w:rsidRPr="00292B92" w14:paraId="1103D8A7" w14:textId="77777777" w:rsidTr="00CD01F6">
        <w:trPr>
          <w:trHeight w:val="20"/>
        </w:trPr>
        <w:tc>
          <w:tcPr>
            <w:tcW w:w="719"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5F86DE6"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450</w:t>
            </w:r>
          </w:p>
        </w:tc>
        <w:tc>
          <w:tcPr>
            <w:tcW w:w="373" w:type="pct"/>
            <w:tcBorders>
              <w:top w:val="nil"/>
              <w:left w:val="nil"/>
              <w:bottom w:val="single" w:sz="24" w:space="0" w:color="000000"/>
              <w:right w:val="nil"/>
            </w:tcBorders>
            <w:vAlign w:val="center"/>
          </w:tcPr>
          <w:p w14:paraId="769CD257" w14:textId="77777777" w:rsidR="00FE4970" w:rsidRPr="00292B92" w:rsidRDefault="00FE4970"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w:t>
            </w:r>
            <w:r>
              <w:rPr>
                <w:rFonts w:eastAsia="Times New Roman" w:cs="Times New Roman"/>
                <w:color w:val="000000" w:themeColor="text1"/>
                <w:kern w:val="24"/>
                <w:sz w:val="20"/>
                <w:szCs w:val="20"/>
                <w:vertAlign w:val="superscript"/>
              </w:rPr>
              <w:t>5</w:t>
            </w:r>
          </w:p>
        </w:tc>
        <w:tc>
          <w:tcPr>
            <w:tcW w:w="41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793E3FE0"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0.37</w:t>
            </w:r>
          </w:p>
        </w:tc>
        <w:tc>
          <w:tcPr>
            <w:tcW w:w="70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64256058"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1.95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0.11</w:t>
            </w:r>
          </w:p>
        </w:tc>
        <w:tc>
          <w:tcPr>
            <w:tcW w:w="70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8EE066F"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0.81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0.22</w:t>
            </w:r>
          </w:p>
        </w:tc>
        <w:tc>
          <w:tcPr>
            <w:tcW w:w="740"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2E798A78"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60.7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2.7</w:t>
            </w:r>
          </w:p>
        </w:tc>
        <w:tc>
          <w:tcPr>
            <w:tcW w:w="652"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7C1F5A3"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13.7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0.5</w:t>
            </w:r>
          </w:p>
        </w:tc>
        <w:tc>
          <w:tcPr>
            <w:tcW w:w="69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36F9321A" w14:textId="77777777" w:rsidR="00FE4970" w:rsidRPr="00292B92" w:rsidRDefault="00FE4970" w:rsidP="00CD01F6">
            <w:pPr>
              <w:jc w:val="center"/>
              <w:rPr>
                <w:rFonts w:eastAsia="Times New Roman" w:cs="Times New Roman"/>
                <w:sz w:val="20"/>
                <w:szCs w:val="20"/>
              </w:rPr>
            </w:pPr>
            <w:r>
              <w:rPr>
                <w:rFonts w:eastAsia="Times New Roman" w:cs="Times New Roman"/>
                <w:sz w:val="20"/>
                <w:szCs w:val="20"/>
              </w:rPr>
              <w:t xml:space="preserve">2.94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1.24</w:t>
            </w:r>
          </w:p>
        </w:tc>
      </w:tr>
    </w:tbl>
    <w:p w14:paraId="5B9B43E6" w14:textId="77777777" w:rsidR="00FE4970" w:rsidRPr="008B2DEE" w:rsidRDefault="00FE4970" w:rsidP="00FE4970"/>
    <w:p w14:paraId="156A0081" w14:textId="77777777" w:rsidR="00FE4970" w:rsidRDefault="00FE4970">
      <w:pPr>
        <w:rPr>
          <w:rFonts w:cs="Times New Roman"/>
          <w:szCs w:val="20"/>
        </w:rPr>
      </w:pPr>
      <w:r>
        <w:br w:type="page"/>
      </w:r>
    </w:p>
    <w:p w14:paraId="57B3D33F" w14:textId="14D0FFAD" w:rsidR="00BA4B95" w:rsidRDefault="00BA4B95" w:rsidP="00FE4970">
      <w:pPr>
        <w:pStyle w:val="StyleJustifiedFirstline05Linespacing15lines"/>
        <w:ind w:firstLine="0"/>
      </w:pPr>
      <w:r>
        <w:lastRenderedPageBreak/>
        <w:t xml:space="preserve"> 0.37 dpa) has been checked with TEM, which showed </w:t>
      </w:r>
      <w:r w:rsidR="00C2315F">
        <w:t xml:space="preserve">a </w:t>
      </w:r>
      <w:r>
        <w:t xml:space="preserve">clear irradiation damaged region in the ~2 µm near surface area. </w:t>
      </w:r>
      <w:r w:rsidR="00986BE0">
        <w:t>Th</w:t>
      </w:r>
      <w:r w:rsidR="00903902">
        <w:t>e absence of α’ in Fe-14Cr</w:t>
      </w:r>
      <w:r w:rsidR="00986BE0">
        <w:t xml:space="preserve"> might be attributed to a precipitate number density that is too low to be detected by APT, or the reduced solute supersaturation level. </w:t>
      </w:r>
    </w:p>
    <w:p w14:paraId="628F8A92" w14:textId="66488E10" w:rsidR="00BA4B95" w:rsidRDefault="00BA4B95" w:rsidP="00BA4B95">
      <w:pPr>
        <w:pStyle w:val="StyleJustifiedFirstline05Linespacing15lines"/>
      </w:pPr>
      <w:r w:rsidRPr="00F8684A">
        <w:t xml:space="preserve">The distribution of clusters after ion irradiation </w:t>
      </w:r>
      <w:r>
        <w:t>at 10</w:t>
      </w:r>
      <w:r w:rsidRPr="000D2A88">
        <w:rPr>
          <w:vertAlign w:val="superscript"/>
        </w:rPr>
        <w:t>-4</w:t>
      </w:r>
      <w:r>
        <w:t xml:space="preserve"> dpa/s </w:t>
      </w:r>
      <w:r w:rsidRPr="00F8684A">
        <w:t xml:space="preserve">to 3.7 dpa </w:t>
      </w:r>
      <w:r w:rsidR="000D2A88">
        <w:t>is</w:t>
      </w:r>
      <w:r w:rsidRPr="00F8684A">
        <w:t xml:space="preserve"> shown in</w:t>
      </w:r>
      <w:r>
        <w:t xml:space="preserve"> </w:t>
      </w:r>
      <w:r>
        <w:fldChar w:fldCharType="begin"/>
      </w:r>
      <w:r>
        <w:instrText xml:space="preserve"> REF _Ref119339550 \h </w:instrText>
      </w:r>
      <w:r>
        <w:fldChar w:fldCharType="separate"/>
      </w:r>
      <w:r w:rsidR="0013323D">
        <w:t xml:space="preserve">Figure </w:t>
      </w:r>
      <w:r w:rsidR="0013323D">
        <w:rPr>
          <w:noProof/>
        </w:rPr>
        <w:t>4</w:t>
      </w:r>
      <w:r w:rsidR="0013323D">
        <w:t>.</w:t>
      </w:r>
      <w:r w:rsidR="0013323D">
        <w:rPr>
          <w:noProof/>
        </w:rPr>
        <w:t>16</w:t>
      </w:r>
      <w:r>
        <w:fldChar w:fldCharType="end"/>
      </w:r>
      <w:r w:rsidR="00082F9D">
        <w:t xml:space="preserve">, and the numerical results are </w:t>
      </w:r>
      <w:r w:rsidR="00E6710C">
        <w:t xml:space="preserve">also </w:t>
      </w:r>
      <w:r w:rsidR="00082F9D">
        <w:t xml:space="preserve">listed in </w:t>
      </w:r>
      <w:r w:rsidR="00082F9D">
        <w:fldChar w:fldCharType="begin"/>
      </w:r>
      <w:r w:rsidR="00082F9D">
        <w:instrText xml:space="preserve"> REF _Ref123662489 \h </w:instrText>
      </w:r>
      <w:r w:rsidR="00082F9D">
        <w:fldChar w:fldCharType="separate"/>
      </w:r>
      <w:r w:rsidR="00082F9D">
        <w:t xml:space="preserve">Table </w:t>
      </w:r>
      <w:r w:rsidR="00082F9D">
        <w:rPr>
          <w:noProof/>
        </w:rPr>
        <w:t>4</w:t>
      </w:r>
      <w:r w:rsidR="00082F9D">
        <w:t>.</w:t>
      </w:r>
      <w:r w:rsidR="00082F9D">
        <w:rPr>
          <w:noProof/>
        </w:rPr>
        <w:t>2</w:t>
      </w:r>
      <w:r w:rsidR="00082F9D">
        <w:fldChar w:fldCharType="end"/>
      </w:r>
      <w:r w:rsidR="00082F9D">
        <w:t>.</w:t>
      </w:r>
      <w:r>
        <w:t xml:space="preserve"> At 350 °C, </w:t>
      </w:r>
      <w:r w:rsidR="00082F9D">
        <w:t>Number</w:t>
      </w:r>
      <w:r>
        <w:t xml:space="preserve"> densit</w:t>
      </w:r>
      <w:r w:rsidR="00C7140B">
        <w:t>y</w:t>
      </w:r>
      <w:r>
        <w:t xml:space="preserve"> of precipitates </w:t>
      </w:r>
      <w:r w:rsidR="00082F9D">
        <w:t>is</w:t>
      </w:r>
      <w:r>
        <w:t xml:space="preserve"> pretty high and the sizes are very similar among each other. However, only a few very large precipitates are present after ion irradiation at 450 °C to 3.7 dpa. The number density was largely decreased compared to </w:t>
      </w:r>
      <w:r w:rsidR="00082F9D">
        <w:t>low dose</w:t>
      </w:r>
      <w:r>
        <w:t xml:space="preserve"> results at the same temperature</w:t>
      </w:r>
      <w:r w:rsidR="00082F9D">
        <w:t xml:space="preserve"> and dose rate</w:t>
      </w:r>
      <w:r>
        <w:t xml:space="preserve">, which indicates </w:t>
      </w:r>
      <w:r w:rsidR="00082F9D">
        <w:t>a</w:t>
      </w:r>
      <w:r>
        <w:t xml:space="preserve"> coarsening </w:t>
      </w:r>
      <w:r w:rsidR="002E6EDF">
        <w:t xml:space="preserve">of </w:t>
      </w:r>
      <w:r>
        <w:t>the α’ precipitates</w:t>
      </w:r>
      <w:r w:rsidR="009D219D">
        <w:t xml:space="preserve"> </w:t>
      </w:r>
      <w:r w:rsidR="00E07F12">
        <w:t>and</w:t>
      </w:r>
      <w:r w:rsidR="009D219D" w:rsidRPr="009D219D">
        <w:t xml:space="preserve"> the lower supersaturation of Cr solute relative to the solvus line at th</w:t>
      </w:r>
      <w:r w:rsidR="003F2389">
        <w:t>is higher</w:t>
      </w:r>
      <w:r w:rsidR="009D219D" w:rsidRPr="009D219D">
        <w:t xml:space="preserve"> temperature</w:t>
      </w:r>
      <w:r>
        <w:t xml:space="preserve">. </w:t>
      </w:r>
    </w:p>
    <w:p w14:paraId="06860608" w14:textId="77777777" w:rsidR="00E6710C" w:rsidRPr="00E6710C" w:rsidRDefault="00E6710C" w:rsidP="00E6710C"/>
    <w:p w14:paraId="6088FC0A" w14:textId="2626C455" w:rsidR="00BA4B95" w:rsidRDefault="00BA4B95" w:rsidP="00E10F7F">
      <w:pPr>
        <w:pStyle w:val="Heading3"/>
      </w:pPr>
      <w:bookmarkStart w:id="180" w:name="_Toc118763394"/>
      <w:bookmarkStart w:id="181" w:name="_Toc127377035"/>
      <w:r w:rsidRPr="0019686B">
        <w:t>4.</w:t>
      </w:r>
      <w:r>
        <w:t>3</w:t>
      </w:r>
      <w:r w:rsidRPr="0019686B">
        <w:t>.2 α’ precipitation in Fe</w:t>
      </w:r>
      <w:r>
        <w:t>-</w:t>
      </w:r>
      <w:r w:rsidRPr="0019686B">
        <w:t>12Cr</w:t>
      </w:r>
      <w:bookmarkEnd w:id="180"/>
      <w:bookmarkEnd w:id="181"/>
    </w:p>
    <w:p w14:paraId="361D3E09" w14:textId="32A550FC" w:rsidR="00E10F7F" w:rsidRPr="00E10F7F" w:rsidRDefault="00E10F7F" w:rsidP="00847269">
      <w:pPr>
        <w:pStyle w:val="StyleJustifiedFirstline05Linespacing15lines"/>
      </w:pPr>
      <w:r w:rsidRPr="00E10F7F">
        <w:t xml:space="preserve">Five </w:t>
      </w:r>
      <w:r w:rsidR="001158AF">
        <w:t xml:space="preserve">ion-irradiated </w:t>
      </w:r>
      <w:r w:rsidRPr="00E10F7F">
        <w:t>Fe-12Cr specimens have been selected for APT characterization</w:t>
      </w:r>
      <w:r w:rsidR="002E6EDF">
        <w:t>s</w:t>
      </w:r>
      <w:r w:rsidRPr="00E10F7F">
        <w:t xml:space="preserve"> based on </w:t>
      </w:r>
      <w:r w:rsidR="001158AF">
        <w:t>the</w:t>
      </w:r>
      <w:r w:rsidRPr="00E10F7F">
        <w:t xml:space="preserve"> results </w:t>
      </w:r>
      <w:r w:rsidR="001158AF">
        <w:t>of</w:t>
      </w:r>
      <w:r w:rsidRPr="00E10F7F">
        <w:t xml:space="preserve"> Fe-18Cr and Fe-14Cr alloys. The </w:t>
      </w:r>
      <w:r w:rsidR="001158AF">
        <w:t>APT results showing Cr-enriched clusters</w:t>
      </w:r>
      <w:r w:rsidRPr="00E10F7F">
        <w:t xml:space="preserve"> are presented in</w:t>
      </w:r>
      <w:r>
        <w:t xml:space="preserve"> </w:t>
      </w:r>
      <w:r>
        <w:fldChar w:fldCharType="begin"/>
      </w:r>
      <w:r>
        <w:instrText xml:space="preserve"> REF _Ref119339740 \h </w:instrText>
      </w:r>
      <w:r>
        <w:fldChar w:fldCharType="separate"/>
      </w:r>
      <w:r w:rsidR="0013323D">
        <w:t xml:space="preserve">Figure </w:t>
      </w:r>
      <w:r w:rsidR="0013323D">
        <w:rPr>
          <w:noProof/>
        </w:rPr>
        <w:t>4</w:t>
      </w:r>
      <w:r w:rsidR="0013323D">
        <w:t>.</w:t>
      </w:r>
      <w:r w:rsidR="0013323D">
        <w:rPr>
          <w:noProof/>
        </w:rPr>
        <w:t>17</w:t>
      </w:r>
      <w:r>
        <w:fldChar w:fldCharType="end"/>
      </w:r>
      <w:r w:rsidRPr="00E10F7F">
        <w:t xml:space="preserve">, in which each irradiation condition is given above the corresponding APT reconstruction. α’ precipitates were observed after irradiations at 300-350 °C. At </w:t>
      </w:r>
      <w:r w:rsidR="001158AF">
        <w:t xml:space="preserve">the </w:t>
      </w:r>
      <w:r w:rsidRPr="00E10F7F">
        <w:t>irradiation condition of 350 °C and 10</w:t>
      </w:r>
      <w:r w:rsidRPr="001B2E65">
        <w:rPr>
          <w:vertAlign w:val="superscript"/>
        </w:rPr>
        <w:t>-3</w:t>
      </w:r>
      <w:r w:rsidRPr="00E10F7F">
        <w:t xml:space="preserve"> dpa/s, Cr clusters were detected, but their radii are only ~0.8 nm</w:t>
      </w:r>
      <w:r w:rsidR="001158AF">
        <w:t xml:space="preserve"> </w:t>
      </w:r>
      <w:r w:rsidR="000C327B">
        <w:t>(</w:t>
      </w:r>
      <w:r w:rsidR="000C327B">
        <w:fldChar w:fldCharType="begin"/>
      </w:r>
      <w:r w:rsidR="000C327B">
        <w:instrText xml:space="preserve"> REF _Ref123662909 \h </w:instrText>
      </w:r>
      <w:r w:rsidR="000C327B">
        <w:fldChar w:fldCharType="separate"/>
      </w:r>
      <w:r w:rsidR="000C327B">
        <w:t xml:space="preserve">Table </w:t>
      </w:r>
      <w:r w:rsidR="000C327B">
        <w:rPr>
          <w:noProof/>
        </w:rPr>
        <w:t>4</w:t>
      </w:r>
      <w:r w:rsidR="000C327B">
        <w:t>.</w:t>
      </w:r>
      <w:r w:rsidR="000C327B">
        <w:rPr>
          <w:noProof/>
        </w:rPr>
        <w:t>3</w:t>
      </w:r>
      <w:r w:rsidR="000C327B">
        <w:fldChar w:fldCharType="end"/>
      </w:r>
      <w:r w:rsidR="000C327B">
        <w:t>)</w:t>
      </w:r>
      <w:r w:rsidRPr="00E10F7F">
        <w:t>, which are much smaller than the precipitates formed after irradiation at 300 °C, 10</w:t>
      </w:r>
      <w:r w:rsidRPr="001B2E65">
        <w:rPr>
          <w:vertAlign w:val="superscript"/>
        </w:rPr>
        <w:t>-4</w:t>
      </w:r>
      <w:r w:rsidRPr="00E10F7F">
        <w:t xml:space="preserve"> dpa/s, 0.37 dpa and 350 °C, 10</w:t>
      </w:r>
      <w:r w:rsidRPr="001B2E65">
        <w:rPr>
          <w:vertAlign w:val="superscript"/>
        </w:rPr>
        <w:t>-4</w:t>
      </w:r>
      <w:r w:rsidRPr="00E10F7F">
        <w:t xml:space="preserve"> dpa/s, 3.7 dpa</w:t>
      </w:r>
      <w:r w:rsidR="000C327B">
        <w:t>. These two conditions</w:t>
      </w:r>
      <w:r w:rsidRPr="00E10F7F">
        <w:t xml:space="preserve"> </w:t>
      </w:r>
      <w:r w:rsidR="00A30166">
        <w:t xml:space="preserve">gave precipitate sizes of </w:t>
      </w:r>
      <w:r w:rsidRPr="00E10F7F">
        <w:t xml:space="preserve">~1.1 nm and 1.6 nm, respectively. </w:t>
      </w:r>
    </w:p>
    <w:p w14:paraId="7B7B30BE" w14:textId="77777777" w:rsidR="00847269" w:rsidRDefault="00E10F7F" w:rsidP="00E10F7F">
      <w:pPr>
        <w:pStyle w:val="StyleJustifiedFirstline05Linespacing15lines"/>
      </w:pPr>
      <w:r w:rsidRPr="00E10F7F">
        <w:t xml:space="preserve">At 450 °C, only the low fluence specimens (0.37 dpa) were studied </w:t>
      </w:r>
      <w:r w:rsidRPr="005765F6">
        <w:t xml:space="preserve">due to the very low density of precipitates detected in Fe-14Cr after irradiation to 3.7 dpa at this temperature. If no clusters could be found in Fe-12Cr after irradiation to </w:t>
      </w:r>
      <w:r w:rsidR="00EE4910">
        <w:t xml:space="preserve">the </w:t>
      </w:r>
      <w:r w:rsidRPr="005765F6">
        <w:t xml:space="preserve">high fluence, it will be difficult to determine whether this absence results from </w:t>
      </w:r>
      <w:r w:rsidR="00EE4910">
        <w:t xml:space="preserve">the </w:t>
      </w:r>
      <w:r w:rsidRPr="005765F6">
        <w:t xml:space="preserve">ballistic dissolution of damage cascades, or </w:t>
      </w:r>
      <w:r w:rsidR="00EE4910">
        <w:t xml:space="preserve">the </w:t>
      </w:r>
      <w:r w:rsidRPr="005765F6">
        <w:t xml:space="preserve">number density of precipitates being </w:t>
      </w:r>
      <w:r w:rsidR="006C1CEA">
        <w:t xml:space="preserve">lower than the detection limit of </w:t>
      </w:r>
      <w:r w:rsidRPr="005765F6">
        <w:t xml:space="preserve">APT. The results presented in </w:t>
      </w:r>
      <w:r>
        <w:fldChar w:fldCharType="begin"/>
      </w:r>
      <w:r>
        <w:instrText xml:space="preserve"> REF _Ref119339740 \h </w:instrText>
      </w:r>
      <w:r>
        <w:fldChar w:fldCharType="separate"/>
      </w:r>
      <w:r w:rsidR="0013323D">
        <w:t xml:space="preserve">Figure </w:t>
      </w:r>
      <w:r w:rsidR="0013323D">
        <w:rPr>
          <w:noProof/>
        </w:rPr>
        <w:t>4</w:t>
      </w:r>
      <w:r w:rsidR="0013323D">
        <w:t>.</w:t>
      </w:r>
      <w:r w:rsidR="0013323D">
        <w:rPr>
          <w:noProof/>
        </w:rPr>
        <w:t>17</w:t>
      </w:r>
      <w:r>
        <w:fldChar w:fldCharType="end"/>
      </w:r>
      <w:r w:rsidRPr="005765F6">
        <w:t xml:space="preserve">(d) and (e) suggest no </w:t>
      </w:r>
      <w:r w:rsidRPr="00E10F7F">
        <w:t>α’ formation after irradiations at 10</w:t>
      </w:r>
      <w:r w:rsidRPr="002A11CA">
        <w:rPr>
          <w:vertAlign w:val="superscript"/>
        </w:rPr>
        <w:t>-5</w:t>
      </w:r>
      <w:r w:rsidRPr="00E10F7F">
        <w:t>-10</w:t>
      </w:r>
      <w:r w:rsidRPr="002A11CA">
        <w:rPr>
          <w:vertAlign w:val="superscript"/>
        </w:rPr>
        <w:t>-4</w:t>
      </w:r>
      <w:r w:rsidRPr="00E10F7F">
        <w:t xml:space="preserve"> dpa/s, instead</w:t>
      </w:r>
      <w:r w:rsidR="00687993">
        <w:t>,</w:t>
      </w:r>
      <w:r w:rsidRPr="00E10F7F">
        <w:t xml:space="preserve"> a Cr-enriched carbide was observed. There are two</w:t>
      </w:r>
    </w:p>
    <w:p w14:paraId="5FEE9C20" w14:textId="77777777" w:rsidR="00847269" w:rsidRDefault="00847269" w:rsidP="00847269">
      <w:pPr>
        <w:pStyle w:val="StyleJustifiedFirstline05Linespacing15lines"/>
        <w:keepNext/>
        <w:ind w:firstLine="0"/>
        <w:jc w:val="center"/>
      </w:pPr>
      <w:r>
        <w:rPr>
          <w:noProof/>
        </w:rPr>
        <w:lastRenderedPageBreak/>
        <w:drawing>
          <wp:inline distT="0" distB="0" distL="0" distR="0" wp14:anchorId="74026DA7" wp14:editId="0380A180">
            <wp:extent cx="3853468" cy="3105150"/>
            <wp:effectExtent l="0" t="0" r="0" b="0"/>
            <wp:docPr id="30" name="Picture 3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903046" cy="3145100"/>
                    </a:xfrm>
                    <a:prstGeom prst="rect">
                      <a:avLst/>
                    </a:prstGeom>
                    <a:noFill/>
                  </pic:spPr>
                </pic:pic>
              </a:graphicData>
            </a:graphic>
          </wp:inline>
        </w:drawing>
      </w:r>
    </w:p>
    <w:p w14:paraId="5FE85E5A" w14:textId="3F5E062D" w:rsidR="009F7D0A" w:rsidRDefault="00847269" w:rsidP="00847269">
      <w:pPr>
        <w:pStyle w:val="Caption"/>
      </w:pPr>
      <w:bookmarkStart w:id="182" w:name="_Ref119339550"/>
      <w:bookmarkStart w:id="183" w:name="_Toc127377204"/>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16</w:t>
      </w:r>
      <w:r>
        <w:rPr>
          <w:noProof/>
        </w:rPr>
        <w:fldChar w:fldCharType="end"/>
      </w:r>
      <w:bookmarkEnd w:id="182"/>
      <w:r>
        <w:t xml:space="preserve"> </w:t>
      </w:r>
      <w:r w:rsidRPr="002C3DD3">
        <w:t>APT reconstruction for Fe</w:t>
      </w:r>
      <w:r>
        <w:t>-</w:t>
      </w:r>
      <w:r w:rsidRPr="002C3DD3">
        <w:t>14Cr irradiated at 10</w:t>
      </w:r>
      <w:r w:rsidRPr="002C3DD3">
        <w:rPr>
          <w:vertAlign w:val="superscript"/>
        </w:rPr>
        <w:t>-4</w:t>
      </w:r>
      <w:r w:rsidRPr="002C3DD3">
        <w:t xml:space="preserve"> dpa/s to 3.7 dpa. The irradiation temperatures are presented above each reconstruction. All the particles indexed by different colors are α’ precipitates.</w:t>
      </w:r>
      <w:bookmarkEnd w:id="183"/>
    </w:p>
    <w:p w14:paraId="31590693" w14:textId="010FEAAD" w:rsidR="00847269" w:rsidRPr="004C4A97" w:rsidRDefault="009F7D0A" w:rsidP="004C4A97">
      <w:pPr>
        <w:rPr>
          <w:rFonts w:cs="Times New Roman"/>
          <w:iCs/>
          <w:color w:val="000000" w:themeColor="text1"/>
          <w:sz w:val="22"/>
          <w:szCs w:val="20"/>
        </w:rPr>
      </w:pPr>
      <w:r>
        <w:br w:type="page"/>
      </w:r>
    </w:p>
    <w:p w14:paraId="70787DA8" w14:textId="77777777" w:rsidR="00847269" w:rsidRDefault="00847269" w:rsidP="00847269">
      <w:pPr>
        <w:pStyle w:val="StyleJustifiedFirstline05Linespacing15lines"/>
        <w:keepNext/>
        <w:ind w:firstLine="0"/>
        <w:jc w:val="center"/>
      </w:pPr>
      <w:r>
        <w:rPr>
          <w:noProof/>
        </w:rPr>
        <w:lastRenderedPageBreak/>
        <w:drawing>
          <wp:inline distT="0" distB="0" distL="0" distR="0" wp14:anchorId="51683291" wp14:editId="6799ED63">
            <wp:extent cx="4140846" cy="4010025"/>
            <wp:effectExtent l="0" t="0" r="0" b="0"/>
            <wp:docPr id="87" name="Picture 8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background pattern&#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167440" cy="4035779"/>
                    </a:xfrm>
                    <a:prstGeom prst="rect">
                      <a:avLst/>
                    </a:prstGeom>
                    <a:noFill/>
                  </pic:spPr>
                </pic:pic>
              </a:graphicData>
            </a:graphic>
          </wp:inline>
        </w:drawing>
      </w:r>
    </w:p>
    <w:p w14:paraId="59798380" w14:textId="77777777" w:rsidR="00847269" w:rsidRDefault="00847269" w:rsidP="00847269">
      <w:pPr>
        <w:pStyle w:val="Caption"/>
      </w:pPr>
      <w:bookmarkStart w:id="184" w:name="_Ref119339740"/>
      <w:bookmarkStart w:id="185" w:name="_Toc127377205"/>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17</w:t>
      </w:r>
      <w:r>
        <w:rPr>
          <w:noProof/>
        </w:rPr>
        <w:fldChar w:fldCharType="end"/>
      </w:r>
      <w:bookmarkStart w:id="186" w:name="_Toc118763468"/>
      <w:bookmarkEnd w:id="184"/>
      <w:r>
        <w:t xml:space="preserve"> </w:t>
      </w:r>
      <w:r w:rsidRPr="0019686B">
        <w:t xml:space="preserve">APT reconstructions </w:t>
      </w:r>
      <w:r>
        <w:t>of</w:t>
      </w:r>
      <w:r w:rsidRPr="0019686B">
        <w:t xml:space="preserve"> Fe</w:t>
      </w:r>
      <w:r>
        <w:t>-</w:t>
      </w:r>
      <w:r w:rsidRPr="0019686B">
        <w:t xml:space="preserve">12Cr </w:t>
      </w:r>
      <w:r>
        <w:t xml:space="preserve">alloys </w:t>
      </w:r>
      <w:r w:rsidRPr="0019686B">
        <w:t>after irradiation at 5 conditions. The irradiation temperature, dose rate and final dose are presented above each reconstruction. All the particles indexed by different colors are α’ precipitates.</w:t>
      </w:r>
      <w:bookmarkEnd w:id="186"/>
      <w:bookmarkEnd w:id="185"/>
    </w:p>
    <w:p w14:paraId="25B6ADE1" w14:textId="77777777" w:rsidR="00847269" w:rsidRDefault="00847269" w:rsidP="00847269"/>
    <w:p w14:paraId="6C394530" w14:textId="77777777" w:rsidR="00847269" w:rsidRDefault="00847269" w:rsidP="00847269">
      <w:pPr>
        <w:pStyle w:val="Caption"/>
      </w:pPr>
      <w:bookmarkStart w:id="187" w:name="_Toc127377092"/>
      <w:r>
        <w:t xml:space="preserve">Table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Table \* ARABIC \s 1 </w:instrText>
      </w:r>
      <w:r>
        <w:fldChar w:fldCharType="separate"/>
      </w:r>
      <w:r>
        <w:rPr>
          <w:noProof/>
        </w:rPr>
        <w:t>3</w:t>
      </w:r>
      <w:r>
        <w:rPr>
          <w:noProof/>
        </w:rPr>
        <w:fldChar w:fldCharType="end"/>
      </w:r>
      <w:r w:rsidRPr="0040326E">
        <w:t xml:space="preserve"> </w:t>
      </w:r>
      <w:r>
        <w:t>The characteristics of α’ precipitates in Fe-12Cr irradiated at 10</w:t>
      </w:r>
      <w:r w:rsidRPr="00C569F2">
        <w:rPr>
          <w:vertAlign w:val="superscript"/>
        </w:rPr>
        <w:t>-5</w:t>
      </w:r>
      <w:r>
        <w:rPr>
          <w:vertAlign w:val="superscript"/>
        </w:rPr>
        <w:t>4</w:t>
      </w:r>
      <w:r>
        <w:t>10</w:t>
      </w:r>
      <w:r w:rsidRPr="006D1104">
        <w:rPr>
          <w:vertAlign w:val="superscript"/>
        </w:rPr>
        <w:t>-</w:t>
      </w:r>
      <w:r>
        <w:rPr>
          <w:vertAlign w:val="superscript"/>
        </w:rPr>
        <w:t>3</w:t>
      </w:r>
      <w:r>
        <w:t xml:space="preserve"> dpa/s, </w:t>
      </w:r>
      <w:r w:rsidRPr="00E23E08">
        <w:t>3</w:t>
      </w:r>
      <w:r>
        <w:t>0</w:t>
      </w:r>
      <w:r w:rsidRPr="00E23E08">
        <w:t>0</w:t>
      </w:r>
      <w:r>
        <w:t xml:space="preserve"> and 350</w:t>
      </w:r>
      <w:r w:rsidRPr="00E23E08">
        <w:t xml:space="preserve"> °C </w:t>
      </w:r>
      <w:r>
        <w:t>to 0.37 or 3.7 dpa.</w:t>
      </w:r>
      <w:bookmarkEnd w:id="187"/>
    </w:p>
    <w:tbl>
      <w:tblPr>
        <w:tblW w:w="5000" w:type="pct"/>
        <w:tblCellMar>
          <w:left w:w="0" w:type="dxa"/>
          <w:right w:w="0" w:type="dxa"/>
        </w:tblCellMar>
        <w:tblLook w:val="0420" w:firstRow="1" w:lastRow="0" w:firstColumn="0" w:lastColumn="0" w:noHBand="0" w:noVBand="1"/>
      </w:tblPr>
      <w:tblGrid>
        <w:gridCol w:w="1243"/>
        <w:gridCol w:w="644"/>
        <w:gridCol w:w="720"/>
        <w:gridCol w:w="1214"/>
        <w:gridCol w:w="1215"/>
        <w:gridCol w:w="1279"/>
        <w:gridCol w:w="1127"/>
        <w:gridCol w:w="1198"/>
      </w:tblGrid>
      <w:tr w:rsidR="00847269" w:rsidRPr="00292B92" w14:paraId="1A1EC8F6" w14:textId="77777777" w:rsidTr="00CD01F6">
        <w:trPr>
          <w:trHeight w:val="20"/>
        </w:trPr>
        <w:tc>
          <w:tcPr>
            <w:tcW w:w="71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C2021F8"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Irradiation temperature</w:t>
            </w:r>
          </w:p>
          <w:p w14:paraId="27C417B6"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(°C)</w:t>
            </w:r>
          </w:p>
        </w:tc>
        <w:tc>
          <w:tcPr>
            <w:tcW w:w="373" w:type="pct"/>
            <w:tcBorders>
              <w:top w:val="single" w:sz="24" w:space="0" w:color="000000"/>
              <w:left w:val="nil"/>
              <w:bottom w:val="single" w:sz="8" w:space="0" w:color="000000"/>
              <w:right w:val="nil"/>
            </w:tcBorders>
            <w:vAlign w:val="center"/>
          </w:tcPr>
          <w:p w14:paraId="28CE7B42" w14:textId="77777777" w:rsidR="00847269" w:rsidRPr="00292B92" w:rsidRDefault="00847269"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Dose rate (dpa/s)</w:t>
            </w:r>
          </w:p>
        </w:tc>
        <w:tc>
          <w:tcPr>
            <w:tcW w:w="41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45B5A29"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Dose</w:t>
            </w:r>
          </w:p>
          <w:p w14:paraId="0F9E9FCE"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(dpa)</w:t>
            </w:r>
          </w:p>
        </w:tc>
        <w:tc>
          <w:tcPr>
            <w:tcW w:w="70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3654B32"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Radius</w:t>
            </w:r>
          </w:p>
          <w:p w14:paraId="7002A131"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(nm)</w:t>
            </w:r>
          </w:p>
        </w:tc>
        <w:tc>
          <w:tcPr>
            <w:tcW w:w="70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FEEC173"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Number density</w:t>
            </w:r>
          </w:p>
          <w:p w14:paraId="75801AF0"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24</w:t>
            </w:r>
            <w:r w:rsidRPr="00292B92">
              <w:rPr>
                <w:rFonts w:eastAsia="Times New Roman" w:cs="Times New Roman"/>
                <w:color w:val="000000" w:themeColor="text1"/>
                <w:kern w:val="24"/>
                <w:sz w:val="20"/>
                <w:szCs w:val="20"/>
              </w:rPr>
              <w:t>/m</w:t>
            </w:r>
            <w:r w:rsidRPr="00292B92">
              <w:rPr>
                <w:rFonts w:eastAsia="Times New Roman" w:cs="Times New Roman"/>
                <w:color w:val="000000" w:themeColor="text1"/>
                <w:kern w:val="24"/>
                <w:sz w:val="20"/>
                <w:szCs w:val="20"/>
                <w:vertAlign w:val="superscript"/>
              </w:rPr>
              <w:t>3</w:t>
            </w:r>
            <w:r w:rsidRPr="00292B92">
              <w:rPr>
                <w:rFonts w:eastAsia="Times New Roman" w:cs="Times New Roman"/>
                <w:color w:val="000000" w:themeColor="text1"/>
                <w:kern w:val="24"/>
                <w:sz w:val="20"/>
                <w:szCs w:val="20"/>
              </w:rPr>
              <w:t>)</w:t>
            </w:r>
          </w:p>
        </w:tc>
        <w:tc>
          <w:tcPr>
            <w:tcW w:w="740"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E9651F0" w14:textId="77777777" w:rsidR="00847269" w:rsidRPr="00292B92" w:rsidRDefault="00847269"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Cluster core Cr content</w:t>
            </w:r>
          </w:p>
          <w:p w14:paraId="77D23BA0"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(at. %)</w:t>
            </w:r>
          </w:p>
        </w:tc>
        <w:tc>
          <w:tcPr>
            <w:tcW w:w="652"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746685A" w14:textId="77777777" w:rsidR="00847269" w:rsidRPr="00292B92" w:rsidRDefault="00847269"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Matrix Cr content</w:t>
            </w:r>
          </w:p>
          <w:p w14:paraId="431E2F05"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(at. %)</w:t>
            </w:r>
          </w:p>
        </w:tc>
        <w:tc>
          <w:tcPr>
            <w:tcW w:w="693"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7FEA2FD"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Volume fraction</w:t>
            </w:r>
          </w:p>
          <w:p w14:paraId="7EBFAB62"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w:t>
            </w:r>
          </w:p>
        </w:tc>
      </w:tr>
      <w:tr w:rsidR="00847269" w:rsidRPr="00292B92" w14:paraId="4FAD22D3" w14:textId="77777777" w:rsidTr="00CD01F6">
        <w:trPr>
          <w:trHeight w:val="20"/>
        </w:trPr>
        <w:tc>
          <w:tcPr>
            <w:tcW w:w="71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A1050AC"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300</w:t>
            </w:r>
          </w:p>
        </w:tc>
        <w:tc>
          <w:tcPr>
            <w:tcW w:w="373" w:type="pct"/>
            <w:tcBorders>
              <w:top w:val="single" w:sz="8" w:space="0" w:color="000000"/>
              <w:left w:val="nil"/>
              <w:bottom w:val="nil"/>
              <w:right w:val="nil"/>
            </w:tcBorders>
            <w:vAlign w:val="center"/>
          </w:tcPr>
          <w:p w14:paraId="4EF39F04" w14:textId="77777777" w:rsidR="00847269" w:rsidRPr="00292B92" w:rsidRDefault="00847269"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3282FB2"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0.37</w:t>
            </w:r>
          </w:p>
        </w:tc>
        <w:tc>
          <w:tcPr>
            <w:tcW w:w="70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7BAB84C"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1.06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0.01</w:t>
            </w:r>
          </w:p>
        </w:tc>
        <w:tc>
          <w:tcPr>
            <w:tcW w:w="70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13D2689"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0.23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0.05</w:t>
            </w:r>
          </w:p>
        </w:tc>
        <w:tc>
          <w:tcPr>
            <w:tcW w:w="740"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1FC10F7"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43.9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1.5</w:t>
            </w:r>
          </w:p>
        </w:tc>
        <w:tc>
          <w:tcPr>
            <w:tcW w:w="65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E239A3D"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12.5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w:t>
            </w:r>
          </w:p>
        </w:tc>
        <w:tc>
          <w:tcPr>
            <w:tcW w:w="693"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6E0F895"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0.12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0.02</w:t>
            </w:r>
          </w:p>
        </w:tc>
      </w:tr>
      <w:tr w:rsidR="00847269" w:rsidRPr="00292B92" w14:paraId="793F23CD" w14:textId="77777777" w:rsidTr="00CD01F6">
        <w:trPr>
          <w:trHeight w:val="20"/>
        </w:trPr>
        <w:tc>
          <w:tcPr>
            <w:tcW w:w="719" w:type="pct"/>
            <w:tcBorders>
              <w:top w:val="nil"/>
              <w:left w:val="nil"/>
              <w:bottom w:val="nil"/>
              <w:right w:val="nil"/>
            </w:tcBorders>
            <w:shd w:val="clear" w:color="auto" w:fill="auto"/>
            <w:tcMar>
              <w:top w:w="72" w:type="dxa"/>
              <w:left w:w="144" w:type="dxa"/>
              <w:bottom w:w="72" w:type="dxa"/>
              <w:right w:w="144" w:type="dxa"/>
            </w:tcMar>
            <w:vAlign w:val="center"/>
            <w:hideMark/>
          </w:tcPr>
          <w:p w14:paraId="401DE96B"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350</w:t>
            </w:r>
          </w:p>
        </w:tc>
        <w:tc>
          <w:tcPr>
            <w:tcW w:w="373" w:type="pct"/>
            <w:tcBorders>
              <w:top w:val="nil"/>
              <w:left w:val="nil"/>
              <w:bottom w:val="nil"/>
              <w:right w:val="nil"/>
            </w:tcBorders>
            <w:vAlign w:val="center"/>
          </w:tcPr>
          <w:p w14:paraId="569095DF" w14:textId="77777777" w:rsidR="00847269" w:rsidRPr="00292B92" w:rsidRDefault="00847269" w:rsidP="00CD01F6">
            <w:pPr>
              <w:jc w:val="center"/>
              <w:rPr>
                <w:rFonts w:eastAsia="Times New Roman" w:cs="Times New Roman"/>
                <w:color w:val="000000" w:themeColor="text1"/>
                <w:kern w:val="24"/>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w:t>
            </w:r>
            <w:r>
              <w:rPr>
                <w:rFonts w:eastAsia="Times New Roman" w:cs="Times New Roman"/>
                <w:color w:val="000000" w:themeColor="text1"/>
                <w:kern w:val="24"/>
                <w:sz w:val="20"/>
                <w:szCs w:val="20"/>
                <w:vertAlign w:val="superscript"/>
              </w:rPr>
              <w:t>3</w:t>
            </w:r>
          </w:p>
        </w:tc>
        <w:tc>
          <w:tcPr>
            <w:tcW w:w="417" w:type="pct"/>
            <w:tcBorders>
              <w:top w:val="nil"/>
              <w:left w:val="nil"/>
              <w:bottom w:val="nil"/>
              <w:right w:val="nil"/>
            </w:tcBorders>
            <w:shd w:val="clear" w:color="auto" w:fill="auto"/>
            <w:tcMar>
              <w:top w:w="72" w:type="dxa"/>
              <w:left w:w="144" w:type="dxa"/>
              <w:bottom w:w="72" w:type="dxa"/>
              <w:right w:w="144" w:type="dxa"/>
            </w:tcMar>
            <w:vAlign w:val="center"/>
            <w:hideMark/>
          </w:tcPr>
          <w:p w14:paraId="03D26A5A"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0.37</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3A46A61C"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0.77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0.02</w:t>
            </w:r>
          </w:p>
        </w:tc>
        <w:tc>
          <w:tcPr>
            <w:tcW w:w="703" w:type="pct"/>
            <w:tcBorders>
              <w:top w:val="nil"/>
              <w:left w:val="nil"/>
              <w:bottom w:val="nil"/>
              <w:right w:val="nil"/>
            </w:tcBorders>
            <w:shd w:val="clear" w:color="auto" w:fill="auto"/>
            <w:tcMar>
              <w:top w:w="72" w:type="dxa"/>
              <w:left w:w="144" w:type="dxa"/>
              <w:bottom w:w="72" w:type="dxa"/>
              <w:right w:w="144" w:type="dxa"/>
            </w:tcMar>
            <w:vAlign w:val="center"/>
            <w:hideMark/>
          </w:tcPr>
          <w:p w14:paraId="435F487A"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0.17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0.08</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396C5506"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48.4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1.2</w:t>
            </w:r>
          </w:p>
        </w:tc>
        <w:tc>
          <w:tcPr>
            <w:tcW w:w="652" w:type="pct"/>
            <w:tcBorders>
              <w:top w:val="nil"/>
              <w:left w:val="nil"/>
              <w:bottom w:val="nil"/>
              <w:right w:val="nil"/>
            </w:tcBorders>
            <w:shd w:val="clear" w:color="auto" w:fill="auto"/>
            <w:tcMar>
              <w:top w:w="72" w:type="dxa"/>
              <w:left w:w="144" w:type="dxa"/>
              <w:bottom w:w="72" w:type="dxa"/>
              <w:right w:w="144" w:type="dxa"/>
            </w:tcMar>
            <w:vAlign w:val="center"/>
            <w:hideMark/>
          </w:tcPr>
          <w:p w14:paraId="0C06A5D1"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11.9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1.6</w:t>
            </w:r>
          </w:p>
        </w:tc>
        <w:tc>
          <w:tcPr>
            <w:tcW w:w="693" w:type="pct"/>
            <w:tcBorders>
              <w:top w:val="nil"/>
              <w:left w:val="nil"/>
              <w:bottom w:val="nil"/>
              <w:right w:val="nil"/>
            </w:tcBorders>
            <w:shd w:val="clear" w:color="auto" w:fill="auto"/>
            <w:tcMar>
              <w:top w:w="72" w:type="dxa"/>
              <w:left w:w="144" w:type="dxa"/>
              <w:bottom w:w="72" w:type="dxa"/>
              <w:right w:w="144" w:type="dxa"/>
            </w:tcMar>
            <w:vAlign w:val="center"/>
            <w:hideMark/>
          </w:tcPr>
          <w:p w14:paraId="76140635"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0.04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0.02</w:t>
            </w:r>
          </w:p>
        </w:tc>
      </w:tr>
      <w:tr w:rsidR="00847269" w:rsidRPr="00292B92" w14:paraId="4CE478FD" w14:textId="77777777" w:rsidTr="00CD01F6">
        <w:trPr>
          <w:trHeight w:val="20"/>
        </w:trPr>
        <w:tc>
          <w:tcPr>
            <w:tcW w:w="719"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64D55C1"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350</w:t>
            </w:r>
          </w:p>
        </w:tc>
        <w:tc>
          <w:tcPr>
            <w:tcW w:w="373" w:type="pct"/>
            <w:tcBorders>
              <w:top w:val="nil"/>
              <w:left w:val="nil"/>
              <w:bottom w:val="single" w:sz="24" w:space="0" w:color="000000"/>
              <w:right w:val="nil"/>
            </w:tcBorders>
            <w:vAlign w:val="center"/>
          </w:tcPr>
          <w:p w14:paraId="5FDF7E57"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10</w:t>
            </w:r>
            <w:r w:rsidRPr="00292B92">
              <w:rPr>
                <w:rFonts w:eastAsia="Times New Roman" w:cs="Times New Roman"/>
                <w:color w:val="000000" w:themeColor="text1"/>
                <w:kern w:val="24"/>
                <w:sz w:val="20"/>
                <w:szCs w:val="20"/>
                <w:vertAlign w:val="superscript"/>
              </w:rPr>
              <w:t>-4</w:t>
            </w:r>
          </w:p>
        </w:tc>
        <w:tc>
          <w:tcPr>
            <w:tcW w:w="41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BFEB669" w14:textId="77777777" w:rsidR="00847269" w:rsidRPr="00292B92" w:rsidRDefault="00847269" w:rsidP="00CD01F6">
            <w:pPr>
              <w:jc w:val="center"/>
              <w:rPr>
                <w:rFonts w:eastAsia="Times New Roman" w:cs="Times New Roman"/>
                <w:sz w:val="20"/>
                <w:szCs w:val="20"/>
              </w:rPr>
            </w:pPr>
            <w:r w:rsidRPr="00292B92">
              <w:rPr>
                <w:rFonts w:eastAsia="Times New Roman" w:cs="Times New Roman"/>
                <w:color w:val="000000" w:themeColor="text1"/>
                <w:kern w:val="24"/>
                <w:sz w:val="20"/>
                <w:szCs w:val="20"/>
              </w:rPr>
              <w:t>3</w:t>
            </w:r>
            <w:r>
              <w:rPr>
                <w:rFonts w:eastAsia="Times New Roman" w:cs="Times New Roman"/>
                <w:color w:val="000000" w:themeColor="text1"/>
                <w:kern w:val="24"/>
                <w:sz w:val="20"/>
                <w:szCs w:val="20"/>
              </w:rPr>
              <w:t>.</w:t>
            </w:r>
            <w:r w:rsidRPr="00292B92">
              <w:rPr>
                <w:rFonts w:eastAsia="Times New Roman" w:cs="Times New Roman"/>
                <w:color w:val="000000" w:themeColor="text1"/>
                <w:kern w:val="24"/>
                <w:sz w:val="20"/>
                <w:szCs w:val="20"/>
              </w:rPr>
              <w:t>7</w:t>
            </w:r>
          </w:p>
        </w:tc>
        <w:tc>
          <w:tcPr>
            <w:tcW w:w="70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5A895B7"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1.58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0.04</w:t>
            </w:r>
          </w:p>
        </w:tc>
        <w:tc>
          <w:tcPr>
            <w:tcW w:w="70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7F845076"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0.38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0.05</w:t>
            </w:r>
          </w:p>
        </w:tc>
        <w:tc>
          <w:tcPr>
            <w:tcW w:w="740"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120FCDE9"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49.9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1.7</w:t>
            </w:r>
          </w:p>
        </w:tc>
        <w:tc>
          <w:tcPr>
            <w:tcW w:w="652"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35B0DAF"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12.4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w:t>
            </w:r>
          </w:p>
        </w:tc>
        <w:tc>
          <w:tcPr>
            <w:tcW w:w="693"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5728A23A" w14:textId="77777777" w:rsidR="00847269" w:rsidRPr="00292B92" w:rsidRDefault="00847269" w:rsidP="00CD01F6">
            <w:pPr>
              <w:jc w:val="center"/>
              <w:rPr>
                <w:rFonts w:eastAsia="Times New Roman" w:cs="Times New Roman"/>
                <w:sz w:val="20"/>
                <w:szCs w:val="20"/>
              </w:rPr>
            </w:pPr>
            <w:r>
              <w:rPr>
                <w:rFonts w:eastAsia="Times New Roman" w:cs="Times New Roman"/>
                <w:sz w:val="20"/>
                <w:szCs w:val="20"/>
              </w:rPr>
              <w:t xml:space="preserve">0.67 </w:t>
            </w:r>
            <w:r w:rsidRPr="00292B92">
              <w:rPr>
                <w:rFonts w:eastAsia="Times New Roman" w:cs="Times New Roman"/>
                <w:color w:val="000000" w:themeColor="text1"/>
                <w:kern w:val="24"/>
                <w:sz w:val="20"/>
                <w:szCs w:val="20"/>
              </w:rPr>
              <w:t>±</w:t>
            </w:r>
            <w:r>
              <w:rPr>
                <w:rFonts w:eastAsia="Times New Roman" w:cs="Times New Roman"/>
                <w:color w:val="000000" w:themeColor="text1"/>
                <w:kern w:val="24"/>
                <w:sz w:val="20"/>
                <w:szCs w:val="20"/>
              </w:rPr>
              <w:t xml:space="preserve"> 0.10</w:t>
            </w:r>
          </w:p>
        </w:tc>
      </w:tr>
    </w:tbl>
    <w:p w14:paraId="56FA6B2E" w14:textId="77777777" w:rsidR="00847269" w:rsidRDefault="00847269">
      <w:pPr>
        <w:rPr>
          <w:rFonts w:cs="Times New Roman"/>
          <w:szCs w:val="20"/>
        </w:rPr>
      </w:pPr>
      <w:r>
        <w:br w:type="page"/>
      </w:r>
    </w:p>
    <w:p w14:paraId="2DD936BB" w14:textId="1734D59F" w:rsidR="00E10F7F" w:rsidRDefault="00E10F7F" w:rsidP="004C4A97">
      <w:pPr>
        <w:pStyle w:val="StyleJustifiedFirstline05Linespacing15lines"/>
        <w:ind w:firstLine="0"/>
      </w:pPr>
      <w:r w:rsidRPr="00E10F7F">
        <w:lastRenderedPageBreak/>
        <w:t>possible explanations for the absence of α’ at 450 °C: the Cr concentration of Fe-12Cr is too low to enter the two-phase region of the phase diagram or the Cr supersaturation is so low that the driving force for phase separation is not strong enough to balance the ballistic dissolution of displacement cascades. Our thermal treatment results</w:t>
      </w:r>
      <w:r w:rsidR="009D0190">
        <w:t xml:space="preserve">, which </w:t>
      </w:r>
      <w:r w:rsidRPr="00E10F7F">
        <w:t>will be presented in a later section</w:t>
      </w:r>
      <w:r w:rsidR="009D0190">
        <w:t xml:space="preserve">, </w:t>
      </w:r>
      <w:r w:rsidRPr="00E10F7F">
        <w:t>showed no α’ formation in Fe-12Cr after aging at 450 °C up to 1 year</w:t>
      </w:r>
      <w:r w:rsidR="00B07E63">
        <w:t>. It</w:t>
      </w:r>
      <w:r w:rsidRPr="00E10F7F">
        <w:t xml:space="preserve"> indicates this composition is in the single-phase region at 450 °C, and thus there is no thermodynamic driving force for phase separation. </w:t>
      </w:r>
    </w:p>
    <w:p w14:paraId="5C4C2C9E" w14:textId="77777777" w:rsidR="00CC7A3C" w:rsidRDefault="00CC7A3C" w:rsidP="00D82A88">
      <w:pPr>
        <w:pStyle w:val="StyleJustifiedFirstline05Linespacing15lines"/>
        <w:ind w:firstLine="0"/>
      </w:pPr>
    </w:p>
    <w:p w14:paraId="1A91CF8A" w14:textId="164E7596" w:rsidR="00B963C5" w:rsidRDefault="00B963C5" w:rsidP="00B963C5">
      <w:pPr>
        <w:pStyle w:val="Heading3"/>
      </w:pPr>
      <w:bookmarkStart w:id="188" w:name="_Toc118763395"/>
      <w:bookmarkStart w:id="189" w:name="_Toc127377036"/>
      <w:r w:rsidRPr="005614EA">
        <w:t>4.</w:t>
      </w:r>
      <w:r>
        <w:t>3</w:t>
      </w:r>
      <w:r w:rsidRPr="005614EA">
        <w:t>.3 α’ precipitation in Fe</w:t>
      </w:r>
      <w:r w:rsidR="00B07E63">
        <w:t>-</w:t>
      </w:r>
      <w:r w:rsidRPr="005614EA">
        <w:t>10Cr</w:t>
      </w:r>
      <w:bookmarkEnd w:id="188"/>
      <w:bookmarkEnd w:id="189"/>
    </w:p>
    <w:p w14:paraId="7B7F4C89" w14:textId="35DF67ED" w:rsidR="00B963C5" w:rsidRDefault="00B963C5" w:rsidP="00B963C5">
      <w:pPr>
        <w:pStyle w:val="StyleJustifiedFirstline05Linespacing15lines"/>
      </w:pPr>
      <w:r>
        <w:t>Only one Fe-10Cr specimen has been characterized after ion irradiation</w:t>
      </w:r>
      <w:r w:rsidR="00F63F52">
        <w:t>. T</w:t>
      </w:r>
      <w:r>
        <w:t xml:space="preserve">he </w:t>
      </w:r>
      <w:r w:rsidR="00CE0D2D">
        <w:t xml:space="preserve">selected </w:t>
      </w:r>
      <w:r w:rsidR="00F63F52">
        <w:t>irradiation condition</w:t>
      </w:r>
      <w:r>
        <w:t xml:space="preserve"> </w:t>
      </w:r>
      <w:r w:rsidR="00CE0D2D">
        <w:t>wa</w:t>
      </w:r>
      <w:r>
        <w:t>s 350 °C, 10</w:t>
      </w:r>
      <w:r w:rsidRPr="00F63F52">
        <w:rPr>
          <w:vertAlign w:val="superscript"/>
        </w:rPr>
        <w:t>-4</w:t>
      </w:r>
      <w:r>
        <w:t xml:space="preserve"> dpa/s and 3.7 dpa. As shown from the APT reconstruction in</w:t>
      </w:r>
      <w:r w:rsidRPr="000147BE">
        <w:t xml:space="preserve"> </w:t>
      </w:r>
      <w:r>
        <w:fldChar w:fldCharType="begin"/>
      </w:r>
      <w:r>
        <w:instrText xml:space="preserve"> REF _Ref119339868 \h </w:instrText>
      </w:r>
      <w:r>
        <w:fldChar w:fldCharType="separate"/>
      </w:r>
      <w:r w:rsidR="0013323D">
        <w:t xml:space="preserve">Figure </w:t>
      </w:r>
      <w:r w:rsidR="0013323D">
        <w:rPr>
          <w:noProof/>
        </w:rPr>
        <w:t>4</w:t>
      </w:r>
      <w:r w:rsidR="0013323D">
        <w:t>.</w:t>
      </w:r>
      <w:r w:rsidR="0013323D">
        <w:rPr>
          <w:noProof/>
        </w:rPr>
        <w:t>18</w:t>
      </w:r>
      <w:r>
        <w:fldChar w:fldCharType="end"/>
      </w:r>
      <w:r w:rsidRPr="000147BE">
        <w:t xml:space="preserve">(a), no precipitates were identified. </w:t>
      </w:r>
      <w:r>
        <w:fldChar w:fldCharType="begin"/>
      </w:r>
      <w:r>
        <w:instrText xml:space="preserve"> REF _Ref119339868 \h </w:instrText>
      </w:r>
      <w:r>
        <w:fldChar w:fldCharType="separate"/>
      </w:r>
      <w:r w:rsidR="0013323D">
        <w:t xml:space="preserve">Figure </w:t>
      </w:r>
      <w:r w:rsidR="0013323D">
        <w:rPr>
          <w:noProof/>
        </w:rPr>
        <w:t>4</w:t>
      </w:r>
      <w:r w:rsidR="0013323D">
        <w:t>.</w:t>
      </w:r>
      <w:r w:rsidR="0013323D">
        <w:rPr>
          <w:noProof/>
        </w:rPr>
        <w:t>18</w:t>
      </w:r>
      <w:r>
        <w:fldChar w:fldCharType="end"/>
      </w:r>
      <w:r w:rsidRPr="000147BE">
        <w:t xml:space="preserve">(b) </w:t>
      </w:r>
      <w:r>
        <w:t>give</w:t>
      </w:r>
      <w:r w:rsidRPr="000147BE">
        <w:t>s the</w:t>
      </w:r>
      <w:r>
        <w:t xml:space="preserve"> comparison between standard deviations of </w:t>
      </w:r>
      <w:r w:rsidR="00F63F52">
        <w:t xml:space="preserve">the </w:t>
      </w:r>
      <w:r>
        <w:t xml:space="preserve">binomial distribution and experimental results as suggested by Thuvander et al </w:t>
      </w:r>
      <w:r>
        <w:fldChar w:fldCharType="begin"/>
      </w:r>
      <w:r w:rsidR="00B436DE">
        <w:instrText xml:space="preserve"> ADDIN EN.CITE &lt;EndNote&gt;&lt;Cite&gt;&lt;Author&gt;Thuvander&lt;/Author&gt;&lt;Year&gt;1998&lt;/Year&gt;&lt;RecNum&gt;195&lt;/RecNum&gt;&lt;DisplayText&gt;[157]&lt;/DisplayText&gt;&lt;record&gt;&lt;rec-number&gt;195&lt;/rec-number&gt;&lt;foreign-keys&gt;&lt;key app="EN" db-id="05052tp2owzs2qezrt1ve9tja9f25rw2xfas" timestamp="1668461050" guid="26bde85e-0e97-464c-a4c6-71e332092a7f"&gt;195&lt;/key&gt;&lt;/foreign-keys&gt;&lt;ref-type name="Journal Article"&gt;17&lt;/ref-type&gt;&lt;contributors&gt;&lt;authors&gt;&lt;author&gt;M. Thuvander&lt;/author&gt;&lt;author&gt;H.-O. Andren&lt;/author&gt;&lt;author&gt;K. Stiller&lt;/author&gt;&lt;author&gt;Q.-H. Hu&lt;/author&gt;&lt;/authors&gt;&lt;/contributors&gt;&lt;titles&gt;&lt;title&gt;A statistical method to detect ordering and phase separation by APFIM&lt;/title&gt;&lt;secondary-title&gt;Ultramicroscopy&lt;/secondary-title&gt;&lt;/titles&gt;&lt;periodical&gt;&lt;full-title&gt;Ultramicroscopy&lt;/full-title&gt;&lt;/periodical&gt;&lt;pages&gt;7&lt;/pages&gt;&lt;volume&gt;73&lt;/volume&gt;&lt;section&gt;279&lt;/section&gt;&lt;dates&gt;&lt;year&gt;1998&lt;/year&gt;&lt;/dates&gt;&lt;urls&gt;&lt;/urls&gt;&lt;/record&gt;&lt;/Cite&gt;&lt;/EndNote&gt;</w:instrText>
      </w:r>
      <w:r>
        <w:fldChar w:fldCharType="separate"/>
      </w:r>
      <w:r w:rsidR="00B436DE">
        <w:rPr>
          <w:noProof/>
        </w:rPr>
        <w:t>[157]</w:t>
      </w:r>
      <w:r>
        <w:fldChar w:fldCharType="end"/>
      </w:r>
      <w:r>
        <w:t xml:space="preserve">. The two curves almost overlap with each other, indicating the random distribution of Cr atoms within the whole datasets, and thus consistent with our cluster analysis results.  </w:t>
      </w:r>
    </w:p>
    <w:p w14:paraId="2075B0C2" w14:textId="46D01E93" w:rsidR="0093668A" w:rsidRDefault="0093668A" w:rsidP="0093668A"/>
    <w:p w14:paraId="30905B54" w14:textId="32CA965E" w:rsidR="0093668A" w:rsidRPr="0093668A" w:rsidRDefault="0093668A" w:rsidP="0093668A">
      <w:pPr>
        <w:pStyle w:val="Heading2"/>
        <w:spacing w:line="360" w:lineRule="auto"/>
        <w:rPr>
          <w:rFonts w:cs="Times New Roman"/>
        </w:rPr>
      </w:pPr>
      <w:bookmarkStart w:id="190" w:name="_Toc118763397"/>
      <w:bookmarkStart w:id="191" w:name="_Toc127377037"/>
      <w:r w:rsidRPr="0093668A">
        <w:rPr>
          <w:rFonts w:cs="Times New Roman"/>
        </w:rPr>
        <w:t xml:space="preserve">4.4 Using proton irradiation and thermal aging to determine </w:t>
      </w:r>
      <w:r w:rsidR="006413D9">
        <w:rPr>
          <w:rFonts w:cs="Times New Roman"/>
        </w:rPr>
        <w:t xml:space="preserve">the </w:t>
      </w:r>
      <w:r w:rsidRPr="0093668A">
        <w:rPr>
          <w:rFonts w:cs="Times New Roman"/>
        </w:rPr>
        <w:t>phase boundary</w:t>
      </w:r>
      <w:bookmarkEnd w:id="190"/>
      <w:bookmarkEnd w:id="191"/>
    </w:p>
    <w:p w14:paraId="420CA462" w14:textId="0C4C6401" w:rsidR="00AB694C" w:rsidRDefault="00AB694C" w:rsidP="00AB694C">
      <w:pPr>
        <w:pStyle w:val="Heading3"/>
      </w:pPr>
      <w:bookmarkStart w:id="192" w:name="_Toc118763400"/>
      <w:bookmarkStart w:id="193" w:name="_Toc127377038"/>
      <w:r w:rsidRPr="005614EA">
        <w:t>4.</w:t>
      </w:r>
      <w:r>
        <w:t>4</w:t>
      </w:r>
      <w:r w:rsidRPr="005614EA">
        <w:t>.</w:t>
      </w:r>
      <w:r>
        <w:t>1</w:t>
      </w:r>
      <w:r w:rsidRPr="005614EA">
        <w:t xml:space="preserve"> </w:t>
      </w:r>
      <w:r w:rsidRPr="004F0234">
        <w:t>α’ formation after proton irradiations</w:t>
      </w:r>
      <w:bookmarkEnd w:id="192"/>
      <w:bookmarkEnd w:id="193"/>
    </w:p>
    <w:p w14:paraId="5BA56677" w14:textId="1F0826FF" w:rsidR="00A57AE6" w:rsidRDefault="00AB694C" w:rsidP="009E491D">
      <w:pPr>
        <w:pStyle w:val="StyleJustifiedFirstline05Linespacing15lines"/>
      </w:pPr>
      <w:r w:rsidRPr="00AB694C">
        <w:t xml:space="preserve">Proton irradiations </w:t>
      </w:r>
      <w:r w:rsidR="006E42EC">
        <w:t xml:space="preserve">of Fe-(5-18)Cr </w:t>
      </w:r>
      <w:r w:rsidRPr="00AB694C">
        <w:t>at 250-450 °C were conducted to accelerate the kinetics of phase separation to form α’, which were identified in a wide range of specimens through APT characterizations as presented in</w:t>
      </w:r>
      <w:r>
        <w:t xml:space="preserve"> </w:t>
      </w:r>
      <w:r>
        <w:fldChar w:fldCharType="begin"/>
      </w:r>
      <w:r>
        <w:instrText xml:space="preserve"> REF _Ref119340077 \h </w:instrText>
      </w:r>
      <w:r>
        <w:fldChar w:fldCharType="separate"/>
      </w:r>
      <w:r w:rsidR="0013323D">
        <w:t xml:space="preserve">Figure </w:t>
      </w:r>
      <w:r w:rsidR="0013323D">
        <w:rPr>
          <w:noProof/>
        </w:rPr>
        <w:t>4</w:t>
      </w:r>
      <w:r w:rsidR="0013323D">
        <w:t>.</w:t>
      </w:r>
      <w:r w:rsidR="0013323D">
        <w:rPr>
          <w:noProof/>
        </w:rPr>
        <w:t>19</w:t>
      </w:r>
      <w:r>
        <w:fldChar w:fldCharType="end"/>
      </w:r>
      <w:r w:rsidRPr="00AB694C">
        <w:t xml:space="preserve">. </w:t>
      </w:r>
      <w:r w:rsidR="009646A6">
        <w:t>Cr rich clusters</w:t>
      </w:r>
      <w:r w:rsidRPr="00AB694C">
        <w:t xml:space="preserve"> </w:t>
      </w:r>
      <w:r w:rsidR="009646A6">
        <w:t>are visible</w:t>
      </w:r>
      <w:r w:rsidRPr="00AB694C">
        <w:t xml:space="preserve"> in all specimens after irradiation at 250 °C, in both Fe-10Cr and Fe-18Cr specimens at 350 °C, and only in Fe-18Cr at 450 °C. The number density of precipitates is much higher in Fe-18Cr alloys at 250-350 °C than in all other conditions.</w:t>
      </w:r>
    </w:p>
    <w:p w14:paraId="4AE4B27C" w14:textId="77777777" w:rsidR="009E491D" w:rsidRDefault="009E491D" w:rsidP="009E491D">
      <w:pPr>
        <w:pStyle w:val="StyleJustifiedFirstline05Linespacing15lines"/>
        <w:keepNext/>
        <w:ind w:firstLine="0"/>
        <w:jc w:val="center"/>
      </w:pPr>
      <w:r>
        <w:rPr>
          <w:noProof/>
        </w:rPr>
        <w:lastRenderedPageBreak/>
        <w:drawing>
          <wp:inline distT="0" distB="0" distL="0" distR="0" wp14:anchorId="2C342455" wp14:editId="67628C25">
            <wp:extent cx="4457700" cy="2504477"/>
            <wp:effectExtent l="0" t="0" r="0" b="0"/>
            <wp:docPr id="49" name="Picture 4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graphical user interface&#10;&#10;Description automatically generat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94845" cy="2525346"/>
                    </a:xfrm>
                    <a:prstGeom prst="rect">
                      <a:avLst/>
                    </a:prstGeom>
                    <a:noFill/>
                  </pic:spPr>
                </pic:pic>
              </a:graphicData>
            </a:graphic>
          </wp:inline>
        </w:drawing>
      </w:r>
    </w:p>
    <w:p w14:paraId="42A0264C" w14:textId="7B329A11" w:rsidR="009E491D" w:rsidRDefault="009E491D" w:rsidP="009E491D">
      <w:pPr>
        <w:pStyle w:val="Caption"/>
      </w:pPr>
      <w:bookmarkStart w:id="194" w:name="_Ref119339868"/>
      <w:bookmarkStart w:id="195" w:name="_Toc127377206"/>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18</w:t>
      </w:r>
      <w:r>
        <w:rPr>
          <w:noProof/>
        </w:rPr>
        <w:fldChar w:fldCharType="end"/>
      </w:r>
      <w:bookmarkEnd w:id="194"/>
      <w:r>
        <w:t xml:space="preserve"> </w:t>
      </w:r>
      <w:r w:rsidRPr="000147BE">
        <w:t>(a) APT reconstruction for Fe10Cr irradiated at 10</w:t>
      </w:r>
      <w:r w:rsidRPr="000147BE">
        <w:rPr>
          <w:vertAlign w:val="superscript"/>
        </w:rPr>
        <w:t>-4</w:t>
      </w:r>
      <w:r w:rsidRPr="000147BE">
        <w:t xml:space="preserve"> dpa/s and 350 °C to 3.7 dpa. No </w:t>
      </w:r>
      <w:r w:rsidRPr="000147BE">
        <w:rPr>
          <w:lang w:val="el-GR"/>
        </w:rPr>
        <w:t>α</w:t>
      </w:r>
      <w:r w:rsidRPr="000147BE">
        <w:t>’ particles formed after irradiation. (b) Comparison between the standard deviation</w:t>
      </w:r>
      <w:r>
        <w:t>s</w:t>
      </w:r>
      <w:r w:rsidRPr="000147BE">
        <w:t xml:space="preserve"> of </w:t>
      </w:r>
      <w:r>
        <w:t xml:space="preserve">the </w:t>
      </w:r>
      <w:r w:rsidRPr="000147BE">
        <w:t xml:space="preserve">binomial distribution and the standard error of Cr atoms distribution in </w:t>
      </w:r>
      <w:r>
        <w:t>experimental datasets</w:t>
      </w:r>
      <w:r w:rsidRPr="000147BE">
        <w:t>.</w:t>
      </w:r>
      <w:bookmarkEnd w:id="195"/>
    </w:p>
    <w:p w14:paraId="5F4D75FC" w14:textId="77777777" w:rsidR="009E491D" w:rsidRPr="009E491D" w:rsidRDefault="009E491D" w:rsidP="009E491D"/>
    <w:p w14:paraId="14EA16FE" w14:textId="77777777" w:rsidR="009E491D" w:rsidRDefault="009E491D" w:rsidP="009E491D">
      <w:pPr>
        <w:pStyle w:val="StyleJustifiedFirstline05Linespacing15lines"/>
        <w:keepNext/>
        <w:ind w:firstLine="0"/>
      </w:pPr>
      <w:r>
        <w:rPr>
          <w:noProof/>
        </w:rPr>
        <w:drawing>
          <wp:inline distT="0" distB="0" distL="0" distR="0" wp14:anchorId="4AA75B48" wp14:editId="1165ABF5">
            <wp:extent cx="5486400" cy="3371215"/>
            <wp:effectExtent l="0" t="0" r="0" b="635"/>
            <wp:docPr id="90" name="Picture 90"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scatter chart&#10;&#10;Description automatically generated"/>
                    <pic:cNvPicPr/>
                  </pic:nvPicPr>
                  <pic:blipFill>
                    <a:blip r:embed="rId61"/>
                    <a:stretch>
                      <a:fillRect/>
                    </a:stretch>
                  </pic:blipFill>
                  <pic:spPr>
                    <a:xfrm>
                      <a:off x="0" y="0"/>
                      <a:ext cx="5486400" cy="3371215"/>
                    </a:xfrm>
                    <a:prstGeom prst="rect">
                      <a:avLst/>
                    </a:prstGeom>
                  </pic:spPr>
                </pic:pic>
              </a:graphicData>
            </a:graphic>
          </wp:inline>
        </w:drawing>
      </w:r>
    </w:p>
    <w:p w14:paraId="12296C0F" w14:textId="65D08AE5" w:rsidR="00AB694C" w:rsidRPr="007F04BA" w:rsidRDefault="009E491D" w:rsidP="007F04BA">
      <w:pPr>
        <w:pStyle w:val="Caption"/>
        <w:rPr>
          <w:color w:val="000000"/>
        </w:rPr>
      </w:pPr>
      <w:bookmarkStart w:id="196" w:name="_Ref119340077"/>
      <w:bookmarkStart w:id="197" w:name="_Toc127377207"/>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19</w:t>
      </w:r>
      <w:r>
        <w:rPr>
          <w:noProof/>
        </w:rPr>
        <w:fldChar w:fldCharType="end"/>
      </w:r>
      <w:bookmarkEnd w:id="196"/>
      <w:r>
        <w:t xml:space="preserve"> Cr atom maps of FeCr alloys irradiation by protons at 250, 350 and 450 </w:t>
      </w:r>
      <w:r>
        <w:rPr>
          <w:rFonts w:ascii="Arial" w:hAnsi="Arial" w:cs="Arial"/>
        </w:rPr>
        <w:t>°</w:t>
      </w:r>
      <w:r>
        <w:t>C. The imaged volume for each condition is 40×40×10 nm</w:t>
      </w:r>
      <w:r w:rsidRPr="004E40B1">
        <w:rPr>
          <w:vertAlign w:val="superscript"/>
        </w:rPr>
        <w:t>3</w:t>
      </w:r>
      <w:r>
        <w:t>.</w:t>
      </w:r>
      <w:bookmarkEnd w:id="197"/>
    </w:p>
    <w:p w14:paraId="02AC8597" w14:textId="77777777" w:rsidR="006E476A" w:rsidRDefault="006E476A">
      <w:pPr>
        <w:rPr>
          <w:rFonts w:cs="Times New Roman"/>
          <w:szCs w:val="20"/>
        </w:rPr>
      </w:pPr>
      <w:r>
        <w:br w:type="page"/>
      </w:r>
    </w:p>
    <w:p w14:paraId="577D5AE0" w14:textId="006A2225" w:rsidR="007F7473" w:rsidRDefault="007F7473" w:rsidP="007F7473">
      <w:pPr>
        <w:pStyle w:val="StyleJustifiedFirstline05Linespacing15lines"/>
      </w:pPr>
      <w:r w:rsidRPr="00854D76">
        <w:lastRenderedPageBreak/>
        <w:t xml:space="preserve">Using </w:t>
      </w:r>
      <w:r w:rsidR="00AB0EC6">
        <w:t xml:space="preserve">the </w:t>
      </w:r>
      <w:r w:rsidRPr="00854D76">
        <w:t xml:space="preserve">APT technique, not only the presence or absence of α’ can be detected, but also the matrix Cr concentrations can be measured. The matrix Cr will equal the solubility limit if the thermal equilibrium state is reached and higher than the solubility limit if </w:t>
      </w:r>
      <w:r w:rsidR="00AB0EC6">
        <w:t xml:space="preserve">the </w:t>
      </w:r>
      <w:r w:rsidRPr="00854D76">
        <w:t xml:space="preserve">thermal equilibrium state is not reached. Bachhav et al pointed out that the measured matrix compositions would change as a function of the threshold solute values used to create interfaces </w:t>
      </w:r>
      <w:r w:rsidRPr="00854D76">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Pr="00854D76">
        <w:fldChar w:fldCharType="separate"/>
      </w:r>
      <w:r w:rsidR="0033279F">
        <w:rPr>
          <w:noProof/>
        </w:rPr>
        <w:t>[5]</w:t>
      </w:r>
      <w:r w:rsidRPr="00854D76">
        <w:fldChar w:fldCharType="end"/>
      </w:r>
      <w:r w:rsidRPr="00854D76">
        <w:t>. Therefore, to minimize the artifact associated with selecting inappropriate threshold values and to obtain more objective results, multiple values in 20-50% were used.</w:t>
      </w:r>
    </w:p>
    <w:p w14:paraId="7F142933" w14:textId="2F94C666" w:rsidR="007F7473" w:rsidRDefault="007F7473" w:rsidP="007F7473">
      <w:pPr>
        <w:pStyle w:val="StyleJustifiedFirstline05Linespacing15lines"/>
      </w:pPr>
      <w:r w:rsidRPr="00854D76">
        <w:t xml:space="preserve">  </w:t>
      </w:r>
      <w:r>
        <w:t>Two examples showing the effect of changing threshold values on the measured proxigrams are plotted</w:t>
      </w:r>
      <w:r w:rsidRPr="00E16383">
        <w:t xml:space="preserve"> in </w:t>
      </w:r>
      <w:r>
        <w:fldChar w:fldCharType="begin"/>
      </w:r>
      <w:r>
        <w:instrText xml:space="preserve"> REF _Ref119340271 \h </w:instrText>
      </w:r>
      <w:r>
        <w:fldChar w:fldCharType="separate"/>
      </w:r>
      <w:r w:rsidR="0013323D">
        <w:t xml:space="preserve">Figure </w:t>
      </w:r>
      <w:r w:rsidR="0013323D">
        <w:rPr>
          <w:noProof/>
        </w:rPr>
        <w:t>4</w:t>
      </w:r>
      <w:r w:rsidR="0013323D">
        <w:t>.</w:t>
      </w:r>
      <w:r w:rsidR="0013323D">
        <w:rPr>
          <w:noProof/>
        </w:rPr>
        <w:t>20</w:t>
      </w:r>
      <w:r>
        <w:fldChar w:fldCharType="end"/>
      </w:r>
      <w:r w:rsidR="000739CC">
        <w:t xml:space="preserve"> </w:t>
      </w:r>
      <w:r w:rsidRPr="00E16383">
        <w:t>(a) and</w:t>
      </w:r>
      <w:r>
        <w:t xml:space="preserve"> </w:t>
      </w:r>
      <w:r w:rsidRPr="00E16383">
        <w:t>(b)</w:t>
      </w:r>
      <w:r>
        <w:t xml:space="preserve">. Despite the shift of </w:t>
      </w:r>
      <w:r w:rsidR="00654AA2">
        <w:t xml:space="preserve">the </w:t>
      </w:r>
      <w:r>
        <w:t xml:space="preserve">precipitate interface due to different solute concentrations used to create interfaces, the Cr concentrations at </w:t>
      </w:r>
      <w:r w:rsidR="00654AA2">
        <w:t xml:space="preserve">the </w:t>
      </w:r>
      <w:r>
        <w:t>precipitate center remain relatively constant. In</w:t>
      </w:r>
      <w:r w:rsidRPr="00E16383">
        <w:t xml:space="preserve"> </w:t>
      </w:r>
      <w:r>
        <w:t xml:space="preserve">Fe-18Cr specimen irradiation to 2 dpa, the Cr concentrations inside precipitates are ~85 at. % at 350 </w:t>
      </w:r>
      <w:r w:rsidRPr="007F7473">
        <w:t>°</w:t>
      </w:r>
      <w:r>
        <w:t xml:space="preserve">C and 95-100 at. % at 450 </w:t>
      </w:r>
      <w:r w:rsidRPr="007F7473">
        <w:t>°</w:t>
      </w:r>
      <w:r>
        <w:t xml:space="preserve">C. Since a higher α’ solute concentration is expected at lower temperatures according to </w:t>
      </w:r>
      <w:r w:rsidR="0038253C">
        <w:t xml:space="preserve">the </w:t>
      </w:r>
      <w:r>
        <w:t xml:space="preserve">phase diagram, this reversed trend may suggest the precipitates formed at 350 </w:t>
      </w:r>
      <w:r w:rsidRPr="007F7473">
        <w:t>°</w:t>
      </w:r>
      <w:r>
        <w:t xml:space="preserve">C have not reached their steady state Cr concentration values and further enrichment of Cr are very likely at higher doses. </w:t>
      </w:r>
    </w:p>
    <w:p w14:paraId="11CE89E6" w14:textId="1139359C" w:rsidR="007F7473" w:rsidRDefault="007F7473" w:rsidP="00935E50">
      <w:pPr>
        <w:pStyle w:val="StyleJustifiedFirstline05Linespacing15lines"/>
      </w:pPr>
      <w:r w:rsidRPr="00DD0B58">
        <w:t>To demonstrate the complicate</w:t>
      </w:r>
      <w:r w:rsidR="0038253C">
        <w:t>d</w:t>
      </w:r>
      <w:r w:rsidRPr="00DD0B58">
        <w:t xml:space="preserve"> effect of threshold Cr concentrations on matrix composition measurement, the matrix side of proxigrams in </w:t>
      </w:r>
      <w:r>
        <w:fldChar w:fldCharType="begin"/>
      </w:r>
      <w:r>
        <w:instrText xml:space="preserve"> REF _Ref119340271 \h </w:instrText>
      </w:r>
      <w:r>
        <w:fldChar w:fldCharType="separate"/>
      </w:r>
      <w:r w:rsidR="0013323D">
        <w:t xml:space="preserve">Figure </w:t>
      </w:r>
      <w:r w:rsidR="0013323D">
        <w:rPr>
          <w:noProof/>
        </w:rPr>
        <w:t>4</w:t>
      </w:r>
      <w:r w:rsidR="0013323D">
        <w:t>.</w:t>
      </w:r>
      <w:r w:rsidR="0013323D">
        <w:rPr>
          <w:noProof/>
        </w:rPr>
        <w:t>20</w:t>
      </w:r>
      <w:r>
        <w:fldChar w:fldCharType="end"/>
      </w:r>
      <w:r>
        <w:t xml:space="preserve"> </w:t>
      </w:r>
      <w:r w:rsidRPr="00DD0B58">
        <w:t xml:space="preserve">(a-b) are enlarged in </w:t>
      </w:r>
      <w:r>
        <w:fldChar w:fldCharType="begin"/>
      </w:r>
      <w:r>
        <w:instrText xml:space="preserve"> REF _Ref119340271 \h </w:instrText>
      </w:r>
      <w:r>
        <w:fldChar w:fldCharType="separate"/>
      </w:r>
      <w:r w:rsidR="0013323D">
        <w:t xml:space="preserve">Figure </w:t>
      </w:r>
      <w:r w:rsidR="0013323D">
        <w:rPr>
          <w:noProof/>
        </w:rPr>
        <w:t>4</w:t>
      </w:r>
      <w:r w:rsidR="0013323D">
        <w:t>.</w:t>
      </w:r>
      <w:r w:rsidR="0013323D">
        <w:rPr>
          <w:noProof/>
        </w:rPr>
        <w:t>20</w:t>
      </w:r>
      <w:r>
        <w:fldChar w:fldCharType="end"/>
      </w:r>
      <w:r>
        <w:t xml:space="preserve"> </w:t>
      </w:r>
      <w:r w:rsidRPr="00DD0B58">
        <w:t xml:space="preserve">(c) and (d), respectively. At 350 °C, increasing interface Cr concentrations leads to </w:t>
      </w:r>
      <w:r w:rsidR="0038253C">
        <w:t xml:space="preserve">a </w:t>
      </w:r>
      <w:r w:rsidRPr="00DD0B58">
        <w:t>change in the curvature and vertical position of curves. As the proxigram extends into the matrix side or the distance values become more negative, the Cr concentration in each bin decreases and then increases due to intersecting neighboring precipitates</w:t>
      </w:r>
      <w:r>
        <w:t>. Therefore,</w:t>
      </w:r>
      <w:r w:rsidRPr="00DD0B58">
        <w:t xml:space="preserve"> matrix solute concentrations were taken as the lowest points on the proxigram, and 5 bins were averaged to give the final result at this irradiation condition. However, the proxigram at </w:t>
      </w:r>
      <w:r w:rsidR="0003410B">
        <w:t xml:space="preserve">the </w:t>
      </w:r>
      <w:r w:rsidRPr="00DD0B58">
        <w:t xml:space="preserve">matrix side is almost </w:t>
      </w:r>
      <w:r w:rsidR="00823C71">
        <w:t>f</w:t>
      </w:r>
      <w:r w:rsidRPr="00DD0B58">
        <w:t>lat and independent o</w:t>
      </w:r>
      <w:r w:rsidR="00823C71">
        <w:t>f</w:t>
      </w:r>
      <w:r w:rsidRPr="00DD0B58">
        <w:t xml:space="preserve"> the selected interface solute contents after irradiation at 450 °C. </w:t>
      </w:r>
    </w:p>
    <w:p w14:paraId="1D5FB96E" w14:textId="77777777" w:rsidR="00935E50" w:rsidRDefault="007F7473" w:rsidP="007F7473">
      <w:pPr>
        <w:pStyle w:val="StyleJustifiedFirstline05Linespacing15lines"/>
      </w:pPr>
      <w:r w:rsidRPr="00DD0B58">
        <w:t xml:space="preserve">This variance in dependence of matrix solute concentration on threshold values for creating interfaces can be further observed from the plots in </w:t>
      </w:r>
      <w:r>
        <w:fldChar w:fldCharType="begin"/>
      </w:r>
      <w:r>
        <w:instrText xml:space="preserve"> REF _Ref119340271 \h </w:instrText>
      </w:r>
      <w:r>
        <w:fldChar w:fldCharType="separate"/>
      </w:r>
      <w:r w:rsidR="0013323D">
        <w:t xml:space="preserve">Figure </w:t>
      </w:r>
      <w:r w:rsidR="0013323D">
        <w:rPr>
          <w:noProof/>
        </w:rPr>
        <w:t>4</w:t>
      </w:r>
      <w:r w:rsidR="0013323D">
        <w:t>.</w:t>
      </w:r>
      <w:r w:rsidR="0013323D">
        <w:rPr>
          <w:noProof/>
        </w:rPr>
        <w:t>20</w:t>
      </w:r>
      <w:r>
        <w:fldChar w:fldCharType="end"/>
      </w:r>
      <w:r>
        <w:t xml:space="preserve"> </w:t>
      </w:r>
      <w:r w:rsidRPr="00DD0B58">
        <w:t>(c), in which 250 °C irradiation gave the largest dependence</w:t>
      </w:r>
      <w:r>
        <w:t xml:space="preserve">, which then decreases at higher temperatures </w:t>
      </w:r>
    </w:p>
    <w:p w14:paraId="3DBDD318" w14:textId="77777777" w:rsidR="00935E50" w:rsidRDefault="00935E50" w:rsidP="00935E50">
      <w:pPr>
        <w:pStyle w:val="StyleJustifiedFirstline05Linespacing15lines"/>
        <w:keepNext/>
        <w:ind w:firstLine="0"/>
      </w:pPr>
      <w:r>
        <w:rPr>
          <w:noProof/>
        </w:rPr>
        <w:lastRenderedPageBreak/>
        <w:drawing>
          <wp:inline distT="0" distB="0" distL="0" distR="0" wp14:anchorId="6CED73B7" wp14:editId="6C7D1662">
            <wp:extent cx="5472752" cy="6353046"/>
            <wp:effectExtent l="0" t="0" r="0" b="0"/>
            <wp:docPr id="94" name="Picture 94"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Graphical user interface&#10;&#10;Description automatically generated with low confidenc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81573" cy="6363286"/>
                    </a:xfrm>
                    <a:prstGeom prst="rect">
                      <a:avLst/>
                    </a:prstGeom>
                    <a:noFill/>
                  </pic:spPr>
                </pic:pic>
              </a:graphicData>
            </a:graphic>
          </wp:inline>
        </w:drawing>
      </w:r>
    </w:p>
    <w:p w14:paraId="36581A15" w14:textId="77777777" w:rsidR="00935E50" w:rsidRDefault="00935E50" w:rsidP="00935E50">
      <w:pPr>
        <w:pStyle w:val="Caption"/>
      </w:pPr>
      <w:bookmarkStart w:id="198" w:name="_Ref119340271"/>
      <w:bookmarkStart w:id="199" w:name="_Toc127377208"/>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20</w:t>
      </w:r>
      <w:r>
        <w:rPr>
          <w:noProof/>
        </w:rPr>
        <w:fldChar w:fldCharType="end"/>
      </w:r>
      <w:bookmarkEnd w:id="198"/>
      <w:r>
        <w:t xml:space="preserve"> </w:t>
      </w:r>
      <w:r w:rsidRPr="005D073C">
        <w:t xml:space="preserve">proxigrams of Fe18Cr alloy irradiation by protons at (a) 350 °C </w:t>
      </w:r>
      <w:r>
        <w:t xml:space="preserve">and (b) 450 °C </w:t>
      </w:r>
      <w:r w:rsidRPr="005D073C">
        <w:t>to 2 dpa demonstrate the shift and change resulting from changes in threshold Cr concentration values. (</w:t>
      </w:r>
      <w:r>
        <w:t>c</w:t>
      </w:r>
      <w:r w:rsidRPr="005D073C">
        <w:t>)</w:t>
      </w:r>
      <w:r>
        <w:t xml:space="preserve"> and (d)</w:t>
      </w:r>
      <w:r w:rsidRPr="005D073C">
        <w:t xml:space="preserve"> </w:t>
      </w:r>
      <w:r>
        <w:t>are the z</w:t>
      </w:r>
      <w:r w:rsidRPr="005D073C">
        <w:t>oom-in view of the matrix side in (a)</w:t>
      </w:r>
      <w:r>
        <w:t xml:space="preserve"> and (b)</w:t>
      </w:r>
      <w:r w:rsidRPr="005D073C">
        <w:t xml:space="preserve">. </w:t>
      </w:r>
      <w:r>
        <w:t>M</w:t>
      </w:r>
      <w:r w:rsidRPr="005D073C">
        <w:t xml:space="preserve">atrix Cr concentration </w:t>
      </w:r>
      <w:r>
        <w:t xml:space="preserve">depends </w:t>
      </w:r>
      <w:r w:rsidRPr="005D073C">
        <w:t>on threshold values in (</w:t>
      </w:r>
      <w:r>
        <w:t>e</w:t>
      </w:r>
      <w:r w:rsidRPr="005D073C">
        <w:t>) Fe18Cr and (</w:t>
      </w:r>
      <w:r>
        <w:t>f</w:t>
      </w:r>
      <w:r w:rsidRPr="005D073C">
        <w:t>) Fe(5-10)Cr specimens. The dashed box in (</w:t>
      </w:r>
      <w:r>
        <w:t>e</w:t>
      </w:r>
      <w:r w:rsidRPr="005D073C">
        <w:t>) and dashed circles in (</w:t>
      </w:r>
      <w:r>
        <w:t>f</w:t>
      </w:r>
      <w:r w:rsidRPr="005D073C">
        <w:t>) point out the threshold Cr concentration values at which maximum numbers of clusters were detected.</w:t>
      </w:r>
      <w:bookmarkEnd w:id="199"/>
    </w:p>
    <w:p w14:paraId="0EADD47F" w14:textId="77777777" w:rsidR="00935E50" w:rsidRDefault="00935E50">
      <w:pPr>
        <w:rPr>
          <w:rFonts w:cs="Times New Roman"/>
          <w:szCs w:val="20"/>
        </w:rPr>
      </w:pPr>
      <w:r>
        <w:br w:type="page"/>
      </w:r>
    </w:p>
    <w:p w14:paraId="0A4B24A2" w14:textId="7C59736B" w:rsidR="007F7473" w:rsidRDefault="007F7473" w:rsidP="00935E50">
      <w:pPr>
        <w:pStyle w:val="StyleJustifiedFirstline05Linespacing15lines"/>
        <w:ind w:firstLine="0"/>
      </w:pPr>
      <w:r>
        <w:lastRenderedPageBreak/>
        <w:t xml:space="preserve">and becomes negligible at 450 </w:t>
      </w:r>
      <w:r w:rsidRPr="007F7473">
        <w:t>°</w:t>
      </w:r>
      <w:r>
        <w:t xml:space="preserve">C. The reason for this variation can be attributed to the merging or splitting of precipitates that is controlled by changing concentration values at interfaces, which is more likely to happen when the precipitate number density is very high. Results from alloys with much lower bulk solute concentrations are plotted in </w:t>
      </w:r>
      <w:r>
        <w:fldChar w:fldCharType="begin"/>
      </w:r>
      <w:r>
        <w:instrText xml:space="preserve"> REF _Ref119340271 \h </w:instrText>
      </w:r>
      <w:r>
        <w:fldChar w:fldCharType="separate"/>
      </w:r>
      <w:r w:rsidR="0013323D">
        <w:t xml:space="preserve">Figure </w:t>
      </w:r>
      <w:r w:rsidR="0013323D">
        <w:rPr>
          <w:noProof/>
        </w:rPr>
        <w:t>4</w:t>
      </w:r>
      <w:r w:rsidR="0013323D">
        <w:t>.</w:t>
      </w:r>
      <w:r w:rsidR="0013323D">
        <w:rPr>
          <w:noProof/>
        </w:rPr>
        <w:t>20</w:t>
      </w:r>
      <w:r>
        <w:fldChar w:fldCharType="end"/>
      </w:r>
      <w:r>
        <w:t xml:space="preserve"> (f); the negligible dependence in Fe-10Cr at 350 </w:t>
      </w:r>
      <w:r w:rsidRPr="007F7473">
        <w:t>°</w:t>
      </w:r>
      <w:r>
        <w:t xml:space="preserve">C and decreasing dependence in more dilute alloys at 250 </w:t>
      </w:r>
      <w:r w:rsidRPr="007F7473">
        <w:t>°</w:t>
      </w:r>
      <w:r>
        <w:t xml:space="preserve">C agree with this logic. Although the matrix Cr content can be accurately measured in cases where the dependence is weak, the stronger dependences </w:t>
      </w:r>
      <w:r w:rsidR="007D67F6">
        <w:t xml:space="preserve">under other conditions </w:t>
      </w:r>
      <w:r>
        <w:t>place difficulties in the objective determination of chemical compositions. The method proposed by Bachhav et al was used here, who suggested using the threshold values giv</w:t>
      </w:r>
      <w:r w:rsidR="00C566DE">
        <w:t>ing</w:t>
      </w:r>
      <w:r>
        <w:t xml:space="preserve"> the maximum number of iso-concentration interfaces </w:t>
      </w:r>
      <w:r>
        <w:fldChar w:fldCharType="begin"/>
      </w:r>
      <w:r w:rsidR="0033279F">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hint="eastAsia"/>
        </w:rPr>
        <w:instrText>tributors&gt;&lt;titles&gt;&lt;title&gt;</w:instrText>
      </w:r>
      <w:r w:rsidR="0033279F">
        <w:rPr>
          <w:rFonts w:hint="eastAsia"/>
        </w:rPr>
        <w:instrText>α′</w:instrText>
      </w:r>
      <w:r w:rsidR="0033279F">
        <w:rPr>
          <w:rFonts w:hint="eastAsia"/>
        </w:rPr>
        <w:instrText xml:space="preserve"> precipitation in neutron-irradiated Fe</w:instrText>
      </w:r>
      <w:r w:rsidR="0033279F">
        <w:rPr>
          <w:rFonts w:hint="eastAsia"/>
        </w:rPr>
        <w:instrText>–</w:instrText>
      </w:r>
      <w:r w:rsidR="0033279F">
        <w:rPr>
          <w:rFonts w:hint="eastAsia"/>
        </w:rPr>
        <w:instrText>Cr alloys&lt;/title&gt;&lt;secondary-title&gt;Scripta Materialia&lt;/secondary-title&gt;&lt;/titles&gt;&lt;periodical&gt;&lt;full-title&gt;Scripta Materialia&lt;/full-title&gt;&lt;/periodical&gt;&lt;pages&gt;48-51&lt;/pages&gt;&lt;volume&gt;74&lt;/volume&gt;&lt;k</w:instrText>
      </w:r>
      <w:r w:rsidR="0033279F">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fldChar w:fldCharType="separate"/>
      </w:r>
      <w:r w:rsidR="0033279F">
        <w:rPr>
          <w:noProof/>
        </w:rPr>
        <w:t>[5]</w:t>
      </w:r>
      <w:r>
        <w:fldChar w:fldCharType="end"/>
      </w:r>
      <w:r>
        <w:t>.</w:t>
      </w:r>
    </w:p>
    <w:p w14:paraId="10CD24B2" w14:textId="4489063B" w:rsidR="002C29BB" w:rsidRDefault="003E1D1E" w:rsidP="00176529">
      <w:pPr>
        <w:pStyle w:val="StyleJustifiedFirstline05Linespacing15lines"/>
      </w:pPr>
      <w:r>
        <w:t xml:space="preserve">The properties of these observed α’ precipitates were measured by APT and plotted in </w:t>
      </w:r>
      <w:r w:rsidR="00E07473">
        <w:fldChar w:fldCharType="begin"/>
      </w:r>
      <w:r w:rsidR="00E07473">
        <w:instrText xml:space="preserve"> REF _Ref127193504 \h </w:instrText>
      </w:r>
      <w:r w:rsidR="00E07473">
        <w:fldChar w:fldCharType="separate"/>
      </w:r>
      <w:r w:rsidR="00E07473">
        <w:t xml:space="preserve">Figure </w:t>
      </w:r>
      <w:r w:rsidR="00E07473">
        <w:rPr>
          <w:noProof/>
        </w:rPr>
        <w:t>4</w:t>
      </w:r>
      <w:r w:rsidR="00E07473">
        <w:t>.</w:t>
      </w:r>
      <w:r w:rsidR="00E07473">
        <w:rPr>
          <w:noProof/>
        </w:rPr>
        <w:t>21</w:t>
      </w:r>
      <w:r w:rsidR="00E07473">
        <w:fldChar w:fldCharType="end"/>
      </w:r>
      <w:r>
        <w:t xml:space="preserve">. </w:t>
      </w:r>
      <w:r w:rsidR="00396EB8">
        <w:t xml:space="preserve">The 18 dpa datapoints are from the peak depth of the </w:t>
      </w:r>
      <w:r w:rsidR="00E13F76">
        <w:t xml:space="preserve">same specimen that has a damage level of 2 dpa at mid-range. </w:t>
      </w:r>
      <w:r w:rsidR="00396EB8">
        <w:t xml:space="preserve">Precipitate sizes increase with irradiation temperatures. </w:t>
      </w:r>
      <w:r w:rsidR="00B96A5B">
        <w:t xml:space="preserve">Pre-aging at 475 °C for 900 hours </w:t>
      </w:r>
      <w:r w:rsidR="00315436">
        <w:t xml:space="preserve">slightly increased the α’ sizes, but the difference is within statistical errors. </w:t>
      </w:r>
      <w:r w:rsidR="007824A2">
        <w:t xml:space="preserve">The high dose of 18 dpa had no noticeable effect on all the properties of α’ precipitates. </w:t>
      </w:r>
      <w:r w:rsidR="00BD7DE5">
        <w:t xml:space="preserve">Higher bulk Cr concentrations lead to a </w:t>
      </w:r>
      <w:r w:rsidR="00D11724">
        <w:t>smaller precipitate size</w:t>
      </w:r>
      <w:r w:rsidR="00BD7DE5">
        <w:t xml:space="preserve"> at 250 °C, while its effect is not very obvious at 350 °C.</w:t>
      </w:r>
      <w:r w:rsidR="00EC5626">
        <w:t xml:space="preserve"> For the number density, it generally decreased with increasing irradiation temperatures</w:t>
      </w:r>
      <w:r w:rsidR="00B5342C">
        <w:t xml:space="preserve">, and again the effect of pre-aging is not significant. </w:t>
      </w:r>
      <w:r w:rsidR="00173104">
        <w:t>The values measured from the more dilute alloys are much lower compared to that from Fe-18Cr</w:t>
      </w:r>
      <w:r w:rsidR="00E6486A">
        <w:t xml:space="preserve">, which can be attributed to the </w:t>
      </w:r>
      <w:r w:rsidR="00FD5FBA">
        <w:t>lower solute supersaturation. Cr concentration at the core of α’ increases with irradiation temperatures</w:t>
      </w:r>
      <w:r w:rsidR="00E53B39">
        <w:t xml:space="preserve">. The effect of both bulk solute concentrations and pre-aging is negligible. </w:t>
      </w:r>
      <w:r w:rsidR="0091033B">
        <w:t>On the other hand, matrix Cr contents also increases with temperature, and more dilute alloy</w:t>
      </w:r>
      <w:r w:rsidR="006C2291">
        <w:t>s have lower matrix concentration values after irradi</w:t>
      </w:r>
      <w:r w:rsidR="00CC14C6">
        <w:t>ations. The measured volume fraction</w:t>
      </w:r>
      <w:r w:rsidR="00E07473">
        <w:t>s</w:t>
      </w:r>
      <w:r w:rsidR="00CC14C6">
        <w:t xml:space="preserve"> of α’ phase show distinct difference among </w:t>
      </w:r>
      <w:r w:rsidR="00E164D2">
        <w:t xml:space="preserve">the </w:t>
      </w:r>
      <w:r w:rsidR="00CC14C6">
        <w:t>Fe-18Cr VS the more dilute Fe-(8-10)Cr spe</w:t>
      </w:r>
      <w:r w:rsidR="00E164D2">
        <w:t xml:space="preserve">cimens. However, they both </w:t>
      </w:r>
      <w:r w:rsidR="00CD3846">
        <w:t xml:space="preserve">showed decreased values with increasing temperatures. </w:t>
      </w:r>
    </w:p>
    <w:p w14:paraId="0CDF07C3" w14:textId="69A54045" w:rsidR="001C138A" w:rsidRDefault="001C138A" w:rsidP="001C138A">
      <w:pPr>
        <w:pStyle w:val="Heading3"/>
      </w:pPr>
      <w:bookmarkStart w:id="200" w:name="_Toc118763401"/>
      <w:bookmarkStart w:id="201" w:name="_Toc127377039"/>
      <w:r w:rsidRPr="005614EA">
        <w:t>4.</w:t>
      </w:r>
      <w:r>
        <w:t>4</w:t>
      </w:r>
      <w:r w:rsidRPr="005614EA">
        <w:t>.</w:t>
      </w:r>
      <w:r>
        <w:t>2</w:t>
      </w:r>
      <w:r w:rsidRPr="005614EA">
        <w:t xml:space="preserve"> </w:t>
      </w:r>
      <w:r w:rsidRPr="004F0234">
        <w:t xml:space="preserve">α’ formation </w:t>
      </w:r>
      <w:r>
        <w:t xml:space="preserve">and hardness change </w:t>
      </w:r>
      <w:r w:rsidRPr="004F0234">
        <w:t xml:space="preserve">after </w:t>
      </w:r>
      <w:r>
        <w:t>thermal aging</w:t>
      </w:r>
      <w:bookmarkEnd w:id="200"/>
      <w:bookmarkEnd w:id="201"/>
    </w:p>
    <w:p w14:paraId="1CA71916" w14:textId="77777777" w:rsidR="00176529" w:rsidRDefault="009B2BD1" w:rsidP="009B2BD1">
      <w:pPr>
        <w:pStyle w:val="StyleJustifiedFirstline05Linespacing15lines"/>
      </w:pPr>
      <w:r w:rsidRPr="00B25104">
        <w:t xml:space="preserve">FeCr alloys with Cr concentrations of ~10-18% were aged in furnaces for long times of </w:t>
      </w:r>
      <w:r w:rsidR="009630F3">
        <w:t>1</w:t>
      </w:r>
      <w:r w:rsidRPr="00B25104">
        <w:t>00 hours to 1 year (details can be found in</w:t>
      </w:r>
      <w:r w:rsidR="000C32B7">
        <w:t xml:space="preserve"> </w:t>
      </w:r>
      <w:r w:rsidR="000C32B7">
        <w:fldChar w:fldCharType="begin"/>
      </w:r>
      <w:r w:rsidR="000C32B7">
        <w:instrText xml:space="preserve"> REF _Ref118148469 \h </w:instrText>
      </w:r>
      <w:r w:rsidR="000C32B7">
        <w:fldChar w:fldCharType="separate"/>
      </w:r>
      <w:r w:rsidR="0013323D">
        <w:t xml:space="preserve">Table </w:t>
      </w:r>
      <w:r w:rsidR="0013323D">
        <w:rPr>
          <w:noProof/>
        </w:rPr>
        <w:t>3</w:t>
      </w:r>
      <w:r w:rsidR="0013323D">
        <w:t>.</w:t>
      </w:r>
      <w:r w:rsidR="0013323D">
        <w:rPr>
          <w:noProof/>
        </w:rPr>
        <w:t>2</w:t>
      </w:r>
      <w:r w:rsidR="000C32B7">
        <w:fldChar w:fldCharType="end"/>
      </w:r>
      <w:r w:rsidRPr="00B25104">
        <w:t>). Since α’ precipitates can</w:t>
      </w:r>
    </w:p>
    <w:p w14:paraId="147252EC" w14:textId="77777777" w:rsidR="00176529" w:rsidRDefault="00176529" w:rsidP="00176529">
      <w:pPr>
        <w:pStyle w:val="StyleJustifiedFirstline05Linespacing15lines"/>
        <w:ind w:firstLine="0"/>
      </w:pPr>
      <w:r>
        <w:rPr>
          <w:noProof/>
        </w:rPr>
        <w:lastRenderedPageBreak/>
        <w:drawing>
          <wp:inline distT="0" distB="0" distL="0" distR="0" wp14:anchorId="440F2DBE" wp14:editId="155A9E4E">
            <wp:extent cx="5465294" cy="6733367"/>
            <wp:effectExtent l="0" t="0" r="2540" b="0"/>
            <wp:docPr id="55" name="Picture 5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application&#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81464" cy="6753289"/>
                    </a:xfrm>
                    <a:prstGeom prst="rect">
                      <a:avLst/>
                    </a:prstGeom>
                    <a:noFill/>
                  </pic:spPr>
                </pic:pic>
              </a:graphicData>
            </a:graphic>
          </wp:inline>
        </w:drawing>
      </w:r>
    </w:p>
    <w:p w14:paraId="00E3F3DE" w14:textId="77777777" w:rsidR="00176529" w:rsidRDefault="00176529" w:rsidP="00176529">
      <w:pPr>
        <w:pStyle w:val="Caption"/>
      </w:pPr>
      <w:bookmarkStart w:id="202" w:name="_Ref127193504"/>
      <w:bookmarkStart w:id="203" w:name="_Toc127377209"/>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21</w:t>
      </w:r>
      <w:r>
        <w:rPr>
          <w:noProof/>
        </w:rPr>
        <w:fldChar w:fldCharType="end"/>
      </w:r>
      <w:bookmarkEnd w:id="202"/>
      <w:r>
        <w:t xml:space="preserve"> The evolution of (a) radius, (b) number density, (c) Cr at the core of precipitates, (d) Cr concentrations in matrix and (e) volume fraction of α’ formed after proton irradiations at 250-450 °C to final doses of 2-18 dpa. Shadowed regions indicate results from Fe-18Cr specimens. Two specimens were pre-aged at 475 °C for 900 hours before proton irradiations.</w:t>
      </w:r>
      <w:bookmarkEnd w:id="203"/>
      <w:r>
        <w:t xml:space="preserve"> </w:t>
      </w:r>
    </w:p>
    <w:p w14:paraId="57F95D04" w14:textId="77777777" w:rsidR="00176529" w:rsidRDefault="00176529">
      <w:pPr>
        <w:rPr>
          <w:rFonts w:cs="Times New Roman"/>
          <w:szCs w:val="20"/>
        </w:rPr>
      </w:pPr>
      <w:r>
        <w:br w:type="page"/>
      </w:r>
    </w:p>
    <w:p w14:paraId="0B4DBA64" w14:textId="738E3170" w:rsidR="00817760" w:rsidRDefault="009B2BD1" w:rsidP="0059414F">
      <w:pPr>
        <w:pStyle w:val="StyleJustifiedFirstline05Linespacing15lines"/>
        <w:ind w:firstLine="0"/>
      </w:pPr>
      <w:r w:rsidRPr="00B25104">
        <w:lastRenderedPageBreak/>
        <w:t xml:space="preserve">result in the hardening of specimens, any trace of α’ formation can be tracked through Vickers hardness tests, the results </w:t>
      </w:r>
      <w:r w:rsidR="00F77363">
        <w:t xml:space="preserve">from part of specimens </w:t>
      </w:r>
      <w:r w:rsidRPr="00B25104">
        <w:t>are plotted in</w:t>
      </w:r>
      <w:r w:rsidR="00774062">
        <w:t xml:space="preserve"> </w:t>
      </w:r>
      <w:r w:rsidR="00774062">
        <w:fldChar w:fldCharType="begin"/>
      </w:r>
      <w:r w:rsidR="00774062">
        <w:instrText xml:space="preserve"> REF _Ref119340468 \h </w:instrText>
      </w:r>
      <w:r w:rsidR="00774062">
        <w:fldChar w:fldCharType="separate"/>
      </w:r>
      <w:r w:rsidR="00774062">
        <w:t xml:space="preserve">Figure </w:t>
      </w:r>
      <w:r w:rsidR="00774062">
        <w:rPr>
          <w:noProof/>
        </w:rPr>
        <w:t>4</w:t>
      </w:r>
      <w:r w:rsidR="00774062">
        <w:t>.</w:t>
      </w:r>
      <w:r w:rsidR="00774062">
        <w:rPr>
          <w:noProof/>
        </w:rPr>
        <w:t>22</w:t>
      </w:r>
      <w:r w:rsidR="00774062">
        <w:fldChar w:fldCharType="end"/>
      </w:r>
      <w:r w:rsidRPr="00B25104">
        <w:t xml:space="preserve">. At both 450 and 475 °C, an obvious hardness increase was observed in alloys with Cr concentrations &gt;15 at. %, which implies these two alloys are located in the two-phase region of the phase diagram. On the other hand, Fe-10Cr and Fe-12Cr alloys showed no difference in hardness after thermal aging compared to their as-received (solution annealed) states, and thus their compositions appear to be below the solubility limit, in which there is no thermodynamic driving force for phase separation. These results indicate the phase boundary at 450-475 °C should be between 12.4 and 15.2 at. %, and </w:t>
      </w:r>
      <w:r w:rsidR="004A459D">
        <w:t xml:space="preserve">it </w:t>
      </w:r>
      <w:r w:rsidRPr="00B25104">
        <w:t xml:space="preserve">is consistent with the proton irradiation APT results. Therefore, α’ precipitation </w:t>
      </w:r>
      <w:r w:rsidR="0035513A">
        <w:t xml:space="preserve">in Fe-18Cr alloys </w:t>
      </w:r>
      <w:r w:rsidRPr="00B25104">
        <w:t>at 450 °C</w:t>
      </w:r>
      <w:r w:rsidR="008817FF">
        <w:t xml:space="preserve"> </w:t>
      </w:r>
      <w:r w:rsidRPr="00B25104">
        <w:t xml:space="preserve">can be attributed to </w:t>
      </w:r>
      <w:r w:rsidR="008817FF">
        <w:t xml:space="preserve">pronounced </w:t>
      </w:r>
      <w:r w:rsidRPr="00B25104">
        <w:t>radiation-enhanced diffusion during proton irradiation at 2×10</w:t>
      </w:r>
      <w:r w:rsidRPr="00F41302">
        <w:rPr>
          <w:vertAlign w:val="superscript"/>
        </w:rPr>
        <w:t>-5</w:t>
      </w:r>
      <w:r w:rsidRPr="00B25104">
        <w:t xml:space="preserve"> dpa/s within ~28 hours. However, thermal aging tests at 450 °C for ~28 h will be useful to confirm the effect of thermal annealing alone on α’ formation. </w:t>
      </w:r>
    </w:p>
    <w:p w14:paraId="29ED8A51" w14:textId="77777777" w:rsidR="0059414F" w:rsidRDefault="00CA18D4" w:rsidP="00CA18D4">
      <w:pPr>
        <w:pStyle w:val="StyleJustifiedFirstline05Linespacing15lines"/>
      </w:pPr>
      <w:r w:rsidRPr="007A4702">
        <w:t xml:space="preserve">Cr-enriched clusters can be observed from the APT reconstructions of </w:t>
      </w:r>
      <w:r w:rsidR="00F41302">
        <w:t xml:space="preserve">the </w:t>
      </w:r>
      <w:r w:rsidRPr="007A4702">
        <w:t xml:space="preserve">three Fe-18Cr specimens after thermal aging at 450-500 °C as presented in </w:t>
      </w:r>
      <w:r w:rsidR="00774062">
        <w:fldChar w:fldCharType="begin"/>
      </w:r>
      <w:r w:rsidR="00774062">
        <w:instrText xml:space="preserve"> REF _Ref119341097 \h </w:instrText>
      </w:r>
      <w:r w:rsidR="00774062">
        <w:fldChar w:fldCharType="separate"/>
      </w:r>
      <w:r w:rsidR="00774062">
        <w:t xml:space="preserve">Figure </w:t>
      </w:r>
      <w:r w:rsidR="00774062">
        <w:rPr>
          <w:noProof/>
        </w:rPr>
        <w:t>4</w:t>
      </w:r>
      <w:r w:rsidR="00774062">
        <w:t>.</w:t>
      </w:r>
      <w:r w:rsidR="00774062">
        <w:rPr>
          <w:noProof/>
        </w:rPr>
        <w:t>23</w:t>
      </w:r>
      <w:r w:rsidR="00774062">
        <w:fldChar w:fldCharType="end"/>
      </w:r>
      <w:r w:rsidRPr="007A4702">
        <w:t>(a-c)</w:t>
      </w:r>
      <w:r>
        <w:t xml:space="preserve">. The increasing size of clusters at higher temperatures indicates more growth and coarsening of precipitates. In </w:t>
      </w:r>
      <w:r w:rsidR="00774062">
        <w:fldChar w:fldCharType="begin"/>
      </w:r>
      <w:r w:rsidR="00774062">
        <w:instrText xml:space="preserve"> REF _Ref119341097 \h </w:instrText>
      </w:r>
      <w:r w:rsidR="00774062">
        <w:fldChar w:fldCharType="separate"/>
      </w:r>
      <w:r w:rsidR="00774062">
        <w:t xml:space="preserve">Figure </w:t>
      </w:r>
      <w:r w:rsidR="00774062">
        <w:rPr>
          <w:noProof/>
        </w:rPr>
        <w:t>4</w:t>
      </w:r>
      <w:r w:rsidR="00774062">
        <w:t>.</w:t>
      </w:r>
      <w:r w:rsidR="00774062">
        <w:rPr>
          <w:noProof/>
        </w:rPr>
        <w:t>23</w:t>
      </w:r>
      <w:r w:rsidR="00774062">
        <w:fldChar w:fldCharType="end"/>
      </w:r>
      <w:r>
        <w:t xml:space="preserve">(d), the matrix side of </w:t>
      </w:r>
      <w:r w:rsidR="008C6112">
        <w:t xml:space="preserve">the </w:t>
      </w:r>
      <w:r>
        <w:t xml:space="preserve">proxigram at 500 </w:t>
      </w:r>
      <w:r w:rsidRPr="00CA18D4">
        <w:t>°</w:t>
      </w:r>
      <w:r>
        <w:t xml:space="preserve">C is </w:t>
      </w:r>
      <w:r w:rsidR="00774062">
        <w:t>flatter</w:t>
      </w:r>
      <w:r>
        <w:t xml:space="preserve"> compared to the concaving curves at the two lower temperatures, which is another sign of lower precipitate number density and thus less probability of crossing other precipitates. </w:t>
      </w:r>
      <w:r w:rsidR="00F776D3">
        <w:t>Quantitative properties of α’</w:t>
      </w:r>
      <w:r w:rsidR="00204B21">
        <w:t xml:space="preserve"> precipitates formed after thermal aging are listed in</w:t>
      </w:r>
      <w:r w:rsidR="006C1B26">
        <w:rPr>
          <w:color w:val="FF0000"/>
        </w:rPr>
        <w:t xml:space="preserve"> </w:t>
      </w:r>
      <w:r w:rsidR="006C1B26">
        <w:rPr>
          <w:color w:val="FF0000"/>
        </w:rPr>
        <w:fldChar w:fldCharType="begin"/>
      </w:r>
      <w:r w:rsidR="006C1B26">
        <w:rPr>
          <w:color w:val="FF0000"/>
        </w:rPr>
        <w:instrText xml:space="preserve"> REF _Ref127193985 \h </w:instrText>
      </w:r>
      <w:r w:rsidR="006C1B26">
        <w:rPr>
          <w:color w:val="FF0000"/>
        </w:rPr>
      </w:r>
      <w:r w:rsidR="006C1B26">
        <w:rPr>
          <w:color w:val="FF0000"/>
        </w:rPr>
        <w:fldChar w:fldCharType="separate"/>
      </w:r>
      <w:r w:rsidR="006C1B26">
        <w:t xml:space="preserve">Table </w:t>
      </w:r>
      <w:r w:rsidR="006C1B26">
        <w:rPr>
          <w:noProof/>
        </w:rPr>
        <w:t>4</w:t>
      </w:r>
      <w:r w:rsidR="006C1B26">
        <w:t>.</w:t>
      </w:r>
      <w:r w:rsidR="006C1B26">
        <w:rPr>
          <w:noProof/>
        </w:rPr>
        <w:t>4</w:t>
      </w:r>
      <w:r w:rsidR="006C1B26">
        <w:rPr>
          <w:color w:val="FF0000"/>
        </w:rPr>
        <w:fldChar w:fldCharType="end"/>
      </w:r>
      <w:r w:rsidR="00204B21">
        <w:t xml:space="preserve">. </w:t>
      </w:r>
      <w:r w:rsidR="00541E35">
        <w:t xml:space="preserve">Results from Ref. </w:t>
      </w:r>
      <w:r w:rsidR="00B8394B">
        <w:fldChar w:fldCharType="begin"/>
      </w:r>
      <w:r w:rsidR="00B436DE">
        <w:instrText xml:space="preserve"> ADDIN EN.CITE &lt;EndNote&gt;&lt;Cite&gt;&lt;Author&gt;Zhu&lt;/Author&gt;&lt;Year&gt;2022&lt;/Year&gt;&lt;RecNum&gt;351&lt;/RecNum&gt;&lt;DisplayText&gt;[166]&lt;/DisplayText&gt;&lt;record&gt;&lt;rec-number&gt;351&lt;/rec-number&gt;&lt;foreign-keys&gt;&lt;key app="EN" db-id="05052tp2owzs2qezrt1ve9tja9f25rw2xfas" timestamp="1668461241" guid="8b9bae64-17aa-4a80-9089-4255d8c826a7"&gt;351&lt;/key&gt;&lt;/foreign-keys&gt;&lt;ref-type name="Journal Article"&gt;17&lt;/ref-type&gt;&lt;contributors&gt;&lt;authors&gt;&lt;author&gt;Zhu, Pengcheng&lt;/author&gt;&lt;author&gt;Zhao, Yajie&lt;/author&gt;&lt;author&gt;Agarwal, Shradha&lt;/author&gt;&lt;author&gt;Henry, Jean&lt;/author&gt;&lt;author&gt;Zinkle, Steven J&lt;/author&gt;&lt;/authors&gt;&lt;/contributors&gt;&lt;titles&gt;&lt;title&gt;Toward accurate evaluation of bulk hardness from nanoindentation testing at low indent depths&lt;/title&gt;&lt;secondary-title&gt;Materials &amp;amp; Design&lt;/secondary-title&gt;&lt;/titles&gt;&lt;periodical&gt;&lt;full-title&gt;Materials &amp;amp; Design&lt;/full-title&gt;&lt;/periodical&gt;&lt;pages&gt;110317&lt;/pages&gt;&lt;volume&gt;213&lt;/volume&gt;&lt;dates&gt;&lt;year&gt;2022&lt;/year&gt;&lt;/dates&gt;&lt;isbn&gt;0264-1275&lt;/isbn&gt;&lt;urls&gt;&lt;/urls&gt;&lt;/record&gt;&lt;/Cite&gt;&lt;/EndNote&gt;</w:instrText>
      </w:r>
      <w:r w:rsidR="00B8394B">
        <w:fldChar w:fldCharType="separate"/>
      </w:r>
      <w:r w:rsidR="00B436DE">
        <w:rPr>
          <w:noProof/>
        </w:rPr>
        <w:t>[166]</w:t>
      </w:r>
      <w:r w:rsidR="00B8394B">
        <w:fldChar w:fldCharType="end"/>
      </w:r>
      <w:r w:rsidR="00B8394B">
        <w:t xml:space="preserve"> </w:t>
      </w:r>
      <w:r w:rsidR="00830285">
        <w:t xml:space="preserve">and previous </w:t>
      </w:r>
      <w:r w:rsidR="00E23B0E">
        <w:t xml:space="preserve">thermal annealing performed at 500 °C for 100 or 300 hours </w:t>
      </w:r>
      <w:r w:rsidR="00B8394B">
        <w:t xml:space="preserve">are also summarized here for comparison. </w:t>
      </w:r>
      <w:r>
        <w:t xml:space="preserve">At 500 </w:t>
      </w:r>
      <w:r w:rsidRPr="00CA18D4">
        <w:t>°</w:t>
      </w:r>
      <w:r>
        <w:t xml:space="preserve">C, 900 hours, Cr concentration at precipitate core reaches ~80-85 at. %, which is consistent with previous thermal aging studies characterized by </w:t>
      </w:r>
      <w:r w:rsidR="0030434A">
        <w:t xml:space="preserve">the </w:t>
      </w:r>
      <w:r>
        <w:t xml:space="preserve">APT technique </w:t>
      </w:r>
      <w:r>
        <w:fldChar w:fldCharType="begin"/>
      </w:r>
      <w:r w:rsidR="00922786">
        <w:instrText xml:space="preserve"> ADDIN EN.CITE &lt;EndNote&gt;&lt;Cite&gt;&lt;Author&gt;Novy&lt;/Author&gt;&lt;Year&gt;2009&lt;/Year&gt;&lt;RecNum&gt;358&lt;/RecNum&gt;&lt;DisplayText&gt;[4, 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Cite&gt;&lt;Author&gt;Tissot&lt;/Author&gt;&lt;Year&gt;2019&lt;/Year&gt;&lt;RecNum&gt;359&lt;/RecNum&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EndNote&gt;</w:instrText>
      </w:r>
      <w:r>
        <w:fldChar w:fldCharType="separate"/>
      </w:r>
      <w:r w:rsidR="00922786">
        <w:rPr>
          <w:noProof/>
        </w:rPr>
        <w:t>[4, 66]</w:t>
      </w:r>
      <w:r>
        <w:fldChar w:fldCharType="end"/>
      </w:r>
      <w:r>
        <w:t xml:space="preserve">.  However, α’ formed at 450 and 475 </w:t>
      </w:r>
      <w:r w:rsidRPr="00CA18D4">
        <w:t>°</w:t>
      </w:r>
      <w:r>
        <w:t xml:space="preserve">C showed lower Cr concentrations of 70-80 at. %, which is also lower than the Cr enrichment level in the same alloy after proton irradiation at 450 </w:t>
      </w:r>
      <w:r w:rsidRPr="00CA18D4">
        <w:t>°</w:t>
      </w:r>
      <w:r>
        <w:t>C</w:t>
      </w:r>
      <w:r w:rsidR="0030434A">
        <w:t xml:space="preserve">. </w:t>
      </w:r>
      <w:r w:rsidR="00A33259">
        <w:t xml:space="preserve">It </w:t>
      </w:r>
      <w:r>
        <w:t>suggest</w:t>
      </w:r>
      <w:r w:rsidR="0030434A">
        <w:t>s</w:t>
      </w:r>
      <w:r>
        <w:t xml:space="preserve"> the thermal equilibrium state hasn’t been reached, and </w:t>
      </w:r>
      <w:r w:rsidR="00A33259">
        <w:t xml:space="preserve">a </w:t>
      </w:r>
      <w:r>
        <w:t xml:space="preserve">further increase in Cr concentration will happen after aging for longer times. In </w:t>
      </w:r>
      <w:r w:rsidR="009C46A4">
        <w:fldChar w:fldCharType="begin"/>
      </w:r>
      <w:r w:rsidR="009C46A4">
        <w:instrText xml:space="preserve"> REF _Ref119341097 \h </w:instrText>
      </w:r>
      <w:r w:rsidR="009C46A4">
        <w:fldChar w:fldCharType="separate"/>
      </w:r>
      <w:r w:rsidR="009C46A4">
        <w:t xml:space="preserve">Figure </w:t>
      </w:r>
      <w:r w:rsidR="009C46A4">
        <w:rPr>
          <w:noProof/>
        </w:rPr>
        <w:t>4</w:t>
      </w:r>
      <w:r w:rsidR="009C46A4">
        <w:t>.</w:t>
      </w:r>
      <w:r w:rsidR="009C46A4">
        <w:rPr>
          <w:noProof/>
        </w:rPr>
        <w:t>23</w:t>
      </w:r>
      <w:r w:rsidR="009C46A4">
        <w:fldChar w:fldCharType="end"/>
      </w:r>
      <w:r>
        <w:t xml:space="preserve">(e), matrix solute concentrations show strong dependences on threshold values at 450 and 475 </w:t>
      </w:r>
      <w:r w:rsidRPr="00CA18D4">
        <w:t>°</w:t>
      </w:r>
      <w:r>
        <w:t xml:space="preserve">C. At these conditions, </w:t>
      </w:r>
      <w:r w:rsidR="00A33259">
        <w:t xml:space="preserve">a </w:t>
      </w:r>
      <w:r>
        <w:t>maximum number of interfaces were identified using a threshold concentration of 30 at.</w:t>
      </w:r>
    </w:p>
    <w:p w14:paraId="0532C661" w14:textId="77777777" w:rsidR="0059414F" w:rsidRDefault="0059414F" w:rsidP="0059414F">
      <w:pPr>
        <w:pStyle w:val="StyleJustifiedFirstline05Linespacing15lines"/>
        <w:keepNext/>
        <w:ind w:firstLine="0"/>
        <w:jc w:val="center"/>
      </w:pPr>
      <w:r w:rsidRPr="003F4069">
        <w:rPr>
          <w:noProof/>
        </w:rPr>
        <w:lastRenderedPageBreak/>
        <w:drawing>
          <wp:inline distT="0" distB="0" distL="0" distR="0" wp14:anchorId="4A25DE79" wp14:editId="29D49223">
            <wp:extent cx="3317884" cy="2726121"/>
            <wp:effectExtent l="0" t="0" r="0" b="0"/>
            <wp:docPr id="92" name="Picture 2" descr="Chart&#10;&#10;Description automatically generated">
              <a:extLst xmlns:a="http://schemas.openxmlformats.org/drawingml/2006/main">
                <a:ext uri="{FF2B5EF4-FFF2-40B4-BE49-F238E27FC236}">
                  <a16:creationId xmlns:a16="http://schemas.microsoft.com/office/drawing/2014/main" id="{4913CC35-9F88-464B-BB84-BB38F70FB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2" descr="Chart&#10;&#10;Description automatically generated">
                      <a:extLst>
                        <a:ext uri="{FF2B5EF4-FFF2-40B4-BE49-F238E27FC236}">
                          <a16:creationId xmlns:a16="http://schemas.microsoft.com/office/drawing/2014/main" id="{4913CC35-9F88-464B-BB84-BB38F70FB858}"/>
                        </a:ext>
                      </a:extLst>
                    </pic:cNvPr>
                    <pic:cNvPicPr>
                      <a:picLocks noChangeAspect="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7884" cy="2726121"/>
                    </a:xfrm>
                    <a:prstGeom prst="rect">
                      <a:avLst/>
                    </a:prstGeom>
                    <a:noFill/>
                  </pic:spPr>
                </pic:pic>
              </a:graphicData>
            </a:graphic>
          </wp:inline>
        </w:drawing>
      </w:r>
    </w:p>
    <w:p w14:paraId="07F12BB1" w14:textId="77777777" w:rsidR="0059414F" w:rsidRDefault="0059414F" w:rsidP="0059414F">
      <w:pPr>
        <w:pStyle w:val="Caption"/>
      </w:pPr>
      <w:bookmarkStart w:id="204" w:name="_Ref119340468"/>
      <w:bookmarkStart w:id="205" w:name="_Toc127377210"/>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22</w:t>
      </w:r>
      <w:r>
        <w:rPr>
          <w:noProof/>
        </w:rPr>
        <w:fldChar w:fldCharType="end"/>
      </w:r>
      <w:bookmarkEnd w:id="204"/>
      <w:r>
        <w:t xml:space="preserve"> </w:t>
      </w:r>
      <w:r w:rsidRPr="003F4069">
        <w:t>Vickers hardness of FeCr alloys in as-received and aged states.</w:t>
      </w:r>
      <w:bookmarkEnd w:id="205"/>
    </w:p>
    <w:p w14:paraId="69F4F833" w14:textId="77777777" w:rsidR="00A1640A" w:rsidRDefault="00A1640A" w:rsidP="00A1640A">
      <w:pPr>
        <w:pStyle w:val="StyleJustifiedFirstline05Linespacing15lines"/>
        <w:keepNext/>
        <w:ind w:firstLine="0"/>
        <w:jc w:val="center"/>
      </w:pPr>
      <w:r>
        <w:rPr>
          <w:noProof/>
        </w:rPr>
        <w:lastRenderedPageBreak/>
        <w:drawing>
          <wp:inline distT="0" distB="0" distL="0" distR="0" wp14:anchorId="14A90F0B" wp14:editId="34B2E859">
            <wp:extent cx="5477998" cy="4872251"/>
            <wp:effectExtent l="0" t="0" r="8890" b="5080"/>
            <wp:docPr id="95" name="Picture 9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chart&#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500340" cy="4892122"/>
                    </a:xfrm>
                    <a:prstGeom prst="rect">
                      <a:avLst/>
                    </a:prstGeom>
                    <a:noFill/>
                  </pic:spPr>
                </pic:pic>
              </a:graphicData>
            </a:graphic>
          </wp:inline>
        </w:drawing>
      </w:r>
    </w:p>
    <w:p w14:paraId="75E2B0E4" w14:textId="1BAC7223" w:rsidR="00A1640A" w:rsidRDefault="00A1640A" w:rsidP="00A1640A">
      <w:pPr>
        <w:pStyle w:val="Caption"/>
      </w:pPr>
      <w:bookmarkStart w:id="206" w:name="_Ref119341097"/>
      <w:bookmarkStart w:id="207" w:name="_Toc127377211"/>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23</w:t>
      </w:r>
      <w:r>
        <w:rPr>
          <w:noProof/>
        </w:rPr>
        <w:fldChar w:fldCharType="end"/>
      </w:r>
      <w:bookmarkEnd w:id="206"/>
      <w:r>
        <w:t xml:space="preserve"> (a-c) Cr atoms distribution in Fe-18Cr alloys after thermal aging at the indicated temperatures and times. (d) Proxigrams showing the change of Cr concentration crossing 30% at.% Cr iso-concentration interfaces in the 3 aged specimens. (d) The dependence of measured matrix Cr concentrations as a function of threshold values at interface.</w:t>
      </w:r>
      <w:bookmarkEnd w:id="207"/>
    </w:p>
    <w:p w14:paraId="0122ECDF" w14:textId="026E846D" w:rsidR="00A1640A" w:rsidRPr="00C37278" w:rsidRDefault="00A1640A" w:rsidP="00C37278">
      <w:pPr>
        <w:rPr>
          <w:rFonts w:cs="Times New Roman"/>
          <w:iCs/>
          <w:color w:val="000000" w:themeColor="text1"/>
          <w:sz w:val="22"/>
          <w:szCs w:val="20"/>
        </w:rPr>
      </w:pPr>
      <w:r>
        <w:br w:type="page"/>
      </w:r>
    </w:p>
    <w:p w14:paraId="33E5D8B1" w14:textId="77777777" w:rsidR="00A1640A" w:rsidRDefault="00A1640A" w:rsidP="00A1640A">
      <w:pPr>
        <w:pStyle w:val="Caption"/>
      </w:pPr>
      <w:bookmarkStart w:id="208" w:name="_Ref127193985"/>
      <w:bookmarkStart w:id="209" w:name="_Toc127377093"/>
      <w:r>
        <w:lastRenderedPageBreak/>
        <w:t xml:space="preserve">Table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Table \* ARABIC \s 1 </w:instrText>
      </w:r>
      <w:r>
        <w:fldChar w:fldCharType="separate"/>
      </w:r>
      <w:r>
        <w:rPr>
          <w:noProof/>
        </w:rPr>
        <w:t>4</w:t>
      </w:r>
      <w:r>
        <w:rPr>
          <w:noProof/>
        </w:rPr>
        <w:fldChar w:fldCharType="end"/>
      </w:r>
      <w:bookmarkEnd w:id="208"/>
      <w:r w:rsidRPr="0040326E">
        <w:t xml:space="preserve"> </w:t>
      </w:r>
      <w:r>
        <w:t>The characteristics of α’ precipitates in Fe-18Cr aged at 450-500 °C for 100-8760 hours.</w:t>
      </w:r>
      <w:bookmarkEnd w:id="209"/>
    </w:p>
    <w:tbl>
      <w:tblPr>
        <w:tblW w:w="5000" w:type="pct"/>
        <w:tblCellMar>
          <w:left w:w="0" w:type="dxa"/>
          <w:right w:w="0" w:type="dxa"/>
        </w:tblCellMar>
        <w:tblLook w:val="0420" w:firstRow="1" w:lastRow="0" w:firstColumn="0" w:lastColumn="0" w:noHBand="0" w:noVBand="1"/>
      </w:tblPr>
      <w:tblGrid>
        <w:gridCol w:w="1152"/>
        <w:gridCol w:w="842"/>
        <w:gridCol w:w="1299"/>
        <w:gridCol w:w="1298"/>
        <w:gridCol w:w="1420"/>
        <w:gridCol w:w="1279"/>
        <w:gridCol w:w="1350"/>
      </w:tblGrid>
      <w:tr w:rsidR="00A1640A" w:rsidRPr="006C3B60" w14:paraId="52711625" w14:textId="77777777" w:rsidTr="00CD01F6">
        <w:trPr>
          <w:trHeight w:val="20"/>
        </w:trPr>
        <w:tc>
          <w:tcPr>
            <w:tcW w:w="667" w:type="pct"/>
            <w:tcBorders>
              <w:top w:val="single" w:sz="24" w:space="0" w:color="000000"/>
              <w:left w:val="nil"/>
              <w:bottom w:val="single" w:sz="8" w:space="0" w:color="000000"/>
              <w:right w:val="nil"/>
            </w:tcBorders>
            <w:vAlign w:val="center"/>
          </w:tcPr>
          <w:p w14:paraId="13B6C231" w14:textId="77777777" w:rsidR="00A1640A" w:rsidRPr="006C3B60" w:rsidRDefault="00A1640A" w:rsidP="00CD01F6">
            <w:pPr>
              <w:jc w:val="center"/>
              <w:rPr>
                <w:rFonts w:eastAsia="Times New Roman" w:cs="Times New Roman"/>
                <w:color w:val="000000" w:themeColor="text1"/>
                <w:kern w:val="24"/>
                <w:sz w:val="22"/>
                <w:szCs w:val="22"/>
              </w:rPr>
            </w:pPr>
            <w:r w:rsidRPr="006C3B60">
              <w:rPr>
                <w:rFonts w:eastAsia="Times New Roman" w:cs="Times New Roman"/>
                <w:color w:val="000000" w:themeColor="text1"/>
                <w:kern w:val="24"/>
                <w:sz w:val="22"/>
                <w:szCs w:val="22"/>
              </w:rPr>
              <w:t>Aging temperature</w:t>
            </w:r>
          </w:p>
          <w:p w14:paraId="65448024" w14:textId="77777777" w:rsidR="00A1640A" w:rsidRPr="006C3B60" w:rsidRDefault="00A1640A" w:rsidP="00CD01F6">
            <w:pPr>
              <w:jc w:val="center"/>
              <w:rPr>
                <w:rFonts w:eastAsia="Times New Roman" w:cs="Times New Roman"/>
                <w:color w:val="000000" w:themeColor="text1"/>
                <w:kern w:val="24"/>
                <w:sz w:val="22"/>
                <w:szCs w:val="22"/>
              </w:rPr>
            </w:pPr>
            <w:r w:rsidRPr="006C3B60">
              <w:rPr>
                <w:rFonts w:eastAsia="Times New Roman" w:cs="Times New Roman"/>
                <w:color w:val="000000" w:themeColor="text1"/>
                <w:kern w:val="24"/>
                <w:sz w:val="22"/>
                <w:szCs w:val="22"/>
              </w:rPr>
              <w:t>(°C)</w:t>
            </w:r>
          </w:p>
        </w:tc>
        <w:tc>
          <w:tcPr>
            <w:tcW w:w="48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FF4DF54"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Aging time</w:t>
            </w:r>
          </w:p>
          <w:p w14:paraId="40284713"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(h)</w:t>
            </w:r>
          </w:p>
        </w:tc>
        <w:tc>
          <w:tcPr>
            <w:tcW w:w="752"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43B6829"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Radius</w:t>
            </w:r>
          </w:p>
          <w:p w14:paraId="5617D8F1"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(nm)</w:t>
            </w:r>
          </w:p>
        </w:tc>
        <w:tc>
          <w:tcPr>
            <w:tcW w:w="751"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6BEA6C8A"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Number density</w:t>
            </w:r>
          </w:p>
          <w:p w14:paraId="1B52E5EB"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(10</w:t>
            </w:r>
            <w:r w:rsidRPr="006C3B60">
              <w:rPr>
                <w:rFonts w:eastAsia="Times New Roman" w:cs="Times New Roman"/>
                <w:color w:val="000000" w:themeColor="text1"/>
                <w:kern w:val="24"/>
                <w:sz w:val="22"/>
                <w:szCs w:val="22"/>
                <w:vertAlign w:val="superscript"/>
              </w:rPr>
              <w:t>24</w:t>
            </w:r>
            <w:r w:rsidRPr="006C3B60">
              <w:rPr>
                <w:rFonts w:eastAsia="Times New Roman" w:cs="Times New Roman"/>
                <w:color w:val="000000" w:themeColor="text1"/>
                <w:kern w:val="24"/>
                <w:sz w:val="22"/>
                <w:szCs w:val="22"/>
              </w:rPr>
              <w:t>/m</w:t>
            </w:r>
            <w:r w:rsidRPr="006C3B60">
              <w:rPr>
                <w:rFonts w:eastAsia="Times New Roman" w:cs="Times New Roman"/>
                <w:color w:val="000000" w:themeColor="text1"/>
                <w:kern w:val="24"/>
                <w:sz w:val="22"/>
                <w:szCs w:val="22"/>
                <w:vertAlign w:val="superscript"/>
              </w:rPr>
              <w:t>3</w:t>
            </w:r>
            <w:r w:rsidRPr="006C3B60">
              <w:rPr>
                <w:rFonts w:eastAsia="Times New Roman" w:cs="Times New Roman"/>
                <w:color w:val="000000" w:themeColor="text1"/>
                <w:kern w:val="24"/>
                <w:sz w:val="22"/>
                <w:szCs w:val="22"/>
              </w:rPr>
              <w:t>)</w:t>
            </w:r>
          </w:p>
        </w:tc>
        <w:tc>
          <w:tcPr>
            <w:tcW w:w="822"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564B1E8B" w14:textId="77777777" w:rsidR="00A1640A" w:rsidRPr="006C3B60" w:rsidRDefault="00A1640A" w:rsidP="00CD01F6">
            <w:pPr>
              <w:jc w:val="center"/>
              <w:rPr>
                <w:rFonts w:eastAsia="Times New Roman" w:cs="Times New Roman"/>
                <w:color w:val="000000" w:themeColor="text1"/>
                <w:kern w:val="24"/>
                <w:sz w:val="22"/>
                <w:szCs w:val="22"/>
              </w:rPr>
            </w:pPr>
            <w:r w:rsidRPr="006C3B60">
              <w:rPr>
                <w:rFonts w:eastAsia="Times New Roman" w:cs="Times New Roman"/>
                <w:color w:val="000000" w:themeColor="text1"/>
                <w:kern w:val="24"/>
                <w:sz w:val="22"/>
                <w:szCs w:val="22"/>
              </w:rPr>
              <w:t xml:space="preserve">Cluster core Cr content </w:t>
            </w:r>
          </w:p>
          <w:p w14:paraId="1ADFA0DA"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(at. %)</w:t>
            </w:r>
          </w:p>
        </w:tc>
        <w:tc>
          <w:tcPr>
            <w:tcW w:w="740"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02A8352" w14:textId="77777777" w:rsidR="00A1640A" w:rsidRPr="006C3B60" w:rsidRDefault="00A1640A" w:rsidP="00CD01F6">
            <w:pPr>
              <w:jc w:val="center"/>
              <w:rPr>
                <w:rFonts w:eastAsia="Times New Roman" w:cs="Times New Roman"/>
                <w:color w:val="000000" w:themeColor="text1"/>
                <w:kern w:val="24"/>
                <w:sz w:val="22"/>
                <w:szCs w:val="22"/>
              </w:rPr>
            </w:pPr>
            <w:r w:rsidRPr="006C3B60">
              <w:rPr>
                <w:rFonts w:eastAsia="Times New Roman" w:cs="Times New Roman"/>
                <w:color w:val="000000" w:themeColor="text1"/>
                <w:kern w:val="24"/>
                <w:sz w:val="22"/>
                <w:szCs w:val="22"/>
              </w:rPr>
              <w:t xml:space="preserve">Matrix Cr content </w:t>
            </w:r>
          </w:p>
          <w:p w14:paraId="49FC9623"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(at. %)</w:t>
            </w:r>
          </w:p>
        </w:tc>
        <w:tc>
          <w:tcPr>
            <w:tcW w:w="781"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A18A323"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Volume fraction</w:t>
            </w:r>
          </w:p>
          <w:p w14:paraId="1E378189"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w:t>
            </w:r>
          </w:p>
        </w:tc>
      </w:tr>
      <w:tr w:rsidR="00A1640A" w:rsidRPr="006C3B60" w14:paraId="6AA73620" w14:textId="77777777" w:rsidTr="00CD01F6">
        <w:trPr>
          <w:trHeight w:val="20"/>
        </w:trPr>
        <w:tc>
          <w:tcPr>
            <w:tcW w:w="667" w:type="pct"/>
            <w:tcBorders>
              <w:top w:val="single" w:sz="8" w:space="0" w:color="000000"/>
              <w:left w:val="nil"/>
              <w:bottom w:val="nil"/>
              <w:right w:val="nil"/>
            </w:tcBorders>
            <w:vAlign w:val="center"/>
          </w:tcPr>
          <w:p w14:paraId="576B7E2E" w14:textId="77777777" w:rsidR="00A1640A" w:rsidRPr="006C3B60" w:rsidRDefault="00A1640A" w:rsidP="00CD01F6">
            <w:pPr>
              <w:jc w:val="center"/>
              <w:rPr>
                <w:rFonts w:eastAsia="Times New Roman" w:cs="Times New Roman"/>
                <w:color w:val="000000" w:themeColor="text1"/>
                <w:kern w:val="24"/>
                <w:sz w:val="22"/>
                <w:szCs w:val="22"/>
              </w:rPr>
            </w:pPr>
            <w:r w:rsidRPr="006C3B60">
              <w:rPr>
                <w:rFonts w:eastAsia="Times New Roman" w:cs="Times New Roman"/>
                <w:color w:val="000000" w:themeColor="text1"/>
                <w:kern w:val="24"/>
                <w:sz w:val="22"/>
                <w:szCs w:val="22"/>
              </w:rPr>
              <w:t>450</w:t>
            </w:r>
          </w:p>
        </w:tc>
        <w:tc>
          <w:tcPr>
            <w:tcW w:w="48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51D48466" w14:textId="77777777" w:rsidR="00A1640A"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8760/</w:t>
            </w:r>
          </w:p>
          <w:p w14:paraId="60E82727" w14:textId="77777777" w:rsidR="00A1640A" w:rsidRPr="006C3B60" w:rsidRDefault="00A1640A" w:rsidP="00CD01F6">
            <w:pPr>
              <w:jc w:val="center"/>
              <w:rPr>
                <w:rFonts w:eastAsia="Times New Roman" w:cs="Times New Roman"/>
                <w:sz w:val="22"/>
                <w:szCs w:val="22"/>
              </w:rPr>
            </w:pPr>
            <w:r>
              <w:rPr>
                <w:rFonts w:eastAsia="Times New Roman" w:cs="Times New Roman"/>
                <w:color w:val="000000" w:themeColor="text1"/>
                <w:kern w:val="24"/>
                <w:sz w:val="22"/>
                <w:szCs w:val="22"/>
              </w:rPr>
              <w:t>1 year</w:t>
            </w:r>
          </w:p>
        </w:tc>
        <w:tc>
          <w:tcPr>
            <w:tcW w:w="75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532E4CD" w14:textId="77777777" w:rsidR="00A1640A" w:rsidRPr="006C3B60" w:rsidRDefault="00A1640A" w:rsidP="00CD01F6">
            <w:pPr>
              <w:rPr>
                <w:rFonts w:eastAsia="Times New Roman" w:cs="Times New Roman"/>
                <w:sz w:val="22"/>
                <w:szCs w:val="22"/>
              </w:rPr>
            </w:pPr>
            <w:r>
              <w:rPr>
                <w:rFonts w:eastAsia="Times New Roman" w:cs="Times New Roman"/>
                <w:sz w:val="22"/>
                <w:szCs w:val="22"/>
              </w:rPr>
              <w:t xml:space="preserve">1.58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0.06</w:t>
            </w:r>
          </w:p>
        </w:tc>
        <w:tc>
          <w:tcPr>
            <w:tcW w:w="751"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C8059F3"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4.23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0.36</w:t>
            </w:r>
          </w:p>
        </w:tc>
        <w:tc>
          <w:tcPr>
            <w:tcW w:w="822"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3079212"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73.5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3.0</w:t>
            </w:r>
          </w:p>
        </w:tc>
        <w:tc>
          <w:tcPr>
            <w:tcW w:w="740"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47BB1BB"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12.1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w:t>
            </w:r>
          </w:p>
        </w:tc>
        <w:tc>
          <w:tcPr>
            <w:tcW w:w="781"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185E09B5"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8.63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0.11</w:t>
            </w:r>
          </w:p>
        </w:tc>
      </w:tr>
      <w:tr w:rsidR="00A1640A" w:rsidRPr="006C3B60" w14:paraId="76265CC0" w14:textId="77777777" w:rsidTr="00CD01F6">
        <w:trPr>
          <w:trHeight w:val="20"/>
        </w:trPr>
        <w:tc>
          <w:tcPr>
            <w:tcW w:w="667" w:type="pct"/>
            <w:tcBorders>
              <w:top w:val="nil"/>
              <w:left w:val="nil"/>
              <w:bottom w:val="nil"/>
              <w:right w:val="nil"/>
            </w:tcBorders>
            <w:vAlign w:val="center"/>
          </w:tcPr>
          <w:p w14:paraId="2BD44D82"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475</w:t>
            </w:r>
          </w:p>
        </w:tc>
        <w:tc>
          <w:tcPr>
            <w:tcW w:w="487" w:type="pct"/>
            <w:tcBorders>
              <w:top w:val="nil"/>
              <w:left w:val="nil"/>
              <w:bottom w:val="nil"/>
              <w:right w:val="nil"/>
            </w:tcBorders>
            <w:shd w:val="clear" w:color="auto" w:fill="auto"/>
            <w:tcMar>
              <w:top w:w="72" w:type="dxa"/>
              <w:left w:w="144" w:type="dxa"/>
              <w:bottom w:w="72" w:type="dxa"/>
              <w:right w:w="144" w:type="dxa"/>
            </w:tcMar>
            <w:vAlign w:val="center"/>
            <w:hideMark/>
          </w:tcPr>
          <w:p w14:paraId="0AAE2C94"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100</w:t>
            </w:r>
          </w:p>
        </w:tc>
        <w:tc>
          <w:tcPr>
            <w:tcW w:w="752" w:type="pct"/>
            <w:tcBorders>
              <w:top w:val="nil"/>
              <w:left w:val="nil"/>
              <w:bottom w:val="nil"/>
              <w:right w:val="nil"/>
            </w:tcBorders>
            <w:shd w:val="clear" w:color="auto" w:fill="auto"/>
            <w:tcMar>
              <w:top w:w="72" w:type="dxa"/>
              <w:left w:w="144" w:type="dxa"/>
              <w:bottom w:w="72" w:type="dxa"/>
              <w:right w:w="144" w:type="dxa"/>
            </w:tcMar>
            <w:vAlign w:val="center"/>
            <w:hideMark/>
          </w:tcPr>
          <w:p w14:paraId="56F0CDA8"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1.07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0.02</w:t>
            </w:r>
          </w:p>
        </w:tc>
        <w:tc>
          <w:tcPr>
            <w:tcW w:w="751" w:type="pct"/>
            <w:tcBorders>
              <w:top w:val="nil"/>
              <w:left w:val="nil"/>
              <w:bottom w:val="nil"/>
              <w:right w:val="nil"/>
            </w:tcBorders>
            <w:shd w:val="clear" w:color="auto" w:fill="auto"/>
            <w:tcMar>
              <w:top w:w="72" w:type="dxa"/>
              <w:left w:w="144" w:type="dxa"/>
              <w:bottom w:w="72" w:type="dxa"/>
              <w:right w:w="144" w:type="dxa"/>
            </w:tcMar>
            <w:vAlign w:val="center"/>
            <w:hideMark/>
          </w:tcPr>
          <w:p w14:paraId="6F0E8018"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1.20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0.08</w:t>
            </w:r>
          </w:p>
        </w:tc>
        <w:tc>
          <w:tcPr>
            <w:tcW w:w="822" w:type="pct"/>
            <w:tcBorders>
              <w:top w:val="nil"/>
              <w:left w:val="nil"/>
              <w:bottom w:val="nil"/>
              <w:right w:val="nil"/>
            </w:tcBorders>
            <w:shd w:val="clear" w:color="auto" w:fill="auto"/>
            <w:tcMar>
              <w:top w:w="72" w:type="dxa"/>
              <w:left w:w="144" w:type="dxa"/>
              <w:bottom w:w="72" w:type="dxa"/>
              <w:right w:w="144" w:type="dxa"/>
            </w:tcMar>
            <w:vAlign w:val="center"/>
            <w:hideMark/>
          </w:tcPr>
          <w:p w14:paraId="1A54FF4C"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46.8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0.2</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49D2D3B6"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18.8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w:t>
            </w:r>
          </w:p>
        </w:tc>
        <w:tc>
          <w:tcPr>
            <w:tcW w:w="781" w:type="pct"/>
            <w:tcBorders>
              <w:top w:val="nil"/>
              <w:left w:val="nil"/>
              <w:bottom w:val="nil"/>
              <w:right w:val="nil"/>
            </w:tcBorders>
            <w:shd w:val="clear" w:color="auto" w:fill="auto"/>
            <w:tcMar>
              <w:top w:w="72" w:type="dxa"/>
              <w:left w:w="144" w:type="dxa"/>
              <w:bottom w:w="72" w:type="dxa"/>
              <w:right w:w="144" w:type="dxa"/>
            </w:tcMar>
            <w:vAlign w:val="center"/>
            <w:hideMark/>
          </w:tcPr>
          <w:p w14:paraId="3810C36F"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0.74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0.09</w:t>
            </w:r>
          </w:p>
        </w:tc>
      </w:tr>
      <w:tr w:rsidR="00A1640A" w:rsidRPr="006C3B60" w14:paraId="3686E845" w14:textId="77777777" w:rsidTr="00CD01F6">
        <w:trPr>
          <w:trHeight w:val="20"/>
        </w:trPr>
        <w:tc>
          <w:tcPr>
            <w:tcW w:w="667" w:type="pct"/>
            <w:tcBorders>
              <w:top w:val="nil"/>
              <w:left w:val="nil"/>
              <w:bottom w:val="nil"/>
              <w:right w:val="nil"/>
            </w:tcBorders>
            <w:vAlign w:val="center"/>
          </w:tcPr>
          <w:p w14:paraId="38C13360"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475</w:t>
            </w:r>
          </w:p>
        </w:tc>
        <w:tc>
          <w:tcPr>
            <w:tcW w:w="487" w:type="pct"/>
            <w:tcBorders>
              <w:top w:val="nil"/>
              <w:left w:val="nil"/>
              <w:bottom w:val="nil"/>
              <w:right w:val="nil"/>
            </w:tcBorders>
            <w:shd w:val="clear" w:color="auto" w:fill="auto"/>
            <w:tcMar>
              <w:top w:w="72" w:type="dxa"/>
              <w:left w:w="144" w:type="dxa"/>
              <w:bottom w:w="72" w:type="dxa"/>
              <w:right w:w="144" w:type="dxa"/>
            </w:tcMar>
            <w:vAlign w:val="center"/>
            <w:hideMark/>
          </w:tcPr>
          <w:p w14:paraId="66DCCD01" w14:textId="77777777" w:rsidR="00A1640A" w:rsidRPr="006C3B60" w:rsidRDefault="00A1640A" w:rsidP="00CD01F6">
            <w:pPr>
              <w:jc w:val="center"/>
              <w:rPr>
                <w:rFonts w:eastAsia="Times New Roman" w:cs="Times New Roman"/>
                <w:sz w:val="22"/>
                <w:szCs w:val="22"/>
              </w:rPr>
            </w:pPr>
            <w:r>
              <w:rPr>
                <w:rFonts w:eastAsia="Times New Roman" w:cs="Times New Roman"/>
                <w:color w:val="000000" w:themeColor="text1"/>
                <w:kern w:val="24"/>
                <w:sz w:val="22"/>
                <w:szCs w:val="22"/>
              </w:rPr>
              <w:t>300</w:t>
            </w:r>
          </w:p>
        </w:tc>
        <w:tc>
          <w:tcPr>
            <w:tcW w:w="752" w:type="pct"/>
            <w:tcBorders>
              <w:top w:val="nil"/>
              <w:left w:val="nil"/>
              <w:bottom w:val="nil"/>
              <w:right w:val="nil"/>
            </w:tcBorders>
            <w:shd w:val="clear" w:color="auto" w:fill="auto"/>
            <w:tcMar>
              <w:top w:w="72" w:type="dxa"/>
              <w:left w:w="144" w:type="dxa"/>
              <w:bottom w:w="72" w:type="dxa"/>
              <w:right w:w="144" w:type="dxa"/>
            </w:tcMar>
            <w:vAlign w:val="center"/>
            <w:hideMark/>
          </w:tcPr>
          <w:p w14:paraId="3FB1851E"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1.56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0.01</w:t>
            </w:r>
          </w:p>
        </w:tc>
        <w:tc>
          <w:tcPr>
            <w:tcW w:w="751" w:type="pct"/>
            <w:tcBorders>
              <w:top w:val="nil"/>
              <w:left w:val="nil"/>
              <w:bottom w:val="nil"/>
              <w:right w:val="nil"/>
            </w:tcBorders>
            <w:shd w:val="clear" w:color="auto" w:fill="auto"/>
            <w:tcMar>
              <w:top w:w="72" w:type="dxa"/>
              <w:left w:w="144" w:type="dxa"/>
              <w:bottom w:w="72" w:type="dxa"/>
              <w:right w:w="144" w:type="dxa"/>
            </w:tcMar>
            <w:vAlign w:val="center"/>
            <w:hideMark/>
          </w:tcPr>
          <w:p w14:paraId="184C9D0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3.34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0.04</w:t>
            </w:r>
          </w:p>
        </w:tc>
        <w:tc>
          <w:tcPr>
            <w:tcW w:w="822" w:type="pct"/>
            <w:tcBorders>
              <w:top w:val="nil"/>
              <w:left w:val="nil"/>
              <w:bottom w:val="nil"/>
              <w:right w:val="nil"/>
            </w:tcBorders>
            <w:shd w:val="clear" w:color="auto" w:fill="auto"/>
            <w:tcMar>
              <w:top w:w="72" w:type="dxa"/>
              <w:left w:w="144" w:type="dxa"/>
              <w:bottom w:w="72" w:type="dxa"/>
              <w:right w:w="144" w:type="dxa"/>
            </w:tcMar>
            <w:vAlign w:val="center"/>
            <w:hideMark/>
          </w:tcPr>
          <w:p w14:paraId="4E2FDF5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64.8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2.2</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1D9709DC"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15.5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w:t>
            </w:r>
          </w:p>
        </w:tc>
        <w:tc>
          <w:tcPr>
            <w:tcW w:w="781" w:type="pct"/>
            <w:tcBorders>
              <w:top w:val="nil"/>
              <w:left w:val="nil"/>
              <w:bottom w:val="nil"/>
              <w:right w:val="nil"/>
            </w:tcBorders>
            <w:shd w:val="clear" w:color="auto" w:fill="auto"/>
            <w:tcMar>
              <w:top w:w="72" w:type="dxa"/>
              <w:left w:w="144" w:type="dxa"/>
              <w:bottom w:w="72" w:type="dxa"/>
              <w:right w:w="144" w:type="dxa"/>
            </w:tcMar>
            <w:vAlign w:val="center"/>
            <w:hideMark/>
          </w:tcPr>
          <w:p w14:paraId="4661F1D2"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6.01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0.14</w:t>
            </w:r>
          </w:p>
        </w:tc>
      </w:tr>
      <w:tr w:rsidR="00A1640A" w:rsidRPr="006C3B60" w14:paraId="7B45B67E" w14:textId="77777777" w:rsidTr="00CD01F6">
        <w:trPr>
          <w:trHeight w:val="20"/>
        </w:trPr>
        <w:tc>
          <w:tcPr>
            <w:tcW w:w="667" w:type="pct"/>
            <w:tcBorders>
              <w:top w:val="nil"/>
              <w:left w:val="nil"/>
              <w:bottom w:val="nil"/>
              <w:right w:val="nil"/>
            </w:tcBorders>
            <w:vAlign w:val="center"/>
          </w:tcPr>
          <w:p w14:paraId="708976E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475</w:t>
            </w:r>
          </w:p>
        </w:tc>
        <w:tc>
          <w:tcPr>
            <w:tcW w:w="487" w:type="pct"/>
            <w:tcBorders>
              <w:top w:val="nil"/>
              <w:left w:val="nil"/>
              <w:bottom w:val="nil"/>
              <w:right w:val="nil"/>
            </w:tcBorders>
            <w:shd w:val="clear" w:color="auto" w:fill="auto"/>
            <w:tcMar>
              <w:top w:w="72" w:type="dxa"/>
              <w:left w:w="144" w:type="dxa"/>
              <w:bottom w:w="72" w:type="dxa"/>
              <w:right w:w="144" w:type="dxa"/>
            </w:tcMar>
            <w:vAlign w:val="center"/>
            <w:hideMark/>
          </w:tcPr>
          <w:p w14:paraId="64A2917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900</w:t>
            </w:r>
          </w:p>
        </w:tc>
        <w:tc>
          <w:tcPr>
            <w:tcW w:w="752" w:type="pct"/>
            <w:tcBorders>
              <w:top w:val="nil"/>
              <w:left w:val="nil"/>
              <w:bottom w:val="nil"/>
              <w:right w:val="nil"/>
            </w:tcBorders>
            <w:shd w:val="clear" w:color="auto" w:fill="auto"/>
            <w:tcMar>
              <w:top w:w="72" w:type="dxa"/>
              <w:left w:w="144" w:type="dxa"/>
              <w:bottom w:w="72" w:type="dxa"/>
              <w:right w:w="144" w:type="dxa"/>
            </w:tcMar>
            <w:vAlign w:val="center"/>
            <w:hideMark/>
          </w:tcPr>
          <w:p w14:paraId="4BB2980F"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1.74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0.01</w:t>
            </w:r>
          </w:p>
        </w:tc>
        <w:tc>
          <w:tcPr>
            <w:tcW w:w="751" w:type="pct"/>
            <w:tcBorders>
              <w:top w:val="nil"/>
              <w:left w:val="nil"/>
              <w:bottom w:val="nil"/>
              <w:right w:val="nil"/>
            </w:tcBorders>
            <w:shd w:val="clear" w:color="auto" w:fill="auto"/>
            <w:tcMar>
              <w:top w:w="72" w:type="dxa"/>
              <w:left w:w="144" w:type="dxa"/>
              <w:bottom w:w="72" w:type="dxa"/>
              <w:right w:w="144" w:type="dxa"/>
            </w:tcMar>
            <w:vAlign w:val="center"/>
            <w:hideMark/>
          </w:tcPr>
          <w:p w14:paraId="1D804288"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2.41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0.04</w:t>
            </w:r>
          </w:p>
        </w:tc>
        <w:tc>
          <w:tcPr>
            <w:tcW w:w="822" w:type="pct"/>
            <w:tcBorders>
              <w:top w:val="nil"/>
              <w:left w:val="nil"/>
              <w:bottom w:val="nil"/>
              <w:right w:val="nil"/>
            </w:tcBorders>
            <w:shd w:val="clear" w:color="auto" w:fill="auto"/>
            <w:tcMar>
              <w:top w:w="72" w:type="dxa"/>
              <w:left w:w="144" w:type="dxa"/>
              <w:bottom w:w="72" w:type="dxa"/>
              <w:right w:w="144" w:type="dxa"/>
            </w:tcMar>
            <w:vAlign w:val="center"/>
            <w:hideMark/>
          </w:tcPr>
          <w:p w14:paraId="5C850F08"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69.8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0.3</w:t>
            </w:r>
          </w:p>
        </w:tc>
        <w:tc>
          <w:tcPr>
            <w:tcW w:w="740" w:type="pct"/>
            <w:tcBorders>
              <w:top w:val="nil"/>
              <w:left w:val="nil"/>
              <w:bottom w:val="nil"/>
              <w:right w:val="nil"/>
            </w:tcBorders>
            <w:shd w:val="clear" w:color="auto" w:fill="auto"/>
            <w:tcMar>
              <w:top w:w="72" w:type="dxa"/>
              <w:left w:w="144" w:type="dxa"/>
              <w:bottom w:w="72" w:type="dxa"/>
              <w:right w:w="144" w:type="dxa"/>
            </w:tcMar>
            <w:vAlign w:val="center"/>
            <w:hideMark/>
          </w:tcPr>
          <w:p w14:paraId="779E8583" w14:textId="77777777" w:rsidR="00A1640A" w:rsidRPr="00386F5F" w:rsidRDefault="00A1640A" w:rsidP="00CD01F6">
            <w:pPr>
              <w:jc w:val="center"/>
              <w:rPr>
                <w:rFonts w:eastAsia="Times New Roman" w:cs="Times New Roman"/>
                <w:color w:val="FF0000"/>
                <w:sz w:val="22"/>
                <w:szCs w:val="22"/>
              </w:rPr>
            </w:pPr>
            <w:r>
              <w:rPr>
                <w:rFonts w:eastAsia="Times New Roman" w:cs="Times New Roman"/>
                <w:sz w:val="22"/>
                <w:szCs w:val="22"/>
              </w:rPr>
              <w:t xml:space="preserve">13.4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0.4</w:t>
            </w:r>
          </w:p>
        </w:tc>
        <w:tc>
          <w:tcPr>
            <w:tcW w:w="781" w:type="pct"/>
            <w:tcBorders>
              <w:top w:val="nil"/>
              <w:left w:val="nil"/>
              <w:bottom w:val="nil"/>
              <w:right w:val="nil"/>
            </w:tcBorders>
            <w:shd w:val="clear" w:color="auto" w:fill="auto"/>
            <w:tcMar>
              <w:top w:w="72" w:type="dxa"/>
              <w:left w:w="144" w:type="dxa"/>
              <w:bottom w:w="72" w:type="dxa"/>
              <w:right w:w="144" w:type="dxa"/>
            </w:tcMar>
            <w:vAlign w:val="center"/>
            <w:hideMark/>
          </w:tcPr>
          <w:p w14:paraId="1774EA1A"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 xml:space="preserve">6.57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0.03</w:t>
            </w:r>
          </w:p>
        </w:tc>
      </w:tr>
      <w:tr w:rsidR="00A1640A" w:rsidRPr="006C3B60" w14:paraId="1B4B08A1" w14:textId="77777777" w:rsidTr="00CD01F6">
        <w:trPr>
          <w:trHeight w:val="20"/>
        </w:trPr>
        <w:tc>
          <w:tcPr>
            <w:tcW w:w="667" w:type="pct"/>
            <w:tcBorders>
              <w:top w:val="nil"/>
              <w:left w:val="nil"/>
              <w:bottom w:val="nil"/>
              <w:right w:val="nil"/>
            </w:tcBorders>
            <w:vAlign w:val="center"/>
          </w:tcPr>
          <w:p w14:paraId="3C76F1D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475</w:t>
            </w:r>
          </w:p>
        </w:tc>
        <w:tc>
          <w:tcPr>
            <w:tcW w:w="487" w:type="pct"/>
            <w:tcBorders>
              <w:top w:val="nil"/>
              <w:left w:val="nil"/>
              <w:bottom w:val="nil"/>
              <w:right w:val="nil"/>
            </w:tcBorders>
            <w:shd w:val="clear" w:color="auto" w:fill="auto"/>
            <w:tcMar>
              <w:top w:w="72" w:type="dxa"/>
              <w:left w:w="144" w:type="dxa"/>
              <w:bottom w:w="72" w:type="dxa"/>
              <w:right w:w="144" w:type="dxa"/>
            </w:tcMar>
            <w:vAlign w:val="center"/>
          </w:tcPr>
          <w:p w14:paraId="3A27A416"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4000</w:t>
            </w:r>
          </w:p>
        </w:tc>
        <w:tc>
          <w:tcPr>
            <w:tcW w:w="752" w:type="pct"/>
            <w:tcBorders>
              <w:top w:val="nil"/>
              <w:left w:val="nil"/>
              <w:bottom w:val="nil"/>
              <w:right w:val="nil"/>
            </w:tcBorders>
            <w:shd w:val="clear" w:color="auto" w:fill="auto"/>
            <w:tcMar>
              <w:top w:w="72" w:type="dxa"/>
              <w:left w:w="144" w:type="dxa"/>
              <w:bottom w:w="72" w:type="dxa"/>
              <w:right w:w="144" w:type="dxa"/>
            </w:tcMar>
            <w:vAlign w:val="center"/>
          </w:tcPr>
          <w:p w14:paraId="1DCEAC92"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sz w:val="22"/>
                <w:szCs w:val="22"/>
              </w:rPr>
              <w:t xml:space="preserve">1.77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0.02</w:t>
            </w:r>
          </w:p>
        </w:tc>
        <w:tc>
          <w:tcPr>
            <w:tcW w:w="751" w:type="pct"/>
            <w:tcBorders>
              <w:top w:val="nil"/>
              <w:left w:val="nil"/>
              <w:bottom w:val="nil"/>
              <w:right w:val="nil"/>
            </w:tcBorders>
            <w:shd w:val="clear" w:color="auto" w:fill="auto"/>
            <w:tcMar>
              <w:top w:w="72" w:type="dxa"/>
              <w:left w:w="144" w:type="dxa"/>
              <w:bottom w:w="72" w:type="dxa"/>
              <w:right w:w="144" w:type="dxa"/>
            </w:tcMar>
            <w:vAlign w:val="center"/>
          </w:tcPr>
          <w:p w14:paraId="1CBF28F2"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2.71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0.10</w:t>
            </w:r>
          </w:p>
        </w:tc>
        <w:tc>
          <w:tcPr>
            <w:tcW w:w="822" w:type="pct"/>
            <w:tcBorders>
              <w:top w:val="nil"/>
              <w:left w:val="nil"/>
              <w:bottom w:val="nil"/>
              <w:right w:val="nil"/>
            </w:tcBorders>
            <w:shd w:val="clear" w:color="auto" w:fill="auto"/>
            <w:tcMar>
              <w:top w:w="72" w:type="dxa"/>
              <w:left w:w="144" w:type="dxa"/>
              <w:bottom w:w="72" w:type="dxa"/>
              <w:right w:w="144" w:type="dxa"/>
            </w:tcMar>
            <w:vAlign w:val="center"/>
          </w:tcPr>
          <w:p w14:paraId="6C927F76"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74.5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1.5</w:t>
            </w:r>
          </w:p>
        </w:tc>
        <w:tc>
          <w:tcPr>
            <w:tcW w:w="740" w:type="pct"/>
            <w:tcBorders>
              <w:top w:val="nil"/>
              <w:left w:val="nil"/>
              <w:bottom w:val="nil"/>
              <w:right w:val="nil"/>
            </w:tcBorders>
            <w:shd w:val="clear" w:color="auto" w:fill="auto"/>
            <w:tcMar>
              <w:top w:w="72" w:type="dxa"/>
              <w:left w:w="144" w:type="dxa"/>
              <w:bottom w:w="72" w:type="dxa"/>
              <w:right w:w="144" w:type="dxa"/>
            </w:tcMar>
            <w:vAlign w:val="center"/>
          </w:tcPr>
          <w:p w14:paraId="4B30D0DF"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13.3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w:t>
            </w:r>
          </w:p>
        </w:tc>
        <w:tc>
          <w:tcPr>
            <w:tcW w:w="781" w:type="pct"/>
            <w:tcBorders>
              <w:top w:val="nil"/>
              <w:left w:val="nil"/>
              <w:bottom w:val="nil"/>
              <w:right w:val="nil"/>
            </w:tcBorders>
            <w:shd w:val="clear" w:color="auto" w:fill="auto"/>
            <w:tcMar>
              <w:top w:w="72" w:type="dxa"/>
              <w:left w:w="144" w:type="dxa"/>
              <w:bottom w:w="72" w:type="dxa"/>
              <w:right w:w="144" w:type="dxa"/>
            </w:tcMar>
            <w:vAlign w:val="center"/>
          </w:tcPr>
          <w:p w14:paraId="2AC9D05B"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7.62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0.11</w:t>
            </w:r>
          </w:p>
        </w:tc>
      </w:tr>
      <w:tr w:rsidR="00A1640A" w:rsidRPr="006C3B60" w14:paraId="5466C698" w14:textId="77777777" w:rsidTr="00CD01F6">
        <w:trPr>
          <w:trHeight w:val="20"/>
        </w:trPr>
        <w:tc>
          <w:tcPr>
            <w:tcW w:w="667" w:type="pct"/>
            <w:tcBorders>
              <w:top w:val="nil"/>
              <w:left w:val="nil"/>
              <w:bottom w:val="nil"/>
              <w:right w:val="nil"/>
            </w:tcBorders>
            <w:vAlign w:val="center"/>
          </w:tcPr>
          <w:p w14:paraId="2896CC9A"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500</w:t>
            </w:r>
          </w:p>
        </w:tc>
        <w:tc>
          <w:tcPr>
            <w:tcW w:w="487" w:type="pct"/>
            <w:tcBorders>
              <w:top w:val="nil"/>
              <w:left w:val="nil"/>
              <w:bottom w:val="nil"/>
              <w:right w:val="nil"/>
            </w:tcBorders>
            <w:shd w:val="clear" w:color="auto" w:fill="auto"/>
            <w:tcMar>
              <w:top w:w="72" w:type="dxa"/>
              <w:left w:w="144" w:type="dxa"/>
              <w:bottom w:w="72" w:type="dxa"/>
              <w:right w:w="144" w:type="dxa"/>
            </w:tcMar>
            <w:vAlign w:val="center"/>
          </w:tcPr>
          <w:p w14:paraId="3C33E7B1"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100</w:t>
            </w:r>
          </w:p>
        </w:tc>
        <w:tc>
          <w:tcPr>
            <w:tcW w:w="752" w:type="pct"/>
            <w:tcBorders>
              <w:top w:val="nil"/>
              <w:left w:val="nil"/>
              <w:bottom w:val="nil"/>
              <w:right w:val="nil"/>
            </w:tcBorders>
            <w:shd w:val="clear" w:color="auto" w:fill="auto"/>
            <w:tcMar>
              <w:top w:w="72" w:type="dxa"/>
              <w:left w:w="144" w:type="dxa"/>
              <w:bottom w:w="72" w:type="dxa"/>
              <w:right w:w="144" w:type="dxa"/>
            </w:tcMar>
          </w:tcPr>
          <w:p w14:paraId="2E4C5089" w14:textId="77777777" w:rsidR="00A1640A" w:rsidRPr="006C3B60" w:rsidRDefault="00A1640A" w:rsidP="00CD01F6">
            <w:pPr>
              <w:jc w:val="center"/>
              <w:rPr>
                <w:rFonts w:eastAsia="Times New Roman" w:cs="Times New Roman"/>
                <w:color w:val="000000" w:themeColor="text1"/>
                <w:kern w:val="24"/>
                <w:sz w:val="22"/>
                <w:szCs w:val="22"/>
              </w:rPr>
            </w:pPr>
            <w:r w:rsidRPr="005D273A">
              <w:rPr>
                <w:rFonts w:eastAsia="Times New Roman" w:cs="Times New Roman"/>
                <w:sz w:val="22"/>
                <w:szCs w:val="22"/>
              </w:rPr>
              <w:t xml:space="preserve">1.24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0.03</w:t>
            </w:r>
          </w:p>
        </w:tc>
        <w:tc>
          <w:tcPr>
            <w:tcW w:w="751" w:type="pct"/>
            <w:tcBorders>
              <w:top w:val="nil"/>
              <w:left w:val="nil"/>
              <w:bottom w:val="nil"/>
              <w:right w:val="nil"/>
            </w:tcBorders>
            <w:shd w:val="clear" w:color="auto" w:fill="auto"/>
            <w:tcMar>
              <w:top w:w="72" w:type="dxa"/>
              <w:left w:w="144" w:type="dxa"/>
              <w:bottom w:w="72" w:type="dxa"/>
              <w:right w:w="144" w:type="dxa"/>
            </w:tcMar>
          </w:tcPr>
          <w:p w14:paraId="40BA6C70"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1.13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0.13</w:t>
            </w:r>
          </w:p>
        </w:tc>
        <w:tc>
          <w:tcPr>
            <w:tcW w:w="822" w:type="pct"/>
            <w:tcBorders>
              <w:top w:val="nil"/>
              <w:left w:val="nil"/>
              <w:bottom w:val="nil"/>
              <w:right w:val="nil"/>
            </w:tcBorders>
            <w:shd w:val="clear" w:color="auto" w:fill="auto"/>
            <w:tcMar>
              <w:top w:w="72" w:type="dxa"/>
              <w:left w:w="144" w:type="dxa"/>
              <w:bottom w:w="72" w:type="dxa"/>
              <w:right w:w="144" w:type="dxa"/>
            </w:tcMar>
          </w:tcPr>
          <w:p w14:paraId="4ADEE844"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51.4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0.7</w:t>
            </w:r>
          </w:p>
        </w:tc>
        <w:tc>
          <w:tcPr>
            <w:tcW w:w="740" w:type="pct"/>
            <w:tcBorders>
              <w:top w:val="nil"/>
              <w:left w:val="nil"/>
              <w:bottom w:val="nil"/>
              <w:right w:val="nil"/>
            </w:tcBorders>
            <w:shd w:val="clear" w:color="auto" w:fill="auto"/>
            <w:tcMar>
              <w:top w:w="72" w:type="dxa"/>
              <w:left w:w="144" w:type="dxa"/>
              <w:bottom w:w="72" w:type="dxa"/>
              <w:right w:w="144" w:type="dxa"/>
            </w:tcMar>
          </w:tcPr>
          <w:p w14:paraId="648161E7" w14:textId="77777777" w:rsidR="00A1640A" w:rsidRPr="006C3B60" w:rsidRDefault="00A1640A" w:rsidP="00CD01F6">
            <w:pPr>
              <w:jc w:val="center"/>
              <w:rPr>
                <w:rFonts w:eastAsia="Times New Roman" w:cs="Times New Roman"/>
                <w:color w:val="000000" w:themeColor="text1"/>
                <w:kern w:val="24"/>
                <w:sz w:val="22"/>
                <w:szCs w:val="22"/>
              </w:rPr>
            </w:pPr>
            <w:r w:rsidRPr="005D4D9C">
              <w:rPr>
                <w:rFonts w:eastAsia="Times New Roman" w:cs="Times New Roman"/>
                <w:sz w:val="22"/>
                <w:szCs w:val="22"/>
              </w:rPr>
              <w:t xml:space="preserve">18.4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0.1</w:t>
            </w:r>
          </w:p>
        </w:tc>
        <w:tc>
          <w:tcPr>
            <w:tcW w:w="781" w:type="pct"/>
            <w:tcBorders>
              <w:top w:val="nil"/>
              <w:left w:val="nil"/>
              <w:bottom w:val="nil"/>
              <w:right w:val="nil"/>
            </w:tcBorders>
            <w:shd w:val="clear" w:color="auto" w:fill="auto"/>
            <w:tcMar>
              <w:top w:w="72" w:type="dxa"/>
              <w:left w:w="144" w:type="dxa"/>
              <w:bottom w:w="72" w:type="dxa"/>
              <w:right w:w="144" w:type="dxa"/>
            </w:tcMar>
          </w:tcPr>
          <w:p w14:paraId="5295B5A8"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color w:val="000000" w:themeColor="text1"/>
                <w:kern w:val="24"/>
                <w:sz w:val="22"/>
                <w:szCs w:val="22"/>
              </w:rPr>
              <w:t xml:space="preserve">1.18 </w:t>
            </w:r>
            <w:r w:rsidRPr="006C3B60">
              <w:rPr>
                <w:rFonts w:eastAsia="Times New Roman" w:cs="Times New Roman"/>
                <w:color w:val="000000" w:themeColor="text1"/>
                <w:kern w:val="24"/>
                <w:sz w:val="22"/>
                <w:szCs w:val="22"/>
              </w:rPr>
              <w:t>±</w:t>
            </w:r>
            <w:r>
              <w:rPr>
                <w:rFonts w:eastAsia="Times New Roman" w:cs="Times New Roman"/>
                <w:color w:val="000000" w:themeColor="text1"/>
                <w:kern w:val="24"/>
                <w:sz w:val="22"/>
                <w:szCs w:val="22"/>
              </w:rPr>
              <w:t xml:space="preserve"> 0.08</w:t>
            </w:r>
          </w:p>
        </w:tc>
      </w:tr>
      <w:tr w:rsidR="00A1640A" w:rsidRPr="006C3B60" w14:paraId="1AAE5D1C" w14:textId="77777777" w:rsidTr="00CD01F6">
        <w:trPr>
          <w:trHeight w:val="20"/>
        </w:trPr>
        <w:tc>
          <w:tcPr>
            <w:tcW w:w="667" w:type="pct"/>
            <w:tcBorders>
              <w:top w:val="nil"/>
              <w:left w:val="nil"/>
              <w:bottom w:val="nil"/>
              <w:right w:val="nil"/>
            </w:tcBorders>
            <w:vAlign w:val="center"/>
          </w:tcPr>
          <w:p w14:paraId="05DDA9E3" w14:textId="77777777" w:rsidR="00A1640A" w:rsidRPr="003E38F0" w:rsidRDefault="00A1640A" w:rsidP="00CD01F6">
            <w:pPr>
              <w:jc w:val="center"/>
              <w:rPr>
                <w:rFonts w:eastAsia="Times New Roman" w:cs="Times New Roman"/>
                <w:sz w:val="22"/>
                <w:szCs w:val="22"/>
              </w:rPr>
            </w:pPr>
            <w:r w:rsidRPr="003E38F0">
              <w:rPr>
                <w:rFonts w:eastAsia="Times New Roman" w:cs="Times New Roman"/>
                <w:sz w:val="22"/>
                <w:szCs w:val="22"/>
              </w:rPr>
              <w:t>500</w:t>
            </w:r>
          </w:p>
        </w:tc>
        <w:tc>
          <w:tcPr>
            <w:tcW w:w="487" w:type="pct"/>
            <w:tcBorders>
              <w:top w:val="nil"/>
              <w:left w:val="nil"/>
              <w:bottom w:val="nil"/>
              <w:right w:val="nil"/>
            </w:tcBorders>
            <w:shd w:val="clear" w:color="auto" w:fill="auto"/>
            <w:tcMar>
              <w:top w:w="72" w:type="dxa"/>
              <w:left w:w="144" w:type="dxa"/>
              <w:bottom w:w="72" w:type="dxa"/>
              <w:right w:w="144" w:type="dxa"/>
            </w:tcMar>
            <w:vAlign w:val="center"/>
          </w:tcPr>
          <w:p w14:paraId="23CB15D3" w14:textId="77777777" w:rsidR="00A1640A" w:rsidRPr="003E38F0" w:rsidRDefault="00A1640A" w:rsidP="00CD01F6">
            <w:pPr>
              <w:jc w:val="center"/>
              <w:rPr>
                <w:rFonts w:eastAsia="Times New Roman" w:cs="Times New Roman"/>
                <w:sz w:val="22"/>
                <w:szCs w:val="22"/>
              </w:rPr>
            </w:pPr>
            <w:r w:rsidRPr="003E38F0">
              <w:rPr>
                <w:rFonts w:eastAsia="Times New Roman" w:cs="Times New Roman"/>
                <w:sz w:val="22"/>
                <w:szCs w:val="22"/>
              </w:rPr>
              <w:t>300</w:t>
            </w:r>
          </w:p>
        </w:tc>
        <w:tc>
          <w:tcPr>
            <w:tcW w:w="752" w:type="pct"/>
            <w:tcBorders>
              <w:top w:val="nil"/>
              <w:left w:val="nil"/>
              <w:bottom w:val="nil"/>
              <w:right w:val="nil"/>
            </w:tcBorders>
            <w:shd w:val="clear" w:color="auto" w:fill="auto"/>
            <w:tcMar>
              <w:top w:w="72" w:type="dxa"/>
              <w:left w:w="144" w:type="dxa"/>
              <w:bottom w:w="72" w:type="dxa"/>
              <w:right w:w="144" w:type="dxa"/>
            </w:tcMar>
          </w:tcPr>
          <w:p w14:paraId="41110782" w14:textId="77777777" w:rsidR="00A1640A" w:rsidRPr="003E38F0" w:rsidRDefault="00A1640A" w:rsidP="00CD01F6">
            <w:pPr>
              <w:jc w:val="center"/>
              <w:rPr>
                <w:rFonts w:eastAsia="Times New Roman" w:cs="Times New Roman"/>
                <w:kern w:val="24"/>
                <w:sz w:val="22"/>
                <w:szCs w:val="22"/>
              </w:rPr>
            </w:pPr>
            <w:r w:rsidRPr="003E38F0">
              <w:rPr>
                <w:rFonts w:eastAsia="Times New Roman" w:cs="Times New Roman"/>
                <w:kern w:val="24"/>
                <w:sz w:val="22"/>
                <w:szCs w:val="22"/>
              </w:rPr>
              <w:t>1.45</w:t>
            </w:r>
          </w:p>
        </w:tc>
        <w:tc>
          <w:tcPr>
            <w:tcW w:w="751" w:type="pct"/>
            <w:tcBorders>
              <w:top w:val="nil"/>
              <w:left w:val="nil"/>
              <w:bottom w:val="nil"/>
              <w:right w:val="nil"/>
            </w:tcBorders>
            <w:shd w:val="clear" w:color="auto" w:fill="auto"/>
            <w:tcMar>
              <w:top w:w="72" w:type="dxa"/>
              <w:left w:w="144" w:type="dxa"/>
              <w:bottom w:w="72" w:type="dxa"/>
              <w:right w:w="144" w:type="dxa"/>
            </w:tcMar>
          </w:tcPr>
          <w:p w14:paraId="4559E77C" w14:textId="77777777" w:rsidR="00A1640A" w:rsidRPr="003E38F0" w:rsidRDefault="00A1640A" w:rsidP="00CD01F6">
            <w:pPr>
              <w:jc w:val="center"/>
              <w:rPr>
                <w:rFonts w:eastAsia="Times New Roman" w:cs="Times New Roman"/>
                <w:kern w:val="24"/>
                <w:sz w:val="22"/>
                <w:szCs w:val="22"/>
              </w:rPr>
            </w:pPr>
            <w:r w:rsidRPr="003E38F0">
              <w:rPr>
                <w:rFonts w:eastAsia="Times New Roman" w:cs="Times New Roman"/>
                <w:sz w:val="22"/>
                <w:szCs w:val="22"/>
              </w:rPr>
              <w:t>0.65</w:t>
            </w:r>
          </w:p>
        </w:tc>
        <w:tc>
          <w:tcPr>
            <w:tcW w:w="822" w:type="pct"/>
            <w:tcBorders>
              <w:top w:val="nil"/>
              <w:left w:val="nil"/>
              <w:bottom w:val="nil"/>
              <w:right w:val="nil"/>
            </w:tcBorders>
            <w:shd w:val="clear" w:color="auto" w:fill="auto"/>
            <w:tcMar>
              <w:top w:w="72" w:type="dxa"/>
              <w:left w:w="144" w:type="dxa"/>
              <w:bottom w:w="72" w:type="dxa"/>
              <w:right w:w="144" w:type="dxa"/>
            </w:tcMar>
          </w:tcPr>
          <w:p w14:paraId="2512510C" w14:textId="77777777" w:rsidR="00A1640A" w:rsidRPr="003E38F0" w:rsidRDefault="00A1640A" w:rsidP="00CD01F6">
            <w:pPr>
              <w:jc w:val="center"/>
              <w:rPr>
                <w:rFonts w:eastAsia="Times New Roman" w:cs="Times New Roman"/>
                <w:kern w:val="24"/>
                <w:sz w:val="22"/>
                <w:szCs w:val="22"/>
              </w:rPr>
            </w:pPr>
            <w:r w:rsidRPr="003E38F0">
              <w:rPr>
                <w:rFonts w:eastAsia="Times New Roman" w:cs="Times New Roman"/>
                <w:sz w:val="22"/>
                <w:szCs w:val="22"/>
              </w:rPr>
              <w:t>58.6</w:t>
            </w:r>
          </w:p>
        </w:tc>
        <w:tc>
          <w:tcPr>
            <w:tcW w:w="740" w:type="pct"/>
            <w:tcBorders>
              <w:top w:val="nil"/>
              <w:left w:val="nil"/>
              <w:bottom w:val="nil"/>
              <w:right w:val="nil"/>
            </w:tcBorders>
            <w:shd w:val="clear" w:color="auto" w:fill="auto"/>
            <w:tcMar>
              <w:top w:w="72" w:type="dxa"/>
              <w:left w:w="144" w:type="dxa"/>
              <w:bottom w:w="72" w:type="dxa"/>
              <w:right w:w="144" w:type="dxa"/>
            </w:tcMar>
          </w:tcPr>
          <w:p w14:paraId="4ABBFA66" w14:textId="77777777" w:rsidR="00A1640A" w:rsidRPr="003E38F0" w:rsidRDefault="00A1640A" w:rsidP="00CD01F6">
            <w:pPr>
              <w:jc w:val="center"/>
              <w:rPr>
                <w:rFonts w:eastAsia="Times New Roman" w:cs="Times New Roman"/>
                <w:kern w:val="24"/>
                <w:sz w:val="22"/>
                <w:szCs w:val="22"/>
              </w:rPr>
            </w:pPr>
            <w:r w:rsidRPr="003E38F0">
              <w:rPr>
                <w:rFonts w:eastAsia="Times New Roman" w:cs="Times New Roman"/>
                <w:sz w:val="22"/>
                <w:szCs w:val="22"/>
              </w:rPr>
              <w:t>18.2</w:t>
            </w:r>
          </w:p>
        </w:tc>
        <w:tc>
          <w:tcPr>
            <w:tcW w:w="781" w:type="pct"/>
            <w:tcBorders>
              <w:top w:val="nil"/>
              <w:left w:val="nil"/>
              <w:bottom w:val="nil"/>
              <w:right w:val="nil"/>
            </w:tcBorders>
            <w:shd w:val="clear" w:color="auto" w:fill="auto"/>
            <w:tcMar>
              <w:top w:w="72" w:type="dxa"/>
              <w:left w:w="144" w:type="dxa"/>
              <w:bottom w:w="72" w:type="dxa"/>
              <w:right w:w="144" w:type="dxa"/>
            </w:tcMar>
          </w:tcPr>
          <w:p w14:paraId="2881E802" w14:textId="77777777" w:rsidR="00A1640A" w:rsidRPr="003E38F0" w:rsidRDefault="00A1640A" w:rsidP="00CD01F6">
            <w:pPr>
              <w:jc w:val="center"/>
              <w:rPr>
                <w:rFonts w:eastAsia="Times New Roman" w:cs="Times New Roman"/>
                <w:kern w:val="24"/>
                <w:sz w:val="22"/>
                <w:szCs w:val="22"/>
              </w:rPr>
            </w:pPr>
            <w:r w:rsidRPr="003E38F0">
              <w:rPr>
                <w:rFonts w:eastAsia="Times New Roman" w:cs="Times New Roman"/>
                <w:sz w:val="22"/>
                <w:szCs w:val="22"/>
              </w:rPr>
              <w:t>1.01</w:t>
            </w:r>
          </w:p>
        </w:tc>
      </w:tr>
      <w:tr w:rsidR="00A1640A" w:rsidRPr="006C3B60" w14:paraId="35E47ECC" w14:textId="77777777" w:rsidTr="00CD01F6">
        <w:trPr>
          <w:trHeight w:val="20"/>
        </w:trPr>
        <w:tc>
          <w:tcPr>
            <w:tcW w:w="667" w:type="pct"/>
            <w:tcBorders>
              <w:top w:val="nil"/>
              <w:left w:val="nil"/>
              <w:bottom w:val="single" w:sz="24" w:space="0" w:color="000000"/>
              <w:right w:val="nil"/>
            </w:tcBorders>
            <w:vAlign w:val="center"/>
          </w:tcPr>
          <w:p w14:paraId="2E36C07B" w14:textId="77777777" w:rsidR="00A1640A" w:rsidRPr="006C3B60" w:rsidRDefault="00A1640A" w:rsidP="00CD01F6">
            <w:pPr>
              <w:jc w:val="center"/>
              <w:rPr>
                <w:rFonts w:eastAsia="Times New Roman" w:cs="Times New Roman"/>
                <w:color w:val="000000" w:themeColor="text1"/>
                <w:kern w:val="24"/>
                <w:sz w:val="22"/>
                <w:szCs w:val="22"/>
              </w:rPr>
            </w:pPr>
            <w:r>
              <w:rPr>
                <w:rFonts w:eastAsia="Times New Roman" w:cs="Times New Roman"/>
                <w:sz w:val="22"/>
                <w:szCs w:val="22"/>
              </w:rPr>
              <w:t>500</w:t>
            </w:r>
          </w:p>
        </w:tc>
        <w:tc>
          <w:tcPr>
            <w:tcW w:w="487"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5830933" w14:textId="77777777" w:rsidR="00A1640A" w:rsidRPr="006C3B60" w:rsidRDefault="00A1640A" w:rsidP="00CD01F6">
            <w:pPr>
              <w:jc w:val="center"/>
              <w:rPr>
                <w:rFonts w:eastAsia="Times New Roman" w:cs="Times New Roman"/>
                <w:sz w:val="22"/>
                <w:szCs w:val="22"/>
              </w:rPr>
            </w:pPr>
            <w:r>
              <w:rPr>
                <w:rFonts w:eastAsia="Times New Roman" w:cs="Times New Roman"/>
                <w:sz w:val="22"/>
                <w:szCs w:val="22"/>
              </w:rPr>
              <w:t>900</w:t>
            </w:r>
          </w:p>
        </w:tc>
        <w:tc>
          <w:tcPr>
            <w:tcW w:w="752"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F04AD31"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2.85 ± 0.34</w:t>
            </w:r>
          </w:p>
        </w:tc>
        <w:tc>
          <w:tcPr>
            <w:tcW w:w="751"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4174E51A"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0.51 ± 0.21</w:t>
            </w:r>
          </w:p>
        </w:tc>
        <w:tc>
          <w:tcPr>
            <w:tcW w:w="822"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3C85E80B"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83.2 ± 5.3</w:t>
            </w:r>
          </w:p>
        </w:tc>
        <w:tc>
          <w:tcPr>
            <w:tcW w:w="740"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7823C06A"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14.4 ± 0.</w:t>
            </w:r>
            <w:r>
              <w:rPr>
                <w:rFonts w:eastAsia="Times New Roman" w:cs="Times New Roman"/>
                <w:color w:val="000000" w:themeColor="text1"/>
                <w:kern w:val="24"/>
                <w:sz w:val="22"/>
                <w:szCs w:val="22"/>
              </w:rPr>
              <w:t>5</w:t>
            </w:r>
          </w:p>
        </w:tc>
        <w:tc>
          <w:tcPr>
            <w:tcW w:w="781" w:type="pct"/>
            <w:tcBorders>
              <w:top w:val="nil"/>
              <w:left w:val="nil"/>
              <w:bottom w:val="single" w:sz="24" w:space="0" w:color="000000"/>
              <w:right w:val="nil"/>
            </w:tcBorders>
            <w:shd w:val="clear" w:color="auto" w:fill="auto"/>
            <w:tcMar>
              <w:top w:w="72" w:type="dxa"/>
              <w:left w:w="144" w:type="dxa"/>
              <w:bottom w:w="72" w:type="dxa"/>
              <w:right w:w="144" w:type="dxa"/>
            </w:tcMar>
            <w:vAlign w:val="center"/>
            <w:hideMark/>
          </w:tcPr>
          <w:p w14:paraId="0E999B38" w14:textId="77777777" w:rsidR="00A1640A" w:rsidRPr="006C3B60" w:rsidRDefault="00A1640A" w:rsidP="00CD01F6">
            <w:pPr>
              <w:jc w:val="center"/>
              <w:rPr>
                <w:rFonts w:eastAsia="Times New Roman" w:cs="Times New Roman"/>
                <w:sz w:val="22"/>
                <w:szCs w:val="22"/>
              </w:rPr>
            </w:pPr>
            <w:r w:rsidRPr="006C3B60">
              <w:rPr>
                <w:rFonts w:eastAsia="Times New Roman" w:cs="Times New Roman"/>
                <w:color w:val="000000" w:themeColor="text1"/>
                <w:kern w:val="24"/>
                <w:sz w:val="22"/>
                <w:szCs w:val="22"/>
              </w:rPr>
              <w:t>6.2 ± 0.6</w:t>
            </w:r>
          </w:p>
        </w:tc>
      </w:tr>
    </w:tbl>
    <w:p w14:paraId="19E12E94" w14:textId="77777777" w:rsidR="00A1640A" w:rsidRPr="004915C3" w:rsidRDefault="00A1640A" w:rsidP="00A1640A">
      <w:pPr>
        <w:jc w:val="both"/>
        <w:rPr>
          <w:sz w:val="22"/>
          <w:szCs w:val="22"/>
        </w:rPr>
      </w:pPr>
      <w:r w:rsidRPr="004915C3">
        <w:rPr>
          <w:sz w:val="22"/>
          <w:szCs w:val="22"/>
        </w:rPr>
        <w:t xml:space="preserve">*Errors given in this table are standard deviations calculated from multiple APT datasets. For the aging condition 500 </w:t>
      </w:r>
      <w:r>
        <w:rPr>
          <w:rFonts w:cs="Times New Roman"/>
          <w:sz w:val="22"/>
          <w:szCs w:val="22"/>
        </w:rPr>
        <w:t>°</w:t>
      </w:r>
      <w:r w:rsidRPr="004915C3">
        <w:rPr>
          <w:sz w:val="22"/>
          <w:szCs w:val="22"/>
        </w:rPr>
        <w:t xml:space="preserve">C, 300 hours, only one APT dataset was collected and thus error was not obtained. </w:t>
      </w:r>
    </w:p>
    <w:p w14:paraId="6EC4AEC4" w14:textId="77777777" w:rsidR="00A1640A" w:rsidRPr="00710466" w:rsidRDefault="00A1640A" w:rsidP="00A1640A"/>
    <w:p w14:paraId="64E37600" w14:textId="77777777" w:rsidR="0059414F" w:rsidRDefault="0059414F">
      <w:pPr>
        <w:rPr>
          <w:rFonts w:cs="Times New Roman"/>
          <w:szCs w:val="20"/>
        </w:rPr>
      </w:pPr>
      <w:r>
        <w:br w:type="page"/>
      </w:r>
    </w:p>
    <w:p w14:paraId="20172F2E" w14:textId="64DAF654" w:rsidR="00CA18D4" w:rsidRDefault="00CA18D4" w:rsidP="00C37278">
      <w:pPr>
        <w:pStyle w:val="StyleJustifiedFirstline05Linespacing15lines"/>
        <w:ind w:firstLine="0"/>
      </w:pPr>
      <w:r>
        <w:lastRenderedPageBreak/>
        <w:t xml:space="preserve">%, and thus the corresponding measured values were selected as final matrix concentrations. </w:t>
      </w:r>
    </w:p>
    <w:p w14:paraId="679E420B" w14:textId="3D58A033" w:rsidR="00CA18D4" w:rsidRDefault="00CA18D4" w:rsidP="00CA18D4">
      <w:pPr>
        <w:pStyle w:val="StyleJustifiedFirstline05Linespacing15lines"/>
      </w:pPr>
    </w:p>
    <w:p w14:paraId="7BD1E345" w14:textId="4E1FD484" w:rsidR="00655181" w:rsidRPr="00CA454A" w:rsidRDefault="00655181" w:rsidP="00CA454A">
      <w:pPr>
        <w:pStyle w:val="Heading2"/>
        <w:spacing w:line="360" w:lineRule="auto"/>
        <w:rPr>
          <w:rFonts w:cs="Times New Roman"/>
        </w:rPr>
      </w:pPr>
      <w:bookmarkStart w:id="210" w:name="_Toc118763404"/>
      <w:bookmarkStart w:id="211" w:name="_Toc127377040"/>
      <w:r w:rsidRPr="00CA454A">
        <w:rPr>
          <w:rFonts w:cs="Times New Roman"/>
        </w:rPr>
        <w:t>4.5 Ballistic dissolution of Cr and Cu precipitates by ion irradiations</w:t>
      </w:r>
      <w:bookmarkEnd w:id="210"/>
      <w:bookmarkEnd w:id="211"/>
    </w:p>
    <w:p w14:paraId="232350D5" w14:textId="2BBBBA03" w:rsidR="00CA454A" w:rsidRDefault="00CA454A" w:rsidP="00CA454A">
      <w:pPr>
        <w:pStyle w:val="Heading3"/>
      </w:pPr>
      <w:bookmarkStart w:id="212" w:name="_Toc118763407"/>
      <w:bookmarkStart w:id="213" w:name="_Toc127377041"/>
      <w:r w:rsidRPr="005614EA">
        <w:t>4.</w:t>
      </w:r>
      <w:r>
        <w:t>5</w:t>
      </w:r>
      <w:r w:rsidRPr="005614EA">
        <w:t>.</w:t>
      </w:r>
      <w:r>
        <w:t>1</w:t>
      </w:r>
      <w:r w:rsidRPr="005614EA">
        <w:t xml:space="preserve"> </w:t>
      </w:r>
      <w:r>
        <w:t>Precipitate</w:t>
      </w:r>
      <w:r w:rsidRPr="004F0234">
        <w:t xml:space="preserve"> formation after </w:t>
      </w:r>
      <w:r>
        <w:t>thermal aging</w:t>
      </w:r>
      <w:bookmarkEnd w:id="212"/>
      <w:bookmarkEnd w:id="213"/>
    </w:p>
    <w:p w14:paraId="478025BD" w14:textId="2D502CE2" w:rsidR="00C24CA1" w:rsidRDefault="00C24CA1" w:rsidP="00383DB3">
      <w:pPr>
        <w:pStyle w:val="StyleJustifiedFirstline05Linespacing15lines"/>
      </w:pPr>
      <w:r>
        <w:t xml:space="preserve">The distribution of solute atoms in Fe-18Cr and FeCu alloys after thermal aging </w:t>
      </w:r>
      <w:r w:rsidR="00141683">
        <w:t>is</w:t>
      </w:r>
      <w:r>
        <w:t xml:space="preserve"> presented in</w:t>
      </w:r>
      <w:r w:rsidR="001E65AC">
        <w:t xml:space="preserve"> </w:t>
      </w:r>
      <w:r w:rsidR="001E65AC">
        <w:fldChar w:fldCharType="begin"/>
      </w:r>
      <w:r w:rsidR="001E65AC">
        <w:instrText xml:space="preserve"> REF _Ref119341240 \h </w:instrText>
      </w:r>
      <w:r w:rsidR="001E65AC">
        <w:fldChar w:fldCharType="separate"/>
      </w:r>
      <w:r w:rsidR="001E65AC">
        <w:t xml:space="preserve">Figure </w:t>
      </w:r>
      <w:r w:rsidR="001E65AC">
        <w:rPr>
          <w:noProof/>
        </w:rPr>
        <w:t>4</w:t>
      </w:r>
      <w:r w:rsidR="001E65AC">
        <w:t>.</w:t>
      </w:r>
      <w:r w:rsidR="001E65AC">
        <w:rPr>
          <w:noProof/>
        </w:rPr>
        <w:t>24</w:t>
      </w:r>
      <w:r w:rsidR="001E65AC">
        <w:fldChar w:fldCharType="end"/>
      </w:r>
      <w:r>
        <w:t xml:space="preserve">. Cu clusters are clearly visible from the reconstructions at both aging conditions. After aging for 10 hours, strong coarsening of precipitates is accompanied by </w:t>
      </w:r>
      <w:r w:rsidR="00141683">
        <w:t xml:space="preserve">a </w:t>
      </w:r>
      <w:r>
        <w:t xml:space="preserve">decrease in number density, which agrees with the conventional </w:t>
      </w:r>
      <w:r w:rsidRPr="00DF6AD8">
        <w:t xml:space="preserve">Ostwald </w:t>
      </w:r>
      <w:r>
        <w:t>r</w:t>
      </w:r>
      <w:r w:rsidRPr="00DF6AD8">
        <w:t>ipening</w:t>
      </w:r>
      <w:r>
        <w:t xml:space="preserve"> mechanism. In </w:t>
      </w:r>
      <w:r w:rsidR="0077444E">
        <w:t xml:space="preserve">the </w:t>
      </w:r>
      <w:r>
        <w:t>Fe-18Cr specimen</w:t>
      </w:r>
      <w:r w:rsidR="0077444E">
        <w:t>s</w:t>
      </w:r>
      <w:r>
        <w:t xml:space="preserve">, precipitates are unobvious in the 100h aging condition due to both the high bulk solute concentrations and low contrast of solute contents between matrix and precipitates. However, they become easily distinguishable after aging for 900 hours. </w:t>
      </w:r>
      <w:r w:rsidR="00D574DD">
        <w:t>In general</w:t>
      </w:r>
      <w:r>
        <w:t xml:space="preserve">, the number densities of precipitates in Fe-18Cr are much higher than that in FeCu specimens. </w:t>
      </w:r>
      <w:r w:rsidR="006D0FFD">
        <w:t xml:space="preserve">Sizes of Cu and Cr precipitates </w:t>
      </w:r>
      <w:r w:rsidR="00F26294">
        <w:t xml:space="preserve">will be presented later. </w:t>
      </w:r>
    </w:p>
    <w:p w14:paraId="7CCF02B8" w14:textId="281A0BB5" w:rsidR="00C24CA1" w:rsidRDefault="00C24CA1" w:rsidP="00C24CA1">
      <w:pPr>
        <w:pStyle w:val="StyleJustifiedFirstline05Linespacing15lines"/>
        <w:ind w:firstLine="0"/>
        <w:jc w:val="center"/>
      </w:pPr>
    </w:p>
    <w:p w14:paraId="519E42FF" w14:textId="2641CC88" w:rsidR="000C2FC3" w:rsidRDefault="000C2FC3" w:rsidP="000C2FC3">
      <w:pPr>
        <w:pStyle w:val="Heading3"/>
      </w:pPr>
      <w:bookmarkStart w:id="214" w:name="_Toc118763408"/>
      <w:bookmarkStart w:id="215" w:name="_Toc127377042"/>
      <w:r w:rsidRPr="005614EA">
        <w:t>4.</w:t>
      </w:r>
      <w:r>
        <w:t>5</w:t>
      </w:r>
      <w:r w:rsidRPr="005614EA">
        <w:t>.</w:t>
      </w:r>
      <w:r>
        <w:t>2</w:t>
      </w:r>
      <w:r w:rsidRPr="005614EA">
        <w:t xml:space="preserve"> </w:t>
      </w:r>
      <w:r>
        <w:t>Di</w:t>
      </w:r>
      <w:r w:rsidR="00F26294">
        <w:t>lution</w:t>
      </w:r>
      <w:r>
        <w:t xml:space="preserve"> of Cu precipitate</w:t>
      </w:r>
      <w:r w:rsidRPr="004F0234">
        <w:t xml:space="preserve"> after </w:t>
      </w:r>
      <w:r>
        <w:t>ion irradiations</w:t>
      </w:r>
      <w:bookmarkEnd w:id="214"/>
      <w:bookmarkEnd w:id="215"/>
    </w:p>
    <w:p w14:paraId="0D6BDFA7" w14:textId="14EE8933" w:rsidR="00ED21D2" w:rsidRDefault="000F0749" w:rsidP="008F058F">
      <w:pPr>
        <w:pStyle w:val="StyleJustifiedFirstline05Linespacing15lines"/>
      </w:pPr>
      <w:r>
        <w:t xml:space="preserve">FeCu alloys </w:t>
      </w:r>
      <w:r w:rsidR="00800417">
        <w:t xml:space="preserve">containing Cu precipitates </w:t>
      </w:r>
      <w:r>
        <w:t>were irradiated by 8 MeV Fe ions at conditions listed in</w:t>
      </w:r>
      <w:r w:rsidR="000E412E">
        <w:t xml:space="preserve"> </w:t>
      </w:r>
      <w:r w:rsidR="000E412E">
        <w:fldChar w:fldCharType="begin"/>
      </w:r>
      <w:r w:rsidR="000E412E">
        <w:instrText xml:space="preserve"> REF _Ref118148739 \h </w:instrText>
      </w:r>
      <w:r w:rsidR="000E412E">
        <w:fldChar w:fldCharType="separate"/>
      </w:r>
      <w:r w:rsidR="0013323D">
        <w:t xml:space="preserve">Table </w:t>
      </w:r>
      <w:r w:rsidR="0013323D">
        <w:rPr>
          <w:noProof/>
        </w:rPr>
        <w:t>3</w:t>
      </w:r>
      <w:r w:rsidR="0013323D">
        <w:t>.</w:t>
      </w:r>
      <w:r w:rsidR="0013323D">
        <w:rPr>
          <w:noProof/>
        </w:rPr>
        <w:t>4</w:t>
      </w:r>
      <w:r w:rsidR="000E412E">
        <w:fldChar w:fldCharType="end"/>
      </w:r>
      <w:r>
        <w:t>. The status of Cu precipitates after each irradiation w</w:t>
      </w:r>
      <w:r w:rsidR="000E412E">
        <w:t>as</w:t>
      </w:r>
      <w:r>
        <w:t xml:space="preserve"> characterized by APT and the results are given in</w:t>
      </w:r>
      <w:r w:rsidR="004F5C01">
        <w:t xml:space="preserve"> </w:t>
      </w:r>
      <w:r w:rsidR="004F5C01">
        <w:fldChar w:fldCharType="begin"/>
      </w:r>
      <w:r w:rsidR="004F5C01">
        <w:instrText xml:space="preserve"> REF _Ref119341376 \h </w:instrText>
      </w:r>
      <w:r w:rsidR="004F5C01">
        <w:fldChar w:fldCharType="separate"/>
      </w:r>
      <w:r w:rsidR="004F5C01">
        <w:t xml:space="preserve">Figure </w:t>
      </w:r>
      <w:r w:rsidR="004F5C01">
        <w:rPr>
          <w:noProof/>
        </w:rPr>
        <w:t>4</w:t>
      </w:r>
      <w:r w:rsidR="004F5C01">
        <w:t>.</w:t>
      </w:r>
      <w:r w:rsidR="004F5C01">
        <w:rPr>
          <w:noProof/>
        </w:rPr>
        <w:t>25</w:t>
      </w:r>
      <w:r w:rsidR="004F5C01">
        <w:fldChar w:fldCharType="end"/>
      </w:r>
      <w:r>
        <w:t>. Small Cu precipitates form</w:t>
      </w:r>
      <w:r w:rsidR="000E412E">
        <w:t>ed</w:t>
      </w:r>
      <w:r>
        <w:t xml:space="preserve"> from 1.5h aging </w:t>
      </w:r>
      <w:r w:rsidR="00B62277">
        <w:t>became less distinct</w:t>
      </w:r>
      <w:r>
        <w:t xml:space="preserve"> with increasing irradiation doses</w:t>
      </w:r>
      <w:r w:rsidR="00B62277">
        <w:t>; o</w:t>
      </w:r>
      <w:r>
        <w:t xml:space="preserve">nly slight Cu-enriched regions can be observed at 0.6 dpa. However, </w:t>
      </w:r>
      <w:r w:rsidR="00B62277">
        <w:t xml:space="preserve">the </w:t>
      </w:r>
      <w:r>
        <w:t xml:space="preserve">Cu atom distribution in </w:t>
      </w:r>
      <w:r w:rsidR="005264F0">
        <w:t xml:space="preserve">the </w:t>
      </w:r>
      <w:r>
        <w:t>whole APT tip still show</w:t>
      </w:r>
      <w:r w:rsidR="005264F0">
        <w:t>s</w:t>
      </w:r>
      <w:r>
        <w:t xml:space="preserve"> some inhomogeneity compared to the uniform distribution in the as-received state. </w:t>
      </w:r>
      <w:r w:rsidR="00B62277">
        <w:t xml:space="preserve">The relatively large </w:t>
      </w:r>
      <w:r>
        <w:t>Cu precipitates formed from aging for 10 hours stay</w:t>
      </w:r>
      <w:r w:rsidR="0002139C">
        <w:t>ed</w:t>
      </w:r>
      <w:r>
        <w:t xml:space="preserve"> stable without clear change </w:t>
      </w:r>
      <w:r w:rsidR="00B62277">
        <w:t xml:space="preserve">(according to </w:t>
      </w:r>
      <w:r>
        <w:t>the atom maps</w:t>
      </w:r>
      <w:r w:rsidR="00B62277">
        <w:t>) for doses up to 0.6 dpa</w:t>
      </w:r>
      <w:r>
        <w:t>.</w:t>
      </w:r>
    </w:p>
    <w:p w14:paraId="0DF85871" w14:textId="2D11DB58" w:rsidR="008F058F" w:rsidRDefault="0002139C" w:rsidP="00A72F4A">
      <w:pPr>
        <w:pStyle w:val="StyleJustifiedFirstline05Linespacing15lines"/>
      </w:pPr>
      <w:r>
        <w:t>The n</w:t>
      </w:r>
      <w:r w:rsidR="00ED21D2">
        <w:t xml:space="preserve">umber density, average radius and volume fraction of Cu precipitates are plotted in </w:t>
      </w:r>
      <w:r w:rsidR="00F21675">
        <w:fldChar w:fldCharType="begin"/>
      </w:r>
      <w:r w:rsidR="00F21675">
        <w:instrText xml:space="preserve"> REF _Ref119341435 \h </w:instrText>
      </w:r>
      <w:r w:rsidR="00F21675">
        <w:fldChar w:fldCharType="separate"/>
      </w:r>
      <w:r w:rsidR="00F21675">
        <w:t xml:space="preserve">Figure </w:t>
      </w:r>
      <w:r w:rsidR="00F21675">
        <w:rPr>
          <w:noProof/>
        </w:rPr>
        <w:t>4</w:t>
      </w:r>
      <w:r w:rsidR="00F21675">
        <w:t>.</w:t>
      </w:r>
      <w:r w:rsidR="00F21675">
        <w:rPr>
          <w:noProof/>
        </w:rPr>
        <w:t>26</w:t>
      </w:r>
      <w:r w:rsidR="00F21675">
        <w:fldChar w:fldCharType="end"/>
      </w:r>
      <w:r w:rsidR="00F21675">
        <w:t xml:space="preserve"> </w:t>
      </w:r>
      <w:r w:rsidR="00B62277">
        <w:t>as a function of dose for the two pre-aged conditions</w:t>
      </w:r>
      <w:r w:rsidR="00ED21D2">
        <w:t xml:space="preserve">. </w:t>
      </w:r>
      <w:r w:rsidR="00FF0525">
        <w:t xml:space="preserve">The results </w:t>
      </w:r>
      <w:r w:rsidR="00DE47DE">
        <w:t xml:space="preserve">obtained at 0.1 dpa was plotted together </w:t>
      </w:r>
      <w:r w:rsidR="000B44C2">
        <w:t>with</w:t>
      </w:r>
      <w:r w:rsidR="00DE47DE">
        <w:t xml:space="preserve"> the other two doses because they all represent </w:t>
      </w:r>
    </w:p>
    <w:p w14:paraId="0B6595A9" w14:textId="77777777" w:rsidR="008F058F" w:rsidRDefault="008F058F" w:rsidP="008F058F">
      <w:pPr>
        <w:pStyle w:val="StyleJustifiedFirstline05Linespacing15lines"/>
        <w:keepNext/>
        <w:ind w:firstLine="0"/>
        <w:jc w:val="center"/>
      </w:pPr>
      <w:r>
        <w:rPr>
          <w:noProof/>
        </w:rPr>
        <w:lastRenderedPageBreak/>
        <w:drawing>
          <wp:inline distT="0" distB="0" distL="0" distR="0" wp14:anchorId="74B22B10" wp14:editId="23FA2782">
            <wp:extent cx="3201624" cy="2943225"/>
            <wp:effectExtent l="0" t="0" r="0" b="0"/>
            <wp:docPr id="62" name="Picture 62"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Background pattern&#10;&#10;Description automatically generated with low confidenc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78176" cy="3013599"/>
                    </a:xfrm>
                    <a:prstGeom prst="rect">
                      <a:avLst/>
                    </a:prstGeom>
                    <a:noFill/>
                  </pic:spPr>
                </pic:pic>
              </a:graphicData>
            </a:graphic>
          </wp:inline>
        </w:drawing>
      </w:r>
    </w:p>
    <w:p w14:paraId="532B271F" w14:textId="77777777" w:rsidR="008F058F" w:rsidRDefault="008F058F" w:rsidP="008F058F">
      <w:pPr>
        <w:pStyle w:val="Caption"/>
      </w:pPr>
      <w:bookmarkStart w:id="216" w:name="_Ref119341240"/>
      <w:bookmarkStart w:id="217" w:name="_Toc127377212"/>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24</w:t>
      </w:r>
      <w:r>
        <w:rPr>
          <w:noProof/>
        </w:rPr>
        <w:fldChar w:fldCharType="end"/>
      </w:r>
      <w:bookmarkEnd w:id="216"/>
      <w:r>
        <w:t xml:space="preserve"> APT reconstructions showing the distribution of (a, b) Cu atoms in FeCu alloys and (c, d) Cr atoms in Fe-18Cr specimens after thermal aging at indicated temperatures and times.</w:t>
      </w:r>
      <w:bookmarkEnd w:id="217"/>
    </w:p>
    <w:p w14:paraId="3988A8FA" w14:textId="77777777" w:rsidR="008F058F" w:rsidRDefault="008F058F" w:rsidP="008F058F">
      <w:pPr>
        <w:pStyle w:val="StyleJustifiedFirstline05Linespacing15lines"/>
      </w:pPr>
    </w:p>
    <w:p w14:paraId="4AC75B0F" w14:textId="77777777" w:rsidR="008F058F" w:rsidRDefault="008F058F" w:rsidP="008F058F">
      <w:pPr>
        <w:pStyle w:val="StyleJustifiedFirstline05Linespacing15lines"/>
        <w:keepNext/>
        <w:ind w:firstLine="0"/>
      </w:pPr>
      <w:r>
        <w:rPr>
          <w:noProof/>
        </w:rPr>
        <w:drawing>
          <wp:inline distT="0" distB="0" distL="0" distR="0" wp14:anchorId="777A9B7A" wp14:editId="35AB828B">
            <wp:extent cx="5466123" cy="3010824"/>
            <wp:effectExtent l="0" t="0" r="1270" b="0"/>
            <wp:docPr id="79" name="Picture 7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95531" cy="3027023"/>
                    </a:xfrm>
                    <a:prstGeom prst="rect">
                      <a:avLst/>
                    </a:prstGeom>
                    <a:noFill/>
                  </pic:spPr>
                </pic:pic>
              </a:graphicData>
            </a:graphic>
          </wp:inline>
        </w:drawing>
      </w:r>
    </w:p>
    <w:p w14:paraId="3258A680" w14:textId="40D133F5" w:rsidR="00384E64" w:rsidRDefault="008F058F" w:rsidP="00074ED3">
      <w:pPr>
        <w:pStyle w:val="Caption"/>
      </w:pPr>
      <w:bookmarkStart w:id="218" w:name="_Ref119341376"/>
      <w:bookmarkStart w:id="219" w:name="_Toc127377213"/>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25</w:t>
      </w:r>
      <w:r>
        <w:rPr>
          <w:noProof/>
        </w:rPr>
        <w:fldChar w:fldCharType="end"/>
      </w:r>
      <w:bookmarkEnd w:id="218"/>
      <w:r>
        <w:t xml:space="preserve"> </w:t>
      </w:r>
      <w:r w:rsidRPr="00EC70AA">
        <w:t xml:space="preserve">APT reconstructions showing </w:t>
      </w:r>
      <w:r>
        <w:t xml:space="preserve">the </w:t>
      </w:r>
      <w:r w:rsidRPr="00EC70AA">
        <w:t xml:space="preserve">distribution of Cu atoms in FeCu alloys (a-d) after aging at 500 °C for 1.5h + irradiation at </w:t>
      </w:r>
      <w:r>
        <w:t xml:space="preserve">-123 </w:t>
      </w:r>
      <w:r>
        <w:rPr>
          <w:rFonts w:ascii="Arial" w:hAnsi="Arial" w:cs="Arial"/>
        </w:rPr>
        <w:t>°</w:t>
      </w:r>
      <w:r>
        <w:t>C</w:t>
      </w:r>
      <w:r w:rsidRPr="00EC70AA">
        <w:t xml:space="preserve"> -  room temperature to 0.1-0.6 dpa and (f-i) after aging at 500 °C for 10h + irradiation at the same conditions. Cu atom map in the as-received state is given in (e) for comparison.</w:t>
      </w:r>
      <w:bookmarkEnd w:id="219"/>
    </w:p>
    <w:p w14:paraId="3685A9D5" w14:textId="33C1AC63" w:rsidR="008F058F" w:rsidRPr="00384E64" w:rsidRDefault="00384E64" w:rsidP="00384E64">
      <w:pPr>
        <w:rPr>
          <w:rFonts w:cs="Times New Roman"/>
          <w:iCs/>
          <w:color w:val="000000" w:themeColor="text1"/>
          <w:sz w:val="22"/>
          <w:szCs w:val="20"/>
        </w:rPr>
      </w:pPr>
      <w:r>
        <w:br w:type="page"/>
      </w:r>
    </w:p>
    <w:p w14:paraId="21EE4CA3" w14:textId="0971FC00" w:rsidR="00ED21D2" w:rsidRPr="00ED21D2" w:rsidRDefault="00DE47DE" w:rsidP="00F96C5B">
      <w:pPr>
        <w:pStyle w:val="StyleJustifiedFirstline05Linespacing15lines"/>
        <w:ind w:firstLine="0"/>
      </w:pPr>
      <w:r>
        <w:lastRenderedPageBreak/>
        <w:t xml:space="preserve">the precipitate evolutions </w:t>
      </w:r>
      <w:r w:rsidR="000B44C2">
        <w:t xml:space="preserve">at dissolution dominant conditions. </w:t>
      </w:r>
      <w:r w:rsidR="00ED21D2">
        <w:t xml:space="preserve">The properties </w:t>
      </w:r>
      <w:r w:rsidR="007F1277">
        <w:t xml:space="preserve">of precipitates </w:t>
      </w:r>
      <w:r w:rsidR="00ED21D2">
        <w:t>remain relative</w:t>
      </w:r>
      <w:r w:rsidR="0002139C">
        <w:t>ly</w:t>
      </w:r>
      <w:r w:rsidR="00ED21D2">
        <w:t xml:space="preserve"> constant before and after irradiations. The slight</w:t>
      </w:r>
      <w:r w:rsidR="0002139C">
        <w:t>ly</w:t>
      </w:r>
      <w:r w:rsidR="00ED21D2">
        <w:t xml:space="preserve"> increasing volume fraction of Cu precipitates in the 10h aged specimen at 0.6 dpa is within statistical errors. </w:t>
      </w:r>
      <w:r w:rsidR="008817FF">
        <w:t xml:space="preserve">Compared to the trendline for the as-aged and RT, 0.2 dpa irradiated specimens, the 150K, 0.1 dpa specimen appears to exhibit a slightly higher number density and a slightly reduced size. The 0.1 dpa irradiation temperature was -123 </w:t>
      </w:r>
      <w:r w:rsidR="008817FF">
        <w:rPr>
          <w:rFonts w:ascii="Arial" w:hAnsi="Arial" w:cs="Arial"/>
        </w:rPr>
        <w:t>°</w:t>
      </w:r>
      <w:r w:rsidR="008817FF">
        <w:t xml:space="preserve">C, which was much lower than the RT value used for the other irradiation doses. </w:t>
      </w:r>
      <w:r w:rsidR="00ED21D2">
        <w:t xml:space="preserve">The most important change induced by irradiations is the large decrease in precipitate core solute concentrations </w:t>
      </w:r>
      <w:r w:rsidR="00B62277">
        <w:t xml:space="preserve">from as-aged to 0.6 dpa irradiated condition </w:t>
      </w:r>
      <w:r w:rsidR="00ED21D2">
        <w:t>(34% to 22% for the 1.5h aged specimens and 65% to 26% for the 10h aged specimens).</w:t>
      </w:r>
      <w:r w:rsidR="00B62277">
        <w:t xml:space="preserve"> </w:t>
      </w:r>
      <w:r w:rsidR="00772FEB">
        <w:t xml:space="preserve">This is strong evidence for significant ballistic mixing and cannot be attributed to APT artifact since the precipitate size and number density was nearly constant. </w:t>
      </w:r>
      <w:r w:rsidR="005277EB">
        <w:t xml:space="preserve">Matrix Cu concentrations are plotted in </w:t>
      </w:r>
      <w:r w:rsidR="001E078A">
        <w:fldChar w:fldCharType="begin"/>
      </w:r>
      <w:r w:rsidR="001E078A">
        <w:instrText xml:space="preserve"> REF _Ref119341435 \h </w:instrText>
      </w:r>
      <w:r w:rsidR="001E078A">
        <w:fldChar w:fldCharType="separate"/>
      </w:r>
      <w:r w:rsidR="001E078A">
        <w:t xml:space="preserve">Figure </w:t>
      </w:r>
      <w:r w:rsidR="001E078A">
        <w:rPr>
          <w:noProof/>
        </w:rPr>
        <w:t>4</w:t>
      </w:r>
      <w:r w:rsidR="001E078A">
        <w:t>.</w:t>
      </w:r>
      <w:r w:rsidR="001E078A">
        <w:rPr>
          <w:noProof/>
        </w:rPr>
        <w:t>26</w:t>
      </w:r>
      <w:r w:rsidR="001E078A">
        <w:fldChar w:fldCharType="end"/>
      </w:r>
      <w:r w:rsidR="001E078A">
        <w:t xml:space="preserve"> </w:t>
      </w:r>
      <w:r w:rsidR="005277EB">
        <w:t xml:space="preserve">(e). </w:t>
      </w:r>
      <w:r w:rsidR="000041A2">
        <w:t xml:space="preserve">For the 1.5h aged specimens, matrix Cu concentration is </w:t>
      </w:r>
      <w:r w:rsidR="00FF5F04">
        <w:t xml:space="preserve">slightly lower at 0.1 dpa and becomes </w:t>
      </w:r>
      <w:r w:rsidR="000041A2">
        <w:t xml:space="preserve">lowest at </w:t>
      </w:r>
      <w:r w:rsidR="00EF77D3">
        <w:t>0.2 dpa</w:t>
      </w:r>
      <w:r w:rsidR="00FF5F04">
        <w:t xml:space="preserve">, whereas </w:t>
      </w:r>
      <w:r w:rsidR="00620F47">
        <w:t xml:space="preserve">as-aged and 0.6 dpa specimens gave similar values. </w:t>
      </w:r>
      <w:r w:rsidR="00EE4028">
        <w:t xml:space="preserve">The main reason </w:t>
      </w:r>
      <w:r w:rsidR="00620F47">
        <w:t>for the</w:t>
      </w:r>
      <w:r w:rsidR="00EF1254">
        <w:t>se</w:t>
      </w:r>
      <w:r w:rsidR="00620F47">
        <w:t xml:space="preserve"> two lower concentrations </w:t>
      </w:r>
      <w:r w:rsidR="00EF1254">
        <w:t>is</w:t>
      </w:r>
      <w:r w:rsidR="00EE4028">
        <w:t xml:space="preserve"> the inhomogeneity of </w:t>
      </w:r>
      <w:r w:rsidR="00620F47">
        <w:t>the FeCu alloy</w:t>
      </w:r>
      <w:r w:rsidR="00EE4028">
        <w:t xml:space="preserve">. </w:t>
      </w:r>
      <w:r w:rsidR="00870174">
        <w:t xml:space="preserve">Most </w:t>
      </w:r>
      <w:r w:rsidR="009938EA">
        <w:t>APT measurements gave bulk Cu concentration</w:t>
      </w:r>
      <w:r w:rsidR="007A317D">
        <w:t>s</w:t>
      </w:r>
      <w:r w:rsidR="009938EA">
        <w:t xml:space="preserve"> </w:t>
      </w:r>
      <w:r w:rsidR="007A317D">
        <w:t>~0.65 at. %</w:t>
      </w:r>
      <w:r w:rsidR="00325F1D">
        <w:t xml:space="preserve">, while the 0.1 dpa specimen has </w:t>
      </w:r>
      <w:r w:rsidR="002A5AF5">
        <w:t>Cu contents</w:t>
      </w:r>
      <w:r w:rsidR="00325F1D">
        <w:t xml:space="preserve"> of </w:t>
      </w:r>
      <w:r w:rsidR="002A5AF5">
        <w:t xml:space="preserve">0.59±0.08 at. %, </w:t>
      </w:r>
      <w:r w:rsidR="00111F3A">
        <w:t xml:space="preserve">and 0.2 dpa specimen only has </w:t>
      </w:r>
      <w:r w:rsidR="00D70451">
        <w:t>0.49±0.11</w:t>
      </w:r>
      <w:r w:rsidR="001379C6">
        <w:t>% Cu</w:t>
      </w:r>
      <w:r w:rsidR="00352BA9">
        <w:t xml:space="preserve"> (</w:t>
      </w:r>
      <w:r w:rsidR="00E31A92">
        <w:t xml:space="preserve">calculated from 4 APT datasets, which contain Cu concentrations of </w:t>
      </w:r>
      <w:r w:rsidR="00F7289B">
        <w:t>0.47, 0.35, 0.66 and 0.48%, respectively</w:t>
      </w:r>
      <w:r w:rsidR="00352BA9">
        <w:t>)</w:t>
      </w:r>
      <w:r w:rsidR="001379C6">
        <w:t xml:space="preserve">. </w:t>
      </w:r>
      <w:r w:rsidR="009A6E2F">
        <w:t xml:space="preserve">This inhomogeneity blurs the effect of irradiation, and thus no trend </w:t>
      </w:r>
      <w:r w:rsidR="00610ADF">
        <w:t xml:space="preserve">could be derived from the 1.5h aged specimen. On the other hand, </w:t>
      </w:r>
      <w:r w:rsidR="00840BF4">
        <w:t xml:space="preserve">10h aged specimens show </w:t>
      </w:r>
      <w:r w:rsidR="00772FEB">
        <w:t xml:space="preserve">clear </w:t>
      </w:r>
      <w:r w:rsidR="00840BF4">
        <w:t>increase in matrix Cu content</w:t>
      </w:r>
      <w:r w:rsidR="00772FEB">
        <w:t xml:space="preserve"> with increasing irradiation dose, which is attributed to dissolved Cu atoms from precipitates. </w:t>
      </w:r>
    </w:p>
    <w:p w14:paraId="080A23B5" w14:textId="77777777" w:rsidR="00EF7F76" w:rsidRDefault="000F0749" w:rsidP="004431C5">
      <w:pPr>
        <w:pStyle w:val="StyleJustifiedFirstline05Linespacing15lines"/>
      </w:pPr>
      <w:r>
        <w:t xml:space="preserve"> </w:t>
      </w:r>
      <w:r w:rsidR="004431C5">
        <w:t xml:space="preserve">Detailed analysis showing the distribution of Cu precipitate sizes is plotted in </w:t>
      </w:r>
      <w:r w:rsidR="00A51269">
        <w:fldChar w:fldCharType="begin"/>
      </w:r>
      <w:r w:rsidR="00A51269">
        <w:instrText xml:space="preserve"> REF _Ref119341508 \h </w:instrText>
      </w:r>
      <w:r w:rsidR="00A51269">
        <w:fldChar w:fldCharType="separate"/>
      </w:r>
      <w:r w:rsidR="00A51269">
        <w:t xml:space="preserve">Figure </w:t>
      </w:r>
      <w:r w:rsidR="00A51269">
        <w:rPr>
          <w:noProof/>
        </w:rPr>
        <w:t>4</w:t>
      </w:r>
      <w:r w:rsidR="00A51269">
        <w:t>.</w:t>
      </w:r>
      <w:r w:rsidR="00A51269">
        <w:rPr>
          <w:noProof/>
        </w:rPr>
        <w:t>27</w:t>
      </w:r>
      <w:r w:rsidR="00A51269">
        <w:fldChar w:fldCharType="end"/>
      </w:r>
      <w:r w:rsidR="00A51269">
        <w:t xml:space="preserve"> </w:t>
      </w:r>
      <w:r w:rsidR="004431C5">
        <w:t xml:space="preserve">(a) and (c). For the specimens starting with small Cu precipitates formed from 1.5h aging, size distributions are very close among the aged and aged + irradiated conditions. However, in the specimen aged for 10 hours, </w:t>
      </w:r>
      <w:r w:rsidR="00E05524">
        <w:t xml:space="preserve">the </w:t>
      </w:r>
      <w:r w:rsidR="004431C5">
        <w:t xml:space="preserve">size distribution of Cu precipitates slightly shifts to larger sizes at 0.2 dpa and shows bimodal distribution with </w:t>
      </w:r>
      <w:r w:rsidR="00E05524">
        <w:t xml:space="preserve">a </w:t>
      </w:r>
      <w:r w:rsidR="004431C5">
        <w:t xml:space="preserve">large number of small clusters after irradiation at 0.6 dpa, which may form from </w:t>
      </w:r>
      <w:r w:rsidR="008701A3">
        <w:t xml:space="preserve">the </w:t>
      </w:r>
      <w:r w:rsidR="004431C5">
        <w:t xml:space="preserve">partial dissolution of large Cu precipitates. As plotted in </w:t>
      </w:r>
      <w:r w:rsidR="006E37A0">
        <w:fldChar w:fldCharType="begin"/>
      </w:r>
      <w:r w:rsidR="006E37A0">
        <w:instrText xml:space="preserve"> REF _Ref119341508 \h </w:instrText>
      </w:r>
      <w:r w:rsidR="006E37A0">
        <w:fldChar w:fldCharType="separate"/>
      </w:r>
      <w:r w:rsidR="006E37A0">
        <w:t xml:space="preserve">Figure </w:t>
      </w:r>
      <w:r w:rsidR="006E37A0">
        <w:rPr>
          <w:noProof/>
        </w:rPr>
        <w:t>4</w:t>
      </w:r>
      <w:r w:rsidR="006E37A0">
        <w:t>.</w:t>
      </w:r>
      <w:r w:rsidR="006E37A0">
        <w:rPr>
          <w:noProof/>
        </w:rPr>
        <w:t>27</w:t>
      </w:r>
      <w:r w:rsidR="006E37A0">
        <w:fldChar w:fldCharType="end"/>
      </w:r>
      <w:r w:rsidR="006E37A0">
        <w:t xml:space="preserve"> </w:t>
      </w:r>
      <w:r w:rsidR="004431C5">
        <w:t xml:space="preserve">(b) and (d), Cu concentrations at </w:t>
      </w:r>
      <w:r w:rsidR="008701A3">
        <w:t xml:space="preserve">the </w:t>
      </w:r>
      <w:r w:rsidR="004431C5">
        <w:t xml:space="preserve">precipitate core decrease gradually with increasing irradiation dose, regardless of the </w:t>
      </w:r>
    </w:p>
    <w:p w14:paraId="43D2C5FD" w14:textId="77777777" w:rsidR="00EF7F76" w:rsidRDefault="00EF7F76" w:rsidP="00EF7F76">
      <w:pPr>
        <w:keepNext/>
        <w:jc w:val="center"/>
      </w:pPr>
      <w:r>
        <w:rPr>
          <w:noProof/>
        </w:rPr>
        <w:lastRenderedPageBreak/>
        <w:drawing>
          <wp:inline distT="0" distB="0" distL="0" distR="0" wp14:anchorId="5C12A014" wp14:editId="14DE0F5E">
            <wp:extent cx="4356663" cy="6113450"/>
            <wp:effectExtent l="0" t="0" r="6350" b="1905"/>
            <wp:docPr id="36" name="Picture 3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line chart&#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84363" cy="6152319"/>
                    </a:xfrm>
                    <a:prstGeom prst="rect">
                      <a:avLst/>
                    </a:prstGeom>
                    <a:noFill/>
                  </pic:spPr>
                </pic:pic>
              </a:graphicData>
            </a:graphic>
          </wp:inline>
        </w:drawing>
      </w:r>
    </w:p>
    <w:p w14:paraId="0802520E" w14:textId="77777777" w:rsidR="00EF7F76" w:rsidRDefault="00EF7F76" w:rsidP="00EF7F76">
      <w:pPr>
        <w:pStyle w:val="Caption"/>
      </w:pPr>
      <w:bookmarkStart w:id="220" w:name="_Ref119341435"/>
      <w:bookmarkStart w:id="221" w:name="_Toc127377214"/>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26</w:t>
      </w:r>
      <w:r>
        <w:rPr>
          <w:noProof/>
        </w:rPr>
        <w:fldChar w:fldCharType="end"/>
      </w:r>
      <w:bookmarkStart w:id="222" w:name="_Toc118763480"/>
      <w:bookmarkEnd w:id="220"/>
      <w:r>
        <w:t xml:space="preserve"> The evolution of (a) number density, (b) radius, (c) volume fraction, (d) precipitate core Cu concentrations and (e) matrix Cu concentration in FeCu alloys irradiated to 0.1-0.6 dpa.</w:t>
      </w:r>
      <w:bookmarkEnd w:id="222"/>
      <w:bookmarkEnd w:id="221"/>
    </w:p>
    <w:p w14:paraId="7DAE803A" w14:textId="77777777" w:rsidR="00A032DD" w:rsidRDefault="00A032DD" w:rsidP="00A032DD">
      <w:pPr>
        <w:pStyle w:val="StyleJustifiedFirstline05Linespacing15lines"/>
        <w:keepNext/>
        <w:ind w:firstLine="0"/>
      </w:pPr>
      <w:r>
        <w:rPr>
          <w:noProof/>
        </w:rPr>
        <w:lastRenderedPageBreak/>
        <w:drawing>
          <wp:inline distT="0" distB="0" distL="0" distR="0" wp14:anchorId="299680A6" wp14:editId="0DD2258B">
            <wp:extent cx="5493224" cy="4530782"/>
            <wp:effectExtent l="0" t="0" r="0" b="3175"/>
            <wp:docPr id="70" name="Picture 7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Chart&#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517274" cy="4550618"/>
                    </a:xfrm>
                    <a:prstGeom prst="rect">
                      <a:avLst/>
                    </a:prstGeom>
                    <a:noFill/>
                  </pic:spPr>
                </pic:pic>
              </a:graphicData>
            </a:graphic>
          </wp:inline>
        </w:drawing>
      </w:r>
    </w:p>
    <w:p w14:paraId="2A7A1C25" w14:textId="77777777" w:rsidR="00A032DD" w:rsidRDefault="00A032DD" w:rsidP="00A032DD">
      <w:pPr>
        <w:pStyle w:val="Caption"/>
      </w:pPr>
      <w:bookmarkStart w:id="223" w:name="_Ref119341508"/>
      <w:bookmarkStart w:id="224" w:name="_Toc127377215"/>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27</w:t>
      </w:r>
      <w:r>
        <w:rPr>
          <w:noProof/>
        </w:rPr>
        <w:fldChar w:fldCharType="end"/>
      </w:r>
      <w:bookmarkEnd w:id="223"/>
      <w:r>
        <w:t xml:space="preserve"> </w:t>
      </w:r>
      <w:r w:rsidRPr="003417E0">
        <w:t xml:space="preserve">(a) Size distribution of Cu precipitate and (b) change of precipitate Cu concentration as a function of precipitate sizes in FeCu alloys after aged at 500 °C for 1.5 hours and aged followed by irradiations to 0.1-0.6 dpa. (c) and (d) are similar plots </w:t>
      </w:r>
      <w:r>
        <w:t>to</w:t>
      </w:r>
      <w:r w:rsidRPr="003417E0">
        <w:t xml:space="preserve"> (a) and (b) respectively. The specimens were aged at 500 °C for 10 hours followed by irradiation </w:t>
      </w:r>
      <w:r>
        <w:t>under</w:t>
      </w:r>
      <w:r w:rsidRPr="003417E0">
        <w:t xml:space="preserve"> the same conditions.</w:t>
      </w:r>
      <w:bookmarkEnd w:id="224"/>
    </w:p>
    <w:p w14:paraId="48A38283" w14:textId="77777777" w:rsidR="00EF7F76" w:rsidRDefault="00EF7F76">
      <w:pPr>
        <w:rPr>
          <w:rFonts w:cs="Times New Roman"/>
          <w:szCs w:val="20"/>
        </w:rPr>
      </w:pPr>
      <w:r>
        <w:br w:type="page"/>
      </w:r>
    </w:p>
    <w:p w14:paraId="7DE15577" w14:textId="08087CAC" w:rsidR="004431C5" w:rsidRDefault="004431C5" w:rsidP="00A032DD">
      <w:pPr>
        <w:pStyle w:val="StyleJustifiedFirstline05Linespacing15lines"/>
        <w:ind w:firstLine="0"/>
      </w:pPr>
      <w:r>
        <w:lastRenderedPageBreak/>
        <w:t xml:space="preserve">cluster size. </w:t>
      </w:r>
      <w:r w:rsidR="001A3D70">
        <w:t xml:space="preserve">In Figure </w:t>
      </w:r>
      <w:r w:rsidR="00723F5D">
        <w:t>4.26 (b), Cu concentrations decrease with increasing precipitate sizes in each specimen</w:t>
      </w:r>
      <w:r w:rsidR="00D3074C">
        <w:t>. This might be associated with their sizes</w:t>
      </w:r>
      <w:r w:rsidR="00352F3D">
        <w:t xml:space="preserve"> that</w:t>
      </w:r>
      <w:r w:rsidR="00D3074C">
        <w:t xml:space="preserve"> are comparable to the sizes of background clusters</w:t>
      </w:r>
      <w:r w:rsidR="00CC39D8">
        <w:t xml:space="preserve">. As mentioned in </w:t>
      </w:r>
      <w:r w:rsidR="00167B54">
        <w:t xml:space="preserve">section 3.4.6, </w:t>
      </w:r>
      <w:r w:rsidR="00CC39D8">
        <w:t>background clusters are removed based on their small size</w:t>
      </w:r>
      <w:r w:rsidR="00167B54">
        <w:t>s</w:t>
      </w:r>
      <w:r w:rsidR="00CC39D8">
        <w:t xml:space="preserve"> and low solute concentrations</w:t>
      </w:r>
      <w:r w:rsidR="00123FE9">
        <w:t>, so a small</w:t>
      </w:r>
      <w:r w:rsidR="003338F8">
        <w:t>er</w:t>
      </w:r>
      <w:r w:rsidR="00123FE9">
        <w:t xml:space="preserve"> cluster can survive </w:t>
      </w:r>
      <w:r w:rsidR="00352F3D">
        <w:t xml:space="preserve">from </w:t>
      </w:r>
      <w:r w:rsidR="00123FE9">
        <w:t xml:space="preserve">the removing process only </w:t>
      </w:r>
      <w:r w:rsidR="006C1A95">
        <w:t>if</w:t>
      </w:r>
      <w:r w:rsidR="00123FE9">
        <w:t xml:space="preserve"> it has </w:t>
      </w:r>
      <w:r w:rsidR="003338F8">
        <w:t>a relatively higher solute concentration</w:t>
      </w:r>
      <w:r w:rsidR="002C57FC">
        <w:t xml:space="preserve">, which leads to </w:t>
      </w:r>
      <w:r w:rsidR="006C1A95">
        <w:t xml:space="preserve">the </w:t>
      </w:r>
      <w:r w:rsidR="002C57FC">
        <w:t xml:space="preserve">higher measured solute concentrations in the smaller precipitates. </w:t>
      </w:r>
      <w:r w:rsidR="00B477C9">
        <w:t>Precipitates are much larger i</w:t>
      </w:r>
      <w:r w:rsidR="002C57FC">
        <w:t xml:space="preserve">n 10h aged specimens, </w:t>
      </w:r>
      <w:r w:rsidR="008F0F51">
        <w:t>so the effect of removing background clusters becomes less important</w:t>
      </w:r>
      <w:r w:rsidR="00E37491">
        <w:t>, and Cu contents inc</w:t>
      </w:r>
      <w:r w:rsidR="00CD59C0">
        <w:t xml:space="preserve">rease with </w:t>
      </w:r>
      <w:r w:rsidR="00975C86">
        <w:t xml:space="preserve">precipitate sizes. This trend might be related to the blurring effect </w:t>
      </w:r>
      <w:r w:rsidR="001B153B">
        <w:t>from trajectory aberration or the non-classical nucleation proces</w:t>
      </w:r>
      <w:r w:rsidR="00FB18F3">
        <w:t>s</w:t>
      </w:r>
      <w:r w:rsidR="001D5105">
        <w:t xml:space="preserve"> </w:t>
      </w:r>
      <w:r w:rsidR="00825916">
        <w:fldChar w:fldCharType="begin">
          <w:fldData xml:space="preserve">PEVuZE5vdGU+PENpdGU+PEF1dGhvcj5TaHU8L0F1dGhvcj48WWVhcj4yMDE4PC9ZZWFyPjxSZWNO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</w:fldData>
        </w:fldChar>
      </w:r>
      <w:r w:rsidR="00B436DE">
        <w:instrText xml:space="preserve"> ADDIN EN.CITE </w:instrText>
      </w:r>
      <w:r w:rsidR="00B436DE">
        <w:fldChar w:fldCharType="begin">
          <w:fldData xml:space="preserve">PEVuZE5vdGU+PENpdGU+PEF1dGhvcj5TaHU8L0F1dGhvcj48WWVhcj4yMDE4PC9ZZWFyPjxSZWNO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</w:fldData>
        </w:fldChar>
      </w:r>
      <w:r w:rsidR="00B436DE">
        <w:instrText xml:space="preserve"> ADDIN EN.CITE.DATA </w:instrText>
      </w:r>
      <w:r w:rsidR="00B436DE">
        <w:fldChar w:fldCharType="end"/>
      </w:r>
      <w:r w:rsidR="00825916">
        <w:fldChar w:fldCharType="separate"/>
      </w:r>
      <w:r w:rsidR="00B436DE">
        <w:rPr>
          <w:noProof/>
        </w:rPr>
        <w:t>[66, 141]</w:t>
      </w:r>
      <w:r w:rsidR="00825916">
        <w:fldChar w:fldCharType="end"/>
      </w:r>
      <w:r w:rsidR="00FB18F3">
        <w:t xml:space="preserve">. Further analysis is required to clarify it. </w:t>
      </w:r>
      <w:r w:rsidR="001B153B">
        <w:t xml:space="preserve"> </w:t>
      </w:r>
      <w:r w:rsidR="002C57FC">
        <w:t xml:space="preserve"> </w:t>
      </w:r>
    </w:p>
    <w:p w14:paraId="42155208" w14:textId="46F8CD4E" w:rsidR="004431C5" w:rsidRDefault="004431C5" w:rsidP="004431C5">
      <w:pPr>
        <w:pStyle w:val="StyleJustifiedFirstline05Linespacing15lines"/>
        <w:ind w:firstLine="0"/>
      </w:pPr>
    </w:p>
    <w:p w14:paraId="367521AB" w14:textId="426B8E2E" w:rsidR="000F0749" w:rsidRDefault="000F0749" w:rsidP="000F0749">
      <w:pPr>
        <w:pStyle w:val="StyleJustifiedFirstline05Linespacing15lines"/>
        <w:ind w:firstLine="0"/>
      </w:pPr>
    </w:p>
    <w:p w14:paraId="61994212" w14:textId="028AC58D" w:rsidR="00930118" w:rsidRDefault="00930118" w:rsidP="00930118">
      <w:pPr>
        <w:pStyle w:val="Heading3"/>
      </w:pPr>
      <w:bookmarkStart w:id="225" w:name="_Toc118763409"/>
      <w:bookmarkStart w:id="226" w:name="_Toc127377043"/>
      <w:r w:rsidRPr="005614EA">
        <w:t>4.</w:t>
      </w:r>
      <w:r>
        <w:t>5</w:t>
      </w:r>
      <w:r w:rsidRPr="005614EA">
        <w:t>.</w:t>
      </w:r>
      <w:r>
        <w:t>3</w:t>
      </w:r>
      <w:r w:rsidRPr="005614EA">
        <w:t xml:space="preserve"> </w:t>
      </w:r>
      <w:r>
        <w:t>Evolution of Cr precipitate</w:t>
      </w:r>
      <w:r w:rsidRPr="004F0234">
        <w:t xml:space="preserve"> after </w:t>
      </w:r>
      <w:r>
        <w:t>ion irradiations</w:t>
      </w:r>
      <w:bookmarkEnd w:id="225"/>
      <w:bookmarkEnd w:id="226"/>
    </w:p>
    <w:p w14:paraId="0ED5EE42" w14:textId="75DCA7B5" w:rsidR="004C60ED" w:rsidRPr="00752DEF" w:rsidRDefault="00930118" w:rsidP="00052768">
      <w:pPr>
        <w:pStyle w:val="StyleJustifiedFirstline05Linespacing15lines"/>
      </w:pPr>
      <w:r>
        <w:t xml:space="preserve">Fe-18Cr specimens aged at </w:t>
      </w:r>
      <w:r w:rsidR="00FF2555">
        <w:t>475</w:t>
      </w:r>
      <w:r>
        <w:t xml:space="preserve"> </w:t>
      </w:r>
      <w:r w:rsidRPr="00423D68">
        <w:t>°</w:t>
      </w:r>
      <w:r>
        <w:t>C for 100</w:t>
      </w:r>
      <w:r w:rsidR="00FF2555">
        <w:t xml:space="preserve"> or </w:t>
      </w:r>
      <w:r>
        <w:t xml:space="preserve">900 hours to form pre-existing </w:t>
      </w:r>
      <w:r w:rsidRPr="00423D68">
        <w:t>α</w:t>
      </w:r>
      <w:r>
        <w:t xml:space="preserve">’ precipitates were irradiated </w:t>
      </w:r>
      <w:r w:rsidR="00F27AF9">
        <w:t xml:space="preserve">in </w:t>
      </w:r>
      <w:r>
        <w:t xml:space="preserve">the same </w:t>
      </w:r>
      <w:r w:rsidR="00F27AF9">
        <w:t xml:space="preserve">target </w:t>
      </w:r>
      <w:r>
        <w:t xml:space="preserve">stage as </w:t>
      </w:r>
      <w:r w:rsidR="00F27AF9">
        <w:t xml:space="preserve">the </w:t>
      </w:r>
      <w:r>
        <w:t>FeCu specimens. APT results showing the distribution of Cr atoms before and after irradiations are presented in</w:t>
      </w:r>
      <w:r w:rsidR="00FF2555">
        <w:t xml:space="preserve"> </w:t>
      </w:r>
      <w:r w:rsidR="00FF2555">
        <w:fldChar w:fldCharType="begin"/>
      </w:r>
      <w:r w:rsidR="00FF2555">
        <w:instrText xml:space="preserve"> REF _Ref119341638 \h </w:instrText>
      </w:r>
      <w:r w:rsidR="00FF2555">
        <w:fldChar w:fldCharType="separate"/>
      </w:r>
      <w:r w:rsidR="00FF2555">
        <w:t xml:space="preserve">Figure </w:t>
      </w:r>
      <w:r w:rsidR="00FF2555">
        <w:rPr>
          <w:noProof/>
        </w:rPr>
        <w:t>4</w:t>
      </w:r>
      <w:r w:rsidR="00FF2555">
        <w:t>.</w:t>
      </w:r>
      <w:r w:rsidR="00FF2555">
        <w:rPr>
          <w:noProof/>
        </w:rPr>
        <w:t>28</w:t>
      </w:r>
      <w:r w:rsidR="00FF2555">
        <w:fldChar w:fldCharType="end"/>
      </w:r>
      <w:r>
        <w:t>. Due to the high solute concentration of Fe-18Cr alloy and the dilute precipitates (~45% Cr) formed after th</w:t>
      </w:r>
      <w:r w:rsidR="00AC42D3">
        <w:t>e</w:t>
      </w:r>
      <w:r>
        <w:t xml:space="preserve"> short</w:t>
      </w:r>
      <w:r w:rsidR="00553C10">
        <w:t>er</w:t>
      </w:r>
      <w:r>
        <w:t xml:space="preserve"> aging</w:t>
      </w:r>
      <w:r w:rsidR="009A4490">
        <w:t xml:space="preserve"> time</w:t>
      </w:r>
      <w:r>
        <w:t xml:space="preserve">, the Cr precipitates are not readily visible from the atom maps, so the clusters identified using our analysis algorithms </w:t>
      </w:r>
      <w:r w:rsidR="00F27AF9">
        <w:t xml:space="preserve">are </w:t>
      </w:r>
      <w:r>
        <w:t xml:space="preserve">also </w:t>
      </w:r>
      <w:r w:rsidR="00F27AF9">
        <w:t xml:space="preserve">shown </w:t>
      </w:r>
      <w:r>
        <w:t>below for clarity. Surprisingly</w:t>
      </w:r>
      <w:r w:rsidR="00F27AF9">
        <w:t xml:space="preserve"> (based on the 300-450 </w:t>
      </w:r>
      <w:r w:rsidR="00F27AF9" w:rsidRPr="00423D68">
        <w:t>°</w:t>
      </w:r>
      <w:r w:rsidR="00F27AF9">
        <w:t>C results presented in section 4.1</w:t>
      </w:r>
      <w:r w:rsidR="004C7070">
        <w:t>);</w:t>
      </w:r>
      <w:r>
        <w:t xml:space="preserve"> only negligible changes can be observed from these reconstructions. Cr precipitates remain stable after </w:t>
      </w:r>
      <w:r w:rsidR="00F27AF9">
        <w:t xml:space="preserve">RT and cryogenic </w:t>
      </w:r>
      <w:r>
        <w:t xml:space="preserve">irradiations up to 0.6 dpa. </w:t>
      </w:r>
      <w:r w:rsidR="00F111B4">
        <w:t xml:space="preserve">Similar trends </w:t>
      </w:r>
      <w:r w:rsidR="00D20676">
        <w:t xml:space="preserve">can also be observed in the 900h aged specimens. </w:t>
      </w:r>
      <w:r>
        <w:t xml:space="preserve"> </w:t>
      </w:r>
    </w:p>
    <w:p w14:paraId="75BE3AB6" w14:textId="77777777" w:rsidR="00052768" w:rsidRDefault="003554CF" w:rsidP="003554CF">
      <w:pPr>
        <w:pStyle w:val="StyleJustifiedFirstline05Linespacing15lines"/>
      </w:pPr>
      <w:r>
        <w:t xml:space="preserve">Statistical results comparing the evolution of quantitative properties of </w:t>
      </w:r>
      <w:r w:rsidRPr="006D6021">
        <w:t>α</w:t>
      </w:r>
      <w:r>
        <w:t xml:space="preserve">’ precipitates before and after </w:t>
      </w:r>
      <w:r w:rsidR="00786029">
        <w:t xml:space="preserve">the </w:t>
      </w:r>
      <w:r>
        <w:t>irradiations are plotted in</w:t>
      </w:r>
      <w:r w:rsidR="00471C83">
        <w:t xml:space="preserve"> </w:t>
      </w:r>
      <w:r w:rsidR="00471C83">
        <w:fldChar w:fldCharType="begin"/>
      </w:r>
      <w:r w:rsidR="00471C83">
        <w:instrText xml:space="preserve"> REF _Ref119341723 \h </w:instrText>
      </w:r>
      <w:r w:rsidR="00471C83">
        <w:fldChar w:fldCharType="separate"/>
      </w:r>
      <w:r w:rsidR="00471C83">
        <w:t xml:space="preserve">Figure </w:t>
      </w:r>
      <w:r w:rsidR="00471C83">
        <w:rPr>
          <w:noProof/>
        </w:rPr>
        <w:t>4</w:t>
      </w:r>
      <w:r w:rsidR="00471C83">
        <w:t>.</w:t>
      </w:r>
      <w:r w:rsidR="00471C83">
        <w:rPr>
          <w:noProof/>
        </w:rPr>
        <w:t>29</w:t>
      </w:r>
      <w:r w:rsidR="00471C83">
        <w:fldChar w:fldCharType="end"/>
      </w:r>
      <w:r>
        <w:t xml:space="preserve">. The number density, radius and volume fraction of precipitates are almost unchanged by irradiation up to 0.6 dpa. The only noticeable </w:t>
      </w:r>
      <w:r w:rsidR="001A65FD">
        <w:t>modification</w:t>
      </w:r>
      <w:r>
        <w:t xml:space="preserve"> induced by </w:t>
      </w:r>
      <w:r w:rsidR="00786029">
        <w:t xml:space="preserve">the </w:t>
      </w:r>
      <w:r>
        <w:t xml:space="preserve">irradiations is the gradual decrease of precipitate core Cr concentrations in the Fe-18Cr specimen aged at </w:t>
      </w:r>
      <w:r w:rsidR="00A453BA">
        <w:t>475</w:t>
      </w:r>
      <w:r>
        <w:t xml:space="preserve"> </w:t>
      </w:r>
      <w:r w:rsidRPr="006D6021">
        <w:t>°</w:t>
      </w:r>
      <w:r>
        <w:t xml:space="preserve">C for </w:t>
      </w:r>
      <w:r w:rsidR="00C12797">
        <w:t>900</w:t>
      </w:r>
      <w:r>
        <w:t xml:space="preserve"> hours followed by irradiation at 0.1-0.6 dpa, which is similar to what was observed in </w:t>
      </w:r>
      <w:r w:rsidR="00786029">
        <w:t xml:space="preserve">the </w:t>
      </w:r>
      <w:r>
        <w:t xml:space="preserve">FeCu </w:t>
      </w:r>
    </w:p>
    <w:p w14:paraId="048AB3F5" w14:textId="77777777" w:rsidR="00052768" w:rsidRDefault="00052768" w:rsidP="00052768">
      <w:pPr>
        <w:pStyle w:val="StyleJustifiedFirstline05Linespacing15lines"/>
        <w:keepNext/>
        <w:ind w:firstLine="0"/>
      </w:pPr>
      <w:r>
        <w:rPr>
          <w:noProof/>
        </w:rPr>
        <w:lastRenderedPageBreak/>
        <w:drawing>
          <wp:inline distT="0" distB="0" distL="0" distR="0" wp14:anchorId="56048B8B" wp14:editId="076A3FEC">
            <wp:extent cx="5483299" cy="3807985"/>
            <wp:effectExtent l="0" t="0" r="3175" b="2540"/>
            <wp:docPr id="119" name="Picture 119"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Background pattern&#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06164" cy="3823864"/>
                    </a:xfrm>
                    <a:prstGeom prst="rect">
                      <a:avLst/>
                    </a:prstGeom>
                    <a:noFill/>
                  </pic:spPr>
                </pic:pic>
              </a:graphicData>
            </a:graphic>
          </wp:inline>
        </w:drawing>
      </w:r>
    </w:p>
    <w:p w14:paraId="58267287" w14:textId="3F30DAF4" w:rsidR="00052768" w:rsidRDefault="00052768" w:rsidP="00052768">
      <w:pPr>
        <w:pStyle w:val="Caption"/>
      </w:pPr>
      <w:bookmarkStart w:id="227" w:name="_Ref119341638"/>
      <w:bookmarkStart w:id="228" w:name="_Toc127377216"/>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28</w:t>
      </w:r>
      <w:r>
        <w:rPr>
          <w:noProof/>
        </w:rPr>
        <w:fldChar w:fldCharType="end"/>
      </w:r>
      <w:bookmarkEnd w:id="227"/>
      <w:r>
        <w:t xml:space="preserve"> </w:t>
      </w:r>
      <w:r w:rsidRPr="00EC70AA">
        <w:t xml:space="preserve">APT reconstructions showing </w:t>
      </w:r>
      <w:r>
        <w:t xml:space="preserve">the </w:t>
      </w:r>
      <w:r w:rsidRPr="00EC70AA">
        <w:t>distribution of C</w:t>
      </w:r>
      <w:r>
        <w:t>r</w:t>
      </w:r>
      <w:r w:rsidRPr="00EC70AA">
        <w:t xml:space="preserve"> atoms in Fe</w:t>
      </w:r>
      <w:r>
        <w:t>-18Cr</w:t>
      </w:r>
      <w:r w:rsidRPr="00EC70AA">
        <w:t xml:space="preserve"> alloys (a-d) after aging at </w:t>
      </w:r>
      <w:r>
        <w:t>475</w:t>
      </w:r>
      <w:r w:rsidRPr="00EC70AA">
        <w:t xml:space="preserve"> °C for 1</w:t>
      </w:r>
      <w:r>
        <w:t>00</w:t>
      </w:r>
      <w:r w:rsidRPr="00EC70AA">
        <w:t xml:space="preserve">h + irradiation at </w:t>
      </w:r>
      <w:r>
        <w:t xml:space="preserve">-123 </w:t>
      </w:r>
      <w:r>
        <w:rPr>
          <w:rFonts w:ascii="Arial" w:hAnsi="Arial" w:cs="Arial"/>
        </w:rPr>
        <w:t>°</w:t>
      </w:r>
      <w:r>
        <w:t>C</w:t>
      </w:r>
      <w:r w:rsidRPr="00EC70AA">
        <w:t xml:space="preserve"> </w:t>
      </w:r>
      <w:r>
        <w:t>to</w:t>
      </w:r>
      <w:r w:rsidRPr="00EC70AA">
        <w:t xml:space="preserve"> </w:t>
      </w:r>
      <w:r>
        <w:t>RT</w:t>
      </w:r>
      <w:r w:rsidRPr="00EC70AA">
        <w:t xml:space="preserve"> to 0.1-0.6 dpa</w:t>
      </w:r>
      <w:r>
        <w:t>. For better visualization, Cr-rich clusters filtered by our algorithms are presented below each Cr atom map in (f-j).</w:t>
      </w:r>
      <w:r w:rsidRPr="00EC70AA">
        <w:t xml:space="preserve"> </w:t>
      </w:r>
      <w:r>
        <w:t>(k-n) Cr atom distribution</w:t>
      </w:r>
      <w:r w:rsidRPr="00EC70AA">
        <w:t xml:space="preserve"> after aging at </w:t>
      </w:r>
      <w:r>
        <w:t>475</w:t>
      </w:r>
      <w:r w:rsidRPr="00EC70AA">
        <w:t xml:space="preserve"> °C for 10h + irradiation at the same conditions. C</w:t>
      </w:r>
      <w:r>
        <w:t>r</w:t>
      </w:r>
      <w:r w:rsidRPr="00EC70AA">
        <w:t xml:space="preserve"> atom map in the as-received state is given in (e) for comparison.</w:t>
      </w:r>
      <w:bookmarkEnd w:id="228"/>
    </w:p>
    <w:p w14:paraId="504C93DD" w14:textId="77777777" w:rsidR="00A36474" w:rsidRPr="00A36474" w:rsidRDefault="00A36474" w:rsidP="00A36474"/>
    <w:p w14:paraId="2E0D55FE" w14:textId="77777777" w:rsidR="00A36474" w:rsidRDefault="00A36474" w:rsidP="00A36474">
      <w:pPr>
        <w:pStyle w:val="StyleJustifiedFirstline05Linespacing15lines"/>
        <w:keepNext/>
        <w:ind w:firstLine="0"/>
        <w:jc w:val="center"/>
      </w:pPr>
      <w:r w:rsidRPr="006A6F22">
        <w:rPr>
          <w:noProof/>
        </w:rPr>
        <w:lastRenderedPageBreak/>
        <w:drawing>
          <wp:inline distT="0" distB="0" distL="0" distR="0" wp14:anchorId="770EE2FF" wp14:editId="11274A66">
            <wp:extent cx="3814434" cy="5348605"/>
            <wp:effectExtent l="0" t="0" r="0" b="4445"/>
            <wp:docPr id="38" name="Picture 11" descr="Chart, line chart&#10;&#10;Description automatically generated">
              <a:extLst xmlns:a="http://schemas.openxmlformats.org/drawingml/2006/main">
                <a:ext uri="{FF2B5EF4-FFF2-40B4-BE49-F238E27FC236}">
                  <a16:creationId xmlns:a16="http://schemas.microsoft.com/office/drawing/2014/main" id="{0AFE60CC-1F1D-DF76-AA51-329B43AF26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Chart, line chart&#10;&#10;Description automatically generated">
                      <a:extLst>
                        <a:ext uri="{FF2B5EF4-FFF2-40B4-BE49-F238E27FC236}">
                          <a16:creationId xmlns:a16="http://schemas.microsoft.com/office/drawing/2014/main" id="{0AFE60CC-1F1D-DF76-AA51-329B43AF2691}"/>
                        </a:ext>
                      </a:extLst>
                    </pic:cNvPr>
                    <pic:cNvPicPr>
                      <a:picLocks noChangeAspect="1"/>
                    </pic:cNvPicPr>
                  </pic:nvPicPr>
                  <pic:blipFill rotWithShape="1">
                    <a:blip r:embed="rId71">
                      <a:extLst>
                        <a:ext uri="{28A0092B-C50C-407E-A947-70E740481C1C}">
                          <a14:useLocalDpi xmlns:a14="http://schemas.microsoft.com/office/drawing/2010/main" val="0"/>
                        </a:ext>
                      </a:extLst>
                    </a:blip>
                    <a:srcRect t="1112"/>
                    <a:stretch/>
                  </pic:blipFill>
                  <pic:spPr>
                    <a:xfrm>
                      <a:off x="0" y="0"/>
                      <a:ext cx="3820853" cy="5357606"/>
                    </a:xfrm>
                    <a:prstGeom prst="rect">
                      <a:avLst/>
                    </a:prstGeom>
                  </pic:spPr>
                </pic:pic>
              </a:graphicData>
            </a:graphic>
          </wp:inline>
        </w:drawing>
      </w:r>
    </w:p>
    <w:p w14:paraId="50A8CEB5" w14:textId="77777777" w:rsidR="00A36474" w:rsidRDefault="00A36474" w:rsidP="00A36474">
      <w:pPr>
        <w:pStyle w:val="Caption"/>
      </w:pPr>
      <w:bookmarkStart w:id="229" w:name="_Ref119341723"/>
      <w:bookmarkStart w:id="230" w:name="_Toc127377217"/>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29</w:t>
      </w:r>
      <w:r>
        <w:rPr>
          <w:noProof/>
        </w:rPr>
        <w:fldChar w:fldCharType="end"/>
      </w:r>
      <w:bookmarkEnd w:id="229"/>
      <w:r>
        <w:t xml:space="preserve"> The evolution of (a) number density, (b) radius, (c) volume fraction and (d) precipitate core Cr concentrations of α’ precipitates in Fe-18Cr alloys irradiated to 0.1-0.6 dpa.</w:t>
      </w:r>
      <w:bookmarkEnd w:id="230"/>
    </w:p>
    <w:p w14:paraId="1A608994" w14:textId="77777777" w:rsidR="00052768" w:rsidRDefault="00052768">
      <w:pPr>
        <w:rPr>
          <w:rFonts w:cs="Times New Roman"/>
          <w:szCs w:val="20"/>
        </w:rPr>
      </w:pPr>
      <w:r>
        <w:br w:type="page"/>
      </w:r>
    </w:p>
    <w:p w14:paraId="7F0D5E76" w14:textId="0DB23956" w:rsidR="003554CF" w:rsidRDefault="003554CF" w:rsidP="00BB1FB1">
      <w:pPr>
        <w:pStyle w:val="StyleJustifiedFirstline05Linespacing15lines"/>
        <w:ind w:firstLine="0"/>
      </w:pPr>
      <w:r>
        <w:lastRenderedPageBreak/>
        <w:t xml:space="preserve">alloys. On the contrary, Cr concentrations of precipitates in Fe-18Cr samples aged for 100 hours remain unchanged </w:t>
      </w:r>
      <w:r w:rsidR="00786029">
        <w:t xml:space="preserve">(at a relatively low value of ~45%) </w:t>
      </w:r>
      <w:r>
        <w:t xml:space="preserve">after irradiation up to 0.6 dpa. </w:t>
      </w:r>
      <w:r w:rsidR="006A6F22">
        <w:t xml:space="preserve">Matrix Cr concentrations was not changed by irradiations in the 100 hour-aged specimens, while </w:t>
      </w:r>
      <w:r w:rsidR="00446A4F">
        <w:t xml:space="preserve">in the 900 hour-aged specimen, </w:t>
      </w:r>
      <w:r w:rsidR="006A6F22">
        <w:t>it</w:t>
      </w:r>
      <w:r w:rsidR="007F74C6">
        <w:t xml:space="preserve"> was</w:t>
      </w:r>
      <w:r w:rsidR="006A6F22">
        <w:t xml:space="preserve"> </w:t>
      </w:r>
      <w:r w:rsidR="007F74C6">
        <w:t>increased for ~3% after irradiation to 0.6 dpa</w:t>
      </w:r>
      <w:r w:rsidR="00446A4F">
        <w:t>.</w:t>
      </w:r>
      <w:r w:rsidR="007F74C6">
        <w:t xml:space="preserve"> </w:t>
      </w:r>
    </w:p>
    <w:p w14:paraId="435724CD" w14:textId="50AB4C7F" w:rsidR="003554CF" w:rsidRPr="006F0A26" w:rsidRDefault="00A83B84" w:rsidP="00BB1FB1">
      <w:pPr>
        <w:pStyle w:val="StyleJustifiedFirstline05Linespacing15lines"/>
      </w:pPr>
      <w:r>
        <w:t xml:space="preserve">The </w:t>
      </w:r>
      <w:r w:rsidR="003554CF">
        <w:t xml:space="preserve">distribution of </w:t>
      </w:r>
      <w:r w:rsidR="003554CF" w:rsidRPr="008C2398">
        <w:t>α</w:t>
      </w:r>
      <w:r w:rsidR="003554CF">
        <w:t xml:space="preserve">’ sizes for the 475 </w:t>
      </w:r>
      <w:r w:rsidR="003554CF" w:rsidRPr="008C2398">
        <w:t>°</w:t>
      </w:r>
      <w:r w:rsidR="003554CF">
        <w:t xml:space="preserve">C, 100h aged Fe-18Cr specimen before and after irradiation is plotted in </w:t>
      </w:r>
      <w:r w:rsidR="00431039">
        <w:fldChar w:fldCharType="begin"/>
      </w:r>
      <w:r w:rsidR="00431039">
        <w:instrText xml:space="preserve"> REF _Ref119341798 \h </w:instrText>
      </w:r>
      <w:r w:rsidR="00431039">
        <w:fldChar w:fldCharType="separate"/>
      </w:r>
      <w:r w:rsidR="00431039">
        <w:t xml:space="preserve">Figure </w:t>
      </w:r>
      <w:r w:rsidR="00431039">
        <w:rPr>
          <w:noProof/>
        </w:rPr>
        <w:t>4</w:t>
      </w:r>
      <w:r w:rsidR="00431039">
        <w:t>.</w:t>
      </w:r>
      <w:r w:rsidR="00431039">
        <w:rPr>
          <w:noProof/>
        </w:rPr>
        <w:t>30</w:t>
      </w:r>
      <w:r w:rsidR="00431039">
        <w:fldChar w:fldCharType="end"/>
      </w:r>
      <w:r w:rsidR="00431039">
        <w:t xml:space="preserve"> </w:t>
      </w:r>
      <w:r w:rsidR="003554CF">
        <w:t xml:space="preserve">(a). Both the extents and peaks of all distributions are very close to each other. This is also true for the same alloy aged for </w:t>
      </w:r>
      <w:r w:rsidR="00D54DEB">
        <w:t>the</w:t>
      </w:r>
      <w:r w:rsidR="003554CF">
        <w:t xml:space="preserve"> longer time </w:t>
      </w:r>
      <w:r>
        <w:t xml:space="preserve">(900h) </w:t>
      </w:r>
      <w:r w:rsidR="003554CF">
        <w:t>followed by irradiations at the same conditions (</w:t>
      </w:r>
      <w:r w:rsidR="00431039">
        <w:fldChar w:fldCharType="begin"/>
      </w:r>
      <w:r w:rsidR="00431039">
        <w:instrText xml:space="preserve"> REF _Ref119341798 \h </w:instrText>
      </w:r>
      <w:r w:rsidR="00431039">
        <w:fldChar w:fldCharType="separate"/>
      </w:r>
      <w:r w:rsidR="00431039">
        <w:t xml:space="preserve">Figure </w:t>
      </w:r>
      <w:r w:rsidR="00431039">
        <w:rPr>
          <w:noProof/>
        </w:rPr>
        <w:t>4</w:t>
      </w:r>
      <w:r w:rsidR="00431039">
        <w:t>.</w:t>
      </w:r>
      <w:r w:rsidR="00431039">
        <w:rPr>
          <w:noProof/>
        </w:rPr>
        <w:t>30</w:t>
      </w:r>
      <w:r w:rsidR="00431039">
        <w:fldChar w:fldCharType="end"/>
      </w:r>
      <w:r w:rsidR="00431039">
        <w:t xml:space="preserve"> </w:t>
      </w:r>
      <w:r w:rsidR="003554CF">
        <w:t>(c)). Since the decrease of core Cu concentrations in precipitate</w:t>
      </w:r>
      <w:r w:rsidR="008458E9">
        <w:t>s</w:t>
      </w:r>
      <w:r w:rsidR="003554CF">
        <w:t xml:space="preserve"> of all sizes was observed in FeCu alloy system, it is useful to </w:t>
      </w:r>
      <w:r w:rsidR="00D65F54">
        <w:t xml:space="preserve">confirm </w:t>
      </w:r>
      <w:r w:rsidR="003554CF">
        <w:t xml:space="preserve">whether </w:t>
      </w:r>
      <w:r w:rsidR="00D65F54">
        <w:t xml:space="preserve">or not a </w:t>
      </w:r>
      <w:r w:rsidR="003554CF">
        <w:t xml:space="preserve">similar </w:t>
      </w:r>
      <w:r w:rsidR="00D65F54">
        <w:t>trend was observed</w:t>
      </w:r>
      <w:r w:rsidR="003554CF">
        <w:t xml:space="preserve"> in Fe-18Cr.</w:t>
      </w:r>
      <w:r w:rsidR="00D4044E">
        <w:t xml:space="preserve"> </w:t>
      </w:r>
      <w:r w:rsidR="00D65F54">
        <w:t>D</w:t>
      </w:r>
      <w:r w:rsidR="003554CF">
        <w:t>istinct difference</w:t>
      </w:r>
      <w:r w:rsidR="00D4044E">
        <w:t>s</w:t>
      </w:r>
      <w:r w:rsidR="003554CF">
        <w:t xml:space="preserve"> can be observed from the plots in </w:t>
      </w:r>
      <w:r w:rsidR="00C21885">
        <w:fldChar w:fldCharType="begin"/>
      </w:r>
      <w:r w:rsidR="00C21885">
        <w:instrText xml:space="preserve"> REF _Ref119341798 \h </w:instrText>
      </w:r>
      <w:r w:rsidR="00C21885">
        <w:fldChar w:fldCharType="separate"/>
      </w:r>
      <w:r w:rsidR="00C21885">
        <w:t xml:space="preserve">Figure </w:t>
      </w:r>
      <w:r w:rsidR="00C21885">
        <w:rPr>
          <w:noProof/>
        </w:rPr>
        <w:t>4</w:t>
      </w:r>
      <w:r w:rsidR="00C21885">
        <w:t>.</w:t>
      </w:r>
      <w:r w:rsidR="00C21885">
        <w:rPr>
          <w:noProof/>
        </w:rPr>
        <w:t>30</w:t>
      </w:r>
      <w:r w:rsidR="00C21885">
        <w:fldChar w:fldCharType="end"/>
      </w:r>
      <w:r w:rsidR="00C21885">
        <w:t xml:space="preserve"> </w:t>
      </w:r>
      <w:r w:rsidR="003554CF">
        <w:t xml:space="preserve">(b) and (d). In Fe-18Cr aged for 100h, the </w:t>
      </w:r>
      <w:r w:rsidR="00D65F54">
        <w:t xml:space="preserve">Cr </w:t>
      </w:r>
      <w:r w:rsidR="003554CF">
        <w:t xml:space="preserve">concentrations of precipitates after </w:t>
      </w:r>
      <w:r w:rsidR="00D65F54">
        <w:t xml:space="preserve">irradiation to 0.1-0.6 dpa </w:t>
      </w:r>
      <w:r w:rsidR="003554CF">
        <w:t xml:space="preserve">are almost overlapped with the ones in the as-aged state, indicating there is no change in </w:t>
      </w:r>
      <w:r w:rsidR="003554CF" w:rsidRPr="008C2398">
        <w:t>α</w:t>
      </w:r>
      <w:r w:rsidR="003554CF">
        <w:t xml:space="preserve">’ compositions. On the other hand, the larger and more concentrated precipitates formed after aging for 900h show gradual dilution of Cr concentrations inside precipitates with increasing irradiation doses, similar to what happened in </w:t>
      </w:r>
      <w:r w:rsidR="00D65F54">
        <w:t xml:space="preserve">the </w:t>
      </w:r>
      <w:r w:rsidR="003554CF">
        <w:t xml:space="preserve">Cu precipitates.  </w:t>
      </w:r>
    </w:p>
    <w:p w14:paraId="66B22C60" w14:textId="77777777" w:rsidR="001A2DE5" w:rsidRDefault="006F0A26" w:rsidP="006F0A26">
      <w:pPr>
        <w:spacing w:line="360" w:lineRule="auto"/>
        <w:ind w:firstLine="720"/>
        <w:jc w:val="both"/>
        <w:rPr>
          <w:rFonts w:cs="Times New Roman"/>
          <w:szCs w:val="20"/>
        </w:rPr>
      </w:pPr>
      <w:r w:rsidRPr="006F0A26">
        <w:rPr>
          <w:rFonts w:cs="Times New Roman"/>
        </w:rPr>
        <w:t>To identify possible local changes in Cr atom distributions that can’t be</w:t>
      </w:r>
      <w:r>
        <w:t xml:space="preserve"> </w:t>
      </w:r>
      <w:r w:rsidRPr="006F0A26">
        <w:rPr>
          <w:rFonts w:cs="Times New Roman"/>
          <w:szCs w:val="20"/>
        </w:rPr>
        <w:t xml:space="preserve">detected by the cluster analysis algorithm, nearest neighbor distribution analysis was performed in all Fe-18Cr </w:t>
      </w:r>
      <w:r w:rsidR="00940E13">
        <w:rPr>
          <w:rFonts w:cs="Times New Roman"/>
          <w:szCs w:val="20"/>
        </w:rPr>
        <w:t>datasets</w:t>
      </w:r>
      <w:r w:rsidR="00F84C71">
        <w:rPr>
          <w:rFonts w:cs="Times New Roman"/>
          <w:szCs w:val="20"/>
        </w:rPr>
        <w:t xml:space="preserve">. </w:t>
      </w:r>
      <w:r w:rsidRPr="006F0A26">
        <w:rPr>
          <w:rFonts w:cs="Times New Roman"/>
          <w:szCs w:val="20"/>
        </w:rPr>
        <w:t xml:space="preserve">Nearest neighbor distribution analysis measures the distance between two solute atoms and plots the cumulative counts at each distance range. Order is an input parameter in this analysis, where </w:t>
      </w:r>
      <w:r w:rsidR="00467C15">
        <w:rPr>
          <w:rFonts w:cs="Times New Roman"/>
          <w:szCs w:val="20"/>
        </w:rPr>
        <w:t xml:space="preserve">the </w:t>
      </w:r>
      <w:r w:rsidRPr="006F0A26">
        <w:rPr>
          <w:rFonts w:cs="Times New Roman"/>
          <w:szCs w:val="20"/>
        </w:rPr>
        <w:t>nth order represents the nth nearest neighbors. Most frequently used orders are in the range of 1-10, and a higher order is usually selected when the inhomogeneity of solute distribution is minor</w:t>
      </w:r>
      <w:r w:rsidR="00F84C71">
        <w:rPr>
          <w:rFonts w:cs="Times New Roman"/>
          <w:szCs w:val="20"/>
        </w:rPr>
        <w:t>, such as in the early stage of precipitat</w:t>
      </w:r>
      <w:r w:rsidR="00692322">
        <w:rPr>
          <w:rFonts w:cs="Times New Roman"/>
          <w:szCs w:val="20"/>
        </w:rPr>
        <w:t>e</w:t>
      </w:r>
      <w:r w:rsidR="00F84C71">
        <w:rPr>
          <w:rFonts w:cs="Times New Roman"/>
          <w:szCs w:val="20"/>
        </w:rPr>
        <w:t xml:space="preserve"> nucleation.</w:t>
      </w:r>
      <w:r w:rsidRPr="006F0A26">
        <w:rPr>
          <w:rFonts w:cs="Times New Roman"/>
          <w:szCs w:val="20"/>
        </w:rPr>
        <w:t xml:space="preserve"> Due to the low contrast between </w:t>
      </w:r>
      <w:r w:rsidR="00F84C71">
        <w:rPr>
          <w:rFonts w:cs="Times New Roman"/>
          <w:szCs w:val="20"/>
        </w:rPr>
        <w:t xml:space="preserve">the </w:t>
      </w:r>
      <w:r w:rsidRPr="006F0A26">
        <w:rPr>
          <w:rFonts w:cs="Times New Roman"/>
          <w:szCs w:val="20"/>
        </w:rPr>
        <w:t>precipitate and matrix phase</w:t>
      </w:r>
      <w:r w:rsidR="00F84C71">
        <w:rPr>
          <w:rFonts w:cs="Times New Roman"/>
          <w:szCs w:val="20"/>
        </w:rPr>
        <w:t>s</w:t>
      </w:r>
      <w:r w:rsidRPr="006F0A26">
        <w:rPr>
          <w:rFonts w:cs="Times New Roman"/>
          <w:szCs w:val="20"/>
        </w:rPr>
        <w:t xml:space="preserve"> in Fe-18Cr, tenth order was used to generate the distributions, the results of which are plotted in</w:t>
      </w:r>
      <w:r w:rsidR="00692322">
        <w:rPr>
          <w:rFonts w:cs="Times New Roman"/>
          <w:szCs w:val="20"/>
        </w:rPr>
        <w:t xml:space="preserve"> </w:t>
      </w:r>
      <w:r w:rsidR="00692322">
        <w:rPr>
          <w:rFonts w:cs="Times New Roman"/>
          <w:szCs w:val="20"/>
        </w:rPr>
        <w:fldChar w:fldCharType="begin"/>
      </w:r>
      <w:r w:rsidR="00692322">
        <w:rPr>
          <w:rFonts w:cs="Times New Roman"/>
          <w:szCs w:val="20"/>
        </w:rPr>
        <w:instrText xml:space="preserve"> REF _Ref119341909 \h </w:instrText>
      </w:r>
      <w:r w:rsidR="00692322">
        <w:rPr>
          <w:rFonts w:cs="Times New Roman"/>
          <w:szCs w:val="20"/>
        </w:rPr>
      </w:r>
      <w:r w:rsidR="00692322">
        <w:rPr>
          <w:rFonts w:cs="Times New Roman"/>
          <w:szCs w:val="20"/>
        </w:rPr>
        <w:fldChar w:fldCharType="separate"/>
      </w:r>
      <w:r w:rsidR="00692322">
        <w:t xml:space="preserve">Figure </w:t>
      </w:r>
      <w:r w:rsidR="00692322">
        <w:rPr>
          <w:noProof/>
        </w:rPr>
        <w:t>4</w:t>
      </w:r>
      <w:r w:rsidR="00692322">
        <w:t>.</w:t>
      </w:r>
      <w:r w:rsidR="00692322">
        <w:rPr>
          <w:noProof/>
        </w:rPr>
        <w:t>31</w:t>
      </w:r>
      <w:r w:rsidR="00692322">
        <w:rPr>
          <w:rFonts w:cs="Times New Roman"/>
          <w:szCs w:val="20"/>
        </w:rPr>
        <w:fldChar w:fldCharType="end"/>
      </w:r>
      <w:r w:rsidRPr="006F0A26">
        <w:rPr>
          <w:rFonts w:cs="Times New Roman"/>
          <w:szCs w:val="20"/>
        </w:rPr>
        <w:t>. Two peaks can be identified in the distribution curves if there is significant solute clustering, in which the short-distance part represents the inter-solute distances in precipitates, while the long-distance part represent</w:t>
      </w:r>
      <w:r w:rsidR="00F84C71">
        <w:rPr>
          <w:rFonts w:cs="Times New Roman"/>
          <w:szCs w:val="20"/>
        </w:rPr>
        <w:t>s</w:t>
      </w:r>
      <w:r w:rsidRPr="006F0A26">
        <w:rPr>
          <w:rFonts w:cs="Times New Roman"/>
          <w:szCs w:val="20"/>
        </w:rPr>
        <w:t xml:space="preserve"> that in </w:t>
      </w:r>
      <w:r w:rsidR="00F84C71">
        <w:rPr>
          <w:rFonts w:cs="Times New Roman"/>
          <w:szCs w:val="20"/>
        </w:rPr>
        <w:t xml:space="preserve">the </w:t>
      </w:r>
      <w:r w:rsidRPr="006F0A26">
        <w:rPr>
          <w:rFonts w:cs="Times New Roman"/>
          <w:szCs w:val="20"/>
        </w:rPr>
        <w:t xml:space="preserve">matrix. An example of this case can be observed in </w:t>
      </w:r>
      <w:r w:rsidR="00CE29F5">
        <w:rPr>
          <w:rFonts w:cs="Times New Roman"/>
          <w:szCs w:val="20"/>
        </w:rPr>
        <w:fldChar w:fldCharType="begin"/>
      </w:r>
      <w:r w:rsidR="00CE29F5">
        <w:rPr>
          <w:rFonts w:cs="Times New Roman"/>
          <w:szCs w:val="20"/>
        </w:rPr>
        <w:instrText xml:space="preserve"> REF _Ref119341909 \h </w:instrText>
      </w:r>
      <w:r w:rsidR="00CE29F5">
        <w:rPr>
          <w:rFonts w:cs="Times New Roman"/>
          <w:szCs w:val="20"/>
        </w:rPr>
      </w:r>
      <w:r w:rsidR="00CE29F5">
        <w:rPr>
          <w:rFonts w:cs="Times New Roman"/>
          <w:szCs w:val="20"/>
        </w:rPr>
        <w:fldChar w:fldCharType="separate"/>
      </w:r>
      <w:r w:rsidR="00CE29F5">
        <w:t xml:space="preserve">Figure </w:t>
      </w:r>
      <w:r w:rsidR="00CE29F5">
        <w:rPr>
          <w:noProof/>
        </w:rPr>
        <w:t>4</w:t>
      </w:r>
      <w:r w:rsidR="00CE29F5">
        <w:t>.</w:t>
      </w:r>
      <w:r w:rsidR="00CE29F5">
        <w:rPr>
          <w:noProof/>
        </w:rPr>
        <w:t>31</w:t>
      </w:r>
      <w:r w:rsidR="00CE29F5">
        <w:rPr>
          <w:rFonts w:cs="Times New Roman"/>
          <w:szCs w:val="20"/>
        </w:rPr>
        <w:fldChar w:fldCharType="end"/>
      </w:r>
      <w:r w:rsidR="00CE29F5">
        <w:rPr>
          <w:rFonts w:cs="Times New Roman"/>
          <w:szCs w:val="20"/>
        </w:rPr>
        <w:t xml:space="preserve"> </w:t>
      </w:r>
      <w:r w:rsidRPr="006F0A26">
        <w:rPr>
          <w:rFonts w:cs="Times New Roman"/>
          <w:szCs w:val="20"/>
        </w:rPr>
        <w:t xml:space="preserve">(b) at aged and aged + irradiation up to 0.2 dpa conditions. </w:t>
      </w:r>
      <w:r w:rsidR="002F27DF">
        <w:rPr>
          <w:rFonts w:cs="Times New Roman"/>
          <w:szCs w:val="20"/>
        </w:rPr>
        <w:t>T</w:t>
      </w:r>
      <w:r w:rsidR="002F27DF" w:rsidRPr="00D94E40">
        <w:rPr>
          <w:rFonts w:cs="Times New Roman"/>
          <w:szCs w:val="20"/>
        </w:rPr>
        <w:t xml:space="preserve">he peak at ~0.4 nm </w:t>
      </w:r>
      <w:r w:rsidR="00E75F51" w:rsidRPr="00D94E40">
        <w:rPr>
          <w:rFonts w:cs="Times New Roman"/>
          <w:szCs w:val="20"/>
        </w:rPr>
        <w:t>signifies</w:t>
      </w:r>
      <w:r w:rsidR="002F27DF" w:rsidRPr="00D94E40">
        <w:rPr>
          <w:rFonts w:cs="Times New Roman"/>
          <w:szCs w:val="20"/>
        </w:rPr>
        <w:t xml:space="preserve"> that the most likely location of the 1st through </w:t>
      </w:r>
    </w:p>
    <w:p w14:paraId="4E368224" w14:textId="77777777" w:rsidR="001A2DE5" w:rsidRDefault="001A2DE5" w:rsidP="001A2DE5">
      <w:pPr>
        <w:pStyle w:val="StyleJustifiedFirstline05Linespacing15lines"/>
        <w:keepNext/>
        <w:ind w:firstLine="0"/>
      </w:pPr>
      <w:r>
        <w:rPr>
          <w:noProof/>
        </w:rPr>
        <w:lastRenderedPageBreak/>
        <w:drawing>
          <wp:inline distT="0" distB="0" distL="0" distR="0" wp14:anchorId="4B37E798" wp14:editId="3ABC8072">
            <wp:extent cx="5436436" cy="4305079"/>
            <wp:effectExtent l="0" t="0" r="0" b="635"/>
            <wp:docPr id="122" name="Picture 1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Chart&#10;&#10;Description automatically generated"/>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46238" cy="4312841"/>
                    </a:xfrm>
                    <a:prstGeom prst="rect">
                      <a:avLst/>
                    </a:prstGeom>
                    <a:noFill/>
                  </pic:spPr>
                </pic:pic>
              </a:graphicData>
            </a:graphic>
          </wp:inline>
        </w:drawing>
      </w:r>
    </w:p>
    <w:p w14:paraId="1C2B7BC5" w14:textId="0B9B4AE6" w:rsidR="001A2DE5" w:rsidRDefault="001A2DE5" w:rsidP="001A2DE5">
      <w:pPr>
        <w:pStyle w:val="Caption"/>
      </w:pPr>
      <w:bookmarkStart w:id="231" w:name="_Ref119341798"/>
      <w:bookmarkStart w:id="232" w:name="_Toc127377218"/>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30</w:t>
      </w:r>
      <w:r>
        <w:rPr>
          <w:noProof/>
        </w:rPr>
        <w:fldChar w:fldCharType="end"/>
      </w:r>
      <w:bookmarkEnd w:id="231"/>
      <w:r>
        <w:t xml:space="preserve"> </w:t>
      </w:r>
      <w:r w:rsidRPr="003417E0">
        <w:t>(a) Size distribution of C</w:t>
      </w:r>
      <w:r>
        <w:t>r</w:t>
      </w:r>
      <w:r w:rsidRPr="003417E0">
        <w:t xml:space="preserve"> precipitate and (b) change of precipitate C</w:t>
      </w:r>
      <w:r>
        <w:t>r</w:t>
      </w:r>
      <w:r w:rsidRPr="003417E0">
        <w:t xml:space="preserve"> concentration as a function of precipitate sizes in Fe</w:t>
      </w:r>
      <w:r>
        <w:t>-18Cr</w:t>
      </w:r>
      <w:r w:rsidRPr="003417E0">
        <w:t xml:space="preserve"> alloys after aged at </w:t>
      </w:r>
      <w:r>
        <w:t>475</w:t>
      </w:r>
      <w:r w:rsidRPr="003417E0">
        <w:t xml:space="preserve"> °C for 1</w:t>
      </w:r>
      <w:r>
        <w:t>00</w:t>
      </w:r>
      <w:r w:rsidRPr="003417E0">
        <w:t xml:space="preserve"> hours and aged followed by irradiations to 0.1-0.6 dpa. (c) and (d) are similar plots </w:t>
      </w:r>
      <w:r>
        <w:t>to</w:t>
      </w:r>
      <w:r w:rsidRPr="003417E0">
        <w:t xml:space="preserve"> (a) and (b) respectively. The specimens were aged at </w:t>
      </w:r>
      <w:r>
        <w:t>475</w:t>
      </w:r>
      <w:r w:rsidRPr="003417E0">
        <w:t xml:space="preserve"> °C for </w:t>
      </w:r>
      <w:r>
        <w:t>90</w:t>
      </w:r>
      <w:r w:rsidRPr="003417E0">
        <w:t>0 hours followed by irradiation at the same conditions.</w:t>
      </w:r>
      <w:bookmarkEnd w:id="232"/>
    </w:p>
    <w:p w14:paraId="5F9500D1" w14:textId="77777777" w:rsidR="001A2DE5" w:rsidRPr="001A2DE5" w:rsidRDefault="001A2DE5" w:rsidP="001A2DE5"/>
    <w:p w14:paraId="44ED7353" w14:textId="77777777" w:rsidR="001A2DE5" w:rsidRDefault="001A2DE5" w:rsidP="001A2DE5">
      <w:pPr>
        <w:keepNext/>
      </w:pPr>
      <w:r>
        <w:rPr>
          <w:noProof/>
        </w:rPr>
        <w:lastRenderedPageBreak/>
        <w:drawing>
          <wp:inline distT="0" distB="0" distL="0" distR="0" wp14:anchorId="6DB41043" wp14:editId="2FE0CAE2">
            <wp:extent cx="5469940" cy="2211705"/>
            <wp:effectExtent l="0" t="0" r="0" b="0"/>
            <wp:docPr id="123" name="Picture 123"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Chart, line chart, histogram&#10;&#10;Description automatically generated"/>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2682"/>
                    <a:stretch/>
                  </pic:blipFill>
                  <pic:spPr bwMode="auto">
                    <a:xfrm>
                      <a:off x="0" y="0"/>
                      <a:ext cx="5493505" cy="2221233"/>
                    </a:xfrm>
                    <a:prstGeom prst="rect">
                      <a:avLst/>
                    </a:prstGeom>
                    <a:noFill/>
                    <a:ln>
                      <a:noFill/>
                    </a:ln>
                    <a:extLst>
                      <a:ext uri="{53640926-AAD7-44D8-BBD7-CCE9431645EC}">
                        <a14:shadowObscured xmlns:a14="http://schemas.microsoft.com/office/drawing/2010/main"/>
                      </a:ext>
                    </a:extLst>
                  </pic:spPr>
                </pic:pic>
              </a:graphicData>
            </a:graphic>
          </wp:inline>
        </w:drawing>
      </w:r>
    </w:p>
    <w:p w14:paraId="646E11F7" w14:textId="724D32A8" w:rsidR="001A2DE5" w:rsidRDefault="001A2DE5" w:rsidP="001A2DE5">
      <w:pPr>
        <w:pStyle w:val="Caption"/>
      </w:pPr>
      <w:bookmarkStart w:id="233" w:name="_Ref119341909"/>
      <w:bookmarkStart w:id="234" w:name="_Toc127377219"/>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31</w:t>
      </w:r>
      <w:r>
        <w:rPr>
          <w:noProof/>
        </w:rPr>
        <w:fldChar w:fldCharType="end"/>
      </w:r>
      <w:bookmarkEnd w:id="233"/>
      <w:r>
        <w:t xml:space="preserve"> </w:t>
      </w:r>
      <w:r w:rsidRPr="008C2398">
        <w:t>Tenth</w:t>
      </w:r>
      <w:r>
        <w:t xml:space="preserve"> order</w:t>
      </w:r>
      <w:r w:rsidRPr="008C2398">
        <w:t xml:space="preserve"> nearest neighbor distribution of Cr atoms in APT datasets. The specimens are Fe-18Cr aged at 475 °C for 100 or 900 hours, and Fe-18Cr aged + irradiation to 0.1-0.6 dpa.</w:t>
      </w:r>
      <w:bookmarkEnd w:id="234"/>
    </w:p>
    <w:p w14:paraId="169D43FB" w14:textId="77777777" w:rsidR="001A2DE5" w:rsidRPr="001A2DE5" w:rsidRDefault="001A2DE5" w:rsidP="001A2DE5"/>
    <w:p w14:paraId="00EAE3EC" w14:textId="77777777" w:rsidR="001A2DE5" w:rsidRDefault="001A2DE5">
      <w:pPr>
        <w:rPr>
          <w:rFonts w:cs="Times New Roman"/>
          <w:szCs w:val="20"/>
        </w:rPr>
      </w:pPr>
      <w:r>
        <w:rPr>
          <w:rFonts w:cs="Times New Roman"/>
          <w:szCs w:val="20"/>
        </w:rPr>
        <w:br w:type="page"/>
      </w:r>
    </w:p>
    <w:p w14:paraId="6C0707A9" w14:textId="57C831CB" w:rsidR="006F0A26" w:rsidRPr="004157E6" w:rsidRDefault="002F27DF" w:rsidP="004157E6">
      <w:pPr>
        <w:spacing w:line="360" w:lineRule="auto"/>
        <w:jc w:val="both"/>
        <w:rPr>
          <w:rFonts w:cs="Times New Roman"/>
          <w:szCs w:val="20"/>
        </w:rPr>
      </w:pPr>
      <w:r w:rsidRPr="00D94E40">
        <w:rPr>
          <w:rFonts w:cs="Times New Roman"/>
          <w:szCs w:val="20"/>
        </w:rPr>
        <w:lastRenderedPageBreak/>
        <w:t>10th nearest Cr solute atoms in the solute clusters are all located within 0-0.4 nm of each other</w:t>
      </w:r>
      <w:r>
        <w:rPr>
          <w:rFonts w:cs="Times New Roman"/>
          <w:szCs w:val="20"/>
        </w:rPr>
        <w:t>.</w:t>
      </w:r>
      <w:r w:rsidRPr="006F0A26">
        <w:rPr>
          <w:rFonts w:cs="Times New Roman"/>
          <w:szCs w:val="20"/>
        </w:rPr>
        <w:t xml:space="preserve"> </w:t>
      </w:r>
      <w:r w:rsidR="00DB6EC1">
        <w:rPr>
          <w:rFonts w:cs="Times New Roman"/>
          <w:szCs w:val="20"/>
        </w:rPr>
        <w:t xml:space="preserve">For an ideal α’ precipitates </w:t>
      </w:r>
      <w:r w:rsidR="00E97E9C">
        <w:rPr>
          <w:rFonts w:cs="Times New Roman"/>
          <w:szCs w:val="20"/>
        </w:rPr>
        <w:t>con</w:t>
      </w:r>
      <w:r w:rsidR="008C2482">
        <w:rPr>
          <w:rFonts w:cs="Times New Roman"/>
          <w:szCs w:val="20"/>
        </w:rPr>
        <w:t xml:space="preserve">taining </w:t>
      </w:r>
      <w:r w:rsidR="00E97E9C">
        <w:rPr>
          <w:rFonts w:cs="Times New Roman"/>
          <w:szCs w:val="20"/>
        </w:rPr>
        <w:t xml:space="preserve">only Cr atoms, the </w:t>
      </w:r>
      <w:r w:rsidR="00586068">
        <w:rPr>
          <w:rFonts w:cs="Times New Roman"/>
          <w:szCs w:val="20"/>
        </w:rPr>
        <w:t xml:space="preserve">position of peak is expected to be </w:t>
      </w:r>
      <w:r w:rsidR="008C2482">
        <w:rPr>
          <w:rFonts w:cs="Times New Roman"/>
          <w:szCs w:val="20"/>
        </w:rPr>
        <w:t xml:space="preserve">slightly </w:t>
      </w:r>
      <w:r w:rsidR="00586068">
        <w:rPr>
          <w:rFonts w:cs="Times New Roman"/>
          <w:szCs w:val="20"/>
        </w:rPr>
        <w:t xml:space="preserve">smaller than 0.4 nm. </w:t>
      </w:r>
      <w:r w:rsidR="006F0A26" w:rsidRPr="006F0A26">
        <w:rPr>
          <w:rFonts w:cs="Times New Roman"/>
          <w:szCs w:val="20"/>
        </w:rPr>
        <w:t xml:space="preserve">At the highest dose of 0.6 dpa, two distinct peaks become less obvious due to their shifts to central </w:t>
      </w:r>
      <w:r w:rsidR="007B5848">
        <w:rPr>
          <w:rFonts w:cs="Times New Roman"/>
          <w:szCs w:val="20"/>
        </w:rPr>
        <w:t>position</w:t>
      </w:r>
      <w:r w:rsidR="006F0A26" w:rsidRPr="006F0A26">
        <w:rPr>
          <w:rFonts w:cs="Times New Roman"/>
          <w:szCs w:val="20"/>
        </w:rPr>
        <w:t xml:space="preserve">s. However, the specimens aged for 100h didn’t give clear </w:t>
      </w:r>
      <w:r w:rsidR="008336E8">
        <w:rPr>
          <w:rFonts w:cs="Times New Roman"/>
          <w:szCs w:val="20"/>
        </w:rPr>
        <w:t>double</w:t>
      </w:r>
      <w:r w:rsidR="006F0A26" w:rsidRPr="006F0A26">
        <w:rPr>
          <w:rFonts w:cs="Times New Roman"/>
          <w:szCs w:val="20"/>
        </w:rPr>
        <w:t xml:space="preserve">-peak distributions because the Cr precipitates are less mature and contain </w:t>
      </w:r>
      <w:r w:rsidR="007B5848">
        <w:rPr>
          <w:rFonts w:cs="Times New Roman"/>
          <w:szCs w:val="20"/>
        </w:rPr>
        <w:t>fewer</w:t>
      </w:r>
      <w:r w:rsidR="006F0A26" w:rsidRPr="006F0A26">
        <w:rPr>
          <w:rFonts w:cs="Times New Roman"/>
          <w:szCs w:val="20"/>
        </w:rPr>
        <w:t xml:space="preserve"> Cr atoms. There is only one peak in the distributions </w:t>
      </w:r>
      <w:r w:rsidR="007B5848">
        <w:rPr>
          <w:rFonts w:cs="Times New Roman"/>
          <w:szCs w:val="20"/>
        </w:rPr>
        <w:t xml:space="preserve">calculated </w:t>
      </w:r>
      <w:r w:rsidR="006F0A26" w:rsidRPr="006F0A26">
        <w:rPr>
          <w:rFonts w:cs="Times New Roman"/>
          <w:szCs w:val="20"/>
        </w:rPr>
        <w:t xml:space="preserve">after aging </w:t>
      </w:r>
      <w:r w:rsidR="008336E8">
        <w:rPr>
          <w:rFonts w:cs="Times New Roman"/>
          <w:szCs w:val="20"/>
        </w:rPr>
        <w:t xml:space="preserve">or irradiation </w:t>
      </w:r>
      <w:r w:rsidR="00786DEB">
        <w:rPr>
          <w:rFonts w:cs="Times New Roman"/>
          <w:szCs w:val="20"/>
        </w:rPr>
        <w:t xml:space="preserve">for </w:t>
      </w:r>
      <w:r w:rsidR="008336E8">
        <w:rPr>
          <w:rFonts w:cs="Times New Roman"/>
          <w:szCs w:val="20"/>
        </w:rPr>
        <w:t xml:space="preserve">all of the </w:t>
      </w:r>
      <w:r w:rsidR="00786DEB">
        <w:rPr>
          <w:rFonts w:cs="Times New Roman"/>
          <w:szCs w:val="20"/>
        </w:rPr>
        <w:t xml:space="preserve">100h </w:t>
      </w:r>
      <w:r w:rsidR="008336E8">
        <w:rPr>
          <w:rFonts w:cs="Times New Roman"/>
          <w:szCs w:val="20"/>
        </w:rPr>
        <w:t>pre-aged specimens</w:t>
      </w:r>
      <w:r w:rsidR="006F0A26" w:rsidRPr="006F0A26">
        <w:rPr>
          <w:rFonts w:cs="Times New Roman"/>
          <w:szCs w:val="20"/>
        </w:rPr>
        <w:t xml:space="preserve">, and their peak </w:t>
      </w:r>
      <w:r w:rsidR="000F7FDC">
        <w:rPr>
          <w:rFonts w:cs="Times New Roman"/>
          <w:szCs w:val="20"/>
        </w:rPr>
        <w:t xml:space="preserve">shapes and </w:t>
      </w:r>
      <w:r w:rsidR="006F0A26" w:rsidRPr="006F0A26">
        <w:rPr>
          <w:rFonts w:cs="Times New Roman"/>
          <w:szCs w:val="20"/>
        </w:rPr>
        <w:t xml:space="preserve">locations are not very different compared to the as-received state. </w:t>
      </w:r>
    </w:p>
    <w:p w14:paraId="573C866A" w14:textId="6BE6EB2B" w:rsidR="00E65C48" w:rsidRPr="00BC5A22" w:rsidRDefault="008C2482" w:rsidP="00E65C48">
      <w:r>
        <w:br w:type="page"/>
      </w:r>
    </w:p>
    <w:p w14:paraId="0ADEB50B" w14:textId="77777777" w:rsidR="00E65C48" w:rsidRPr="0009537C" w:rsidRDefault="00E65C48" w:rsidP="00E65C48">
      <w:pPr>
        <w:pStyle w:val="Heading1"/>
        <w:numPr>
          <w:ilvl w:val="0"/>
          <w:numId w:val="5"/>
        </w:numPr>
        <w:rPr>
          <w:rFonts w:cs="Times New Roman"/>
        </w:rPr>
      </w:pPr>
      <w:r w:rsidRPr="0061084A">
        <w:rPr>
          <w:rFonts w:cs="Times New Roman"/>
        </w:rPr>
        <w:lastRenderedPageBreak/>
        <w:br/>
      </w:r>
      <w:bookmarkStart w:id="235" w:name="_Toc127377044"/>
      <w:r>
        <w:rPr>
          <w:rFonts w:cs="Times New Roman"/>
        </w:rPr>
        <w:t>Discussion</w:t>
      </w:r>
      <w:bookmarkEnd w:id="235"/>
      <w:r w:rsidRPr="0009537C">
        <w:rPr>
          <w:rFonts w:cs="Times New Roman"/>
        </w:rPr>
        <w:t xml:space="preserve"> </w:t>
      </w:r>
    </w:p>
    <w:p w14:paraId="7C251A76" w14:textId="5E963061" w:rsidR="000F0749" w:rsidRDefault="00E65C48" w:rsidP="0019425D">
      <w:pPr>
        <w:pStyle w:val="Heading2"/>
        <w:rPr>
          <w:rFonts w:cs="Times New Roman"/>
        </w:rPr>
      </w:pPr>
      <w:bookmarkStart w:id="236" w:name="_Toc127377045"/>
      <w:r>
        <w:rPr>
          <w:rFonts w:cs="Times New Roman"/>
        </w:rPr>
        <w:t>5.1 Comparison with previous experimental and simulation results</w:t>
      </w:r>
      <w:bookmarkEnd w:id="236"/>
    </w:p>
    <w:p w14:paraId="7C693CE8" w14:textId="567D72BB" w:rsidR="00CC33CE" w:rsidRDefault="00CC33CE" w:rsidP="00CC33CE">
      <w:pPr>
        <w:pStyle w:val="Heading3"/>
      </w:pPr>
      <w:bookmarkStart w:id="237" w:name="_Toc127377046"/>
      <w:r>
        <w:t>5.1.</w:t>
      </w:r>
      <w:r w:rsidR="00541FDF">
        <w:t>1</w:t>
      </w:r>
      <w:r>
        <w:t xml:space="preserve"> Proton irradiations at 250-450 </w:t>
      </w:r>
      <w:r>
        <w:rPr>
          <w:rFonts w:ascii="Arial" w:hAnsi="Arial" w:cs="Arial"/>
        </w:rPr>
        <w:t>°</w:t>
      </w:r>
      <w:r>
        <w:t>C</w:t>
      </w:r>
      <w:bookmarkEnd w:id="237"/>
      <w:r>
        <w:t xml:space="preserve"> </w:t>
      </w:r>
    </w:p>
    <w:p w14:paraId="6C527EB9" w14:textId="7B606568" w:rsidR="00CC33CE" w:rsidRDefault="00CC33CE" w:rsidP="00CC33CE">
      <w:pPr>
        <w:spacing w:line="360" w:lineRule="auto"/>
        <w:ind w:firstLine="720"/>
        <w:jc w:val="both"/>
        <w:rPr>
          <w:rFonts w:cs="Times New Roman"/>
        </w:rPr>
      </w:pPr>
      <w:r>
        <w:rPr>
          <w:rFonts w:cs="Times New Roman"/>
        </w:rPr>
        <w:t xml:space="preserve">Well-developed α’ precipitates were observed in FeCr binary alloys after irradiations by protons at 250-450 </w:t>
      </w:r>
      <w:r>
        <w:rPr>
          <w:rFonts w:ascii="Arial" w:hAnsi="Arial"/>
        </w:rPr>
        <w:t>°</w:t>
      </w:r>
      <w:r>
        <w:rPr>
          <w:rFonts w:cs="Times New Roman"/>
        </w:rPr>
        <w:t xml:space="preserve">C to 2 dpa. The Cr concentrations within precipitates approached ~80% </w:t>
      </w:r>
      <w:r w:rsidR="004760A3">
        <w:rPr>
          <w:rFonts w:cs="Times New Roman"/>
        </w:rPr>
        <w:t xml:space="preserve">(all concentrations are in atomic percent if not specified) </w:t>
      </w:r>
      <w:r>
        <w:rPr>
          <w:rFonts w:cs="Times New Roman"/>
        </w:rPr>
        <w:t xml:space="preserve">at 250 </w:t>
      </w:r>
      <w:r>
        <w:rPr>
          <w:rFonts w:ascii="Arial" w:hAnsi="Arial"/>
        </w:rPr>
        <w:t>°</w:t>
      </w:r>
      <w:r>
        <w:rPr>
          <w:rFonts w:cs="Times New Roman"/>
        </w:rPr>
        <w:t xml:space="preserve">C, 85-90% at 350 </w:t>
      </w:r>
      <w:r>
        <w:rPr>
          <w:rFonts w:ascii="Arial" w:hAnsi="Arial"/>
        </w:rPr>
        <w:t>°</w:t>
      </w:r>
      <w:r>
        <w:rPr>
          <w:rFonts w:cs="Times New Roman"/>
        </w:rPr>
        <w:t xml:space="preserve">C and ~95% at 450 </w:t>
      </w:r>
      <w:r>
        <w:rPr>
          <w:rFonts w:ascii="Arial" w:hAnsi="Arial"/>
        </w:rPr>
        <w:t>°</w:t>
      </w:r>
      <w:r>
        <w:rPr>
          <w:rFonts w:cs="Times New Roman"/>
        </w:rPr>
        <w:t xml:space="preserve">C. The decreasing Cr concentrations at lower temperatures are opposite to what is predicted by the equilibrium phase diagram </w:t>
      </w:r>
      <w:r>
        <w:rPr>
          <w:rFonts w:cs="Times New Roman"/>
        </w:rPr>
        <w:fldChar w:fldCharType="begin"/>
      </w:r>
      <w:r w:rsidR="00922786">
        <w:rPr>
          <w:rFonts w:cs="Times New Roman"/>
        </w:rPr>
        <w:instrText xml:space="preserve"> ADDIN EN.CITE &lt;EndNote&gt;&lt;Cite&gt;&lt;Author&gt;Malerba&lt;/Author&gt;&lt;Year&gt;2008&lt;/Year&gt;&lt;RecNum&gt;104&lt;/RecNum&gt;&lt;DisplayText&gt;[58, 65]&lt;/DisplayText&gt;&lt;record&gt;&lt;rec-number&gt;104&lt;/rec-number&gt;&lt;foreign-keys&gt;&lt;key app="EN" db-id="05052tp2owzs2qezrt1ve9tja9f25rw2xfas" timestamp="1668460980" guid="fd65adc1-819b-4e6f-8106-d8646258de3f"&gt;104&lt;/key&gt;&lt;/foreign-keys&gt;&lt;ref-type name="Journal Article"&gt;17&lt;/ref-type&gt;&lt;contributors&gt;&lt;authors&gt;&lt;author&gt;Malerba, Lorenzo&lt;/author&gt;&lt;author&gt;Caro, Alfredo&lt;/author&gt;&lt;author&gt;Wallenius, Janne&lt;/author&gt;&lt;/authors&gt;&lt;/contributors&gt;&lt;titles&gt;&lt;title&gt;Multiscale modelling of radiation damage and phase transformations: The challenge of FeCr alloys&lt;/title&gt;&lt;secondary-title&gt;Journal of Nuclear Materials&lt;/secondary-title&gt;&lt;/titles&gt;&lt;periodical&gt;&lt;full-title&gt;Journal of Nuclear Materials&lt;/full-title&gt;&lt;/periodical&gt;&lt;pages&gt;112-125&lt;/pages&gt;&lt;volume&gt;382&lt;/volume&gt;&lt;number&gt;2-3&lt;/number&gt;&lt;section&gt;112&lt;/section&gt;&lt;dates&gt;&lt;year&gt;2008&lt;/year&gt;&lt;/dates&gt;&lt;isbn&gt;00223115&lt;/isbn&gt;&lt;urls&gt;&lt;/urls&gt;&lt;electronic-resource-num&gt;10.1016/j.jnucmat.2008.08.014&lt;/electronic-resource-num&gt;&lt;/record&gt;&lt;/Cite&gt;&lt;Cite&gt;&lt;Author&gt;Andersson&lt;/Author&gt;&lt;Year&gt;1987&lt;/Year&gt;&lt;RecNum&gt;203&lt;/RecNum&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rPr>
          <w:rFonts w:cs="Times New Roman"/>
        </w:rPr>
        <w:fldChar w:fldCharType="separate"/>
      </w:r>
      <w:r w:rsidR="00922786">
        <w:rPr>
          <w:rFonts w:cs="Times New Roman"/>
          <w:noProof/>
        </w:rPr>
        <w:t>[58, 65]</w:t>
      </w:r>
      <w:r>
        <w:rPr>
          <w:rFonts w:cs="Times New Roman"/>
        </w:rPr>
        <w:fldChar w:fldCharType="end"/>
      </w:r>
      <w:r>
        <w:rPr>
          <w:rFonts w:cs="Times New Roman"/>
        </w:rPr>
        <w:t xml:space="preserve">. This may be due to the slower kinetics of phase separation at the lower temperatures, and thus a higher dose is required to achieve a steady state precipitate concentration.  </w:t>
      </w:r>
    </w:p>
    <w:p w14:paraId="33D47585" w14:textId="0FB1E299" w:rsidR="00CC33CE" w:rsidRDefault="00CC33CE" w:rsidP="00CC33CE">
      <w:pPr>
        <w:spacing w:line="360" w:lineRule="auto"/>
        <w:ind w:firstLine="720"/>
        <w:jc w:val="both"/>
        <w:rPr>
          <w:rFonts w:cs="Times New Roman"/>
        </w:rPr>
      </w:pPr>
      <w:r>
        <w:rPr>
          <w:rFonts w:cs="Times New Roman"/>
        </w:rPr>
        <w:t xml:space="preserve">Our results can be compared with the work by Jiao et al, who performed irradiations on HT-9 (containing </w:t>
      </w:r>
      <w:r w:rsidR="00707A91">
        <w:rPr>
          <w:rFonts w:cs="Times New Roman"/>
        </w:rPr>
        <w:t>12.34</w:t>
      </w:r>
      <w:r>
        <w:rPr>
          <w:rFonts w:cs="Times New Roman"/>
        </w:rPr>
        <w:t>%</w:t>
      </w:r>
      <w:r w:rsidR="00337C4B">
        <w:rPr>
          <w:rFonts w:cs="Times New Roman"/>
        </w:rPr>
        <w:t xml:space="preserve"> </w:t>
      </w:r>
      <w:r>
        <w:rPr>
          <w:rFonts w:cs="Times New Roman"/>
        </w:rPr>
        <w:t>Cr) and HCM12A (containing 1</w:t>
      </w:r>
      <w:r w:rsidR="00707A91">
        <w:rPr>
          <w:rFonts w:cs="Times New Roman"/>
        </w:rPr>
        <w:t>1.6</w:t>
      </w:r>
      <w:r w:rsidR="004E377B">
        <w:rPr>
          <w:rFonts w:cs="Times New Roman"/>
        </w:rPr>
        <w:t>2</w:t>
      </w:r>
      <w:r>
        <w:rPr>
          <w:rFonts w:cs="Times New Roman"/>
        </w:rPr>
        <w:t>%</w:t>
      </w:r>
      <w:r w:rsidR="00337C4B">
        <w:rPr>
          <w:rFonts w:cs="Times New Roman"/>
        </w:rPr>
        <w:t xml:space="preserve"> </w:t>
      </w:r>
      <w:r>
        <w:rPr>
          <w:rFonts w:cs="Times New Roman"/>
        </w:rPr>
        <w:t xml:space="preserve">Cr) alloys at 400 and 500 </w:t>
      </w:r>
      <w:r>
        <w:rPr>
          <w:rFonts w:ascii="Arial" w:hAnsi="Arial"/>
        </w:rPr>
        <w:t>°</w:t>
      </w:r>
      <w:r>
        <w:rPr>
          <w:rFonts w:cs="Times New Roman"/>
        </w:rPr>
        <w:t xml:space="preserve">C up to 10 dpa using 2 MeV protons </w:t>
      </w:r>
      <w:r>
        <w:rPr>
          <w:rFonts w:cs="Times New Roman"/>
        </w:rPr>
        <w:fldChar w:fldCharType="begin"/>
      </w:r>
      <w:r w:rsidR="00B436DE">
        <w:rPr>
          <w:rFonts w:cs="Times New Roman"/>
        </w:rPr>
        <w:instrText xml:space="preserve"> ADDIN EN.CITE &lt;EndNote&gt;&lt;Cite&gt;&lt;Author&gt;Jiao&lt;/Author&gt;&lt;Year&gt;2011&lt;/Year&gt;&lt;RecNum&gt;454&lt;/RecNum&gt;&lt;DisplayText&gt;[167]&lt;/DisplayText&gt;&lt;record&gt;&lt;rec-number&gt;454&lt;/rec-number&gt;&lt;foreign-keys&gt;&lt;key app="EN" db-id="05052tp2owzs2qezrt1ve9tja9f25rw2xfas" timestamp="1668461370" guid="33b799e4-782b-466a-8724-9a7c93aa8526"&gt;454&lt;/key&gt;&lt;/foreign-keys&gt;&lt;ref-type name="Journal Article"&gt;17&lt;/ref-type&gt;&lt;contributors&gt;&lt;authors&gt;&lt;author&gt;Jiao, Zhijie&lt;/author&gt;&lt;author&gt;Shankar, Vani&lt;/author&gt;&lt;author&gt;Was, Gary S.&lt;/author&gt;&lt;/authors&gt;&lt;/contributors&gt;&lt;titles&gt;&lt;title&gt;Phase stability in proton and heavy ion irradiated ferritic–martensitic alloys&lt;/title&gt;&lt;secondary-title&gt;Journal of Nuclear Materials&lt;/secondary-title&gt;&lt;/titles&gt;&lt;periodical&gt;&lt;full-title&gt;Journal of Nuclear Materials&lt;/full-title&gt;&lt;/periodical&gt;&lt;pages&gt;52-62&lt;/pages&gt;&lt;volume&gt;419&lt;/volume&gt;&lt;number&gt;1-3&lt;/number&gt;&lt;section&gt;52&lt;/section&gt;&lt;dates&gt;&lt;year&gt;2011&lt;/year&gt;&lt;/dates&gt;&lt;isbn&gt;00223115&lt;/isbn&gt;&lt;urls&gt;&lt;/urls&gt;&lt;electronic-resource-num&gt;10.1016/j.jnucmat.2011.08.020&lt;/electronic-resource-num&gt;&lt;/record&gt;&lt;/Cite&gt;&lt;/EndNote&gt;</w:instrText>
      </w:r>
      <w:r>
        <w:rPr>
          <w:rFonts w:cs="Times New Roman"/>
        </w:rPr>
        <w:fldChar w:fldCharType="separate"/>
      </w:r>
      <w:r w:rsidR="00B436DE">
        <w:rPr>
          <w:rFonts w:cs="Times New Roman"/>
          <w:noProof/>
        </w:rPr>
        <w:t>[167]</w:t>
      </w:r>
      <w:r>
        <w:rPr>
          <w:rFonts w:cs="Times New Roman"/>
        </w:rPr>
        <w:fldChar w:fldCharType="end"/>
      </w:r>
      <w:r>
        <w:rPr>
          <w:rFonts w:cs="Times New Roman"/>
        </w:rPr>
        <w:t xml:space="preserve">. They observed Cr precipitation in HT-9 and HCM12A after irradiation at 400 </w:t>
      </w:r>
      <w:r>
        <w:rPr>
          <w:rFonts w:ascii="Arial" w:hAnsi="Arial"/>
        </w:rPr>
        <w:t>°</w:t>
      </w:r>
      <w:r>
        <w:rPr>
          <w:rFonts w:cs="Times New Roman"/>
        </w:rPr>
        <w:t xml:space="preserve">C to 7 dpa, but no α’ was observed in these two alloys at 500 </w:t>
      </w:r>
      <w:r>
        <w:rPr>
          <w:rFonts w:ascii="Arial" w:hAnsi="Arial"/>
        </w:rPr>
        <w:t>°</w:t>
      </w:r>
      <w:r>
        <w:rPr>
          <w:rFonts w:cs="Times New Roman"/>
        </w:rPr>
        <w:t xml:space="preserve">C. It indicates their bulk Cr concentrations are within the miscibility gap at 400 </w:t>
      </w:r>
      <w:r>
        <w:rPr>
          <w:rFonts w:ascii="Arial" w:hAnsi="Arial"/>
        </w:rPr>
        <w:t>°</w:t>
      </w:r>
      <w:r>
        <w:rPr>
          <w:rFonts w:cs="Times New Roman"/>
        </w:rPr>
        <w:t xml:space="preserve">C, but located at the single α phase region at 500 </w:t>
      </w:r>
      <w:r>
        <w:rPr>
          <w:rFonts w:ascii="Arial" w:hAnsi="Arial"/>
        </w:rPr>
        <w:t>°</w:t>
      </w:r>
      <w:r>
        <w:rPr>
          <w:rFonts w:cs="Times New Roman"/>
        </w:rPr>
        <w:t>C, which generally agrees with our results. However, despite the higher dose (7 dpa vs. 2 dpa), their Cr precipitates had Cr concentrations of only ~50%, which is much lower than the 85-95% we measured at similar temperatures. The specimens used in their studies are complicated alloys containing alloying elements such as Ni, Si, Mg and Cu. Therefore, multiple precipitate species such as Cu-rich precipitates and NiSiMn-rich precipitates formed during irradiations, which can act as point defect sinks and potentially slow down the phase separation process to form α’.</w:t>
      </w:r>
    </w:p>
    <w:p w14:paraId="78AD41F6" w14:textId="16C91555" w:rsidR="00CC33CE" w:rsidRDefault="00CC33CE" w:rsidP="00CC33CE">
      <w:pPr>
        <w:spacing w:line="360" w:lineRule="auto"/>
        <w:ind w:firstLine="720"/>
        <w:jc w:val="both"/>
        <w:rPr>
          <w:rFonts w:cs="Times New Roman"/>
        </w:rPr>
      </w:pPr>
      <w:r>
        <w:rPr>
          <w:rFonts w:cs="Times New Roman"/>
        </w:rPr>
        <w:t xml:space="preserve">On the other hand, Tissot et al also found highly-enriched α’ precipitates in Fe-14Cr after electron irradiation at 300 </w:t>
      </w:r>
      <w:r>
        <w:rPr>
          <w:rFonts w:ascii="Arial" w:hAnsi="Arial"/>
        </w:rPr>
        <w:t>°</w:t>
      </w:r>
      <w:r>
        <w:rPr>
          <w:rFonts w:cs="Times New Roman"/>
        </w:rPr>
        <w:t xml:space="preserve">C to 0.7 dpa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The Cr concentrations in the precipitate phase reached 96% at 0.7 dpa. Although the bulk Cr concentrations are different, both Fe-10Cr and Fe-18Cr specimens in our studies gave precipitate core </w:t>
      </w:r>
      <w:r>
        <w:rPr>
          <w:rFonts w:cs="Times New Roman"/>
        </w:rPr>
        <w:lastRenderedPageBreak/>
        <w:t xml:space="preserve">concentrations of 85-90% at 350 </w:t>
      </w:r>
      <w:r>
        <w:rPr>
          <w:rFonts w:ascii="Arial" w:hAnsi="Arial"/>
        </w:rPr>
        <w:t>°</w:t>
      </w:r>
      <w:r>
        <w:rPr>
          <w:rFonts w:cs="Times New Roman"/>
        </w:rPr>
        <w:t>C and 2 dpa, which is moderately lower than their measurement. The dose rate they used was 3.9×10</w:t>
      </w:r>
      <w:r w:rsidRPr="00B46B19">
        <w:rPr>
          <w:rFonts w:cs="Times New Roman"/>
          <w:vertAlign w:val="superscript"/>
        </w:rPr>
        <w:t>-5</w:t>
      </w:r>
      <w:r>
        <w:rPr>
          <w:rFonts w:cs="Times New Roman"/>
        </w:rPr>
        <w:t xml:space="preserve"> dpa/s, and it is only slightly higher than the 2×10</w:t>
      </w:r>
      <w:r w:rsidRPr="00B46B19">
        <w:rPr>
          <w:rFonts w:cs="Times New Roman"/>
          <w:vertAlign w:val="superscript"/>
        </w:rPr>
        <w:t>-5</w:t>
      </w:r>
      <w:r>
        <w:rPr>
          <w:rFonts w:cs="Times New Roman"/>
        </w:rPr>
        <w:t xml:space="preserve"> dpa/s we used. The different Cr-enrichment levels in precipitates suggest proton irradiations have a lower efficiency to accelerate diffusion compared to electron irradiations, which might be related to the difference in PKA energy generated by 1 MeV electrons and 800 keV protons. Although they both favor the generation of low-energy knock on atoms, the mean energy of PKA generated by 800 keV protons is 300 eV, and it is ~50 eV for 1 MeV electrons, which is closer to the threshold displacement energy of Fe 40 eV. </w:t>
      </w:r>
    </w:p>
    <w:p w14:paraId="29C8619F" w14:textId="20AD3A42" w:rsidR="00CC33CE" w:rsidRDefault="00CC33CE" w:rsidP="00CC33CE">
      <w:pPr>
        <w:spacing w:line="360" w:lineRule="auto"/>
        <w:ind w:firstLine="720"/>
        <w:jc w:val="both"/>
        <w:rPr>
          <w:rFonts w:cs="Times New Roman"/>
        </w:rPr>
      </w:pPr>
      <w:r>
        <w:rPr>
          <w:rFonts w:cs="Times New Roman"/>
        </w:rPr>
        <w:t>The matrix solute concentrations of FeCr alloys measured after thermal aging and proton irradiations in this work are compared to the available phase diagrams in</w:t>
      </w:r>
      <w:r w:rsidR="00AB374C">
        <w:rPr>
          <w:rFonts w:cs="Times New Roman"/>
        </w:rPr>
        <w:t xml:space="preserve"> </w:t>
      </w:r>
      <w:r w:rsidR="00AB374C">
        <w:rPr>
          <w:rFonts w:cs="Times New Roman"/>
        </w:rPr>
        <w:fldChar w:fldCharType="begin"/>
      </w:r>
      <w:r w:rsidR="00AB374C">
        <w:rPr>
          <w:rFonts w:cs="Times New Roman"/>
        </w:rPr>
        <w:instrText xml:space="preserve"> REF _Ref127195573 \h </w:instrText>
      </w:r>
      <w:r w:rsidR="00AB374C">
        <w:rPr>
          <w:rFonts w:cs="Times New Roman"/>
        </w:rPr>
      </w:r>
      <w:r w:rsidR="00AB374C">
        <w:rPr>
          <w:rFonts w:cs="Times New Roman"/>
        </w:rPr>
        <w:fldChar w:fldCharType="separate"/>
      </w:r>
      <w:r w:rsidR="00AB374C">
        <w:t xml:space="preserve">Figure </w:t>
      </w:r>
      <w:r w:rsidR="00AB374C">
        <w:rPr>
          <w:noProof/>
        </w:rPr>
        <w:t>5</w:t>
      </w:r>
      <w:r w:rsidR="00AB374C">
        <w:t>.</w:t>
      </w:r>
      <w:r w:rsidR="00AB374C">
        <w:rPr>
          <w:noProof/>
        </w:rPr>
        <w:t>1</w:t>
      </w:r>
      <w:r w:rsidR="00AB374C">
        <w:rPr>
          <w:rFonts w:cs="Times New Roman"/>
        </w:rPr>
        <w:fldChar w:fldCharType="end"/>
      </w:r>
      <w:r>
        <w:rPr>
          <w:rFonts w:cs="Times New Roman"/>
        </w:rPr>
        <w:t xml:space="preserve">. The bulk compositions of alloys (listed in </w:t>
      </w:r>
      <w:r>
        <w:rPr>
          <w:rFonts w:cs="Times New Roman"/>
        </w:rPr>
        <w:fldChar w:fldCharType="begin"/>
      </w:r>
      <w:r>
        <w:rPr>
          <w:rFonts w:cs="Times New Roman"/>
        </w:rPr>
        <w:instrText xml:space="preserve"> REF _Ref119448755 \h </w:instrText>
      </w:r>
      <w:r>
        <w:rPr>
          <w:rFonts w:cs="Times New Roman"/>
        </w:rPr>
      </w:r>
      <w:r>
        <w:rPr>
          <w:rFonts w:cs="Times New Roman"/>
        </w:rPr>
        <w:fldChar w:fldCharType="separate"/>
      </w:r>
      <w:r>
        <w:t xml:space="preserve">Table </w:t>
      </w:r>
      <w:r>
        <w:rPr>
          <w:noProof/>
        </w:rPr>
        <w:t>3</w:t>
      </w:r>
      <w:r>
        <w:t>.</w:t>
      </w:r>
      <w:r>
        <w:rPr>
          <w:noProof/>
        </w:rPr>
        <w:t>1</w:t>
      </w:r>
      <w:r>
        <w:rPr>
          <w:rFonts w:cs="Times New Roman"/>
        </w:rPr>
        <w:fldChar w:fldCharType="end"/>
      </w:r>
      <w:r>
        <w:rPr>
          <w:rFonts w:cs="Times New Roman"/>
        </w:rPr>
        <w:t xml:space="preserve">) in which α’ was not observed were also overlaid (brown-filled symbols), which represent the lower limits of the phase boundary. The measured matrix concentrations are relatively widely distributed, especially at the lowest temperature of 250 °C. This can be attributed to a higher dose being required to achieve a steady state at lower temperatures, and this dose also increases with bulk solute concentrations due to the involvement of a larger amount of solute migrations. This observation is consistent with that of Bachhav et al, who found the matrix Cr contents in Fe-(15-18)Cr were higher than that in Fe(9-12)Cr specimens after neutron irradiation to the same dose </w:t>
      </w:r>
      <w:r>
        <w:rPr>
          <w:rFonts w:cs="Times New Roman"/>
        </w:rPr>
        <w:fldChar w:fldCharType="begin"/>
      </w:r>
      <w:r>
        <w:rPr>
          <w:rFonts w:cs="Times New Roman"/>
        </w:rPr>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Pr>
          <w:rFonts w:cs="Times New Roman" w:hint="eastAsia"/>
        </w:rPr>
        <w:instrText>tributors&gt;&lt;titles&gt;&lt;title&gt;</w:instrText>
      </w:r>
      <w:r>
        <w:rPr>
          <w:rFonts w:cs="Times New Roman" w:hint="eastAsia"/>
        </w:rPr>
        <w:instrText>α′</w:instrText>
      </w:r>
      <w:r>
        <w:rPr>
          <w:rFonts w:cs="Times New Roman" w:hint="eastAsia"/>
        </w:rPr>
        <w:instrText xml:space="preserve"> precipitation in neutron-irradiated Fe</w:instrText>
      </w:r>
      <w:r>
        <w:rPr>
          <w:rFonts w:cs="Times New Roman" w:hint="eastAsia"/>
        </w:rPr>
        <w:instrText>–</w:instrText>
      </w:r>
      <w:r>
        <w:rPr>
          <w:rFonts w:cs="Times New Roman" w:hint="eastAsia"/>
        </w:rPr>
        <w:instrText>Cr alloys&lt;/title&gt;&lt;secondary-title&gt;Scripta Materialia&lt;/secondary-title&gt;&lt;/titles&gt;&lt;periodical&gt;&lt;full-title&gt;Scripta Materialia&lt;/full-title&gt;&lt;/periodical&gt;&lt;pages&gt;48-51&lt;/pages&gt;&lt;volume&gt;74&lt;/volume&gt;&lt;k</w:instrText>
      </w:r>
      <w:r>
        <w:rPr>
          <w:rFonts w:cs="Times New Roman"/>
        </w:rPr>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Pr>
          <w:rFonts w:cs="Times New Roman"/>
        </w:rPr>
        <w:fldChar w:fldCharType="separate"/>
      </w:r>
      <w:r>
        <w:rPr>
          <w:rFonts w:cs="Times New Roman"/>
          <w:noProof/>
        </w:rPr>
        <w:t>[5]</w:t>
      </w:r>
      <w:r>
        <w:rPr>
          <w:rFonts w:cs="Times New Roman"/>
        </w:rPr>
        <w:fldChar w:fldCharType="end"/>
      </w:r>
      <w:r>
        <w:rPr>
          <w:rFonts w:cs="Times New Roman"/>
        </w:rPr>
        <w:t xml:space="preserve">. Therefore, at each temperature, the lowest matrix solute concentrations, which were usually obtained from the most dilute alloys, would be closer to the thermal equilibrium solubility limit. </w:t>
      </w:r>
      <w:r w:rsidR="00A571DC">
        <w:rPr>
          <w:rFonts w:cs="Times New Roman"/>
        </w:rPr>
        <w:t xml:space="preserve">The position of </w:t>
      </w:r>
      <w:r w:rsidR="00D6462E">
        <w:rPr>
          <w:rFonts w:cs="Times New Roman"/>
        </w:rPr>
        <w:t xml:space="preserve">proposed solvus line </w:t>
      </w:r>
      <w:r w:rsidR="008A09DB">
        <w:rPr>
          <w:rFonts w:cs="Times New Roman"/>
        </w:rPr>
        <w:t>at 500 °C show</w:t>
      </w:r>
      <w:r w:rsidR="00D6462E">
        <w:rPr>
          <w:rFonts w:cs="Times New Roman"/>
        </w:rPr>
        <w:t>s a good agreement with the resu</w:t>
      </w:r>
      <w:r w:rsidR="008A09DB">
        <w:rPr>
          <w:rFonts w:cs="Times New Roman"/>
        </w:rPr>
        <w:t>lts by Tissot and Novy et al</w:t>
      </w:r>
      <w:r w:rsidR="00803E27">
        <w:rPr>
          <w:rFonts w:cs="Times New Roman"/>
        </w:rPr>
        <w:t xml:space="preserve"> </w:t>
      </w:r>
      <w:r w:rsidR="00803E27">
        <w:rPr>
          <w:rFonts w:cs="Times New Roman"/>
        </w:rPr>
        <w:fldChar w:fldCharType="begin"/>
      </w:r>
      <w:r w:rsidR="00922786">
        <w:rPr>
          <w:rFonts w:cs="Times New Roman"/>
        </w:rPr>
        <w:instrText xml:space="preserve"> ADDIN EN.CITE &lt;EndNote&gt;&lt;Cite&gt;&lt;Author&gt;Tissot&lt;/Author&gt;&lt;Year&gt;2019&lt;/Year&gt;&lt;RecNum&gt;359&lt;/RecNum&gt;&lt;DisplayText&gt;[4, 66]&lt;/DisplayText&gt;&lt;record&gt;&lt;rec-number&gt;359&lt;/rec-number&gt;&lt;foreign-keys&gt;&lt;key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Cite&gt;&lt;Author&gt;Novy&lt;/Author&gt;&lt;Year&gt;2009&lt;/Year&gt;&lt;RecNum&gt;358&lt;/RecNum&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EndNote&gt;</w:instrText>
      </w:r>
      <w:r w:rsidR="00803E27">
        <w:rPr>
          <w:rFonts w:cs="Times New Roman"/>
        </w:rPr>
        <w:fldChar w:fldCharType="separate"/>
      </w:r>
      <w:r w:rsidR="00922786">
        <w:rPr>
          <w:rFonts w:cs="Times New Roman"/>
          <w:noProof/>
        </w:rPr>
        <w:t>[4, 66]</w:t>
      </w:r>
      <w:r w:rsidR="00803E27">
        <w:rPr>
          <w:rFonts w:cs="Times New Roman"/>
        </w:rPr>
        <w:fldChar w:fldCharType="end"/>
      </w:r>
      <w:r w:rsidR="008A09DB">
        <w:rPr>
          <w:rFonts w:cs="Times New Roman"/>
        </w:rPr>
        <w:t xml:space="preserve">. </w:t>
      </w:r>
      <w:r>
        <w:rPr>
          <w:rFonts w:cs="Times New Roman"/>
        </w:rPr>
        <w:t xml:space="preserve">Three versions of possible phase boundaries are included in </w:t>
      </w:r>
      <w:r w:rsidR="00541C08">
        <w:rPr>
          <w:rFonts w:cs="Times New Roman"/>
        </w:rPr>
        <w:fldChar w:fldCharType="begin"/>
      </w:r>
      <w:r w:rsidR="00541C08">
        <w:rPr>
          <w:rFonts w:cs="Times New Roman"/>
        </w:rPr>
        <w:instrText xml:space="preserve"> REF _Ref127195573 \h </w:instrText>
      </w:r>
      <w:r w:rsidR="00541C08">
        <w:rPr>
          <w:rFonts w:cs="Times New Roman"/>
        </w:rPr>
      </w:r>
      <w:r w:rsidR="00541C08">
        <w:rPr>
          <w:rFonts w:cs="Times New Roman"/>
        </w:rPr>
        <w:fldChar w:fldCharType="separate"/>
      </w:r>
      <w:r w:rsidR="00541C08">
        <w:t xml:space="preserve">Figure </w:t>
      </w:r>
      <w:r w:rsidR="00541C08">
        <w:rPr>
          <w:noProof/>
        </w:rPr>
        <w:t>5</w:t>
      </w:r>
      <w:r w:rsidR="00541C08">
        <w:t>.</w:t>
      </w:r>
      <w:r w:rsidR="00541C08">
        <w:rPr>
          <w:noProof/>
        </w:rPr>
        <w:t>1</w:t>
      </w:r>
      <w:r w:rsidR="00541C08">
        <w:rPr>
          <w:rFonts w:cs="Times New Roman"/>
        </w:rPr>
        <w:fldChar w:fldCharType="end"/>
      </w:r>
      <w:r w:rsidR="00541C08">
        <w:rPr>
          <w:rFonts w:cs="Times New Roman"/>
        </w:rPr>
        <w:t xml:space="preserve"> </w:t>
      </w:r>
      <w:r>
        <w:rPr>
          <w:rFonts w:cs="Times New Roman"/>
        </w:rPr>
        <w:t xml:space="preserve">for comparison, in which the one from Bonny et al was fitted from neutron irradiation results </w:t>
      </w:r>
      <w:r>
        <w:rPr>
          <w:rFonts w:cs="Times New Roman"/>
        </w:rPr>
        <w:fldChar w:fldCharType="begin"/>
      </w:r>
      <w:r w:rsidR="001833D1">
        <w:rPr>
          <w:rFonts w:cs="Times New Roman"/>
        </w:rPr>
        <w:instrText xml:space="preserve"> ADDIN EN.CITE &lt;EndNote&gt;&lt;Cite&gt;&lt;Author&gt;Bonny&lt;/Author&gt;&lt;Year&gt;2008&lt;/Year&gt;&lt;RecNum&gt;103&lt;/RecNum&gt;&lt;DisplayText&gt;[61]&lt;/DisplayText&gt;&lt;record&gt;&lt;rec-number&gt;103&lt;/rec-number&gt;&lt;foreign-keys&gt;&lt;key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L.&lt;/author&gt;&lt;/authors&gt;&lt;/contributors&gt;&lt;titles&gt;&lt;tit</w:instrText>
      </w:r>
      <w:r w:rsidR="001833D1">
        <w:rPr>
          <w:rFonts w:cs="Times New Roman" w:hint="eastAsia"/>
        </w:rPr>
        <w:instrText xml:space="preserve">le&gt;On the </w:instrText>
      </w:r>
      <w:r w:rsidR="001833D1">
        <w:rPr>
          <w:rFonts w:cs="Times New Roman" w:hint="eastAsia"/>
        </w:rPr>
        <w:instrText>α–α′</w:instrText>
      </w:r>
      <w:r w:rsidR="001833D1">
        <w:rPr>
          <w:rFonts w:cs="Times New Roman" w:hint="eastAsia"/>
        </w:rPr>
        <w:instrText xml:space="preserve"> miscibility gap of Fe</w:instrText>
      </w:r>
      <w:r w:rsidR="001833D1">
        <w:rPr>
          <w:rFonts w:cs="Times New Roman" w:hint="eastAsia"/>
        </w:rPr>
        <w:instrText>–</w:instrText>
      </w:r>
      <w:r w:rsidR="001833D1">
        <w:rPr>
          <w:rFonts w:cs="Times New Roman" w:hint="eastAsia"/>
        </w:rPr>
        <w:instrText>Cr alloys&lt;/title&gt;&lt;secondary-title&gt;Scripta Materialia&lt;/secondary-title&gt;&lt;/titles&gt;&lt;periodical&gt;&lt;full-title&gt;Scripta Materialia&lt;/full-title&gt;&lt;/periodical&gt;&lt;pages&gt;1193-1196&lt;/pages&gt;&lt;volume&gt;59&lt;/volume&gt;&lt;number&gt;11&lt;/number&gt;&lt;dates&gt;&lt;y</w:instrText>
      </w:r>
      <w:r w:rsidR="001833D1">
        <w:rPr>
          <w:rFonts w:cs="Times New Roman"/>
        </w:rPr>
        <w:instrText>ear&gt;2008&lt;/year&gt;&lt;/dates&gt;&lt;isbn&gt;13596462&lt;/isbn&gt;&lt;urls&gt;&lt;/urls&gt;&lt;electronic-resource-num&gt;10.1016/j.scriptamat.2008.08.008&lt;/electronic-resource-num&gt;&lt;/record&gt;&lt;/Cite&gt;&lt;/EndNote&gt;</w:instrText>
      </w:r>
      <w:r>
        <w:rPr>
          <w:rFonts w:cs="Times New Roman"/>
        </w:rPr>
        <w:fldChar w:fldCharType="separate"/>
      </w:r>
      <w:r w:rsidR="001833D1">
        <w:rPr>
          <w:rFonts w:cs="Times New Roman"/>
          <w:noProof/>
        </w:rPr>
        <w:t>[61]</w:t>
      </w:r>
      <w:r>
        <w:rPr>
          <w:rFonts w:cs="Times New Roman"/>
        </w:rPr>
        <w:fldChar w:fldCharType="end"/>
      </w:r>
      <w:r>
        <w:rPr>
          <w:rFonts w:cs="Times New Roman"/>
        </w:rPr>
        <w:t>, the one from Andersson et al was calculated from C</w:t>
      </w:r>
      <w:r w:rsidR="008D53E7">
        <w:rPr>
          <w:rFonts w:cs="Times New Roman"/>
        </w:rPr>
        <w:t>ALPHAD</w:t>
      </w:r>
      <w:r>
        <w:rPr>
          <w:rFonts w:cs="Times New Roman"/>
        </w:rPr>
        <w:t xml:space="preserve"> simulation </w:t>
      </w:r>
      <w:r>
        <w:rPr>
          <w:rFonts w:cs="Times New Roman"/>
        </w:rPr>
        <w:fldChar w:fldCharType="begin"/>
      </w:r>
      <w:r w:rsidR="001833D1">
        <w:rPr>
          <w:rFonts w:cs="Times New Roman"/>
        </w:rPr>
        <w:instrText xml:space="preserve"> ADDIN EN.CITE &lt;EndNote&gt;&lt;Cite&gt;&lt;Author&gt;Andersson&lt;/Author&gt;&lt;Year&gt;1987&lt;/Year&gt;&lt;RecNum&gt;203&lt;/RecNum&gt;&lt;DisplayText&gt;[58]&lt;/DisplayText&gt;&lt;record&gt;&lt;rec-number&gt;203&lt;/rec-number&gt;&lt;foreign-keys&gt;&lt;key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rPr>
          <w:rFonts w:cs="Times New Roman"/>
        </w:rPr>
        <w:fldChar w:fldCharType="separate"/>
      </w:r>
      <w:r w:rsidR="001833D1">
        <w:rPr>
          <w:rFonts w:cs="Times New Roman"/>
          <w:noProof/>
        </w:rPr>
        <w:t>[58]</w:t>
      </w:r>
      <w:r>
        <w:rPr>
          <w:rFonts w:cs="Times New Roman"/>
        </w:rPr>
        <w:fldChar w:fldCharType="end"/>
      </w:r>
      <w:r>
        <w:rPr>
          <w:rFonts w:cs="Times New Roman"/>
        </w:rPr>
        <w:t>, and the one from Xiong et al was the smooth connection of 475 °C annealing results and solubility limits of Cr at 0 K that was obtained from ab</w:t>
      </w:r>
      <w:r w:rsidR="008F06B6">
        <w:rPr>
          <w:rFonts w:cs="Times New Roman"/>
        </w:rPr>
        <w:t xml:space="preserve"> </w:t>
      </w:r>
      <w:r>
        <w:rPr>
          <w:rFonts w:cs="Times New Roman"/>
        </w:rPr>
        <w:t xml:space="preserve">initio calculations </w:t>
      </w:r>
      <w:r>
        <w:rPr>
          <w:rFonts w:cs="Times New Roman"/>
        </w:rPr>
        <w:fldChar w:fldCharType="begin"/>
      </w:r>
      <w:r w:rsidR="001833D1">
        <w:rPr>
          <w:rFonts w:cs="Times New Roman"/>
        </w:rPr>
        <w:instrText xml:space="preserve"> ADDIN EN.CITE &lt;EndNote&gt;&lt;Cite&gt;&lt;Author&gt;Xiong&lt;/Author&gt;&lt;Year&gt;2010&lt;/Year&gt;&lt;RecNum&gt;83&lt;/RecNum&gt;&lt;DisplayText&gt;[62]&lt;/DisplayText&gt;&lt;record&gt;&lt;rec-number&gt;83&lt;/rec-number&gt;&lt;foreign-keys&gt;&lt;key app="EN" db-id="05052tp2owzs2qezrt1ve9tja9f25rw2xfas" timestamp="1668460905" guid="3f23a523-fdb5-4be7-9ab8-1024389e361c"&gt;83&lt;/key&gt;&lt;/foreign-keys&gt;&lt;ref-type name="Journal Article"&gt;17&lt;/ref-type&gt;&lt;contributors&gt;&lt;authors&gt;&lt;author&gt;Xiong, Wei&lt;/author&gt;&lt;author&gt;Selleby, Malin&lt;/author&gt;&lt;author&gt;Chen, Qing&lt;/author&gt;&lt;author&gt;Odqvist, Joakim&lt;/author&gt;&lt;author&gt;Du, Yong&lt;/author&gt;&lt;/authors&gt;&lt;/contributors&gt;&lt;titles&gt;&lt;title&gt;Phase Equilibria and Thermodynamic Properties in the Fe-Cr System&lt;/title&gt;&lt;secondary-title&gt;Critical Reviews in Solid State and Materials Sciences&lt;/secondary-title&gt;&lt;/titles&gt;&lt;periodical&gt;&lt;full-title&gt;Critical Reviews in Solid State and Materials Sciences&lt;/full-title&gt;&lt;/periodical&gt;&lt;pages&gt;125-152&lt;/pages&gt;&lt;volume&gt;35&lt;/volume&gt;&lt;number&gt;2&lt;/number&gt;&lt;section&gt;125&lt;/section&gt;&lt;dates&gt;&lt;year&gt;2010&lt;/year&gt;&lt;/dates&gt;&lt;isbn&gt;1040-8436&amp;#xD;1547-6561&lt;/isbn&gt;&lt;urls&gt;&lt;/urls&gt;&lt;electronic-resource-num&gt;10.1080/10408431003788472&lt;/electronic-resource-num&gt;&lt;/record&gt;&lt;/Cite&gt;&lt;/EndNote&gt;</w:instrText>
      </w:r>
      <w:r>
        <w:rPr>
          <w:rFonts w:cs="Times New Roman"/>
        </w:rPr>
        <w:fldChar w:fldCharType="separate"/>
      </w:r>
      <w:r w:rsidR="001833D1">
        <w:rPr>
          <w:rFonts w:cs="Times New Roman"/>
          <w:noProof/>
        </w:rPr>
        <w:t>[62]</w:t>
      </w:r>
      <w:r>
        <w:rPr>
          <w:rFonts w:cs="Times New Roman"/>
        </w:rPr>
        <w:fldChar w:fldCharType="end"/>
      </w:r>
      <w:r>
        <w:rPr>
          <w:rFonts w:cs="Times New Roman"/>
        </w:rPr>
        <w:t xml:space="preserve">. Among these three versions, our data points agree most closely with the prediction of Xiong et al. At 350 °C, matrix concentrations lower than their predictions were measured. </w:t>
      </w:r>
    </w:p>
    <w:p w14:paraId="0755CFEE" w14:textId="77777777" w:rsidR="00CC33CE" w:rsidRDefault="00CC33CE" w:rsidP="00CC33CE">
      <w:pPr>
        <w:spacing w:line="360" w:lineRule="auto"/>
        <w:jc w:val="both"/>
        <w:rPr>
          <w:rFonts w:cs="Times New Roman"/>
        </w:rPr>
      </w:pPr>
    </w:p>
    <w:p w14:paraId="021695A9" w14:textId="77777777" w:rsidR="00CC33CE" w:rsidRDefault="00CC33CE" w:rsidP="00CC33CE">
      <w:pPr>
        <w:keepNext/>
        <w:spacing w:line="360" w:lineRule="auto"/>
        <w:jc w:val="center"/>
      </w:pPr>
      <w:r w:rsidRPr="00107280">
        <w:rPr>
          <w:noProof/>
        </w:rPr>
        <w:drawing>
          <wp:inline distT="0" distB="0" distL="0" distR="0" wp14:anchorId="1D9EEED6" wp14:editId="753D58A9">
            <wp:extent cx="4435523" cy="3570504"/>
            <wp:effectExtent l="0" t="0" r="3175" b="0"/>
            <wp:docPr id="6" name="Picture 4" descr="Chart&#10;&#10;Description automatically generated with low confidence">
              <a:extLst xmlns:a="http://schemas.openxmlformats.org/drawingml/2006/main">
                <a:ext uri="{FF2B5EF4-FFF2-40B4-BE49-F238E27FC236}">
                  <a16:creationId xmlns:a16="http://schemas.microsoft.com/office/drawing/2014/main" id="{9052B0CE-1A92-447E-908B-A897169E5E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Chart&#10;&#10;Description automatically generated with low confidence">
                      <a:extLst>
                        <a:ext uri="{FF2B5EF4-FFF2-40B4-BE49-F238E27FC236}">
                          <a16:creationId xmlns:a16="http://schemas.microsoft.com/office/drawing/2014/main" id="{9052B0CE-1A92-447E-908B-A897169E5EA0}"/>
                        </a:ext>
                      </a:extLst>
                    </pic:cNvPr>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4459418" cy="3589739"/>
                    </a:xfrm>
                    <a:prstGeom prst="rect">
                      <a:avLst/>
                    </a:prstGeom>
                  </pic:spPr>
                </pic:pic>
              </a:graphicData>
            </a:graphic>
          </wp:inline>
        </w:drawing>
      </w:r>
    </w:p>
    <w:p w14:paraId="377830B6" w14:textId="00442AE2" w:rsidR="00780DD0" w:rsidRDefault="00CC33CE" w:rsidP="00E73258">
      <w:pPr>
        <w:pStyle w:val="Caption"/>
      </w:pPr>
      <w:bookmarkStart w:id="238" w:name="_Ref127195573"/>
      <w:bookmarkStart w:id="239" w:name="_Toc127377220"/>
      <w:r>
        <w:t xml:space="preserve">Figure </w:t>
      </w:r>
      <w:r w:rsidR="00DA76EA">
        <w:fldChar w:fldCharType="begin"/>
      </w:r>
      <w:r w:rsidR="00DA76EA">
        <w:instrText xml:space="preserve"> STYLEREF 1 \s </w:instrText>
      </w:r>
      <w:r w:rsidR="00DA76EA">
        <w:fldChar w:fldCharType="separate"/>
      </w:r>
      <w:r w:rsidR="00913ABA">
        <w:rPr>
          <w:noProof/>
        </w:rPr>
        <w:t>5</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1</w:t>
      </w:r>
      <w:r w:rsidR="00DA76EA">
        <w:rPr>
          <w:noProof/>
        </w:rPr>
        <w:fldChar w:fldCharType="end"/>
      </w:r>
      <w:bookmarkEnd w:id="238"/>
      <w:r>
        <w:t xml:space="preserve"> A comparison of measured matrix Cr concentrations in FeCr alloys after thermal aging </w:t>
      </w:r>
      <w:r>
        <w:fldChar w:fldCharType="begin"/>
      </w:r>
      <w:r w:rsidR="00922786">
        <w:instrText xml:space="preserve"> ADDIN EN.CITE &lt;EndNote&gt;&lt;Cite&gt;&lt;Author&gt;Novy&lt;/Author&gt;&lt;Year&gt;2009&lt;/Year&gt;&lt;RecNum&gt;358&lt;/RecNum&gt;&lt;DisplayText&gt;[4, 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Cite&gt;&lt;Author&gt;Tissot&lt;/Author&gt;&lt;Year&gt;2019&lt;/Year&gt;&lt;RecNum&gt;359&lt;/RecNum&gt;&lt;record&gt;&lt;rec-number&gt;359&lt;/rec-number&gt;&lt;foreign-keys&gt;&lt;key app="EN" db-id="05052tp2owzs2qezrt1ve9tja9f25rw2xfas" timestamp="1668461247" guid="59f58804-a345-47a0-b334-6181eabf3742"&gt;359&lt;/key&gt;&lt;/foreign-keys&gt;&lt;ref-type name="Journal Article"&gt;17&lt;/ref-type&gt;&lt;contributors&gt;&lt;authors&gt;&lt;author&gt;Tissot, O.&lt;/author&gt;&lt;author&gt;Pareige, C.&lt;/author&gt;&lt;author&gt;Mathon, M. H.&lt;/author&gt;&lt;author&gt;Roussel, M.&lt;/author&gt;&lt;author&gt;Meslin, E.&lt;/author&gt;&lt;author&gt;Décamps, B.&lt;/author&gt;&lt;author&gt;Henry, J.&lt;/author&gt;&lt;/authors&gt;&lt;/contributors&gt;&lt;titles&gt;&lt;title&gt;Comparison between SANS and APT measurements in a thermally aged Fe-19 at.%Cr alloy&lt;/title&gt;&lt;secondary-title&gt;Materials Characterization&lt;/secondary-title&gt;&lt;/titles&gt;&lt;periodical&gt;&lt;full-title&gt;Materials Characterization&lt;/full-title&gt;&lt;/periodical&gt;&lt;pages&gt;332-341&lt;/pages&gt;&lt;volume&gt;151&lt;/volume&gt;&lt;section&gt;332&lt;/section&gt;&lt;dates&gt;&lt;year&gt;2019&lt;/year&gt;&lt;/dates&gt;&lt;isbn&gt;10445803&lt;/isbn&gt;&lt;urls&gt;&lt;/urls&gt;&lt;electronic-resource-num&gt;10.1016/j.matchar.2019.03.027&lt;/electronic-resource-num&gt;&lt;/record&gt;&lt;/Cite&gt;&lt;/EndNote&gt;</w:instrText>
      </w:r>
      <w:r>
        <w:fldChar w:fldCharType="separate"/>
      </w:r>
      <w:r w:rsidR="00922786">
        <w:rPr>
          <w:noProof/>
        </w:rPr>
        <w:t>[4, 66]</w:t>
      </w:r>
      <w:r>
        <w:fldChar w:fldCharType="end"/>
      </w:r>
      <w:r>
        <w:t xml:space="preserve">, electron </w:t>
      </w:r>
      <w:r>
        <w:fldChar w:fldCharType="begin"/>
      </w:r>
      <w:r w:rsidR="00922786">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hint="eastAsia"/>
        </w:rPr>
        <w:instrText xml:space="preserve">, J.&lt;/author&gt;&lt;/authors&gt;&lt;/contributors&gt;&lt;titles&gt;&lt;title&gt;Kinetics of </w:instrText>
      </w:r>
      <w:r w:rsidR="00922786">
        <w:rPr>
          <w:rFonts w:hint="eastAsia"/>
        </w:rPr>
        <w:instrText>α′</w:instrText>
      </w:r>
      <w:r w:rsidR="00922786">
        <w:rPr>
          <w:rFonts w:hint="eastAsia"/>
        </w:rPr>
        <w:instrText xml:space="preserve"> precipitation in an electron-irradiated Fe15Cr alloy&lt;/title&gt;&lt;secondary-title&gt;Scripta Materialia&lt;/secondary-title&gt;&lt;/titles&gt;&lt;periodical&gt;&lt;full-title&gt;Scripta Materialia&lt;/full-title&gt;&lt;/periodic</w:instrText>
      </w:r>
      <w:r w:rsidR="00922786">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fldChar w:fldCharType="separate"/>
      </w:r>
      <w:r w:rsidR="00922786">
        <w:rPr>
          <w:noProof/>
        </w:rPr>
        <w:t>[67]</w:t>
      </w:r>
      <w:r>
        <w:fldChar w:fldCharType="end"/>
      </w:r>
      <w:r>
        <w:t xml:space="preserve"> or proton irradiations with available phase boundaries </w:t>
      </w:r>
      <w:r>
        <w:fldChar w:fldCharType="begin">
          <w:fldData xml:space="preserve">PEVuZE5vdGU+PENpdGU+PEF1dGhvcj5BbmRlcnNzb248L0F1dGhvcj48WWVhcj4xOTg3PC9ZZWFy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</w:fldData>
        </w:fldChar>
      </w:r>
      <w:r w:rsidR="001833D1">
        <w:instrText xml:space="preserve"> ADDIN EN.CITE </w:instrText>
      </w:r>
      <w:r w:rsidR="001833D1">
        <w:fldChar w:fldCharType="begin">
          <w:fldData xml:space="preserve">PEVuZE5vdGU+PENpdGU+PEF1dGhvcj5BbmRlcnNzb248L0F1dGhvcj48WWVhcj4xOTg3PC9ZZWFy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</w:fldData>
        </w:fldChar>
      </w:r>
      <w:r w:rsidR="001833D1">
        <w:instrText xml:space="preserve"> ADDIN EN.CITE.DATA </w:instrText>
      </w:r>
      <w:r w:rsidR="001833D1">
        <w:fldChar w:fldCharType="end"/>
      </w:r>
      <w:r>
        <w:fldChar w:fldCharType="separate"/>
      </w:r>
      <w:r w:rsidR="001833D1">
        <w:rPr>
          <w:noProof/>
        </w:rPr>
        <w:t>[58, 61, 62]</w:t>
      </w:r>
      <w:r>
        <w:fldChar w:fldCharType="end"/>
      </w:r>
      <w:r>
        <w:t xml:space="preserve"> in literature. The bulk compositions of alloys without α’ are also included.</w:t>
      </w:r>
      <w:bookmarkEnd w:id="239"/>
    </w:p>
    <w:p w14:paraId="18F1986E" w14:textId="5B52CEC6" w:rsidR="00CC33CE" w:rsidRPr="00780DD0" w:rsidRDefault="00780DD0" w:rsidP="00CC33CE">
      <w:pPr>
        <w:rPr>
          <w:rFonts w:cs="Times New Roman"/>
          <w:iCs/>
          <w:color w:val="000000" w:themeColor="text1"/>
          <w:sz w:val="22"/>
          <w:szCs w:val="20"/>
        </w:rPr>
      </w:pPr>
      <w:r>
        <w:br w:type="page"/>
      </w:r>
    </w:p>
    <w:p w14:paraId="07716412" w14:textId="459FD8EB" w:rsidR="00CC33CE" w:rsidRDefault="00CC33CE" w:rsidP="00CC33CE">
      <w:pPr>
        <w:spacing w:line="360" w:lineRule="auto"/>
        <w:ind w:firstLine="720"/>
        <w:jc w:val="both"/>
        <w:rPr>
          <w:rFonts w:cs="Times New Roman"/>
        </w:rPr>
      </w:pPr>
      <w:r>
        <w:rPr>
          <w:rFonts w:cs="Times New Roman"/>
        </w:rPr>
        <w:lastRenderedPageBreak/>
        <w:t xml:space="preserve">Generally, the precipitation process under irradiation conditions is more complicated than thermal annealing alone. The precipitate formation can be enhanced, induced or modified by particle irradiations. Historically, α’ formation under irradiation was claimed to be a radiation-enhanced precipitation phenomenon, because it was observed only in supersaturated alloys, and the precipitates were homogeneously distributed in sampled volumes </w:t>
      </w:r>
      <w:r>
        <w:rPr>
          <w:rFonts w:cs="Times New Roman"/>
        </w:rPr>
        <w:fldChar w:fldCharType="begin">
          <w:fldData xml:space="preserve">PEVuZE5vdGU+PENpdGU+PEF1dGhvcj5CYWNoaGF2PC9BdXRob3I+PFllYXI+MjAxNDwvWWVhcj48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</w:fldData>
        </w:fldChar>
      </w:r>
      <w:r w:rsidR="00922786">
        <w:rPr>
          <w:rFonts w:cs="Times New Roman"/>
        </w:rPr>
        <w:instrText xml:space="preserve"> ADDIN EN.CITE </w:instrText>
      </w:r>
      <w:r w:rsidR="00922786">
        <w:rPr>
          <w:rFonts w:cs="Times New Roman"/>
        </w:rPr>
        <w:fldChar w:fldCharType="begin">
          <w:fldData xml:space="preserve">PEVuZE5vdGU+PENpdGU+PEF1dGhvcj5CYWNoaGF2PC9BdXRob3I+PFllYXI+MjAxNDwvWWVhcj48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</w:fldData>
        </w:fldChar>
      </w:r>
      <w:r w:rsidR="00922786">
        <w:rPr>
          <w:rFonts w:cs="Times New Roman"/>
        </w:rPr>
        <w:instrText xml:space="preserve"> ADDIN EN.CITE.DATA </w:instrText>
      </w:r>
      <w:r w:rsidR="00922786">
        <w:rPr>
          <w:rFonts w:cs="Times New Roman"/>
        </w:rPr>
      </w:r>
      <w:r w:rsidR="00922786">
        <w:rPr>
          <w:rFonts w:cs="Times New Roman"/>
        </w:rPr>
        <w:fldChar w:fldCharType="end"/>
      </w:r>
      <w:r>
        <w:rPr>
          <w:rFonts w:cs="Times New Roman"/>
        </w:rPr>
        <w:fldChar w:fldCharType="separate"/>
      </w:r>
      <w:r w:rsidR="00922786">
        <w:rPr>
          <w:rFonts w:cs="Times New Roman"/>
          <w:noProof/>
        </w:rPr>
        <w:t>[5, 7, 67]</w:t>
      </w:r>
      <w:r>
        <w:rPr>
          <w:rFonts w:cs="Times New Roman"/>
        </w:rPr>
        <w:fldChar w:fldCharType="end"/>
      </w:r>
      <w:r>
        <w:rPr>
          <w:rFonts w:cs="Times New Roman"/>
        </w:rPr>
        <w:t xml:space="preserve">. This mechanism suggests that the measured matrix solute concentrations should be higher than or equal to the solubility limits because supersaturation is necessary for phase separation. In our previous work, we found the α’ evolution agreed more with a radiation-modified precipitation mechanism. However, the modification from thermal equilibrium states is expected to be large only under high dose rate heavy ion irradiations, which introduce displacement damage cascades to dissolve precipitates. In the case of 800 keV proton irradiations, the average energy of PKA is 289 eV, which is only a few times the displacement energy of 40 eV, so mainly point defects are created (i.e, minimal ballistic dissolution effects). Therefore, the variation from thermal equilibrium will be mainly associated with radiation enhanced diffusion, which should produce enhanced-precipitation kinetics. Radiation-induced α’ formation in Fe-(9-50)Cr alloys has been reported by Wakai et al under electron irradiations </w:t>
      </w:r>
      <w:r>
        <w:rPr>
          <w:rFonts w:cs="Times New Roman"/>
        </w:rPr>
        <w:fldChar w:fldCharType="begin"/>
      </w:r>
      <w:r w:rsidR="003731C2">
        <w:rPr>
          <w:rFonts w:cs="Times New Roman"/>
        </w:rPr>
        <w:instrText xml:space="preserve"> ADDIN EN.CITE &lt;EndNote&gt;&lt;Cite&gt;&lt;Author&gt;Wakai&lt;/Author&gt;&lt;Year&gt;1995&lt;/Year&gt;&lt;RecNum&gt;444&lt;/RecNum&gt;&lt;DisplayText&gt;[107]&lt;/DisplayText&gt;&lt;record&gt;&lt;rec-number&gt;444&lt;/rec-number&gt;&lt;foreign-keys&gt;&lt;key app="EN" db-id="05052tp2owzs2qezrt1ve9tja9f25rw2xfas" timestamp="1668461350" guid="b52ed2cf-263e-4675-9130-b2d9f00f5f39"&gt;444&lt;/key&gt;&lt;/foreign-keys&gt;&lt;ref-type name="Journal Article"&gt;17&lt;/ref-type&gt;&lt;contributors&gt;&lt;authors&gt;&lt;author&gt;Wakai, E.&lt;/author&gt;&lt;author&gt;Hishinuma, A.&lt;/author&gt;&lt;author&gt;Kato, Y.&lt;/author&gt;&lt;author&gt;Yano, H.&lt;/author&gt;&lt;author&gt;Takaki, S.&lt;/author&gt;&lt;author&gt;Abiko, K.&lt;/author&gt;&lt;/authors&gt;&lt;/contributors&gt;&lt;titles&gt;&lt;title&gt;Radiation-Induced α&amp;apos; Phase Formation on Dislocation Loops in Fe-Cr Alloys During Electron Irradiation&lt;/title&gt;&lt;secondary-title&gt;Le Journal de Physique IV&lt;/secondary-title&gt;&lt;/titles&gt;&lt;periodical&gt;&lt;full-title&gt;Le Journal de Physique IV&lt;/full-title&gt;&lt;/periodical&gt;&lt;pages&gt;C7-277-C7-286&lt;/pages&gt;&lt;volume&gt;05&lt;/volume&gt;&lt;number&gt;C7&lt;/number&gt;&lt;keywords&gt;&lt;keyword&gt;Fe-Cr alloys&lt;/keyword&gt;&lt;keyword&gt;electron irradiation&lt;/keyword&gt;&lt;keyword&gt;dislocation loops&lt;/keyword&gt;&lt;keyword&gt;precipitates&lt;/keyword&gt;&lt;keyword&gt;Moire fringe&lt;/keyword&gt;&lt;keyword&gt;TEM&lt;/keyword&gt;&lt;/keywords&gt;&lt;dates&gt;&lt;year&gt;1995&lt;/year&gt;&lt;/dates&gt;&lt;isbn&gt;1155-4339&lt;/isbn&gt;&lt;urls&gt;&lt;/urls&gt;&lt;electronic-resource-num&gt;10.1051/jp4:1995733&lt;/electronic-resource-num&gt;&lt;/record&gt;&lt;/Cite&gt;&lt;/EndNote&gt;</w:instrText>
      </w:r>
      <w:r>
        <w:rPr>
          <w:rFonts w:cs="Times New Roman"/>
        </w:rPr>
        <w:fldChar w:fldCharType="separate"/>
      </w:r>
      <w:r w:rsidR="003731C2">
        <w:rPr>
          <w:rFonts w:cs="Times New Roman"/>
          <w:noProof/>
        </w:rPr>
        <w:t>[107]</w:t>
      </w:r>
      <w:r>
        <w:rPr>
          <w:rFonts w:cs="Times New Roman"/>
        </w:rPr>
        <w:fldChar w:fldCharType="end"/>
      </w:r>
      <w:r>
        <w:rPr>
          <w:rFonts w:cs="Times New Roman"/>
        </w:rPr>
        <w:t xml:space="preserve">. They observed the decoration of dislocation loops by precipitates, which were revealed to be α’ according to the measured interplanar spacings of 2.035 </w:t>
      </w:r>
      <w:r w:rsidR="00F208E3" w:rsidRPr="00F208E3">
        <w:rPr>
          <w:rFonts w:cs="Times New Roman"/>
        </w:rPr>
        <w:t>Ånsgtrom</w:t>
      </w:r>
      <w:r>
        <w:rPr>
          <w:rFonts w:cs="Times New Roman"/>
        </w:rPr>
        <w:t xml:space="preserve">. These α’ precipitates were distributed along the edge of loops and were proposed to form from radiation-induced segregation of Cr atoms and interstitials to loops, which then form complexes of Cr-impurity interstitials and stabilize Cr-enriched clusters. If α’ formed through this path, their features would be non-homogeneous distribution and co-clustering with impurity atoms. </w:t>
      </w:r>
    </w:p>
    <w:p w14:paraId="2E7B5E92" w14:textId="77777777" w:rsidR="00780DD0" w:rsidRDefault="00CC33CE" w:rsidP="00CC33CE">
      <w:pPr>
        <w:spacing w:line="360" w:lineRule="auto"/>
        <w:ind w:firstLine="720"/>
        <w:jc w:val="both"/>
        <w:rPr>
          <w:rFonts w:cs="Times New Roman"/>
        </w:rPr>
      </w:pPr>
      <w:r>
        <w:rPr>
          <w:rFonts w:cs="Times New Roman"/>
        </w:rPr>
        <w:t xml:space="preserve">In fact, from atom maps in </w:t>
      </w:r>
      <w:r>
        <w:rPr>
          <w:rFonts w:cs="Times New Roman"/>
        </w:rPr>
        <w:fldChar w:fldCharType="begin"/>
      </w:r>
      <w:r>
        <w:rPr>
          <w:rFonts w:cs="Times New Roman"/>
        </w:rPr>
        <w:instrText xml:space="preserve"> REF _Ref119340077 \h </w:instrText>
      </w:r>
      <w:r>
        <w:rPr>
          <w:rFonts w:cs="Times New Roman"/>
        </w:rPr>
      </w:r>
      <w:r>
        <w:rPr>
          <w:rFonts w:cs="Times New Roman"/>
        </w:rPr>
        <w:fldChar w:fldCharType="separate"/>
      </w:r>
      <w:r>
        <w:t xml:space="preserve">Figure </w:t>
      </w:r>
      <w:r>
        <w:rPr>
          <w:noProof/>
        </w:rPr>
        <w:t>4</w:t>
      </w:r>
      <w:r>
        <w:t>.</w:t>
      </w:r>
      <w:r>
        <w:rPr>
          <w:noProof/>
        </w:rPr>
        <w:t>19</w:t>
      </w:r>
      <w:r>
        <w:rPr>
          <w:rFonts w:cs="Times New Roman"/>
        </w:rPr>
        <w:fldChar w:fldCharType="end"/>
      </w:r>
      <w:r>
        <w:rPr>
          <w:rFonts w:cs="Times New Roman"/>
        </w:rPr>
        <w:t xml:space="preserve"> and the Cr-enriched clusters visualized by 25% Cr iso-concentration interfaces in</w:t>
      </w:r>
      <w:r w:rsidR="00A42D8C">
        <w:rPr>
          <w:rFonts w:cs="Times New Roman"/>
        </w:rPr>
        <w:t xml:space="preserve"> </w:t>
      </w:r>
      <w:r w:rsidR="00A42D8C">
        <w:rPr>
          <w:rFonts w:cs="Times New Roman"/>
        </w:rPr>
        <w:fldChar w:fldCharType="begin"/>
      </w:r>
      <w:r w:rsidR="00A42D8C">
        <w:rPr>
          <w:rFonts w:cs="Times New Roman"/>
        </w:rPr>
        <w:instrText xml:space="preserve"> REF _Ref127195734 \h </w:instrText>
      </w:r>
      <w:r w:rsidR="00A42D8C">
        <w:rPr>
          <w:rFonts w:cs="Times New Roman"/>
        </w:rPr>
      </w:r>
      <w:r w:rsidR="00A42D8C">
        <w:rPr>
          <w:rFonts w:cs="Times New Roman"/>
        </w:rPr>
        <w:fldChar w:fldCharType="separate"/>
      </w:r>
      <w:r w:rsidR="00A42D8C">
        <w:t xml:space="preserve">Figure </w:t>
      </w:r>
      <w:r w:rsidR="00A42D8C">
        <w:rPr>
          <w:noProof/>
        </w:rPr>
        <w:t>5</w:t>
      </w:r>
      <w:r w:rsidR="00A42D8C">
        <w:t>.</w:t>
      </w:r>
      <w:r w:rsidR="00A42D8C">
        <w:rPr>
          <w:noProof/>
        </w:rPr>
        <w:t>2</w:t>
      </w:r>
      <w:r w:rsidR="00A42D8C">
        <w:rPr>
          <w:rFonts w:cs="Times New Roman"/>
        </w:rPr>
        <w:fldChar w:fldCharType="end"/>
      </w:r>
      <w:r>
        <w:rPr>
          <w:rFonts w:cs="Times New Roman"/>
        </w:rPr>
        <w:t xml:space="preserve">, both homogeneously distributed and inhomogeneous agglomerated precipitates can be found. α’ in Fe-18Cr alloys are predominantly homogeneously distributed at 350 and 450 °C, and thus were enhanced by irradiations. At 250 °C, </w:t>
      </w:r>
      <w:r>
        <w:rPr>
          <w:rFonts w:cs="Times New Roman"/>
        </w:rPr>
        <w:fldChar w:fldCharType="begin"/>
      </w:r>
      <w:r>
        <w:rPr>
          <w:rFonts w:cs="Times New Roman"/>
        </w:rPr>
        <w:instrText xml:space="preserve"> REF _Ref119340077 \h </w:instrText>
      </w:r>
      <w:r>
        <w:rPr>
          <w:rFonts w:cs="Times New Roman"/>
        </w:rPr>
      </w:r>
      <w:r>
        <w:rPr>
          <w:rFonts w:cs="Times New Roman"/>
        </w:rPr>
        <w:fldChar w:fldCharType="separate"/>
      </w:r>
      <w:r>
        <w:t xml:space="preserve">Figure </w:t>
      </w:r>
      <w:r>
        <w:rPr>
          <w:noProof/>
        </w:rPr>
        <w:t>4</w:t>
      </w:r>
      <w:r>
        <w:t>.</w:t>
      </w:r>
      <w:r>
        <w:rPr>
          <w:noProof/>
        </w:rPr>
        <w:t>19</w:t>
      </w:r>
      <w:r>
        <w:rPr>
          <w:rFonts w:cs="Times New Roman"/>
        </w:rPr>
        <w:fldChar w:fldCharType="end"/>
      </w:r>
      <w:r>
        <w:rPr>
          <w:rFonts w:cs="Times New Roman"/>
        </w:rPr>
        <w:t xml:space="preserve"> shows a small portion of elongated precipitates, which might be related to spinodal decomposition occurring at the beginning of irradiation due to a high solute supersaturation. However, the distribution and morphology of precipitates in</w:t>
      </w:r>
    </w:p>
    <w:p w14:paraId="49BE50B9" w14:textId="77777777" w:rsidR="00780DD0" w:rsidRDefault="00780DD0" w:rsidP="00780DD0">
      <w:pPr>
        <w:keepNext/>
        <w:spacing w:line="360" w:lineRule="auto"/>
        <w:jc w:val="center"/>
      </w:pPr>
      <w:r>
        <w:rPr>
          <w:noProof/>
        </w:rPr>
        <w:lastRenderedPageBreak/>
        <w:drawing>
          <wp:inline distT="0" distB="0" distL="0" distR="0" wp14:anchorId="18C6F641" wp14:editId="23E1DF47">
            <wp:extent cx="5390866" cy="3432412"/>
            <wp:effectExtent l="0" t="0" r="635" b="0"/>
            <wp:docPr id="44" name="Picture 44"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44" name="Picture 44" descr="Chart&#10;&#10;Description automatically generated"/>
                    <pic:cNvPicPr/>
                  </pic:nvPicPr>
                  <pic:blipFill>
                    <a:blip r:embed="rId75"/>
                    <a:stretch>
                      <a:fillRect/>
                    </a:stretch>
                  </pic:blipFill>
                  <pic:spPr>
                    <a:xfrm>
                      <a:off x="0" y="0"/>
                      <a:ext cx="5395606" cy="3435430"/>
                    </a:xfrm>
                    <a:prstGeom prst="rect">
                      <a:avLst/>
                    </a:prstGeom>
                  </pic:spPr>
                </pic:pic>
              </a:graphicData>
            </a:graphic>
          </wp:inline>
        </w:drawing>
      </w:r>
    </w:p>
    <w:p w14:paraId="252BB4E2" w14:textId="77777777" w:rsidR="00780DD0" w:rsidRDefault="00780DD0" w:rsidP="00780DD0">
      <w:pPr>
        <w:jc w:val="center"/>
        <w:rPr>
          <w:rFonts w:cs="Times New Roman"/>
          <w:sz w:val="22"/>
        </w:rPr>
      </w:pPr>
      <w:bookmarkStart w:id="240" w:name="_Ref127195734"/>
      <w:bookmarkStart w:id="241" w:name="_Toc127377221"/>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2</w:t>
      </w:r>
      <w:r>
        <w:rPr>
          <w:noProof/>
        </w:rPr>
        <w:fldChar w:fldCharType="end"/>
      </w:r>
      <w:bookmarkEnd w:id="240"/>
      <w:r>
        <w:rPr>
          <w:rFonts w:cs="Times New Roman"/>
          <w:sz w:val="22"/>
        </w:rPr>
        <w:t xml:space="preserve"> Reconstructions showing the distribution of C, Fe atoms and the α’ precipitates highlighted by 25% Cr iso-concentration interface in (a) Fe-5Cr, (b) Fe-8Cr, (c) Fe-10Cr irradiation at 250 °C and (d) Fe-10Cr irradiation at 350 °C. The agglomerated precipitates are marked by dashed circles. (e) Proxigrams calculated from part of precipitates shown in (a)-(d).</w:t>
      </w:r>
      <w:bookmarkEnd w:id="241"/>
    </w:p>
    <w:p w14:paraId="4FF37437" w14:textId="77777777" w:rsidR="00780DD0" w:rsidRDefault="00780DD0">
      <w:pPr>
        <w:rPr>
          <w:rFonts w:cs="Times New Roman"/>
        </w:rPr>
      </w:pPr>
      <w:r>
        <w:rPr>
          <w:rFonts w:cs="Times New Roman"/>
        </w:rPr>
        <w:br w:type="page"/>
      </w:r>
    </w:p>
    <w:p w14:paraId="0D7534E8" w14:textId="528242E7" w:rsidR="00CC33CE" w:rsidRPr="00780DD0" w:rsidRDefault="00CC33CE" w:rsidP="00780DD0">
      <w:pPr>
        <w:spacing w:line="360" w:lineRule="auto"/>
        <w:jc w:val="both"/>
        <w:rPr>
          <w:rFonts w:cs="Times New Roman"/>
        </w:rPr>
      </w:pPr>
      <w:r>
        <w:rPr>
          <w:rFonts w:cs="Times New Roman"/>
        </w:rPr>
        <w:lastRenderedPageBreak/>
        <w:t xml:space="preserve">the more dilute alloys are very different. In Fe-10Cr, all the Cr clusters were homogenously distributed with near spherical shapes after irradiation at 350 °C, while both spherical and agglomerated non-spherical clusters were present at 250 °C. On the other hand, mainly agglomerated clusters with a few isolated ones can be seen in Fe-8Cr, and only agglomerated ones were present in Fe-5Cr at the same temperature. Proxigrams showing Cr concentration gradients across the interfaces are plotted in </w:t>
      </w:r>
      <w:r w:rsidR="00D33B16">
        <w:rPr>
          <w:rFonts w:cs="Times New Roman"/>
        </w:rPr>
        <w:fldChar w:fldCharType="begin"/>
      </w:r>
      <w:r w:rsidR="00D33B16">
        <w:rPr>
          <w:rFonts w:cs="Times New Roman"/>
        </w:rPr>
        <w:instrText xml:space="preserve"> REF _Ref127195734 \h </w:instrText>
      </w:r>
      <w:r w:rsidR="00D33B16">
        <w:rPr>
          <w:rFonts w:cs="Times New Roman"/>
        </w:rPr>
      </w:r>
      <w:r w:rsidR="00D33B16">
        <w:rPr>
          <w:rFonts w:cs="Times New Roman"/>
        </w:rPr>
        <w:fldChar w:fldCharType="separate"/>
      </w:r>
      <w:r w:rsidR="00D33B16">
        <w:t xml:space="preserve">Figure </w:t>
      </w:r>
      <w:r w:rsidR="00D33B16">
        <w:rPr>
          <w:noProof/>
        </w:rPr>
        <w:t>5</w:t>
      </w:r>
      <w:r w:rsidR="00D33B16">
        <w:t>.</w:t>
      </w:r>
      <w:r w:rsidR="00D33B16">
        <w:rPr>
          <w:noProof/>
        </w:rPr>
        <w:t>2</w:t>
      </w:r>
      <w:r w:rsidR="00D33B16">
        <w:rPr>
          <w:rFonts w:cs="Times New Roman"/>
        </w:rPr>
        <w:fldChar w:fldCharType="end"/>
      </w:r>
      <w:r w:rsidR="00D33B16">
        <w:rPr>
          <w:rFonts w:cs="Times New Roman"/>
        </w:rPr>
        <w:t xml:space="preserve"> </w:t>
      </w:r>
      <w:r>
        <w:rPr>
          <w:rFonts w:cs="Times New Roman"/>
        </w:rPr>
        <w:t>(e). Fe-10Cr irradiated at 350 °C gave the highest cluster core concentration of ~90%. Similar compositions of ~80% were measured at all other conditions, and there was no clear distinction between the agglomerated non-spherical and homogenous spherical precipitates that were both detected in Fe-10Cr at 250 °C. Therefore, whether the agglomerated precipitates are radiation-enhanced or induced products is unclear based only on the APT results. On one side, their inhomogeneous distribution would imply a radiation-induced behavior. However, the lack of association between the agglomerated precipitates with carbon atoms (</w:t>
      </w:r>
      <w:r w:rsidR="0088784A">
        <w:rPr>
          <w:rFonts w:cs="Times New Roman"/>
        </w:rPr>
        <w:t>C</w:t>
      </w:r>
      <w:r w:rsidR="00A9755C">
        <w:rPr>
          <w:rFonts w:cs="Times New Roman"/>
        </w:rPr>
        <w:t xml:space="preserve">arbon distribution in Fe5Cr is presented in </w:t>
      </w:r>
      <w:r w:rsidR="00DD5107">
        <w:rPr>
          <w:rFonts w:cs="Times New Roman"/>
        </w:rPr>
        <w:fldChar w:fldCharType="begin"/>
      </w:r>
      <w:r w:rsidR="00DD5107">
        <w:rPr>
          <w:rFonts w:cs="Times New Roman"/>
        </w:rPr>
        <w:instrText xml:space="preserve"> REF _Ref127195734 \h </w:instrText>
      </w:r>
      <w:r w:rsidR="00DD5107">
        <w:rPr>
          <w:rFonts w:cs="Times New Roman"/>
        </w:rPr>
      </w:r>
      <w:r w:rsidR="00DD5107">
        <w:rPr>
          <w:rFonts w:cs="Times New Roman"/>
        </w:rPr>
        <w:fldChar w:fldCharType="separate"/>
      </w:r>
      <w:r w:rsidR="00DD5107">
        <w:t xml:space="preserve">Figure </w:t>
      </w:r>
      <w:r w:rsidR="00DD5107">
        <w:rPr>
          <w:noProof/>
        </w:rPr>
        <w:t>5</w:t>
      </w:r>
      <w:r w:rsidR="00DD5107">
        <w:t>.</w:t>
      </w:r>
      <w:r w:rsidR="00DD5107">
        <w:rPr>
          <w:noProof/>
        </w:rPr>
        <w:t>2</w:t>
      </w:r>
      <w:r w:rsidR="00DD5107">
        <w:rPr>
          <w:rFonts w:cs="Times New Roman"/>
        </w:rPr>
        <w:fldChar w:fldCharType="end"/>
      </w:r>
      <w:r w:rsidR="00DD5107">
        <w:rPr>
          <w:rFonts w:cs="Times New Roman"/>
        </w:rPr>
        <w:t xml:space="preserve"> </w:t>
      </w:r>
      <w:r>
        <w:rPr>
          <w:rFonts w:cs="Times New Roman"/>
        </w:rPr>
        <w:t>(a)</w:t>
      </w:r>
      <w:r w:rsidR="0088784A">
        <w:rPr>
          <w:rFonts w:cs="Times New Roman"/>
        </w:rPr>
        <w:t xml:space="preserve">. Carbon atoms were also homogenously distributed in other </w:t>
      </w:r>
      <w:r w:rsidR="007C23BE">
        <w:rPr>
          <w:rFonts w:cs="Times New Roman"/>
        </w:rPr>
        <w:t xml:space="preserve">proton irradiated </w:t>
      </w:r>
      <w:r w:rsidR="0088784A">
        <w:rPr>
          <w:rFonts w:cs="Times New Roman"/>
        </w:rPr>
        <w:t>specimens</w:t>
      </w:r>
      <w:r>
        <w:rPr>
          <w:rFonts w:cs="Times New Roman"/>
        </w:rPr>
        <w:t>), which were observed to segregate to dislocations in our previous ion irradiation studies, and their similar chemical compositions with the spherical precipitates tends to favor a radiation enhanced precipitation mechanism.</w:t>
      </w:r>
    </w:p>
    <w:p w14:paraId="1BF2F9E7" w14:textId="550D1FC8" w:rsidR="00CC33CE" w:rsidRPr="00780DD0" w:rsidRDefault="00CC33CE" w:rsidP="00780DD0">
      <w:pPr>
        <w:spacing w:line="360" w:lineRule="auto"/>
        <w:ind w:firstLine="720"/>
        <w:jc w:val="both"/>
        <w:rPr>
          <w:rFonts w:cs="Times New Roman"/>
        </w:rPr>
      </w:pPr>
      <w:r>
        <w:rPr>
          <w:rFonts w:cs="Times New Roman"/>
        </w:rPr>
        <w:t xml:space="preserve">Further characterization using STEM-EDS mapping has been conducted on an Fe-5Cr specimen irradiated by protons at 250 </w:t>
      </w:r>
      <w:r w:rsidRPr="00FC060F">
        <w:rPr>
          <w:rFonts w:cs="Times New Roman"/>
        </w:rPr>
        <w:t>°</w:t>
      </w:r>
      <w:r>
        <w:rPr>
          <w:rFonts w:cs="Times New Roman"/>
        </w:rPr>
        <w:t xml:space="preserve">C to 2 dpa to help clarify this problem. All the figures were taken at ~3 µm depth to match the location of APT results. The bright field image showing the distribution of dislocation loops is presented in </w:t>
      </w:r>
      <w:r w:rsidR="00EA78EF">
        <w:rPr>
          <w:rFonts w:cs="Times New Roman"/>
        </w:rPr>
        <w:fldChar w:fldCharType="begin"/>
      </w:r>
      <w:r w:rsidR="00EA78EF">
        <w:rPr>
          <w:rFonts w:cs="Times New Roman"/>
        </w:rPr>
        <w:instrText xml:space="preserve"> REF _Ref127195922 \h </w:instrText>
      </w:r>
      <w:r w:rsidR="00EA78EF">
        <w:rPr>
          <w:rFonts w:cs="Times New Roman"/>
        </w:rPr>
      </w:r>
      <w:r w:rsidR="00EA78EF">
        <w:rPr>
          <w:rFonts w:cs="Times New Roman"/>
        </w:rPr>
        <w:fldChar w:fldCharType="separate"/>
      </w:r>
      <w:r w:rsidR="00EA78EF">
        <w:t xml:space="preserve">Figure </w:t>
      </w:r>
      <w:r w:rsidR="00EA78EF">
        <w:rPr>
          <w:noProof/>
        </w:rPr>
        <w:t>5</w:t>
      </w:r>
      <w:r w:rsidR="00EA78EF">
        <w:t>.</w:t>
      </w:r>
      <w:r w:rsidR="00EA78EF">
        <w:rPr>
          <w:noProof/>
        </w:rPr>
        <w:t>3</w:t>
      </w:r>
      <w:r w:rsidR="00EA78EF">
        <w:rPr>
          <w:rFonts w:cs="Times New Roman"/>
        </w:rPr>
        <w:fldChar w:fldCharType="end"/>
      </w:r>
      <w:r w:rsidR="00EA78EF">
        <w:rPr>
          <w:rFonts w:cs="Times New Roman"/>
        </w:rPr>
        <w:t xml:space="preserve"> </w:t>
      </w:r>
      <w:r>
        <w:rPr>
          <w:rFonts w:cs="Times New Roman"/>
        </w:rPr>
        <w:t xml:space="preserve">(a). It was taken on the [100] zone axis orientation, so the features perpendicular to each other are aligned along &lt;100&gt; directions. Additionally, there are clear positional correspondences between the black dot features in </w:t>
      </w:r>
      <w:r w:rsidR="00C720E4">
        <w:rPr>
          <w:rFonts w:cs="Times New Roman"/>
        </w:rPr>
        <w:fldChar w:fldCharType="begin"/>
      </w:r>
      <w:r w:rsidR="00C720E4">
        <w:rPr>
          <w:rFonts w:cs="Times New Roman"/>
        </w:rPr>
        <w:instrText xml:space="preserve"> REF _Ref127195922 \h </w:instrText>
      </w:r>
      <w:r w:rsidR="00C720E4">
        <w:rPr>
          <w:rFonts w:cs="Times New Roman"/>
        </w:rPr>
      </w:r>
      <w:r w:rsidR="00C720E4">
        <w:rPr>
          <w:rFonts w:cs="Times New Roman"/>
        </w:rPr>
        <w:fldChar w:fldCharType="separate"/>
      </w:r>
      <w:r w:rsidR="00C720E4">
        <w:t xml:space="preserve">Figure </w:t>
      </w:r>
      <w:r w:rsidR="00C720E4">
        <w:rPr>
          <w:noProof/>
        </w:rPr>
        <w:t>5</w:t>
      </w:r>
      <w:r w:rsidR="00C720E4">
        <w:t>.</w:t>
      </w:r>
      <w:r w:rsidR="00C720E4">
        <w:rPr>
          <w:noProof/>
        </w:rPr>
        <w:t>3</w:t>
      </w:r>
      <w:r w:rsidR="00C720E4">
        <w:rPr>
          <w:rFonts w:cs="Times New Roman"/>
        </w:rPr>
        <w:fldChar w:fldCharType="end"/>
      </w:r>
      <w:r w:rsidR="00C720E4">
        <w:rPr>
          <w:rFonts w:cs="Times New Roman"/>
        </w:rPr>
        <w:t xml:space="preserve"> </w:t>
      </w:r>
      <w:r>
        <w:rPr>
          <w:rFonts w:cs="Times New Roman"/>
        </w:rPr>
        <w:t xml:space="preserve">(a) and Cr-rich regions in </w:t>
      </w:r>
      <w:r w:rsidR="00C720E4">
        <w:rPr>
          <w:rFonts w:cs="Times New Roman"/>
        </w:rPr>
        <w:fldChar w:fldCharType="begin"/>
      </w:r>
      <w:r w:rsidR="00C720E4">
        <w:rPr>
          <w:rFonts w:cs="Times New Roman"/>
        </w:rPr>
        <w:instrText xml:space="preserve"> REF _Ref127195922 \h </w:instrText>
      </w:r>
      <w:r w:rsidR="00C720E4">
        <w:rPr>
          <w:rFonts w:cs="Times New Roman"/>
        </w:rPr>
      </w:r>
      <w:r w:rsidR="00C720E4">
        <w:rPr>
          <w:rFonts w:cs="Times New Roman"/>
        </w:rPr>
        <w:fldChar w:fldCharType="separate"/>
      </w:r>
      <w:r w:rsidR="00C720E4">
        <w:t xml:space="preserve">Figure </w:t>
      </w:r>
      <w:r w:rsidR="00C720E4">
        <w:rPr>
          <w:noProof/>
        </w:rPr>
        <w:t>5</w:t>
      </w:r>
      <w:r w:rsidR="00C720E4">
        <w:t>.</w:t>
      </w:r>
      <w:r w:rsidR="00C720E4">
        <w:rPr>
          <w:noProof/>
        </w:rPr>
        <w:t>3</w:t>
      </w:r>
      <w:r w:rsidR="00C720E4">
        <w:rPr>
          <w:rFonts w:cs="Times New Roman"/>
        </w:rPr>
        <w:fldChar w:fldCharType="end"/>
      </w:r>
      <w:r w:rsidR="00C720E4">
        <w:rPr>
          <w:rFonts w:cs="Times New Roman"/>
        </w:rPr>
        <w:t xml:space="preserve"> </w:t>
      </w:r>
      <w:r>
        <w:rPr>
          <w:rFonts w:cs="Times New Roman"/>
        </w:rPr>
        <w:t xml:space="preserve">(b). According to </w:t>
      </w:r>
      <w:r w:rsidR="006979A3">
        <w:rPr>
          <w:rFonts w:cs="Times New Roman"/>
        </w:rPr>
        <w:fldChar w:fldCharType="begin"/>
      </w:r>
      <w:r w:rsidR="006979A3">
        <w:rPr>
          <w:rFonts w:cs="Times New Roman"/>
        </w:rPr>
        <w:instrText xml:space="preserve"> REF _Ref127195922 \h </w:instrText>
      </w:r>
      <w:r w:rsidR="006979A3">
        <w:rPr>
          <w:rFonts w:cs="Times New Roman"/>
        </w:rPr>
      </w:r>
      <w:r w:rsidR="006979A3">
        <w:rPr>
          <w:rFonts w:cs="Times New Roman"/>
        </w:rPr>
        <w:fldChar w:fldCharType="separate"/>
      </w:r>
      <w:r w:rsidR="006979A3">
        <w:t xml:space="preserve">Figure </w:t>
      </w:r>
      <w:r w:rsidR="006979A3">
        <w:rPr>
          <w:noProof/>
        </w:rPr>
        <w:t>5</w:t>
      </w:r>
      <w:r w:rsidR="006979A3">
        <w:t>.</w:t>
      </w:r>
      <w:r w:rsidR="006979A3">
        <w:rPr>
          <w:noProof/>
        </w:rPr>
        <w:t>3</w:t>
      </w:r>
      <w:r w:rsidR="006979A3">
        <w:rPr>
          <w:rFonts w:cs="Times New Roman"/>
        </w:rPr>
        <w:fldChar w:fldCharType="end"/>
      </w:r>
      <w:r w:rsidR="006979A3">
        <w:rPr>
          <w:rFonts w:cs="Times New Roman"/>
        </w:rPr>
        <w:t xml:space="preserve"> </w:t>
      </w:r>
      <w:r>
        <w:rPr>
          <w:rFonts w:cs="Times New Roman"/>
        </w:rPr>
        <w:t>(c) and (d), the locations where Cr is highly enriched are strongly depleted in Fe atoms, which agrees with the ~80 at. % Cr concentrations and thus very low Fe concentrations in the agglomerated clusters found in APT tips.</w:t>
      </w:r>
    </w:p>
    <w:p w14:paraId="6CC57DE9" w14:textId="77777777" w:rsidR="00780DD0" w:rsidRDefault="00CC33CE" w:rsidP="00CC33CE">
      <w:pPr>
        <w:spacing w:line="360" w:lineRule="auto"/>
        <w:ind w:firstLine="720"/>
        <w:jc w:val="both"/>
        <w:rPr>
          <w:rFonts w:cs="Times New Roman"/>
        </w:rPr>
      </w:pPr>
      <w:r>
        <w:rPr>
          <w:rFonts w:cs="Times New Roman"/>
        </w:rPr>
        <w:t>If agglomerated Cr precipitates form from a radiation-enhanced precipitation mechanism, the loops might act as preferential nucleation sites of α’ due to the lower</w:t>
      </w:r>
    </w:p>
    <w:p w14:paraId="2FC07741" w14:textId="77777777" w:rsidR="00780DD0" w:rsidRDefault="00780DD0" w:rsidP="00780DD0">
      <w:pPr>
        <w:keepNext/>
        <w:spacing w:line="360" w:lineRule="auto"/>
        <w:jc w:val="center"/>
      </w:pPr>
      <w:r>
        <w:rPr>
          <w:noProof/>
        </w:rPr>
        <w:lastRenderedPageBreak/>
        <w:drawing>
          <wp:inline distT="0" distB="0" distL="0" distR="0" wp14:anchorId="298AB6C6" wp14:editId="3E549FAF">
            <wp:extent cx="4514215" cy="4507820"/>
            <wp:effectExtent l="0" t="0" r="635" b="7620"/>
            <wp:docPr id="57" name="Picture 57"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calendar&#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34532" cy="4528109"/>
                    </a:xfrm>
                    <a:prstGeom prst="rect">
                      <a:avLst/>
                    </a:prstGeom>
                    <a:noFill/>
                  </pic:spPr>
                </pic:pic>
              </a:graphicData>
            </a:graphic>
          </wp:inline>
        </w:drawing>
      </w:r>
    </w:p>
    <w:p w14:paraId="05ABC3FF" w14:textId="77777777" w:rsidR="00780DD0" w:rsidRDefault="00780DD0" w:rsidP="00780DD0">
      <w:pPr>
        <w:pStyle w:val="Caption"/>
      </w:pPr>
      <w:bookmarkStart w:id="242" w:name="_Ref127195922"/>
      <w:bookmarkStart w:id="243" w:name="_Toc127377222"/>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bookmarkEnd w:id="242"/>
      <w:r>
        <w:t xml:space="preserve"> (a) STEM bright field image of an Fe-5Cr irradiation by protons at 250 </w:t>
      </w:r>
      <w:r>
        <w:rPr>
          <w:rFonts w:ascii="Arial" w:hAnsi="Arial" w:cs="Arial"/>
        </w:rPr>
        <w:t>°</w:t>
      </w:r>
      <w:r>
        <w:t>C to 2 dpa. EDS mapping showing the distribution of Fe+Cr, Cr alone and Fe alone are given in (b-d).</w:t>
      </w:r>
      <w:bookmarkEnd w:id="243"/>
    </w:p>
    <w:p w14:paraId="0D311A09" w14:textId="77777777" w:rsidR="00780DD0" w:rsidRDefault="00780DD0">
      <w:pPr>
        <w:rPr>
          <w:rFonts w:cs="Times New Roman"/>
        </w:rPr>
      </w:pPr>
      <w:r>
        <w:rPr>
          <w:rFonts w:cs="Times New Roman"/>
        </w:rPr>
        <w:br w:type="page"/>
      </w:r>
    </w:p>
    <w:p w14:paraId="5369D1B5" w14:textId="3390CA34" w:rsidR="00CC33CE" w:rsidRDefault="00CC33CE" w:rsidP="00FC6A4C">
      <w:pPr>
        <w:spacing w:line="360" w:lineRule="auto"/>
        <w:jc w:val="both"/>
        <w:rPr>
          <w:rFonts w:cs="Times New Roman"/>
        </w:rPr>
      </w:pPr>
      <w:r>
        <w:rPr>
          <w:rFonts w:cs="Times New Roman"/>
        </w:rPr>
        <w:lastRenderedPageBreak/>
        <w:t>nucleation energy barrier, which is very high for homogeneous nucleation due to both low temperature and low solute supersaturation. However, homogenous distribution α’ is still expected if the bulk composition is within the two-phase region and there is a thermodynamic driving force, such as what was observed in Fe-10Cr (volume fraction of agglomerated precipitates V</w:t>
      </w:r>
      <w:r w:rsidRPr="00280932">
        <w:rPr>
          <w:rFonts w:cs="Times New Roman"/>
          <w:vertAlign w:val="subscript"/>
        </w:rPr>
        <w:t xml:space="preserve">f </w:t>
      </w:r>
      <w:r>
        <w:rPr>
          <w:rFonts w:cs="Times New Roman"/>
        </w:rPr>
        <w:t>~30%) and Fe-8Cr (agglomerated precipitates V</w:t>
      </w:r>
      <w:r w:rsidRPr="00280932">
        <w:rPr>
          <w:rFonts w:cs="Times New Roman"/>
          <w:vertAlign w:val="subscript"/>
        </w:rPr>
        <w:t xml:space="preserve">f </w:t>
      </w:r>
      <w:r>
        <w:rPr>
          <w:rFonts w:cs="Times New Roman"/>
        </w:rPr>
        <w:t>~85%). The fact that no homogeneous α’ were observed in Fe-5Cr after irradiation indicates the agglomerated Cr-enriched precipitates are more likely to form from a radiation-induced precipitation mechanism (i.e., radiation induced solute segregation of Cr to dislocation loops). Therefore, the data points of matrix Cr concentrations (shown in</w:t>
      </w:r>
      <w:r w:rsidR="00424EB9">
        <w:rPr>
          <w:rFonts w:cs="Times New Roman"/>
        </w:rPr>
        <w:t xml:space="preserve"> </w:t>
      </w:r>
      <w:r w:rsidR="00424EB9">
        <w:rPr>
          <w:rFonts w:cs="Times New Roman"/>
        </w:rPr>
        <w:fldChar w:fldCharType="begin"/>
      </w:r>
      <w:r w:rsidR="00424EB9">
        <w:rPr>
          <w:rFonts w:cs="Times New Roman"/>
        </w:rPr>
        <w:instrText xml:space="preserve"> REF _Ref127195573 \h </w:instrText>
      </w:r>
      <w:r w:rsidR="00424EB9">
        <w:rPr>
          <w:rFonts w:cs="Times New Roman"/>
        </w:rPr>
      </w:r>
      <w:r w:rsidR="00424EB9">
        <w:rPr>
          <w:rFonts w:cs="Times New Roman"/>
        </w:rPr>
        <w:fldChar w:fldCharType="separate"/>
      </w:r>
      <w:r w:rsidR="00424EB9">
        <w:t xml:space="preserve">Figure </w:t>
      </w:r>
      <w:r w:rsidR="00424EB9">
        <w:rPr>
          <w:noProof/>
        </w:rPr>
        <w:t>5</w:t>
      </w:r>
      <w:r w:rsidR="00424EB9">
        <w:t>.</w:t>
      </w:r>
      <w:r w:rsidR="00424EB9">
        <w:rPr>
          <w:noProof/>
        </w:rPr>
        <w:t>1</w:t>
      </w:r>
      <w:r w:rsidR="00424EB9">
        <w:rPr>
          <w:rFonts w:cs="Times New Roman"/>
        </w:rPr>
        <w:fldChar w:fldCharType="end"/>
      </w:r>
      <w:r>
        <w:rPr>
          <w:rFonts w:cs="Times New Roman"/>
        </w:rPr>
        <w:t xml:space="preserve">) measured at 250 </w:t>
      </w:r>
      <w:r>
        <w:rPr>
          <w:rFonts w:ascii="Arial" w:hAnsi="Arial"/>
        </w:rPr>
        <w:t>°</w:t>
      </w:r>
      <w:r>
        <w:rPr>
          <w:rFonts w:cs="Times New Roman"/>
        </w:rPr>
        <w:t xml:space="preserve">C in Fe-10Cr and Fe-8Cr specimens have been corrected by the volume fraction of agglomerated precipitates. </w:t>
      </w:r>
    </w:p>
    <w:p w14:paraId="42CAE2BD" w14:textId="77777777" w:rsidR="00CC33CE" w:rsidRPr="00CC33CE" w:rsidRDefault="00CC33CE" w:rsidP="00CC33CE"/>
    <w:p w14:paraId="1920AB69" w14:textId="1D6726DF" w:rsidR="0019425D" w:rsidRDefault="0019425D" w:rsidP="0019425D">
      <w:pPr>
        <w:pStyle w:val="Heading3"/>
      </w:pPr>
      <w:bookmarkStart w:id="244" w:name="_Toc127377047"/>
      <w:r>
        <w:t>5.1.</w:t>
      </w:r>
      <w:r w:rsidR="00541FDF">
        <w:t>2</w:t>
      </w:r>
      <w:r>
        <w:t xml:space="preserve"> 300-450 </w:t>
      </w:r>
      <w:r>
        <w:rPr>
          <w:rFonts w:ascii="Arial" w:hAnsi="Arial" w:cs="Arial"/>
        </w:rPr>
        <w:t>°</w:t>
      </w:r>
      <w:r>
        <w:t>C heavy ion irradiation</w:t>
      </w:r>
      <w:bookmarkEnd w:id="244"/>
    </w:p>
    <w:p w14:paraId="6F9DA611" w14:textId="6D3C1BA3" w:rsidR="0019425D" w:rsidRDefault="0019425D" w:rsidP="0019425D">
      <w:pPr>
        <w:spacing w:line="360" w:lineRule="auto"/>
        <w:ind w:firstLine="706"/>
        <w:jc w:val="both"/>
        <w:rPr>
          <w:rFonts w:cs="Times New Roman"/>
        </w:rPr>
      </w:pPr>
      <w:r>
        <w:rPr>
          <w:rFonts w:cs="Times New Roman"/>
        </w:rPr>
        <w:t xml:space="preserve">Until recently, there </w:t>
      </w:r>
      <w:r w:rsidR="00115A89">
        <w:rPr>
          <w:rFonts w:cs="Times New Roman"/>
        </w:rPr>
        <w:t xml:space="preserve">were </w:t>
      </w:r>
      <w:r>
        <w:rPr>
          <w:rFonts w:cs="Times New Roman"/>
        </w:rPr>
        <w:t>no definitive observations of α’ precipitation in Fe-Cr alloys with Cr concentrations up to 18% after ion irradiation at room temperature to 500 °C and dose rates of ~10</w:t>
      </w:r>
      <w:r>
        <w:rPr>
          <w:rFonts w:cs="Times New Roman"/>
          <w:vertAlign w:val="superscript"/>
        </w:rPr>
        <w:t>-4</w:t>
      </w:r>
      <w:r>
        <w:rPr>
          <w:rFonts w:cs="Times New Roman"/>
        </w:rPr>
        <w:t>-10</w:t>
      </w:r>
      <w:r>
        <w:rPr>
          <w:rFonts w:cs="Times New Roman"/>
          <w:vertAlign w:val="superscript"/>
        </w:rPr>
        <w:t>-3</w:t>
      </w:r>
      <w:r>
        <w:rPr>
          <w:rFonts w:cs="Times New Roman"/>
        </w:rPr>
        <w:t xml:space="preserve"> dpa/s to final doses of 1-60 dpa </w:t>
      </w:r>
      <w:r>
        <w:fldChar w:fldCharType="begin">
          <w:fldData xml:space="preserve">PEVuZE5vdGU+PENpdGU+PEF1dGhvcj5KZW5raW5zPC9BdXRob3I+PFllYXI+MjAwOTwvWWVhcj48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</w:fldData>
        </w:fldChar>
      </w:r>
      <w:r w:rsidR="00B436DE">
        <w:instrText xml:space="preserve"> ADDIN EN.CITE </w:instrText>
      </w:r>
      <w:r w:rsidR="00B436DE">
        <w:fldChar w:fldCharType="begin">
          <w:fldData xml:space="preserve">PEVuZE5vdGU+PENpdGU+PEF1dGhvcj5KZW5raW5zPC9BdXRob3I+PFllYXI+MjAwOTwvWWVhcj48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</w:fldData>
        </w:fldChar>
      </w:r>
      <w:r w:rsidR="00B436DE">
        <w:instrText xml:space="preserve"> ADDIN EN.CITE.DATA </w:instrText>
      </w:r>
      <w:r w:rsidR="00B436DE">
        <w:fldChar w:fldCharType="end"/>
      </w:r>
      <w:r>
        <w:fldChar w:fldCharType="separate"/>
      </w:r>
      <w:r w:rsidR="00B436DE">
        <w:rPr>
          <w:noProof/>
        </w:rPr>
        <w:t>[10, 88, 124-126, 168]</w:t>
      </w:r>
      <w:r>
        <w:fldChar w:fldCharType="end"/>
      </w:r>
      <w:r>
        <w:rPr>
          <w:rFonts w:cs="Times New Roman"/>
        </w:rPr>
        <w:t>. This is due in part to difficulties with detecting α’precipitates by conventional electron microscopy techniques: similar lattice parameters of nanoscale coherent Cr-rich precipitates as Fe-rich matrix combined with precipitate sizes close to TEM resolution limits. The pronounced ballistic dissolution of precipitate nuclei by energetic displacement cascades</w:t>
      </w:r>
      <w:r w:rsidR="00115A89">
        <w:rPr>
          <w:rFonts w:cs="Times New Roman"/>
        </w:rPr>
        <w:t xml:space="preserve"> and high dose rates</w:t>
      </w:r>
      <w:r>
        <w:rPr>
          <w:rFonts w:cs="Times New Roman"/>
        </w:rPr>
        <w:t xml:space="preserve"> as well as potential injected ion effects for heavy ion irradiations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could also suppress α’ formation.</w:t>
      </w:r>
    </w:p>
    <w:p w14:paraId="0DF8D656" w14:textId="535173EC" w:rsidR="0019425D" w:rsidRDefault="0019425D" w:rsidP="00192E2E">
      <w:pPr>
        <w:spacing w:line="360" w:lineRule="auto"/>
        <w:ind w:firstLine="706"/>
        <w:jc w:val="both"/>
        <w:rPr>
          <w:rFonts w:cs="Times New Roman"/>
        </w:rPr>
      </w:pPr>
      <w:r>
        <w:rPr>
          <w:rFonts w:cs="Times New Roman"/>
        </w:rPr>
        <w:t>In the present study, Cr-enriched clusters were not observed at the irradiation condition of 300 °C and 10</w:t>
      </w:r>
      <w:r>
        <w:rPr>
          <w:rFonts w:cs="Times New Roman"/>
          <w:vertAlign w:val="superscript"/>
        </w:rPr>
        <w:t>-3</w:t>
      </w:r>
      <w:r>
        <w:rPr>
          <w:rFonts w:cs="Times New Roman"/>
        </w:rPr>
        <w:t xml:space="preserve"> dpa/s in solution annealed Fe-18Cr, </w:t>
      </w:r>
      <w:r w:rsidR="00D7329B">
        <w:rPr>
          <w:rFonts w:cs="Times New Roman"/>
        </w:rPr>
        <w:t>at 450 °C and 10</w:t>
      </w:r>
      <w:r w:rsidR="00D7329B">
        <w:rPr>
          <w:rFonts w:cs="Times New Roman"/>
          <w:vertAlign w:val="superscript"/>
        </w:rPr>
        <w:t>-3</w:t>
      </w:r>
      <w:r w:rsidR="00D7329B">
        <w:rPr>
          <w:rFonts w:cs="Times New Roman"/>
        </w:rPr>
        <w:t xml:space="preserve"> dpa/s in Fe-14Cr</w:t>
      </w:r>
      <w:r w:rsidR="00B2227F">
        <w:rPr>
          <w:rFonts w:cs="Times New Roman"/>
        </w:rPr>
        <w:t xml:space="preserve">, and at 450 °C and </w:t>
      </w:r>
      <w:r w:rsidR="0003788D">
        <w:rPr>
          <w:rFonts w:cs="Times New Roman"/>
        </w:rPr>
        <w:t>10</w:t>
      </w:r>
      <w:r w:rsidR="0003788D">
        <w:rPr>
          <w:rFonts w:cs="Times New Roman"/>
          <w:vertAlign w:val="superscript"/>
        </w:rPr>
        <w:t>-5</w:t>
      </w:r>
      <w:r w:rsidR="0003788D">
        <w:rPr>
          <w:rFonts w:cs="Times New Roman"/>
        </w:rPr>
        <w:t>-</w:t>
      </w:r>
      <w:r w:rsidR="00B2227F">
        <w:rPr>
          <w:rFonts w:cs="Times New Roman"/>
        </w:rPr>
        <w:t>10</w:t>
      </w:r>
      <w:r w:rsidR="00B2227F">
        <w:rPr>
          <w:rFonts w:cs="Times New Roman"/>
          <w:vertAlign w:val="superscript"/>
        </w:rPr>
        <w:t>-</w:t>
      </w:r>
      <w:r w:rsidR="0003788D">
        <w:rPr>
          <w:rFonts w:cs="Times New Roman"/>
          <w:vertAlign w:val="superscript"/>
        </w:rPr>
        <w:t>4</w:t>
      </w:r>
      <w:r w:rsidR="00B2227F">
        <w:rPr>
          <w:rFonts w:cs="Times New Roman"/>
        </w:rPr>
        <w:t xml:space="preserve"> dpa/s in Fe-1</w:t>
      </w:r>
      <w:r w:rsidR="0003788D">
        <w:rPr>
          <w:rFonts w:cs="Times New Roman"/>
        </w:rPr>
        <w:t>2</w:t>
      </w:r>
      <w:r w:rsidR="00B2227F">
        <w:rPr>
          <w:rFonts w:cs="Times New Roman"/>
        </w:rPr>
        <w:t>Cr</w:t>
      </w:r>
      <w:r w:rsidR="00913C4B">
        <w:rPr>
          <w:rFonts w:cs="Times New Roman"/>
        </w:rPr>
        <w:t>,</w:t>
      </w:r>
      <w:r w:rsidR="00D7329B">
        <w:rPr>
          <w:rFonts w:cs="Times New Roman"/>
        </w:rPr>
        <w:t xml:space="preserve"> </w:t>
      </w:r>
      <w:r>
        <w:rPr>
          <w:rFonts w:cs="Times New Roman"/>
        </w:rPr>
        <w:t xml:space="preserve">which is qualitatively consistent with the previous work by Pareige et al. </w:t>
      </w:r>
      <w:r>
        <w:fldChar w:fldCharType="begin"/>
      </w:r>
      <w:r w:rsidR="00E02FC0">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fldChar w:fldCharType="separate"/>
      </w:r>
      <w:r w:rsidR="00E02FC0">
        <w:rPr>
          <w:noProof/>
        </w:rPr>
        <w:t>[10]</w:t>
      </w:r>
      <w:r>
        <w:fldChar w:fldCharType="end"/>
      </w:r>
      <w:r>
        <w:rPr>
          <w:rFonts w:cs="Times New Roman"/>
        </w:rPr>
        <w:t xml:space="preserve">. In that study, solution annealed Fe-12Cr alloys were irradiated at 300 °C with fission neutrons and Fe ions. The α' clusters </w:t>
      </w:r>
      <w:r w:rsidR="00D73E15">
        <w:rPr>
          <w:rFonts w:cs="Times New Roman"/>
        </w:rPr>
        <w:t xml:space="preserve">were </w:t>
      </w:r>
      <w:r>
        <w:rPr>
          <w:rFonts w:cs="Times New Roman"/>
        </w:rPr>
        <w:t>formed after neutron irradiation at 1.3×10</w:t>
      </w:r>
      <w:r>
        <w:rPr>
          <w:rFonts w:cs="Times New Roman"/>
          <w:vertAlign w:val="superscript"/>
        </w:rPr>
        <w:t>-7</w:t>
      </w:r>
      <w:r>
        <w:rPr>
          <w:rFonts w:cs="Times New Roman"/>
        </w:rPr>
        <w:t xml:space="preserve"> dpa/s but not after ion irradiation at 2.2×10</w:t>
      </w:r>
      <w:r>
        <w:rPr>
          <w:rFonts w:cs="Times New Roman"/>
          <w:vertAlign w:val="superscript"/>
        </w:rPr>
        <w:t>-4</w:t>
      </w:r>
      <w:r>
        <w:rPr>
          <w:rFonts w:cs="Times New Roman"/>
        </w:rPr>
        <w:t xml:space="preserve"> dpa/s, so the absence of α' after ion irradiation was attributed to the high dose rate, whereby </w:t>
      </w:r>
      <w:r>
        <w:rPr>
          <w:rFonts w:cs="Times New Roman"/>
        </w:rPr>
        <w:lastRenderedPageBreak/>
        <w:t xml:space="preserve">the Cr atoms don’t have enough time to form precipitates in the presence of frequent ballistic dissolution by the energetic displacement cascades, and the possible suppression effect from injected interstitials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In our study, α' was detected </w:t>
      </w:r>
      <w:r w:rsidR="00812404">
        <w:rPr>
          <w:rFonts w:cs="Times New Roman"/>
        </w:rPr>
        <w:t xml:space="preserve">in Fe-12Cr </w:t>
      </w:r>
      <w:r>
        <w:rPr>
          <w:rFonts w:cs="Times New Roman"/>
        </w:rPr>
        <w:t>after irradiation at 300 °C and 10</w:t>
      </w:r>
      <w:r>
        <w:rPr>
          <w:rFonts w:cs="Times New Roman"/>
          <w:vertAlign w:val="superscript"/>
        </w:rPr>
        <w:t>-4</w:t>
      </w:r>
      <w:r>
        <w:rPr>
          <w:rFonts w:cs="Times New Roman"/>
        </w:rPr>
        <w:t xml:space="preserve"> dpa/s, </w:t>
      </w:r>
      <w:r w:rsidR="00812404">
        <w:rPr>
          <w:rFonts w:cs="Times New Roman"/>
        </w:rPr>
        <w:t xml:space="preserve">which is only slightly lower than the dose rate they used. </w:t>
      </w:r>
      <w:r w:rsidR="00382448">
        <w:rPr>
          <w:rFonts w:cs="Times New Roman"/>
        </w:rPr>
        <w:t>Therefore, the discrepancy in observed α’ precipitation behavior</w:t>
      </w:r>
      <w:r w:rsidR="008A61C7">
        <w:rPr>
          <w:rFonts w:cs="Times New Roman"/>
        </w:rPr>
        <w:t xml:space="preserve"> is more likely to result from the energy of implanted ions: 8 MeV in our study and </w:t>
      </w:r>
      <w:r w:rsidR="00AE0204">
        <w:rPr>
          <w:rFonts w:cs="Times New Roman"/>
        </w:rPr>
        <w:t xml:space="preserve">0.5, 2 and 5 MeV in their experiments </w:t>
      </w:r>
      <w:r w:rsidR="00D20870">
        <w:rPr>
          <w:rFonts w:cs="Times New Roman"/>
        </w:rPr>
        <w:t>for</w:t>
      </w:r>
      <w:r w:rsidR="00D542BC">
        <w:rPr>
          <w:rFonts w:cs="Times New Roman"/>
        </w:rPr>
        <w:t xml:space="preserve"> obtain</w:t>
      </w:r>
      <w:r w:rsidR="00D20870">
        <w:rPr>
          <w:rFonts w:cs="Times New Roman"/>
        </w:rPr>
        <w:t>ing</w:t>
      </w:r>
      <w:r w:rsidR="00D542BC">
        <w:rPr>
          <w:rFonts w:cs="Times New Roman"/>
        </w:rPr>
        <w:t xml:space="preserve"> a quasi-constant damage along the depth.</w:t>
      </w:r>
      <w:r w:rsidR="00192E2E">
        <w:rPr>
          <w:rFonts w:cs="Times New Roman"/>
        </w:rPr>
        <w:t xml:space="preserve"> </w:t>
      </w:r>
      <w:r>
        <w:rPr>
          <w:rFonts w:cs="Times New Roman"/>
        </w:rPr>
        <w:t xml:space="preserve">Despite the large difference in bulk Cr content and spatial proximity of injected ions to the analyzed region in Ref. </w:t>
      </w:r>
      <w:r>
        <w:fldChar w:fldCharType="begin"/>
      </w:r>
      <w:r w:rsidR="00E02FC0">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fldChar w:fldCharType="separate"/>
      </w:r>
      <w:r w:rsidR="00E02FC0">
        <w:rPr>
          <w:noProof/>
        </w:rPr>
        <w:t>[10]</w:t>
      </w:r>
      <w:r>
        <w:fldChar w:fldCharType="end"/>
      </w:r>
      <w:r>
        <w:rPr>
          <w:rFonts w:cs="Times New Roman"/>
        </w:rPr>
        <w:t xml:space="preserve"> compared to our study, the critical dose rate for the α' precipitate dissolution at 300 °C is 0.2-1x10</w:t>
      </w:r>
      <w:r>
        <w:rPr>
          <w:rFonts w:cs="Times New Roman"/>
          <w:vertAlign w:val="superscript"/>
        </w:rPr>
        <w:t>-3</w:t>
      </w:r>
      <w:r>
        <w:rPr>
          <w:rFonts w:cs="Times New Roman"/>
        </w:rPr>
        <w:t xml:space="preserve"> dpa/s in both studies. </w:t>
      </w:r>
    </w:p>
    <w:p w14:paraId="43CE692B" w14:textId="77777777" w:rsidR="00193B97" w:rsidRDefault="0019425D" w:rsidP="0019425D">
      <w:pPr>
        <w:spacing w:line="360" w:lineRule="auto"/>
        <w:ind w:firstLine="706"/>
        <w:jc w:val="both"/>
        <w:rPr>
          <w:rFonts w:cs="Times New Roman"/>
        </w:rPr>
      </w:pPr>
      <w:r>
        <w:rPr>
          <w:rFonts w:cs="Times New Roman"/>
        </w:rPr>
        <w:t xml:space="preserve">We observed pronounced α' precipitation after ion irradiation at higher temperatures or lower dose rates, which qualitatively agrees with some recent ion irradiation results. A comparison </w:t>
      </w:r>
      <w:r w:rsidR="00CE2D03">
        <w:rPr>
          <w:rFonts w:cs="Times New Roman"/>
        </w:rPr>
        <w:t>for</w:t>
      </w:r>
      <w:r>
        <w:rPr>
          <w:rFonts w:cs="Times New Roman"/>
        </w:rPr>
        <w:t xml:space="preserve"> the various properties of α’ precipitates after ion and neutron irradiation is presented in</w:t>
      </w:r>
      <w:r w:rsidR="006B462F">
        <w:t xml:space="preserve"> </w:t>
      </w:r>
      <w:r w:rsidR="006B462F">
        <w:fldChar w:fldCharType="begin"/>
      </w:r>
      <w:r w:rsidR="006B462F">
        <w:instrText xml:space="preserve"> REF _Ref119342249 \h </w:instrText>
      </w:r>
      <w:r w:rsidR="006B462F">
        <w:fldChar w:fldCharType="separate"/>
      </w:r>
      <w:r w:rsidR="006B462F">
        <w:t xml:space="preserve">Figure </w:t>
      </w:r>
      <w:r w:rsidR="006B462F">
        <w:rPr>
          <w:noProof/>
        </w:rPr>
        <w:t>5</w:t>
      </w:r>
      <w:r w:rsidR="006B462F">
        <w:t>.</w:t>
      </w:r>
      <w:r w:rsidR="006B462F">
        <w:rPr>
          <w:noProof/>
        </w:rPr>
        <w:t>4</w:t>
      </w:r>
      <w:r w:rsidR="006B462F">
        <w:fldChar w:fldCharType="end"/>
      </w:r>
      <w:r>
        <w:rPr>
          <w:rFonts w:cs="Times New Roman"/>
        </w:rPr>
        <w:t xml:space="preserve">. The radii of clusters are around 1-1.5 nm after irradiation at ≤ 350 °C over a wide range of several orders of magnitude in dose rates, and all larger size clusters were observed at ≥ 450 °C, which indicates that the cluster size is more sensitive to temperature than dose rate. As for the dependence of number density on dose rate, the present study and that by Tissot et al.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observed a decrease in number density with increasing dose rate, while an increase of cluster density with increasing dose rate was observed in </w:t>
      </w:r>
      <w:r>
        <w:fldChar w:fldCharType="begin"/>
      </w:r>
      <w:r w:rsidR="00282F57">
        <w:instrText xml:space="preserve"> ADDIN EN.CITE &lt;EndNote&gt;&lt;Cite&gt;&lt;Author&gt;Reese&lt;/Author&gt;&lt;Year&gt;2018&lt;/Year&gt;&lt;RecNum&gt;470&lt;/RecNum&gt;&lt;DisplayText&gt;[8]&lt;/DisplayText&gt;&lt;record&gt;&lt;rec-number&gt;470&lt;/rec-number&gt;&lt;foreign-keys&gt;&lt;key app="EN" db-id="05052tp2owzs2qezrt1ve9tja9f25rw2xfas" timestamp="1668461388" guid="b2a8da2e-066e-4829-ba29-13a3d379a2f6"&gt;470&lt;/key&gt;&lt;/foreign-keys&gt;&lt;ref-type name="Journal Article"&gt;17&lt;/ref-type&gt;&lt;contributors&gt;&lt;authors&gt;&lt;author&gt;Reese, Elaina R.&lt;/author&gt;&lt;author&gt;Almirall, Nathan&lt;/author&gt;&lt;author&gt;Yamamoto, Takuya&lt;/author&gt;&lt;author&gt;Tumey, Scott&lt;/author&gt;&lt;author&gt;Robert Odette, G.&lt;/author&gt;&lt;author&gt;Marquis, Emmanuelle A.&lt;/author&gt;&lt;/authors&gt;&lt;/contributors&gt;&lt;titles&gt;&lt;title&gt;Dose rate dependence of Cr precipitation in an ion-irradiated Fe 18Cr alloy&lt;/title&gt;&lt;secondary-title&gt;Scripta Materialia&lt;/secondary-title&gt;&lt;/titles&gt;&lt;periodical&gt;&lt;full-title&gt;Scripta Materialia&lt;/full-title&gt;&lt;/periodical&gt;&lt;pages&gt;213-217&lt;/pages&gt;&lt;volume&gt;146&lt;/volume&gt;&lt;section&gt;213&lt;/section&gt;&lt;dates&gt;&lt;year&gt;2018&lt;/year&gt;&lt;/dates&gt;&lt;isbn&gt;13596462&lt;/isbn&gt;&lt;urls&gt;&lt;/urls&gt;&lt;electronic-resource-num&gt;10.1016/j.scriptamat.2017.11.040&lt;/electronic-resource-num&gt;&lt;/record&gt;&lt;/Cite&gt;&lt;/EndNote&gt;</w:instrText>
      </w:r>
      <w:r>
        <w:fldChar w:fldCharType="separate"/>
      </w:r>
      <w:r w:rsidR="00282F57">
        <w:rPr>
          <w:noProof/>
        </w:rPr>
        <w:t>[8]</w:t>
      </w:r>
      <w:r>
        <w:fldChar w:fldCharType="end"/>
      </w:r>
      <w:r>
        <w:rPr>
          <w:rFonts w:cs="Times New Roman"/>
        </w:rPr>
        <w:t xml:space="preserve">, and there is no clear trend when multiple works are compared together. It could be partly attributed to the effect of low energy injected ions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the simultaneous change of both dose rates and doses </w:t>
      </w:r>
      <w:r>
        <w:fldChar w:fldCharType="begin">
          <w:fldData xml:space="preserve">PEVuZE5vdGU+PENpdGU+PEF1dGhvcj5SZWVzZTwvQXV0aG9yPjxZZWFyPjIwMTg8L1llYXI+PFJl
Y051bT40NzA8L1JlY051bT48RGlzcGxheVRleHQ+WzcsIDhdPC9EaXNwbGF5VGV4dD48cmVjb3Jk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bmljLXJlc291cmNlLW51bT48L3JlY29yZD48L0NpdGU+PENpdGU+PEF1dGhvcj5UaXNzb3Q8L0F1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</w:fldData>
        </w:fldChar>
      </w:r>
      <w:r w:rsidR="00282F57">
        <w:instrText xml:space="preserve"> ADDIN EN.CITE </w:instrText>
      </w:r>
      <w:r w:rsidR="00282F57">
        <w:fldChar w:fldCharType="begin">
          <w:fldData xml:space="preserve">PEVuZE5vdGU+PENpdGU+PEF1dGhvcj5SZWVzZTwvQXV0aG9yPjxZZWFyPjIwMTg8L1llYXI+PFJl
Y051bT40NzA8L1JlY051bT48RGlzcGxheVRleHQ+WzcsIDhdPC9EaXNwbGF5VGV4dD48cmVjb3Jk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bmljLXJlc291cmNlLW51bT48L3JlY29yZD48L0NpdGU+PENpdGU+PEF1dGhvcj5UaXNzb3Q8L0F1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</w:fldData>
        </w:fldChar>
      </w:r>
      <w:r w:rsidR="00282F57">
        <w:instrText xml:space="preserve"> ADDIN EN.CITE.DATA </w:instrText>
      </w:r>
      <w:r w:rsidR="00282F57">
        <w:fldChar w:fldCharType="end"/>
      </w:r>
      <w:r>
        <w:fldChar w:fldCharType="separate"/>
      </w:r>
      <w:r w:rsidR="00282F57">
        <w:rPr>
          <w:noProof/>
        </w:rPr>
        <w:t>[7, 8]</w:t>
      </w:r>
      <w:r>
        <w:fldChar w:fldCharType="end"/>
      </w:r>
      <w:r>
        <w:rPr>
          <w:rFonts w:cs="Times New Roman"/>
        </w:rPr>
        <w:t xml:space="preserve">, </w:t>
      </w:r>
      <w:r w:rsidR="006C0B49">
        <w:rPr>
          <w:rFonts w:cs="Times New Roman"/>
        </w:rPr>
        <w:t xml:space="preserve">the </w:t>
      </w:r>
      <w:r>
        <w:rPr>
          <w:rFonts w:cs="Times New Roman"/>
        </w:rPr>
        <w:t xml:space="preserve">difference in characterization method </w:t>
      </w:r>
      <w:r>
        <w:fldChar w:fldCharType="begin"/>
      </w:r>
      <w:r w:rsidR="00AC7C59">
        <w:instrText xml:space="preserve"> ADDIN EN.CITE &lt;EndNote&gt;&lt;Cite&gt;&lt;Author&gt;Harrison&lt;/Author&gt;&lt;Year&gt;2019&lt;/Year&gt;&lt;RecNum&gt;457&lt;/RecNum&gt;&lt;DisplayText&gt;[9]&lt;/DisplayText&gt;&lt;record&gt;&lt;rec-number&gt;457&lt;/rec-number&gt;&lt;foreign-keys&gt;&lt;key app="EN" db-id="05052tp2owzs2qezrt1ve9tja9f25rw2xfas" timestamp="1668461375" guid="564033d8-4763-48f4-9388-76a218f6ca9e"&gt;457&lt;/key&gt;&lt;/foreign-keys&gt;&lt;ref-type name="Journal Article"&gt;17&lt;/ref-type&gt;&lt;contributors&gt;&lt;authors&gt;&lt;author&gt;Harrison, R. W.&lt;/author&gt;&lt;author&gt;Carruthers, A. W.&lt;/author&gt;&lt;author&gt;Hinks, J. A.&lt;/author&gt;&lt;author&gt;Burke, M. G.&lt;/au</w:instrText>
      </w:r>
      <w:r w:rsidR="00AC7C59">
        <w:rPr>
          <w:rFonts w:hint="eastAsia"/>
        </w:rPr>
        <w:instrText xml:space="preserve">thor&gt;&lt;author&gt;Donnelly, S. E.&lt;/author&gt;&lt;/authors&gt;&lt;/contributors&gt;&lt;titles&gt;&lt;title&gt;Cascade size and dose rate effects on </w:instrText>
      </w:r>
      <w:r w:rsidR="00AC7C59">
        <w:rPr>
          <w:rFonts w:hint="eastAsia"/>
        </w:rPr>
        <w:instrText>α′</w:instrText>
      </w:r>
      <w:r w:rsidR="00AC7C59">
        <w:rPr>
          <w:rFonts w:hint="eastAsia"/>
        </w:rPr>
        <w:instrText xml:space="preserve"> precipitation in ion-irradiated Fe14Cr alloy&lt;/title&gt;&lt;secondary-title&gt;Scripta Materialia&lt;/secondary-title&gt;&lt;/titles&gt;&lt;periodical&gt;&lt;full-title</w:instrText>
      </w:r>
      <w:r w:rsidR="00AC7C59">
        <w:instrText>&gt;Scripta Materialia&lt;/full-title&gt;&lt;/periodical&gt;&lt;pages&gt;33-37&lt;/pages&gt;&lt;volume&gt;172&lt;/volume&gt;&lt;section&gt;33&lt;/section&gt;&lt;dates&gt;&lt;year&gt;2019&lt;/year&gt;&lt;/dates&gt;&lt;isbn&gt;13596462&lt;/isbn&gt;&lt;urls&gt;&lt;/urls&gt;&lt;electronic-resource-num&gt;10.1016/j.scriptamat.2019.06.034&lt;/electronic-resource-num&gt;&lt;/record&gt;&lt;/Cite&gt;&lt;/EndNote&gt;</w:instrText>
      </w:r>
      <w:r>
        <w:fldChar w:fldCharType="separate"/>
      </w:r>
      <w:r w:rsidR="00AC7C59">
        <w:rPr>
          <w:noProof/>
        </w:rPr>
        <w:t>[9]</w:t>
      </w:r>
      <w:r>
        <w:fldChar w:fldCharType="end"/>
      </w:r>
      <w:r>
        <w:rPr>
          <w:rFonts w:cs="Times New Roman"/>
        </w:rPr>
        <w:t xml:space="preserve"> and APT data analysis method </w:t>
      </w:r>
      <w:r>
        <w:fldChar w:fldCharType="begin">
          <w:fldData xml:space="preserve">PEVuZE5vdGU+PENpdGU+PEF1dGhvcj5SZWVzZTwvQXV0aG9yPjxZZWFyPjIwMTg8L1llYXI+PFJl
Y051bT40NzA8L1JlY051bT48RGlzcGxheVRleHQ+WzUsIDhdPC9EaXNwbGF5VGV4dD48cmVjb3Jk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bmljLXJlc291cmNlLW51bT48L3JlY29yZD48L0NpdGU+PENpdGU+PEF1dGhvcj5CYWNoaGF2PC9B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</w:fldData>
        </w:fldChar>
      </w:r>
      <w:r w:rsidR="00282F57">
        <w:instrText xml:space="preserve"> ADDIN EN.CITE </w:instrText>
      </w:r>
      <w:r w:rsidR="00282F57">
        <w:fldChar w:fldCharType="begin">
          <w:fldData xml:space="preserve">PEVuZE5vdGU+PENpdGU+PEF1dGhvcj5SZWVzZTwvQXV0aG9yPjxZZWFyPjIwMTg8L1llYXI+PFJl
Y051bT40NzA8L1JlY051bT48RGlzcGxheVRleHQ+WzUsIDhdPC9EaXNwbGF5VGV4dD48cmVjb3Jk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bmljLXJlc291cmNlLW51bT48L3JlY29yZD48L0NpdGU+PENpdGU+PEF1dGhvcj5CYWNoaGF2PC9B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</w:fldData>
        </w:fldChar>
      </w:r>
      <w:r w:rsidR="00282F57">
        <w:instrText xml:space="preserve"> ADDIN EN.CITE.DATA </w:instrText>
      </w:r>
      <w:r w:rsidR="00282F57">
        <w:fldChar w:fldCharType="end"/>
      </w:r>
      <w:r>
        <w:fldChar w:fldCharType="separate"/>
      </w:r>
      <w:r w:rsidR="00282F57">
        <w:rPr>
          <w:noProof/>
        </w:rPr>
        <w:t>[5, 8]</w:t>
      </w:r>
      <w:r>
        <w:fldChar w:fldCharType="end"/>
      </w:r>
      <w:r>
        <w:rPr>
          <w:rFonts w:cs="Times New Roman"/>
        </w:rPr>
        <w:t xml:space="preserve"> that could result in a large difference in the measured precipitate number density. An extremely low number density </w:t>
      </w:r>
      <w:r w:rsidR="006C0B49">
        <w:rPr>
          <w:rFonts w:cs="Times New Roman"/>
        </w:rPr>
        <w:t xml:space="preserve">of </w:t>
      </w:r>
      <w:r>
        <w:rPr>
          <w:rFonts w:cs="Times New Roman"/>
        </w:rPr>
        <w:t>~3×10</w:t>
      </w:r>
      <w:r>
        <w:rPr>
          <w:rFonts w:cs="Times New Roman"/>
          <w:vertAlign w:val="superscript"/>
        </w:rPr>
        <w:t>21</w:t>
      </w:r>
      <w:r>
        <w:rPr>
          <w:rFonts w:cs="Times New Roman"/>
        </w:rPr>
        <w:t xml:space="preserve"> m</w:t>
      </w:r>
      <w:r>
        <w:rPr>
          <w:rFonts w:cs="Times New Roman"/>
          <w:vertAlign w:val="superscript"/>
        </w:rPr>
        <w:t>-3</w:t>
      </w:r>
      <w:r>
        <w:rPr>
          <w:rFonts w:cs="Times New Roman"/>
        </w:rPr>
        <w:t xml:space="preserve"> was measured by Reese et al. in Fe-(15-18)Cr after neutron irradiation at 455 °C, which seems problematic because a constant solute concentration in the alloy couldn’t be maintained </w:t>
      </w:r>
      <w:r>
        <w:fldChar w:fldCharType="begin"/>
      </w:r>
      <w:r w:rsidR="0033279F">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33279F">
        <w:rPr>
          <w:rFonts w:hint="eastAsia"/>
        </w:rPr>
        <w:instrText xml:space="preserve">thor&gt;&lt;author&gt;Robert Odette, G.&lt;/author&gt;&lt;author&gt;Marquis, Emmanuelle A.&lt;/author&gt;&lt;/authors&gt;&lt;/contributors&gt;&lt;titles&gt;&lt;title&gt;On </w:instrText>
      </w:r>
      <w:r w:rsidR="0033279F">
        <w:rPr>
          <w:rFonts w:hint="eastAsia"/>
        </w:rPr>
        <w:instrText>α′</w:instrText>
      </w:r>
      <w:r w:rsidR="0033279F">
        <w:rPr>
          <w:rFonts w:hint="eastAsia"/>
        </w:rPr>
        <w:instrText xml:space="preserve"> precipitate composition in thermally annealed and neutron-irradiated Fe- 9-18Cr alloys&lt;/title&gt;&lt;secondary-title&gt;Journal of Nuclear M</w:instrText>
      </w:r>
      <w:r w:rsidR="0033279F">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fldChar w:fldCharType="separate"/>
      </w:r>
      <w:r w:rsidR="0033279F">
        <w:rPr>
          <w:noProof/>
        </w:rPr>
        <w:t>[6]</w:t>
      </w:r>
      <w:r>
        <w:fldChar w:fldCharType="end"/>
      </w:r>
      <w:r>
        <w:rPr>
          <w:rFonts w:cs="Times New Roman"/>
        </w:rPr>
        <w:t>. The cluster core Cr concentration monotonically decreased with increasing dose rate at all temperatures, with the highest Cr concentrations observed at the highest irradiation temperature for any given dose rate. The very high Cr concentration of ~80-90 at. % in the α' precipitates was achieved only after neutron irradiation at dose rates ~10</w:t>
      </w:r>
      <w:r>
        <w:rPr>
          <w:rFonts w:cs="Times New Roman"/>
          <w:vertAlign w:val="superscript"/>
        </w:rPr>
        <w:t>-7</w:t>
      </w:r>
      <w:r>
        <w:rPr>
          <w:rFonts w:cs="Times New Roman"/>
        </w:rPr>
        <w:t>-</w:t>
      </w:r>
    </w:p>
    <w:p w14:paraId="36F5EFF4" w14:textId="77777777" w:rsidR="00193B97" w:rsidRDefault="00193B97" w:rsidP="00193B97">
      <w:pPr>
        <w:keepNext/>
        <w:spacing w:line="360" w:lineRule="auto"/>
        <w:jc w:val="center"/>
      </w:pPr>
      <w:r>
        <w:rPr>
          <w:noProof/>
        </w:rPr>
        <w:lastRenderedPageBreak/>
        <w:drawing>
          <wp:inline distT="0" distB="0" distL="0" distR="0" wp14:anchorId="5CBED951" wp14:editId="60829175">
            <wp:extent cx="4269105" cy="5420986"/>
            <wp:effectExtent l="0" t="0" r="0" b="8890"/>
            <wp:docPr id="28" name="Picture 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271308" cy="5423783"/>
                    </a:xfrm>
                    <a:prstGeom prst="rect">
                      <a:avLst/>
                    </a:prstGeom>
                    <a:noFill/>
                    <a:ln>
                      <a:noFill/>
                    </a:ln>
                  </pic:spPr>
                </pic:pic>
              </a:graphicData>
            </a:graphic>
          </wp:inline>
        </w:drawing>
      </w:r>
    </w:p>
    <w:p w14:paraId="140346C6" w14:textId="77777777" w:rsidR="00193B97" w:rsidRDefault="00193B97" w:rsidP="00193B97">
      <w:pPr>
        <w:pStyle w:val="Caption"/>
      </w:pPr>
      <w:bookmarkStart w:id="245" w:name="_Ref119342249"/>
      <w:bookmarkStart w:id="246" w:name="_Toc127377223"/>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4</w:t>
      </w:r>
      <w:r>
        <w:rPr>
          <w:noProof/>
        </w:rPr>
        <w:fldChar w:fldCharType="end"/>
      </w:r>
      <w:bookmarkEnd w:id="245"/>
      <w:r>
        <w:t xml:space="preserve"> Comparison of (a) radius, (b) number density and (c) Cr concentration of </w:t>
      </w:r>
      <w:r>
        <w:rPr>
          <w:lang w:val="el-GR"/>
        </w:rPr>
        <w:t>α</w:t>
      </w:r>
      <w:r>
        <w:t>’ precipitates in Fe(15-19)Cr after ion (10</w:t>
      </w:r>
      <w:r>
        <w:rPr>
          <w:vertAlign w:val="superscript"/>
        </w:rPr>
        <w:t>-5</w:t>
      </w:r>
      <w:r>
        <w:t xml:space="preserve"> to 10</w:t>
      </w:r>
      <w:r>
        <w:rPr>
          <w:vertAlign w:val="superscript"/>
        </w:rPr>
        <w:t>-3</w:t>
      </w:r>
      <w:r>
        <w:t xml:space="preserve"> dpa/s) and neutron (~3x10</w:t>
      </w:r>
      <w:r>
        <w:rPr>
          <w:vertAlign w:val="superscript"/>
        </w:rPr>
        <w:t>-7</w:t>
      </w:r>
      <w:r>
        <w:t xml:space="preserve"> dpa/s) irradiation up to 7 dpa. The irradiations performed at temperatures ≥ 450 °C are presented with red symbols, 320-350 °C with green, and around 300 °C with blue symbols. Open symbols denote results from literature while solid symbols are from this work.</w:t>
      </w:r>
      <w:bookmarkEnd w:id="246"/>
    </w:p>
    <w:p w14:paraId="45D27C43" w14:textId="77777777" w:rsidR="00193B97" w:rsidRDefault="00193B97">
      <w:pPr>
        <w:rPr>
          <w:rFonts w:cs="Times New Roman"/>
        </w:rPr>
      </w:pPr>
      <w:r>
        <w:rPr>
          <w:rFonts w:cs="Times New Roman"/>
        </w:rPr>
        <w:br w:type="page"/>
      </w:r>
    </w:p>
    <w:p w14:paraId="3EB88E5F" w14:textId="0F95E948" w:rsidR="00CC7A3C" w:rsidRPr="00193B97" w:rsidRDefault="0019425D" w:rsidP="00193B97">
      <w:pPr>
        <w:spacing w:line="360" w:lineRule="auto"/>
        <w:jc w:val="both"/>
        <w:rPr>
          <w:rFonts w:cs="Times New Roman"/>
        </w:rPr>
      </w:pPr>
      <w:r>
        <w:rPr>
          <w:rFonts w:cs="Times New Roman"/>
        </w:rPr>
        <w:lastRenderedPageBreak/>
        <w:t>10</w:t>
      </w:r>
      <w:r>
        <w:rPr>
          <w:rFonts w:cs="Times New Roman"/>
          <w:vertAlign w:val="superscript"/>
        </w:rPr>
        <w:t>-6</w:t>
      </w:r>
      <w:r>
        <w:rPr>
          <w:rFonts w:cs="Times New Roman"/>
        </w:rPr>
        <w:t xml:space="preserve"> dpa/s. The Cr concentration is much lower for all the other high dose rate ion irradiation results, which will be discussed later in more detail.</w:t>
      </w:r>
    </w:p>
    <w:p w14:paraId="4EC864DC" w14:textId="7098A789" w:rsidR="00CC7A3C" w:rsidRDefault="00CC7A3C" w:rsidP="00CC7A3C">
      <w:pPr>
        <w:spacing w:line="360" w:lineRule="auto"/>
        <w:ind w:firstLine="706"/>
        <w:jc w:val="both"/>
        <w:rPr>
          <w:rFonts w:cs="Times New Roman"/>
        </w:rPr>
      </w:pPr>
      <w:r>
        <w:rPr>
          <w:rFonts w:cs="Times New Roman"/>
        </w:rPr>
        <w:t xml:space="preserve">Prior models of alpha prime precipitate stability have conflicting predictions. An initial Atomistic Kinetic Monte Carlo (AKMC) simulation </w:t>
      </w:r>
      <w:r>
        <w:fldChar w:fldCharType="begin"/>
      </w:r>
      <w:r w:rsidR="00B436DE">
        <w:instrText xml:space="preserve"> ADDIN EN.CITE &lt;EndNote&gt;&lt;Cite&gt;&lt;Author&gt;Soisson&lt;/Author&gt;&lt;Year&gt;2016&lt;/Year&gt;&lt;RecNum&gt;218&lt;/RecNum&gt;&lt;DisplayText&gt;[169]&lt;/DisplayText&gt;&lt;record&gt;&lt;rec-number&gt;218&lt;/rec-number&gt;&lt;foreign-keys&gt;&lt;key app="EN" db-id="05052tp2owzs2qezrt1ve9tja9f25rw2xfas" timestamp="1668461077" guid="67f91a56-b862-494a-8ee0-71341f007070"&gt;218&lt;/key&gt;&lt;/foreign-keys&gt;&lt;ref-type name="Journal Article"&gt;17&lt;/ref-type&gt;&lt;contributors&gt;&lt;authors&gt;&lt;author&gt;Soisson, Frédéric&lt;/author&gt;&lt;author&gt;Jourdan, Thomas&lt;/author&gt;&lt;/authors&gt;&lt;/contributors&gt;&lt;titles&gt;&lt;title&gt;Radiation-accelerated precipitation in Fe–Cr alloys&lt;/title&gt;&lt;secondary-title&gt;Acta Materialia&lt;/secondary-title&gt;&lt;/titles&gt;&lt;periodical&gt;&lt;full-title&gt;Acta Materialia&lt;/full-title&gt;&lt;/periodical&gt;&lt;pages&gt;870-881&lt;/pages&gt;&lt;volume&gt;103&lt;/volume&gt;&lt;keywords&gt;&lt;keyword&gt;Fe-15Cr&lt;/keyword&gt;&lt;keyword&gt;Simulation&lt;/keyword&gt;&lt;keyword&gt;precipitates&lt;/keyword&gt;&lt;keyword&gt;KMC(kinetic monte carlo)&lt;/keyword&gt;&lt;keyword&gt;cluster dynamics&lt;/keyword&gt;&lt;keyword&gt;iradiation induced segregation&lt;/keyword&gt;&lt;/keywords&gt;&lt;dates&gt;&lt;year&gt;2016&lt;/year&gt;&lt;/dates&gt;&lt;isbn&gt;13596454&lt;/isbn&gt;&lt;urls&gt;&lt;/urls&gt;&lt;electronic-resource-num&gt;10.1016/j.actamat.2015.11.001&lt;/electronic-resource-num&gt;&lt;/record&gt;&lt;/Cite&gt;&lt;/EndNote&gt;</w:instrText>
      </w:r>
      <w:r>
        <w:fldChar w:fldCharType="separate"/>
      </w:r>
      <w:r w:rsidR="00B436DE">
        <w:rPr>
          <w:noProof/>
        </w:rPr>
        <w:t>[169]</w:t>
      </w:r>
      <w:r>
        <w:fldChar w:fldCharType="end"/>
      </w:r>
      <w:r>
        <w:rPr>
          <w:rFonts w:cs="Times New Roman"/>
        </w:rPr>
        <w:t xml:space="preserve"> suggested that accelerated diffusion by irradiation is the only significant effect on the evolution of precipitates and that ballistic dissolution effects are negligible at 290 °C. They found the dose rate influences precipitation behavior only by controlling the point defect concentration. However, their more recent work used a combination of cluster dynamics and AKMC simulations and found ballistic dissolution effects became important for ion irradiations with dose rates &gt;10</w:t>
      </w:r>
      <w:r>
        <w:rPr>
          <w:rFonts w:cs="Times New Roman"/>
          <w:vertAlign w:val="superscript"/>
        </w:rPr>
        <w:t>-3</w:t>
      </w:r>
      <w:r>
        <w:rPr>
          <w:rFonts w:cs="Times New Roman"/>
        </w:rPr>
        <w:t xml:space="preserve"> dpa/s </w:t>
      </w:r>
      <w:r>
        <w:fldChar w:fldCharType="begin"/>
      </w:r>
      <w:r w:rsidR="00B436DE">
        <w:instrText xml:space="preserve"> ADDIN EN.CITE &lt;EndNote&gt;&lt;Cite&gt;&lt;Author&gt;Soisson&lt;/Author&gt;&lt;Year&gt;2018&lt;/Year&gt;&lt;RecNum&gt;230&lt;/RecNum&gt;&lt;DisplayText&gt;[170]&lt;/DisplayText&gt;&lt;record&gt;&lt;rec-number&gt;230&lt;/rec-number&gt;&lt;foreign-keys&gt;&lt;key app="EN" db-id="05052tp2owzs2qezrt1ve9tja9f25rw2xfas" timestamp="1668461090" guid="e14244d6-0f73-4dbb-8631-08dfdb4cd1ea"&gt;230&lt;/key&gt;&lt;/foreign-keys&gt;&lt;ref-type name="Journal Article"&gt;17&lt;/ref-type&gt;&lt;contributors&gt;&lt;authors&gt;&lt;author&gt;Soisson, Frédéric&lt;/author&gt;&lt;author&gt;Meslin, Estelle&lt;/author&gt;&lt;author&gt;Tissot, Olivier&lt;/author&gt;&lt;/authors&gt;&lt;/contributors&gt;&lt;titles&gt;&lt;title&gt;Atomistic modeling of α’ precipitation in Fe-Cr alloys under charged particles and neutron irradiations: Effects of ballistic mixing and sink densities&lt;/title&gt;&lt;secondary-title&gt;Journal of Nuclear Materials&lt;/secondary-title&gt;&lt;/titles&gt;&lt;periodical&gt;&lt;full-title&gt;Journal of Nuclear Materials&lt;/full-title&gt;&lt;/periodical&gt;&lt;pages&gt;583-594&lt;/pages&gt;&lt;volume&gt;508&lt;/volume&gt;&lt;section&gt;583&lt;/section&gt;&lt;dates&gt;&lt;year&gt;2018&lt;/year&gt;&lt;/dates&gt;&lt;isbn&gt;00223115&lt;/isbn&gt;&lt;urls&gt;&lt;/urls&gt;&lt;electronic-resource-num&gt;10.1016/j.jnucmat.2018.06.015&lt;/electronic-resource-num&gt;&lt;/record&gt;&lt;/Cite&gt;&lt;/EndNote&gt;</w:instrText>
      </w:r>
      <w:r>
        <w:fldChar w:fldCharType="separate"/>
      </w:r>
      <w:r w:rsidR="00B436DE">
        <w:rPr>
          <w:noProof/>
        </w:rPr>
        <w:t>[170]</w:t>
      </w:r>
      <w:r>
        <w:fldChar w:fldCharType="end"/>
      </w:r>
      <w:r>
        <w:rPr>
          <w:rFonts w:cs="Times New Roman"/>
        </w:rPr>
        <w:t>. The modeled precipitate dissolution was mainly caused by the high sink densities that reduce the point defect supersaturation, and thus it occurred at a relatively high dose of ~40 dpa at 300 °C. Although our observed critical dose rate of 10</w:t>
      </w:r>
      <w:r>
        <w:rPr>
          <w:rFonts w:cs="Times New Roman"/>
          <w:vertAlign w:val="superscript"/>
        </w:rPr>
        <w:t>-3</w:t>
      </w:r>
      <w:r>
        <w:rPr>
          <w:rFonts w:cs="Times New Roman"/>
        </w:rPr>
        <w:t xml:space="preserve"> dpa/s is in good agreement with the most recent model predictions </w:t>
      </w:r>
      <w:r>
        <w:fldChar w:fldCharType="begin"/>
      </w:r>
      <w:r w:rsidR="00B436DE">
        <w:instrText xml:space="preserve"> ADDIN EN.CITE &lt;EndNote&gt;&lt;Cite&gt;&lt;Author&gt;Soisson&lt;/Author&gt;&lt;Year&gt;2018&lt;/Year&gt;&lt;RecNum&gt;230&lt;/RecNum&gt;&lt;DisplayText&gt;[170]&lt;/DisplayText&gt;&lt;record&gt;&lt;rec-number&gt;230&lt;/rec-number&gt;&lt;foreign-keys&gt;&lt;key app="EN" db-id="05052tp2owzs2qezrt1ve9tja9f25rw2xfas" timestamp="1668461090" guid="e14244d6-0f73-4dbb-8631-08dfdb4cd1ea"&gt;230&lt;/key&gt;&lt;/foreign-keys&gt;&lt;ref-type name="Journal Article"&gt;17&lt;/ref-type&gt;&lt;contributors&gt;&lt;authors&gt;&lt;author&gt;Soisson, Frédéric&lt;/author&gt;&lt;author&gt;Meslin, Estelle&lt;/author&gt;&lt;author&gt;Tissot, Olivier&lt;/author&gt;&lt;/authors&gt;&lt;/contributors&gt;&lt;titles&gt;&lt;title&gt;Atomistic modeling of α’ precipitation in Fe-Cr alloys under charged particles and neutron irradiations: Effects of ballistic mixing and sink densities&lt;/title&gt;&lt;secondary-title&gt;Journal of Nuclear Materials&lt;/secondary-title&gt;&lt;/titles&gt;&lt;periodical&gt;&lt;full-title&gt;Journal of Nuclear Materials&lt;/full-title&gt;&lt;/periodical&gt;&lt;pages&gt;583-594&lt;/pages&gt;&lt;volume&gt;508&lt;/volume&gt;&lt;section&gt;583&lt;/section&gt;&lt;dates&gt;&lt;year&gt;2018&lt;/year&gt;&lt;/dates&gt;&lt;isbn&gt;00223115&lt;/isbn&gt;&lt;urls&gt;&lt;/urls&gt;&lt;electronic-resource-num&gt;10.1016/j.jnucmat.2018.06.015&lt;/electronic-resource-num&gt;&lt;/record&gt;&lt;/Cite&gt;&lt;/EndNote&gt;</w:instrText>
      </w:r>
      <w:r>
        <w:fldChar w:fldCharType="separate"/>
      </w:r>
      <w:r w:rsidR="00B436DE">
        <w:rPr>
          <w:noProof/>
        </w:rPr>
        <w:t>[170]</w:t>
      </w:r>
      <w:r>
        <w:fldChar w:fldCharType="end"/>
      </w:r>
      <w:r>
        <w:rPr>
          <w:rFonts w:cs="Times New Roman"/>
        </w:rPr>
        <w:t>, we observed complete dissolution of pre-existing α' precipitates already at 0.37 dpa</w:t>
      </w:r>
      <w:r w:rsidR="002F0F23">
        <w:rPr>
          <w:rFonts w:cs="Times New Roman"/>
        </w:rPr>
        <w:t xml:space="preserve"> at 300 °C</w:t>
      </w:r>
      <w:r>
        <w:rPr>
          <w:rFonts w:cs="Times New Roman"/>
        </w:rPr>
        <w:t xml:space="preserve">, which is </w:t>
      </w:r>
      <w:r w:rsidR="002F0F23">
        <w:rPr>
          <w:rFonts w:cs="Times New Roman"/>
        </w:rPr>
        <w:t xml:space="preserve">a </w:t>
      </w:r>
      <w:r>
        <w:rPr>
          <w:rFonts w:cs="Times New Roman"/>
        </w:rPr>
        <w:t xml:space="preserve">much lower </w:t>
      </w:r>
      <w:r w:rsidR="002F0F23">
        <w:rPr>
          <w:rFonts w:cs="Times New Roman"/>
        </w:rPr>
        <w:t xml:space="preserve">dose </w:t>
      </w:r>
      <w:r>
        <w:rPr>
          <w:rFonts w:cs="Times New Roman"/>
        </w:rPr>
        <w:t xml:space="preserve">than their predictions. Ke et. al used a phase field model to study α' clusters formed after irradiation at different temperatures and dose rates </w:t>
      </w:r>
      <w:r>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fldChar w:fldCharType="separate"/>
      </w:r>
      <w:r w:rsidR="00B436DE">
        <w:rPr>
          <w:noProof/>
        </w:rPr>
        <w:t>[163]</w:t>
      </w:r>
      <w:r>
        <w:fldChar w:fldCharType="end"/>
      </w:r>
      <w:r>
        <w:rPr>
          <w:rFonts w:cs="Times New Roman"/>
        </w:rPr>
        <w:t xml:space="preserve">. The authors concluded that irradiation dose rate controls both radiation enhanced diffusion and ion mixing by causing replacements and displacements, due to which there is a threshold temperature and dose rate combination for the precipitates to form </w:t>
      </w:r>
      <w:r>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fldChar w:fldCharType="separate"/>
      </w:r>
      <w:r w:rsidR="00B436DE">
        <w:rPr>
          <w:noProof/>
        </w:rPr>
        <w:t>[163]</w:t>
      </w:r>
      <w:r>
        <w:fldChar w:fldCharType="end"/>
      </w:r>
      <w:r>
        <w:rPr>
          <w:rFonts w:cs="Times New Roman"/>
        </w:rPr>
        <w:t xml:space="preserve">. Our experimental results clearly show decreased Cr clustering at a higher dose rate, which generally agrees with </w:t>
      </w:r>
      <w:r>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fldChar w:fldCharType="separate"/>
      </w:r>
      <w:r w:rsidR="00B436DE">
        <w:rPr>
          <w:noProof/>
        </w:rPr>
        <w:t>[163]</w:t>
      </w:r>
      <w:r>
        <w:fldChar w:fldCharType="end"/>
      </w:r>
      <w:r>
        <w:rPr>
          <w:rFonts w:cs="Times New Roman"/>
        </w:rPr>
        <w:t>. But the critical dose rate of 10</w:t>
      </w:r>
      <w:r>
        <w:rPr>
          <w:rFonts w:cs="Times New Roman"/>
          <w:vertAlign w:val="superscript"/>
        </w:rPr>
        <w:t>-5</w:t>
      </w:r>
      <w:r>
        <w:rPr>
          <w:rFonts w:cs="Times New Roman"/>
        </w:rPr>
        <w:t>-10</w:t>
      </w:r>
      <w:r>
        <w:rPr>
          <w:rFonts w:cs="Times New Roman"/>
          <w:vertAlign w:val="superscript"/>
        </w:rPr>
        <w:t>-4</w:t>
      </w:r>
      <w:r>
        <w:rPr>
          <w:rFonts w:cs="Times New Roman"/>
        </w:rPr>
        <w:t xml:space="preserve"> dpa/s predicted by Ref. </w:t>
      </w:r>
      <w:r>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fldChar w:fldCharType="separate"/>
      </w:r>
      <w:r w:rsidR="00B436DE">
        <w:rPr>
          <w:noProof/>
        </w:rPr>
        <w:t>[163]</w:t>
      </w:r>
      <w:r>
        <w:fldChar w:fldCharType="end"/>
      </w:r>
      <w:r>
        <w:rPr>
          <w:rFonts w:cs="Times New Roman"/>
        </w:rPr>
        <w:t xml:space="preserve"> is much lower than our observations. This discrepancy might be partly attributed to the definition of α’ precipitates between the simulations and our experimental results. A threshold Cr concentration of ~80 % was selected to define the α’ in </w:t>
      </w:r>
      <w:r>
        <w:fldChar w:fldCharType="begin"/>
      </w:r>
      <w:r w:rsidR="00B436DE">
        <w:instrText xml:space="preserve"> ADDIN EN.CITE &lt;EndNote&gt;&lt;Cite&gt;&lt;Author&gt;Ke&lt;/Author&gt;&lt;Year&gt;2019&lt;/Year&gt;&lt;RecNum&gt;209&lt;/RecNum&gt;&lt;DisplayText&gt;[163]&lt;/DisplayText&gt;&lt;record&gt;&lt;rec-number&gt;209&lt;/rec-number&gt;&lt;foreign-keys&gt;&lt;key app="EN" db-id="05052tp2owzs2qezrt1ve9tja9f25rw2xfas" timestamp="1668461060" guid="0213fa5f-2e38-4f8a-b177-9598aa9d9a86"&gt;209&lt;/key&gt;&lt;/foreign-keys&gt;&lt;ref-type name="Journal Article"&gt;17&lt;/ref-type&gt;&lt;contributors&gt;&lt;authors&gt;&lt;author&gt;Ke, Jia-Hong&lt;/author&gt;&lt;author&gt;Reese, Elaina R.&lt;/author&gt;&lt;author&gt;Marquis, Emmanuelle A.&lt;/author&gt;&lt;author&gt;Odette, G. Robert&lt;/author&gt;&lt;author&gt;Morgan, Dane&lt;/author&gt;&lt;/authors&gt;&lt;/contributors&gt;&lt;titles&gt;&lt;title&gt;Flux effects in precipitation under irradiation – Simulation of Fe-Cr alloys&lt;/title&gt;&lt;secondary-title&gt;Acta Materialia&lt;/secondary-title&gt;&lt;/titles&gt;&lt;periodical&gt;&lt;full-title&gt;Acta Materialia&lt;/full-title&gt;&lt;/periodical&gt;&lt;pages&gt;586-601&lt;/pages&gt;&lt;volume&gt;164&lt;/volume&gt;&lt;section&gt;586&lt;/section&gt;&lt;dates&gt;&lt;year&gt;2019&lt;/year&gt;&lt;/dates&gt;&lt;isbn&gt;13596454&lt;/isbn&gt;&lt;urls&gt;&lt;/urls&gt;&lt;electronic-resource-num&gt;10.1016/j.actamat.2018.10.063&lt;/electronic-resource-num&gt;&lt;/record&gt;&lt;/Cite&gt;&lt;/EndNote&gt;</w:instrText>
      </w:r>
      <w:r>
        <w:fldChar w:fldCharType="separate"/>
      </w:r>
      <w:r w:rsidR="00B436DE">
        <w:rPr>
          <w:noProof/>
        </w:rPr>
        <w:t>[163]</w:t>
      </w:r>
      <w:r>
        <w:fldChar w:fldCharType="end"/>
      </w:r>
      <w:r>
        <w:rPr>
          <w:rFonts w:cs="Times New Roman"/>
        </w:rPr>
        <w:t xml:space="preserve">, which is much higher than the 30% we used for cluster analysis, and thus inevitably predicts a more conservative critical irradiation condition. Additionally, Ke et al. also focused on Fe-15Cr, which has lower Cr supersaturation compared to Fe-18Cr used in this work and could potentially require a lower dose rate for the α’ precipitates to be stabilized. </w:t>
      </w:r>
    </w:p>
    <w:p w14:paraId="007C4D99" w14:textId="77777777" w:rsidR="00CC7A3C" w:rsidRDefault="00CC7A3C" w:rsidP="00CC7A3C">
      <w:pPr>
        <w:spacing w:line="360" w:lineRule="auto"/>
        <w:ind w:firstLine="706"/>
        <w:jc w:val="both"/>
        <w:rPr>
          <w:rFonts w:cs="Times New Roman"/>
        </w:rPr>
      </w:pPr>
    </w:p>
    <w:p w14:paraId="4BF3A8CB" w14:textId="75ABCBC7" w:rsidR="00CC7A3C" w:rsidRDefault="00CC7A3C" w:rsidP="00CC7A3C">
      <w:pPr>
        <w:pStyle w:val="Heading3"/>
      </w:pPr>
      <w:bookmarkStart w:id="247" w:name="_Toc127377048"/>
      <w:r>
        <w:lastRenderedPageBreak/>
        <w:t>5.1.</w:t>
      </w:r>
      <w:r w:rsidR="0009001F">
        <w:t>3</w:t>
      </w:r>
      <w:r>
        <w:t xml:space="preserve"> Cryo</w:t>
      </w:r>
      <w:r w:rsidR="00A565BE">
        <w:t>genic and</w:t>
      </w:r>
      <w:r w:rsidR="002F0F23">
        <w:t xml:space="preserve"> </w:t>
      </w:r>
      <w:r>
        <w:t>room temperature heavy ion irradiation</w:t>
      </w:r>
      <w:bookmarkEnd w:id="247"/>
    </w:p>
    <w:p w14:paraId="2E47463F" w14:textId="77777777" w:rsidR="0047573D" w:rsidRDefault="00CC7A3C" w:rsidP="0047573D">
      <w:pPr>
        <w:spacing w:line="360" w:lineRule="auto"/>
        <w:ind w:firstLine="720"/>
        <w:jc w:val="both"/>
      </w:pPr>
      <w:r>
        <w:t xml:space="preserve">Both FeCu and Fe-18Cr specimens were </w:t>
      </w:r>
      <w:r w:rsidR="002F0F23">
        <w:t>pre-</w:t>
      </w:r>
      <w:r>
        <w:t xml:space="preserve">aged to form nm-scale solute precipitates, </w:t>
      </w:r>
      <w:r w:rsidR="002F0F23">
        <w:t>and</w:t>
      </w:r>
      <w:r>
        <w:t xml:space="preserve"> then irradiated by Fe ions at -123 °C </w:t>
      </w:r>
      <w:r w:rsidR="00743BF2">
        <w:t>to R. T</w:t>
      </w:r>
      <w:r w:rsidR="006B580A">
        <w:t>.,</w:t>
      </w:r>
      <w:r>
        <w:t xml:space="preserve"> to final doses of 0.1 - 0.6 dpa. Solute atom distributions after irradiations were studied by APT. In both</w:t>
      </w:r>
      <w:r w:rsidR="006B580A">
        <w:t xml:space="preserve"> </w:t>
      </w:r>
      <w:r>
        <w:t>alloys, the precipitate size and number density were not significantly changed by irradiations up to 0.6 dpa. The largest difference induced by irradiations is the decrease in precipitate core solute concentrations. In FeCu alloy, irradiation-induced reduction in Cu concentrations was 1</w:t>
      </w:r>
      <w:r w:rsidR="00657DAD">
        <w:t>2</w:t>
      </w:r>
      <w:r>
        <w:t xml:space="preserve">% </w:t>
      </w:r>
      <w:r w:rsidR="006365E3">
        <w:t>(3</w:t>
      </w:r>
      <w:r w:rsidR="00657DAD">
        <w:t>4</w:t>
      </w:r>
      <w:r w:rsidR="006365E3">
        <w:t>% to 2</w:t>
      </w:r>
      <w:r w:rsidR="00657DAD">
        <w:t>2</w:t>
      </w:r>
      <w:r w:rsidR="006365E3">
        <w:t xml:space="preserve">%) </w:t>
      </w:r>
      <w:r>
        <w:t>in the 1.5h aged specimen</w:t>
      </w:r>
      <w:r w:rsidR="001A4BB2">
        <w:t xml:space="preserve">. </w:t>
      </w:r>
      <w:r w:rsidR="00191E43">
        <w:t>Precipitate size</w:t>
      </w:r>
      <w:r w:rsidR="006114CA">
        <w:t>s are ~0.9 nm with number densit</w:t>
      </w:r>
      <w:r w:rsidR="0029342A">
        <w:t>ies</w:t>
      </w:r>
      <w:r w:rsidR="006114CA">
        <w:t xml:space="preserve"> of 4</w:t>
      </w:r>
      <w:r w:rsidR="0029342A">
        <w:t xml:space="preserve"> to </w:t>
      </w:r>
      <w:r w:rsidR="006114CA">
        <w:t>7</w:t>
      </w:r>
      <w:r w:rsidR="006114CA">
        <w:rPr>
          <w:rFonts w:cs="Times New Roman"/>
        </w:rPr>
        <w:t>×</w:t>
      </w:r>
      <w:r w:rsidR="006114CA">
        <w:t>10</w:t>
      </w:r>
      <w:r w:rsidR="006114CA" w:rsidRPr="006114CA">
        <w:rPr>
          <w:vertAlign w:val="superscript"/>
        </w:rPr>
        <w:t>23</w:t>
      </w:r>
      <w:r w:rsidR="006114CA">
        <w:t>/m</w:t>
      </w:r>
      <w:r w:rsidR="006114CA" w:rsidRPr="006114CA">
        <w:rPr>
          <w:vertAlign w:val="superscript"/>
        </w:rPr>
        <w:t>3</w:t>
      </w:r>
      <w:r w:rsidR="006114CA">
        <w:t xml:space="preserve"> </w:t>
      </w:r>
      <w:r w:rsidR="005B1191">
        <w:t>before and after irradiation to different doses. In the 10h aged specimens, precipitate Cu concentrations decreased from ~65% to ~26%</w:t>
      </w:r>
      <w:r w:rsidR="000D4F1E">
        <w:t xml:space="preserve">. </w:t>
      </w:r>
      <w:r w:rsidR="000D5708">
        <w:t xml:space="preserve">Radii of precipitates are ~1.5 nm and number densities are </w:t>
      </w:r>
      <w:r w:rsidR="0047573D">
        <w:t>~3</w:t>
      </w:r>
      <w:r w:rsidR="0047573D">
        <w:rPr>
          <w:rFonts w:cs="Times New Roman"/>
        </w:rPr>
        <w:t>×</w:t>
      </w:r>
      <w:r w:rsidR="0047573D">
        <w:t>10</w:t>
      </w:r>
      <w:r w:rsidR="0047573D" w:rsidRPr="006114CA">
        <w:rPr>
          <w:vertAlign w:val="superscript"/>
        </w:rPr>
        <w:t>23</w:t>
      </w:r>
      <w:r w:rsidR="0047573D">
        <w:t>/m</w:t>
      </w:r>
      <w:r w:rsidR="0047573D" w:rsidRPr="006114CA">
        <w:rPr>
          <w:vertAlign w:val="superscript"/>
        </w:rPr>
        <w:t>3</w:t>
      </w:r>
      <w:r w:rsidR="0047573D">
        <w:t xml:space="preserve"> without clear difference with respect to irradiation dose. </w:t>
      </w:r>
    </w:p>
    <w:p w14:paraId="32CA55F8" w14:textId="34D874F5" w:rsidR="00CC7A3C" w:rsidRDefault="00CC7A3C" w:rsidP="0047573D">
      <w:pPr>
        <w:spacing w:line="360" w:lineRule="auto"/>
        <w:ind w:firstLine="720"/>
        <w:jc w:val="both"/>
      </w:pPr>
      <w:r>
        <w:t xml:space="preserve">This dilution process happened in all precipitates regardless of their sizes, which implies the gradual dissolution of Cu precipitates by displacement cascades. Our observations up to 0.6 dpa qualitatively agree with what was reported by Nicol et al., who found the radii of Cu precipitates to shrink </w:t>
      </w:r>
      <w:r w:rsidR="00F5714D">
        <w:t xml:space="preserve">by </w:t>
      </w:r>
      <w:r>
        <w:t xml:space="preserve">more than 1 nm after irradiation at 20 </w:t>
      </w:r>
      <w:r>
        <w:rPr>
          <w:rFonts w:ascii="Arial" w:hAnsi="Arial"/>
        </w:rPr>
        <w:t>°</w:t>
      </w:r>
      <w:r>
        <w:t xml:space="preserve">C to 1 dpa </w:t>
      </w:r>
      <w:r>
        <w:fldChar w:fldCharType="begin"/>
      </w:r>
      <w:r w:rsidR="00B436DE">
        <w:instrText xml:space="preserve"> ADDIN EN.CITE &lt;EndNote&gt;&lt;Cite&gt;&lt;Author&gt;Nicol&lt;/Author&gt;&lt;Year&gt;1998&lt;/Year&gt;&lt;RecNum&gt;480&lt;/RecNum&gt;&lt;DisplayText&gt;[171]&lt;/DisplayText&gt;&lt;record&gt;&lt;rec-number&gt;480&lt;/rec-number&gt;&lt;foreign-keys&gt;&lt;key app="EN" db-id="05052tp2owzs2qezrt1ve9tja9f25rw2xfas" timestamp="1668461398" guid="35efa4ad-b011-44ee-9798-67c7414ed056"&gt;480&lt;/key&gt;&lt;/foreign-keys&gt;&lt;ref-type name="Book Section"&gt;5&lt;/ref-type&gt;&lt;contributors&gt;&lt;authors&gt;&lt;author&gt;Nicol, AC&lt;/author&gt;&lt;author&gt;Jenkins, ML&lt;/author&gt;&lt;author&gt;Wanderka, N&lt;/author&gt;&lt;author&gt;Abromeit, Ch&lt;/author&gt;&lt;/authors&gt;&lt;secondary-authors&gt;&lt;author&gt;Zinkle, S.J. &lt;/author&gt;&lt;author&gt;Williams, J. &lt;/author&gt;&lt;author&gt;Lucas, G. &lt;/author&gt;&lt;author&gt;Ewing, R.&lt;/author&gt;&lt;/secondary-authors&gt;&lt;/contributors&gt;&lt;titles&gt;&lt;title&gt;&lt;style face="normal" font="default" size="100%"&gt;Dissolution of Copper Precipitates in An Fe&lt;/style&gt;&lt;style face="normal" font="default" charset="1" size="100%"&gt;−&lt;/style&gt;&lt;style face="normal" font="default" size="100%"&gt; 1· 3Wt% Cu Alloy Under Fe+ Ion Irradiation&lt;/style&gt;&lt;/title&gt;&lt;secondary-title&gt;MRS proceedings&lt;/secondary-title&gt;&lt;/titles&gt;&lt;volume&gt;540&lt;/volume&gt;&lt;dates&gt;&lt;year&gt;1998&lt;/year&gt;&lt;/dates&gt;&lt;pub-location&gt;New York, USA&lt;/pub-location&gt;&lt;publisher&gt;Cambridge University Press&lt;/publisher&gt;&lt;isbn&gt;0272-9172&lt;/isbn&gt;&lt;urls&gt;&lt;/urls&gt;&lt;electronic-resource-num&gt;10.1557/PROC-540-457&lt;/electronic-resource-num&gt;&lt;/record&gt;&lt;/Cite&gt;&lt;/EndNote&gt;</w:instrText>
      </w:r>
      <w:r>
        <w:fldChar w:fldCharType="separate"/>
      </w:r>
      <w:r w:rsidR="00B436DE">
        <w:rPr>
          <w:noProof/>
        </w:rPr>
        <w:t>[171]</w:t>
      </w:r>
      <w:r>
        <w:fldChar w:fldCharType="end"/>
      </w:r>
      <w:r>
        <w:t xml:space="preserve">. The difference in observed precipitate Cu concentration decrease in our study versus size shrinking in their work might be partially related to different characterization techniques. In our cluster analysis algorithm, </w:t>
      </w:r>
      <w:r w:rsidR="00C04FA3">
        <w:t xml:space="preserve">the </w:t>
      </w:r>
      <w:r>
        <w:t xml:space="preserve">precipitate interface is defined as the midpoint of </w:t>
      </w:r>
      <w:r w:rsidR="00C04FA3">
        <w:t xml:space="preserve">the </w:t>
      </w:r>
      <w:r>
        <w:t xml:space="preserve">concentration profile. Therefore, the interface of a concentrated precipitate would have a higher solute concentration than that of a dilute precipitate. Since Cu concentrations at precipitate cores became lower after irradiations, the precipitates are viewed as larger ones by our algorithm, which might compensate for the radius decrease observed by Nicol et al. However, both sets of results suggest a strong ballistic dissolution effect, </w:t>
      </w:r>
      <w:r w:rsidR="00F5714D">
        <w:t>where</w:t>
      </w:r>
      <w:r w:rsidR="00C73EB8">
        <w:t xml:space="preserve"> </w:t>
      </w:r>
      <w:r>
        <w:t xml:space="preserve">significant dissolution was observed in </w:t>
      </w:r>
      <w:r>
        <w:rPr>
          <w:rFonts w:cs="Times New Roman"/>
        </w:rPr>
        <w:t>≤</w:t>
      </w:r>
      <w:r>
        <w:t>1 dpa in FeCu alloy system</w:t>
      </w:r>
      <w:r w:rsidR="00F5714D">
        <w:t xml:space="preserve"> during irradiation near room temperature</w:t>
      </w:r>
      <w:r>
        <w:t xml:space="preserve">. </w:t>
      </w:r>
    </w:p>
    <w:p w14:paraId="5254DBAD" w14:textId="77777777" w:rsidR="0085418C" w:rsidRDefault="00CC7A3C" w:rsidP="00CC7A3C">
      <w:pPr>
        <w:spacing w:line="360" w:lineRule="auto"/>
        <w:ind w:firstLine="720"/>
        <w:jc w:val="both"/>
      </w:pPr>
      <w:r>
        <w:t xml:space="preserve">On the contrary, Cr precipitates formed in Fe-18Cr after aging for 100h showed no difference in composition </w:t>
      </w:r>
      <w:r w:rsidR="00B6406E">
        <w:t>(~</w:t>
      </w:r>
      <w:r w:rsidR="00D943B4">
        <w:t>46%</w:t>
      </w:r>
      <w:r w:rsidR="00B6406E">
        <w:t xml:space="preserve">) </w:t>
      </w:r>
      <w:r>
        <w:t xml:space="preserve">after </w:t>
      </w:r>
      <w:r w:rsidR="00795F29">
        <w:t xml:space="preserve">RT </w:t>
      </w:r>
      <w:r>
        <w:t xml:space="preserve">irradiations up to 0.6 dpa, and solute concentrations only decreased </w:t>
      </w:r>
      <w:r w:rsidR="0091073C">
        <w:t>by</w:t>
      </w:r>
      <w:r>
        <w:t xml:space="preserve"> 1</w:t>
      </w:r>
      <w:r w:rsidR="00D943B4">
        <w:t>6</w:t>
      </w:r>
      <w:r>
        <w:t xml:space="preserve">% </w:t>
      </w:r>
      <w:r w:rsidR="00D943B4">
        <w:t xml:space="preserve">(from 70% to 54%) </w:t>
      </w:r>
      <w:r>
        <w:t xml:space="preserve">in the 900h aged specimens at </w:t>
      </w:r>
      <w:r w:rsidR="0091073C">
        <w:t xml:space="preserve">the </w:t>
      </w:r>
      <w:r>
        <w:t xml:space="preserve">highest dose. </w:t>
      </w:r>
      <w:r w:rsidR="001753BE">
        <w:t xml:space="preserve">At all conditions, the sizes of precipitates are 1-2 nm and number densities </w:t>
      </w:r>
      <w:r w:rsidR="001753BE">
        <w:lastRenderedPageBreak/>
        <w:t>are ~1</w:t>
      </w:r>
      <w:r w:rsidR="00581336">
        <w:t xml:space="preserve"> to 2 </w:t>
      </w:r>
      <w:r w:rsidR="00581336">
        <w:rPr>
          <w:rFonts w:cs="Times New Roman"/>
        </w:rPr>
        <w:t>×</w:t>
      </w:r>
      <w:r w:rsidR="00581336">
        <w:t>10</w:t>
      </w:r>
      <w:r w:rsidR="00581336" w:rsidRPr="006114CA">
        <w:rPr>
          <w:vertAlign w:val="superscript"/>
        </w:rPr>
        <w:t>2</w:t>
      </w:r>
      <w:r w:rsidR="00581336">
        <w:rPr>
          <w:vertAlign w:val="superscript"/>
        </w:rPr>
        <w:t>4</w:t>
      </w:r>
      <w:r w:rsidR="00581336">
        <w:t>/m</w:t>
      </w:r>
      <w:r w:rsidR="00581336" w:rsidRPr="006114CA">
        <w:rPr>
          <w:vertAlign w:val="superscript"/>
        </w:rPr>
        <w:t>3</w:t>
      </w:r>
      <w:r w:rsidR="00581336">
        <w:t xml:space="preserve">. </w:t>
      </w:r>
      <w:r>
        <w:t xml:space="preserve">These results suggest that Cr precipitates have higher stability than Cu precipitates under heavy ion irradiation conditions, which is counterintuitive. </w:t>
      </w:r>
      <w:r w:rsidR="006365FB">
        <w:t xml:space="preserve">Larger and more solute-concentrated precipitates show larger irradiation induced </w:t>
      </w:r>
      <w:r w:rsidR="00613F7E">
        <w:t xml:space="preserve">dilution rates. </w:t>
      </w:r>
    </w:p>
    <w:p w14:paraId="1750E71C" w14:textId="5AE67EF4" w:rsidR="00CC7A3C" w:rsidRDefault="00CC7A3C" w:rsidP="00CC7A3C">
      <w:pPr>
        <w:spacing w:line="360" w:lineRule="auto"/>
        <w:ind w:firstLine="720"/>
        <w:jc w:val="both"/>
      </w:pPr>
      <w:r>
        <w:t xml:space="preserve">In a simplified model, the stability of precipitates under irradiation conditions is determined by the competition between radiation enhanced diffusion (promote precipitate formation) and ballistic dissolution by displacement cascades (destroy precipitates) </w:t>
      </w:r>
      <w:r>
        <w:fldChar w:fldCharType="begin"/>
      </w:r>
      <w:r w:rsidR="003731C2">
        <w:instrText xml:space="preserve"> ADDIN EN.CITE &lt;EndNote&gt;&lt;Cite&gt;&lt;Author&gt;Nelson&lt;/Author&gt;&lt;Year&gt;1972&lt;/Year&gt;&lt;RecNum&gt;441&lt;/RecNum&gt;&lt;DisplayText&gt;[100]&lt;/DisplayText&gt;&lt;record&gt;&lt;rec-number&gt;441&lt;/rec-number&gt;&lt;foreign-keys&gt;&lt;key app="EN" db-id="05052tp2owzs2qezrt1ve9tja9f25rw2xfas" timestamp="1668461348" guid="f6431b7b-3dcb-4563-a582-13b4ea634968"&gt;441&lt;/key&gt;&lt;/foreign-keys&gt;&lt;ref-type name="Journal Article"&gt;17&lt;/ref-type&gt;&lt;contributors&gt;&lt;authors&gt;&lt;author&gt;Nelson, RS&lt;/author&gt;&lt;author&gt;Hudson, JA&lt;/author&gt;&lt;author&gt;Mazey, DJ&lt;/author&gt;&lt;/authors&gt;&lt;/contributors&gt;&lt;titles&gt;&lt;title&gt;The stability of precipitates in an irradiation environment&lt;/title&gt;&lt;secondary-title&gt;Journal of Nuclear Materials&lt;/secondary-title&gt;&lt;/titles&gt;&lt;periodical&gt;&lt;full-title&gt;Journal of Nuclear Materials&lt;/full-title&gt;&lt;/periodical&gt;&lt;pages&gt;318-330&lt;/pages&gt;&lt;volume&gt;44&lt;/volume&gt;&lt;number&gt;3&lt;/number&gt;&lt;dates&gt;&lt;year&gt;1972&lt;/year&gt;&lt;/dates&gt;&lt;isbn&gt;0022-3115&lt;/isbn&gt;&lt;urls&gt;&lt;/urls&gt;&lt;/record&gt;&lt;/Cite&gt;&lt;/EndNote&gt;</w:instrText>
      </w:r>
      <w:r>
        <w:fldChar w:fldCharType="separate"/>
      </w:r>
      <w:r w:rsidR="003731C2">
        <w:rPr>
          <w:noProof/>
        </w:rPr>
        <w:t>[100]</w:t>
      </w:r>
      <w:r>
        <w:fldChar w:fldCharType="end"/>
      </w:r>
      <w:r>
        <w:t xml:space="preserve">. From our thermal aging results at 500 </w:t>
      </w:r>
      <w:r>
        <w:rPr>
          <w:rFonts w:ascii="Arial" w:hAnsi="Arial"/>
        </w:rPr>
        <w:t>°</w:t>
      </w:r>
      <w:r>
        <w:t xml:space="preserve">C, Cu precipitates grow and coarsen much faster than Cr precipitates in Fe-based binary alloys, which indicates that Cu atoms have a higher </w:t>
      </w:r>
      <w:r w:rsidR="005C0866">
        <w:t xml:space="preserve">thermal </w:t>
      </w:r>
      <w:r>
        <w:t>diffusion rate at this temperature. However, our latest results suggest Cr precipitates are more stable</w:t>
      </w:r>
      <w:r w:rsidR="00997C1C">
        <w:t xml:space="preserve">, which </w:t>
      </w:r>
      <w:r w:rsidR="00527497">
        <w:t>indicated</w:t>
      </w:r>
      <w:r w:rsidR="00997C1C">
        <w:t xml:space="preserve"> the thermal diffusion rate is not strictly relevant for irradiation conditions</w:t>
      </w:r>
      <w:r>
        <w:t xml:space="preserve">. </w:t>
      </w:r>
      <w:r w:rsidR="00E915D2" w:rsidRPr="00E915D2">
        <w:t>Also, p</w:t>
      </w:r>
      <w:r w:rsidR="00E915D2">
        <w:t>recipitate</w:t>
      </w:r>
      <w:r w:rsidR="00E915D2" w:rsidRPr="00E915D2">
        <w:t xml:space="preserve"> coarsening is not solely determined by matrix solute diffusion rate. Factors such as interface surface energy, etc. also may be important. </w:t>
      </w:r>
      <w:r>
        <w:t>Since the irradiation temperatures were</w:t>
      </w:r>
      <w:r w:rsidR="00882B3C">
        <w:t xml:space="preserve"> rather low</w:t>
      </w:r>
      <w:r>
        <w:t xml:space="preserve"> </w:t>
      </w:r>
      <w:r w:rsidR="00882B3C">
        <w:t>(</w:t>
      </w:r>
      <w:r>
        <w:t xml:space="preserve">-123 </w:t>
      </w:r>
      <w:r>
        <w:rPr>
          <w:rFonts w:ascii="Arial" w:hAnsi="Arial"/>
        </w:rPr>
        <w:t>°</w:t>
      </w:r>
      <w:r>
        <w:t xml:space="preserve">C to </w:t>
      </w:r>
      <w:r w:rsidR="007B7A70">
        <w:t>R. T.</w:t>
      </w:r>
      <w:r w:rsidR="00882B3C">
        <w:t>) where vacancy diffusion is sluggish</w:t>
      </w:r>
      <w:r>
        <w:t xml:space="preserve">, it is expected that ballistic dissolution </w:t>
      </w:r>
      <w:r w:rsidR="00882B3C">
        <w:t xml:space="preserve">effects </w:t>
      </w:r>
      <w:r>
        <w:t xml:space="preserve">would be dominant. </w:t>
      </w:r>
      <w:r w:rsidR="00025FF0">
        <w:t>W</w:t>
      </w:r>
      <w:r>
        <w:t xml:space="preserve">hether the difference in </w:t>
      </w:r>
      <w:r w:rsidR="006262CF">
        <w:t xml:space="preserve">their </w:t>
      </w:r>
      <w:r>
        <w:t xml:space="preserve">stability can be related to different dissolution efficiency of displacement cascades is unclear for now. Since the majority of FeCu and Fe-18Cr alloys are Fe atoms, and Cu and Cr both have similar atomic mass to Fe, the PKA energy and size of </w:t>
      </w:r>
      <w:r w:rsidR="00D13FAE">
        <w:t xml:space="preserve">the </w:t>
      </w:r>
      <w:r>
        <w:t>displacement cascade shouldn’t be very different. The Cu and Cr precipitates formed from thermal aging have similar radii of ~1-2 nm. The major difference is that Cu precipitate</w:t>
      </w:r>
      <w:r w:rsidR="001A2279">
        <w:t>s</w:t>
      </w:r>
      <w:r>
        <w:t xml:space="preserve"> might be less coherent with Fe rich matrix due to the 9R crystal structure transformation that occurs in larger precipitates, while Cr precipitates have BCC structure and are coherent </w:t>
      </w:r>
      <w:r w:rsidR="00025FF0">
        <w:t xml:space="preserve">with the </w:t>
      </w:r>
      <w:r>
        <w:t xml:space="preserve">matrix. However, clear dilution of Cu precipitates formed from 1.5h aging versus no dissolution of Cr precipitates formed from 100h aging can’t be explained by this difference, since they are both coherent with </w:t>
      </w:r>
      <w:r w:rsidR="006F1A8B">
        <w:t xml:space="preserve">the </w:t>
      </w:r>
      <w:r>
        <w:t xml:space="preserve">matrix. </w:t>
      </w:r>
    </w:p>
    <w:p w14:paraId="70BB8B69" w14:textId="7CACA21F" w:rsidR="00826124" w:rsidRPr="000671B1" w:rsidRDefault="00CC7A3C" w:rsidP="000671B1">
      <w:pPr>
        <w:spacing w:line="360" w:lineRule="auto"/>
        <w:ind w:firstLine="720"/>
        <w:jc w:val="both"/>
      </w:pPr>
      <w:r>
        <w:t xml:space="preserve">The strong stability of Cr precipitates at </w:t>
      </w:r>
      <w:r>
        <w:rPr>
          <w:rFonts w:cs="Times New Roman"/>
        </w:rPr>
        <w:t>≤</w:t>
      </w:r>
      <w:r>
        <w:t xml:space="preserve"> </w:t>
      </w:r>
      <w:r w:rsidR="006F1A8B">
        <w:t>R. T.</w:t>
      </w:r>
      <w:r>
        <w:t xml:space="preserve"> also contradicts our previous heavy ion irradiation results</w:t>
      </w:r>
      <w:r w:rsidR="006516C6">
        <w:t xml:space="preserve"> performed at 300-450 </w:t>
      </w:r>
      <w:r w:rsidR="006516C6">
        <w:rPr>
          <w:rFonts w:ascii="Arial" w:hAnsi="Arial"/>
        </w:rPr>
        <w:t>°</w:t>
      </w:r>
      <w:r w:rsidR="006516C6">
        <w:t>C</w:t>
      </w:r>
      <w:r>
        <w:t xml:space="preserve">. We observed </w:t>
      </w:r>
      <w:r w:rsidR="00B255C5">
        <w:t xml:space="preserve">the </w:t>
      </w:r>
      <w:r>
        <w:t xml:space="preserve">dissolution of pre-existing </w:t>
      </w:r>
      <w:r>
        <w:rPr>
          <w:rFonts w:cs="Times New Roman"/>
        </w:rPr>
        <w:t>α</w:t>
      </w:r>
      <w:r>
        <w:t xml:space="preserve">’ by irradiation to 0.37 dpa at 300 </w:t>
      </w:r>
      <w:r>
        <w:rPr>
          <w:rFonts w:ascii="Arial" w:hAnsi="Arial"/>
        </w:rPr>
        <w:t>°</w:t>
      </w:r>
      <w:r>
        <w:t xml:space="preserve">C. Cr precipitates should be less stable at lower temperatures if </w:t>
      </w:r>
      <w:r w:rsidR="00025FF0">
        <w:t xml:space="preserve">their stability </w:t>
      </w:r>
      <w:r>
        <w:t xml:space="preserve">is </w:t>
      </w:r>
      <w:r w:rsidR="00025FF0">
        <w:t xml:space="preserve">simply controlled </w:t>
      </w:r>
      <w:r>
        <w:t xml:space="preserve">by the </w:t>
      </w:r>
      <w:r w:rsidR="00025FF0">
        <w:t xml:space="preserve">relative importance of </w:t>
      </w:r>
      <w:r>
        <w:t xml:space="preserve">radiation enhanced diffusion </w:t>
      </w:r>
      <w:r w:rsidR="00025FF0">
        <w:t>vs.</w:t>
      </w:r>
      <w:r>
        <w:t xml:space="preserve"> ballistic dissolution mechanism</w:t>
      </w:r>
      <w:r w:rsidR="00025FF0">
        <w:t>s</w:t>
      </w:r>
      <w:r>
        <w:t xml:space="preserve">. The conflicting results at </w:t>
      </w:r>
      <w:r w:rsidR="00B255C5">
        <w:t xml:space="preserve">R. T. </w:t>
      </w:r>
      <w:r>
        <w:t xml:space="preserve">and 300 </w:t>
      </w:r>
      <w:r>
        <w:rPr>
          <w:rFonts w:ascii="Arial" w:hAnsi="Arial"/>
        </w:rPr>
        <w:t>°</w:t>
      </w:r>
      <w:r>
        <w:t>C may suggest that other mechanisms are active</w:t>
      </w:r>
      <w:r w:rsidR="00835C25">
        <w:t xml:space="preserve"> at the low temperature </w:t>
      </w:r>
      <w:r w:rsidR="00835C25">
        <w:lastRenderedPageBreak/>
        <w:t>regime</w:t>
      </w:r>
      <w:r>
        <w:t xml:space="preserve">. </w:t>
      </w:r>
      <w:r w:rsidR="00B05371">
        <w:t xml:space="preserve">It might be explained by the </w:t>
      </w:r>
      <w:r w:rsidR="00A35051">
        <w:t xml:space="preserve">faster diffusion rate of Cr atoms at higher temperatures (300-450 </w:t>
      </w:r>
      <w:r w:rsidR="00A35051">
        <w:rPr>
          <w:rFonts w:cs="Times New Roman"/>
        </w:rPr>
        <w:t>°</w:t>
      </w:r>
      <w:r w:rsidR="00784779">
        <w:rPr>
          <w:rFonts w:cs="Times New Roman"/>
        </w:rPr>
        <w:t>C</w:t>
      </w:r>
      <w:r w:rsidR="00A35051">
        <w:t xml:space="preserve">), so the dissolved Cr atom can quickly </w:t>
      </w:r>
      <w:r w:rsidR="00266613">
        <w:t xml:space="preserve">diffuse back </w:t>
      </w:r>
      <w:r w:rsidR="00BC73AE">
        <w:t>and</w:t>
      </w:r>
      <w:r w:rsidR="00266613">
        <w:t xml:space="preserve"> </w:t>
      </w:r>
      <w:r w:rsidR="00440F88">
        <w:t xml:space="preserve">contribute to the </w:t>
      </w:r>
      <w:r w:rsidR="00266613">
        <w:t>form</w:t>
      </w:r>
      <w:r w:rsidR="00440F88">
        <w:t>ation of</w:t>
      </w:r>
      <w:r w:rsidR="00266613">
        <w:t xml:space="preserve"> a Cr-enriched </w:t>
      </w:r>
      <w:r w:rsidR="00866ECF">
        <w:t>nuclei</w:t>
      </w:r>
      <w:r w:rsidR="00B06D5B">
        <w:t>. At intermediate temperature</w:t>
      </w:r>
      <w:r w:rsidR="00866ECF">
        <w:t xml:space="preserve"> of 300 </w:t>
      </w:r>
      <w:r w:rsidR="00866ECF">
        <w:rPr>
          <w:rFonts w:cs="Times New Roman"/>
        </w:rPr>
        <w:t>°</w:t>
      </w:r>
      <w:r w:rsidR="00866ECF">
        <w:t xml:space="preserve">C, </w:t>
      </w:r>
      <w:r w:rsidR="00CF069E">
        <w:t>th</w:t>
      </w:r>
      <w:r w:rsidR="00BC73AE">
        <w:t>e</w:t>
      </w:r>
      <w:r w:rsidR="00CF069E">
        <w:t xml:space="preserve"> nucl</w:t>
      </w:r>
      <w:r w:rsidR="00BC73AE">
        <w:t>ei</w:t>
      </w:r>
      <w:r w:rsidR="00866ECF">
        <w:t xml:space="preserve"> might be too small to be detected by APT. </w:t>
      </w:r>
      <w:r w:rsidR="00BE3D63">
        <w:t xml:space="preserve">On the other hand, the diffusion rate is </w:t>
      </w:r>
      <w:r w:rsidR="002C03B4">
        <w:t xml:space="preserve">so </w:t>
      </w:r>
      <w:r w:rsidR="00BE3D63">
        <w:t xml:space="preserve">slow at </w:t>
      </w:r>
      <w:r w:rsidR="00BE3D63">
        <w:rPr>
          <w:rFonts w:cs="Times New Roman"/>
        </w:rPr>
        <w:t>≤</w:t>
      </w:r>
      <w:r w:rsidR="00BE3D63">
        <w:t xml:space="preserve"> R. T.</w:t>
      </w:r>
      <w:r w:rsidR="002C03B4">
        <w:t xml:space="preserve"> that</w:t>
      </w:r>
      <w:r w:rsidR="00BE3D63">
        <w:t xml:space="preserve"> the back diffusion of solute atoms is largely suppressed</w:t>
      </w:r>
      <w:r w:rsidR="00240BC5">
        <w:t xml:space="preserve">. During irradiation, </w:t>
      </w:r>
      <w:r w:rsidR="00021FDD">
        <w:t>the whole</w:t>
      </w:r>
      <w:r w:rsidR="00304783">
        <w:t xml:space="preserve"> precipitate</w:t>
      </w:r>
      <w:r w:rsidR="00021FDD">
        <w:t xml:space="preserve"> (including core and o</w:t>
      </w:r>
      <w:r w:rsidR="0081117B">
        <w:t>ut</w:t>
      </w:r>
      <w:r w:rsidR="00021FDD">
        <w:t>er region)</w:t>
      </w:r>
      <w:r w:rsidR="00304783">
        <w:t xml:space="preserve"> </w:t>
      </w:r>
      <w:r w:rsidR="005D1010">
        <w:t>is</w:t>
      </w:r>
      <w:r w:rsidR="00304783">
        <w:t xml:space="preserve"> </w:t>
      </w:r>
      <w:r w:rsidR="005D1010">
        <w:t>gradua</w:t>
      </w:r>
      <w:r w:rsidR="00304783">
        <w:t xml:space="preserve">lly diluted by </w:t>
      </w:r>
      <w:r w:rsidR="00A0443C">
        <w:t>displacement cascade</w:t>
      </w:r>
      <w:r w:rsidR="005D1010">
        <w:t>.</w:t>
      </w:r>
      <w:r w:rsidR="00FB44FD">
        <w:t xml:space="preserve"> </w:t>
      </w:r>
      <w:r w:rsidR="00E32148">
        <w:t>However, i</w:t>
      </w:r>
      <w:r w:rsidR="00FB44FD">
        <w:t xml:space="preserve">t remained as a solute enriched-region with the </w:t>
      </w:r>
      <w:r w:rsidR="00E32148">
        <w:t>near-</w:t>
      </w:r>
      <w:r w:rsidR="00FB44FD">
        <w:t>initial size</w:t>
      </w:r>
      <w:r w:rsidR="004C4F53">
        <w:t xml:space="preserve"> since there is negligible diffusion </w:t>
      </w:r>
      <w:r w:rsidR="00890026">
        <w:t>to refine it.</w:t>
      </w:r>
      <w:r w:rsidR="00E32148">
        <w:t xml:space="preserve"> </w:t>
      </w:r>
      <w:r w:rsidR="005557C0">
        <w:t xml:space="preserve">This size is above the detection limit of APT, so it is still detectable after irradiations. </w:t>
      </w:r>
      <w:r w:rsidR="00B02539">
        <w:t>This reasoning might be oversimplified</w:t>
      </w:r>
      <w:r w:rsidR="00815B95">
        <w:t xml:space="preserve">. </w:t>
      </w:r>
      <w:r w:rsidR="004C4F53">
        <w:t>F</w:t>
      </w:r>
      <w:r>
        <w:t xml:space="preserve">urther investigations by performing additional irradiations at intermediate temperatures such as 100 and 200 </w:t>
      </w:r>
      <w:r>
        <w:rPr>
          <w:rFonts w:ascii="Arial" w:hAnsi="Arial"/>
        </w:rPr>
        <w:t>°</w:t>
      </w:r>
      <w:r>
        <w:t xml:space="preserve">C will be helpful to generate a systematic trend, and simulation studies using molecular dynamics can also help understand the deviations between the conflicting observations at </w:t>
      </w:r>
      <w:r>
        <w:rPr>
          <w:rFonts w:cs="Times New Roman"/>
        </w:rPr>
        <w:t>≤</w:t>
      </w:r>
      <w:r>
        <w:t xml:space="preserve"> </w:t>
      </w:r>
      <w:r w:rsidR="00BD4B3A">
        <w:t>R. T.</w:t>
      </w:r>
      <w:r>
        <w:t xml:space="preserve"> and 300-350 </w:t>
      </w:r>
      <w:r>
        <w:rPr>
          <w:rFonts w:ascii="Arial" w:hAnsi="Arial"/>
        </w:rPr>
        <w:t>°</w:t>
      </w:r>
      <w:r>
        <w:t xml:space="preserve">C. </w:t>
      </w:r>
      <w:r w:rsidR="00826124">
        <w:rPr>
          <w:rFonts w:cs="Times New Roman"/>
        </w:rPr>
        <w:t xml:space="preserve"> </w:t>
      </w:r>
    </w:p>
    <w:p w14:paraId="207EE121" w14:textId="3E8F6A8F" w:rsidR="00117E0E" w:rsidRDefault="00117E0E" w:rsidP="00117E0E">
      <w:pPr>
        <w:spacing w:line="360" w:lineRule="auto"/>
        <w:jc w:val="both"/>
        <w:rPr>
          <w:rFonts w:cs="Times New Roman"/>
        </w:rPr>
      </w:pPr>
    </w:p>
    <w:p w14:paraId="1F986380" w14:textId="77777777" w:rsidR="00117E0E" w:rsidRDefault="00117E0E" w:rsidP="00117E0E">
      <w:pPr>
        <w:pStyle w:val="Heading2"/>
        <w:rPr>
          <w:rFonts w:cs="Times New Roman"/>
        </w:rPr>
      </w:pPr>
      <w:bookmarkStart w:id="248" w:name="_Toc127377049"/>
      <w:r>
        <w:rPr>
          <w:rFonts w:cs="Times New Roman"/>
        </w:rPr>
        <w:t>5.2 Effect of irradiation temperature and dose rate</w:t>
      </w:r>
      <w:bookmarkEnd w:id="248"/>
    </w:p>
    <w:p w14:paraId="2CDC0B6E" w14:textId="77777777" w:rsidR="00117E0E" w:rsidRDefault="00117E0E" w:rsidP="00117E0E">
      <w:pPr>
        <w:pStyle w:val="Heading3"/>
      </w:pPr>
      <w:bookmarkStart w:id="249" w:name="_Toc127377050"/>
      <w:r>
        <w:t>5.2.1 Temperature effect</w:t>
      </w:r>
      <w:bookmarkEnd w:id="249"/>
    </w:p>
    <w:p w14:paraId="4EDCFD2B" w14:textId="725254CF" w:rsidR="00117E0E" w:rsidRDefault="00117E0E" w:rsidP="00117E0E">
      <w:pPr>
        <w:spacing w:before="240" w:line="360" w:lineRule="auto"/>
        <w:ind w:firstLine="720"/>
        <w:jc w:val="both"/>
      </w:pPr>
      <w:r>
        <w:t>In this work, irradiations were performed in Fe-Cr alloys at a wide range of temperatures, including Fe ions irradiation at 300-</w:t>
      </w:r>
      <w:r w:rsidR="001729B3">
        <w:t>4</w:t>
      </w:r>
      <w:r>
        <w:t>50 °C (relevant to the application window of Ferritic-Martensitic steels) to mid-range doses of 0.37-3.7 dpa and -123</w:t>
      </w:r>
      <w:r w:rsidR="001729B3">
        <w:t xml:space="preserve"> </w:t>
      </w:r>
      <w:r>
        <w:t>°C</w:t>
      </w:r>
      <w:r w:rsidR="001729B3">
        <w:t xml:space="preserve"> </w:t>
      </w:r>
      <w:r w:rsidR="000779D0">
        <w:t>–</w:t>
      </w:r>
      <w:r w:rsidR="001729B3">
        <w:t xml:space="preserve"> </w:t>
      </w:r>
      <w:r w:rsidR="000779D0">
        <w:t>R.T.</w:t>
      </w:r>
      <w:r>
        <w:t xml:space="preserve"> (</w:t>
      </w:r>
      <w:r w:rsidR="00585F23">
        <w:t>relevant for predominantly</w:t>
      </w:r>
      <w:r>
        <w:t xml:space="preserve"> ballistic dissolution) to 0.1-0.6 dpa, and proton irradiations at 250-450 °C to 2 dpa</w:t>
      </w:r>
      <w:r w:rsidR="00585F23">
        <w:t xml:space="preserve"> (relevant for predominantly radiation enhanced diffusion)</w:t>
      </w:r>
      <w:r>
        <w:t xml:space="preserve">. </w:t>
      </w:r>
    </w:p>
    <w:p w14:paraId="0EE944A6" w14:textId="59A0DA4A" w:rsidR="00117E0E" w:rsidRDefault="00117E0E" w:rsidP="00A5100D">
      <w:pPr>
        <w:spacing w:line="360" w:lineRule="auto"/>
        <w:ind w:firstLine="720"/>
        <w:jc w:val="both"/>
      </w:pPr>
      <w:r>
        <w:t xml:space="preserve">At the higher temperature of 450 °C, α’ precipitates were observed to nucleate, grow and coarsen in solid solution Fe-18Cr specimens after irradiations by both heavy ions </w:t>
      </w:r>
      <w:r w:rsidR="000779D0">
        <w:t>and</w:t>
      </w:r>
      <w:r>
        <w:t xml:space="preserve"> protons. Additionally, further coarsening of precipitates at 3.7 dpa compared to 0.37 dpa at 10</w:t>
      </w:r>
      <w:r>
        <w:rPr>
          <w:vertAlign w:val="superscript"/>
        </w:rPr>
        <w:t>-4</w:t>
      </w:r>
      <w:r>
        <w:t xml:space="preserve"> dpa/s, and minor dissolution of pre-existing α’ at 10</w:t>
      </w:r>
      <w:r>
        <w:rPr>
          <w:vertAlign w:val="superscript"/>
        </w:rPr>
        <w:t>-3</w:t>
      </w:r>
      <w:r>
        <w:t xml:space="preserve"> dpa/s </w:t>
      </w:r>
      <w:r w:rsidR="00EE22E8">
        <w:t>heavy ion irradiation</w:t>
      </w:r>
      <w:r w:rsidR="001A2AD3">
        <w:t>s</w:t>
      </w:r>
      <w:r w:rsidR="00EE22E8">
        <w:t xml:space="preserve"> </w:t>
      </w:r>
      <w:r>
        <w:t xml:space="preserve">both indicate radiation enhanced diffusion being dominant at this temperature. Therefore, the precipitate evolution generally agrees with the conventional Ostwald </w:t>
      </w:r>
      <w:r>
        <w:lastRenderedPageBreak/>
        <w:t xml:space="preserve">ripening mechanism. Both the kinetics of phase separation and final steady states are controlled by </w:t>
      </w:r>
      <w:r w:rsidR="00EE22E8">
        <w:t xml:space="preserve">the </w:t>
      </w:r>
      <w:r>
        <w:t xml:space="preserve">irradiation dose rate. </w:t>
      </w:r>
    </w:p>
    <w:p w14:paraId="25FB489B" w14:textId="462B0B37" w:rsidR="00117E0E" w:rsidRDefault="00117E0E" w:rsidP="00117E0E">
      <w:pPr>
        <w:spacing w:line="360" w:lineRule="auto"/>
        <w:ind w:firstLine="720"/>
        <w:jc w:val="both"/>
      </w:pPr>
      <w:r>
        <w:t xml:space="preserve">After irradiation at the intermediate temperatures of 250-350 </w:t>
      </w:r>
      <w:r>
        <w:rPr>
          <w:rFonts w:ascii="Arial" w:hAnsi="Arial"/>
        </w:rPr>
        <w:t>°</w:t>
      </w:r>
      <w:r>
        <w:t>C, precipitate evolution is more complicated. In the case of self-ion irradiations, ballistic dissolution becomes important, which continuously causes ion mixing between precipitates and matrix, and leads to an irradiation</w:t>
      </w:r>
      <w:r w:rsidR="001A2AD3">
        <w:t>-</w:t>
      </w:r>
      <w:r>
        <w:t xml:space="preserve">controlled steady state significantly different from the thermal equilibrium state. </w:t>
      </w:r>
      <w:r>
        <w:rPr>
          <w:rFonts w:cs="Times New Roman"/>
        </w:rPr>
        <w:t>α</w:t>
      </w:r>
      <w:r>
        <w:t xml:space="preserve">' precipitates observed at these conditions generally have smaller sizes and lower solute concentrations compared to the higher temperature variants. All experimentally identified </w:t>
      </w:r>
      <w:r>
        <w:rPr>
          <w:rFonts w:cs="Times New Roman"/>
        </w:rPr>
        <w:t>α</w:t>
      </w:r>
      <w:r>
        <w:t xml:space="preserve">' precipitates are homogeneously distributed in </w:t>
      </w:r>
      <w:r w:rsidR="00B210F0">
        <w:t xml:space="preserve">the </w:t>
      </w:r>
      <w:r>
        <w:t xml:space="preserve">matrix, and thus agree with the enhanced precipitation by accelerated diffusion, but their compositions are simultaneously modified by displacement cascades. At 300 </w:t>
      </w:r>
      <w:r>
        <w:rPr>
          <w:rFonts w:ascii="Arial" w:hAnsi="Arial"/>
        </w:rPr>
        <w:t>°</w:t>
      </w:r>
      <w:r>
        <w:t>C, 10</w:t>
      </w:r>
      <w:r>
        <w:rPr>
          <w:vertAlign w:val="superscript"/>
        </w:rPr>
        <w:t>-3</w:t>
      </w:r>
      <w:r>
        <w:t xml:space="preserve"> dpa/s, the rate of dissolution is too fast, which can’t be balanced by back diffusion anymore, so no </w:t>
      </w:r>
      <w:r>
        <w:rPr>
          <w:rFonts w:cs="Times New Roman"/>
        </w:rPr>
        <w:t>α</w:t>
      </w:r>
      <w:r>
        <w:t xml:space="preserve">’ was observed at this condition. </w:t>
      </w:r>
    </w:p>
    <w:p w14:paraId="341D33E8" w14:textId="29175313" w:rsidR="00117E0E" w:rsidRDefault="00117E0E" w:rsidP="00117E0E">
      <w:pPr>
        <w:spacing w:line="360" w:lineRule="auto"/>
        <w:ind w:firstLine="720"/>
        <w:jc w:val="both"/>
      </w:pPr>
      <w:r>
        <w:t xml:space="preserve">However, </w:t>
      </w:r>
      <w:r w:rsidR="00672B88">
        <w:t xml:space="preserve">after proton irradiations, </w:t>
      </w:r>
      <w:r>
        <w:t xml:space="preserve">although precipitates were spherical and homogeneously distributed in Fe-18Cr and Fe-10Cr at 350 </w:t>
      </w:r>
      <w:r>
        <w:rPr>
          <w:rFonts w:ascii="Arial" w:hAnsi="Arial"/>
        </w:rPr>
        <w:t>°</w:t>
      </w:r>
      <w:r>
        <w:t xml:space="preserve">C, partial or complete precipitate agglomeration was observed in Fe-(5-10)Cr specimens at 250 </w:t>
      </w:r>
      <w:r>
        <w:rPr>
          <w:rFonts w:ascii="Arial" w:hAnsi="Arial"/>
        </w:rPr>
        <w:t>°</w:t>
      </w:r>
      <w:r>
        <w:t xml:space="preserve">C. These agglomerated precipitates have spatial correlations with dislocation loops aligned along [100] directions. Since no homogenous </w:t>
      </w:r>
      <w:r>
        <w:rPr>
          <w:rFonts w:cs="Times New Roman"/>
        </w:rPr>
        <w:t>α</w:t>
      </w:r>
      <w:r>
        <w:t xml:space="preserve">’ was observed in </w:t>
      </w:r>
      <w:r w:rsidR="00DB7DB9">
        <w:t xml:space="preserve">the </w:t>
      </w:r>
      <w:r>
        <w:t xml:space="preserve">matrix, the agglomerated ones are more likely to form from a radiation-induced precipitation mechanism, which indicates the Fe-5Cr specimens are located in the single </w:t>
      </w:r>
      <w:r>
        <w:rPr>
          <w:rFonts w:cs="Times New Roman"/>
        </w:rPr>
        <w:t>α</w:t>
      </w:r>
      <w:r>
        <w:t xml:space="preserve"> phase region at 250 </w:t>
      </w:r>
      <w:r>
        <w:rPr>
          <w:rFonts w:ascii="Arial" w:hAnsi="Arial"/>
        </w:rPr>
        <w:t>°</w:t>
      </w:r>
      <w:r>
        <w:t xml:space="preserve">C. However, despite Fe-10Cr </w:t>
      </w:r>
      <w:r w:rsidR="00FD3D61">
        <w:t>being</w:t>
      </w:r>
      <w:r>
        <w:t xml:space="preserve"> supersaturated in Cr concentration at both 350 and 250 </w:t>
      </w:r>
      <w:r>
        <w:rPr>
          <w:rFonts w:ascii="Arial" w:hAnsi="Arial"/>
        </w:rPr>
        <w:t>°</w:t>
      </w:r>
      <w:r>
        <w:t xml:space="preserve">C, radiation induced precipitation was observed only at 250 </w:t>
      </w:r>
      <w:r>
        <w:rPr>
          <w:rFonts w:ascii="Arial" w:hAnsi="Arial"/>
        </w:rPr>
        <w:t>°</w:t>
      </w:r>
      <w:r>
        <w:t xml:space="preserve">C, but not at 350 </w:t>
      </w:r>
      <w:r>
        <w:rPr>
          <w:rFonts w:ascii="Arial" w:hAnsi="Arial"/>
        </w:rPr>
        <w:t>°</w:t>
      </w:r>
      <w:r>
        <w:t xml:space="preserve">C. </w:t>
      </w:r>
      <w:r w:rsidR="008E39EA">
        <w:t xml:space="preserve">The volume fraction of agglomerated precipitates in all precipitates is ~30%. </w:t>
      </w:r>
      <w:r>
        <w:t xml:space="preserve">Radiation-induced segregation or depletion of Cr atoms at dislocations loops is determined by the relative rate of </w:t>
      </w:r>
      <w:r>
        <w:rPr>
          <w:rFonts w:cs="Times New Roman"/>
        </w:rPr>
        <w:t>inverse Kirkendall</w:t>
      </w:r>
      <w:r>
        <w:t xml:space="preserve"> diffusion, in which Cr diffuses in the opposite direction to vacancy flux, and interstitial drag diffusion, in which Cr diffuses to dislocations together with interstitials. Therefore, the Cr enrichment in Fe-5Cr at 250 </w:t>
      </w:r>
      <w:r>
        <w:rPr>
          <w:rFonts w:ascii="Arial" w:hAnsi="Arial"/>
        </w:rPr>
        <w:t>°</w:t>
      </w:r>
      <w:r>
        <w:t xml:space="preserve">C </w:t>
      </w:r>
      <w:r w:rsidR="00E465B3">
        <w:t xml:space="preserve">suggests </w:t>
      </w:r>
      <w:r>
        <w:t xml:space="preserve">the dominance of </w:t>
      </w:r>
      <w:r w:rsidR="00722E7D">
        <w:t xml:space="preserve">the </w:t>
      </w:r>
      <w:r>
        <w:t xml:space="preserve">interstitial-drag mechanism at this condition. At 350 </w:t>
      </w:r>
      <w:r>
        <w:rPr>
          <w:rFonts w:ascii="Arial" w:hAnsi="Arial"/>
        </w:rPr>
        <w:t>°</w:t>
      </w:r>
      <w:r>
        <w:t>C, no agglomerated Cr precipitates were observed. Due to the small sampled volume of APT, currently is unclear whether they formed in the specimen or not.</w:t>
      </w:r>
    </w:p>
    <w:p w14:paraId="15BD9E0C" w14:textId="6B169328" w:rsidR="00CA73F7" w:rsidRDefault="00117E0E" w:rsidP="00CA73F7">
      <w:pPr>
        <w:spacing w:line="360" w:lineRule="auto"/>
        <w:ind w:firstLine="720"/>
        <w:jc w:val="both"/>
      </w:pPr>
      <w:r>
        <w:lastRenderedPageBreak/>
        <w:t>At very low irradiation temperature</w:t>
      </w:r>
      <w:r w:rsidR="00717333">
        <w:t>s</w:t>
      </w:r>
      <w:r>
        <w:t xml:space="preserve"> of -123</w:t>
      </w:r>
      <w:r w:rsidR="00717333">
        <w:t xml:space="preserve"> </w:t>
      </w:r>
      <w:r>
        <w:rPr>
          <w:rFonts w:ascii="Arial" w:hAnsi="Arial"/>
        </w:rPr>
        <w:t>°</w:t>
      </w:r>
      <w:r>
        <w:t>C</w:t>
      </w:r>
      <w:r w:rsidR="00717333">
        <w:t xml:space="preserve"> – R.T.</w:t>
      </w:r>
      <w:r>
        <w:t xml:space="preserve">, </w:t>
      </w:r>
      <w:r w:rsidR="001C4BF9">
        <w:t>Cu precipitates were gradually dissolved by displ</w:t>
      </w:r>
      <w:r w:rsidR="005F1E6C">
        <w:t>ace</w:t>
      </w:r>
      <w:r w:rsidR="001C4BF9">
        <w:t xml:space="preserve">ment damage cascades, while </w:t>
      </w:r>
      <w:r>
        <w:rPr>
          <w:rFonts w:cs="Times New Roman"/>
        </w:rPr>
        <w:t>α</w:t>
      </w:r>
      <w:r>
        <w:t xml:space="preserve">’ precipitates show surprising resistance to irradiation induced dissolution. Only partial dissolution of precipitates formed from 900h aging was observed at 0.6 dpa. </w:t>
      </w:r>
      <w:r w:rsidR="005F1E6C">
        <w:t>Cr p</w:t>
      </w:r>
      <w:r>
        <w:t xml:space="preserve">recipitates show negligible changes at all other irradiation conditions compared to their as-aged state. This observation is in conflict with the 300-350 </w:t>
      </w:r>
      <w:r>
        <w:rPr>
          <w:rFonts w:ascii="Arial" w:hAnsi="Arial"/>
        </w:rPr>
        <w:t>°</w:t>
      </w:r>
      <w:r>
        <w:t xml:space="preserve">C irradiation results. </w:t>
      </w:r>
    </w:p>
    <w:p w14:paraId="3C4ABDE4" w14:textId="1BC2A34C" w:rsidR="00C2399D" w:rsidRPr="0078076A" w:rsidRDefault="0069737B" w:rsidP="00193B97">
      <w:pPr>
        <w:spacing w:line="360" w:lineRule="auto"/>
        <w:ind w:firstLine="720"/>
        <w:jc w:val="both"/>
      </w:pPr>
      <w:r>
        <w:fldChar w:fldCharType="begin"/>
      </w:r>
      <w:r>
        <w:instrText xml:space="preserve"> REF _Ref127200563 \h </w:instrText>
      </w:r>
      <w:r>
        <w:fldChar w:fldCharType="separate"/>
      </w:r>
      <w:r>
        <w:t xml:space="preserve">Figure </w:t>
      </w:r>
      <w:r>
        <w:rPr>
          <w:noProof/>
        </w:rPr>
        <w:t>5</w:t>
      </w:r>
      <w:r>
        <w:t>.</w:t>
      </w:r>
      <w:r>
        <w:rPr>
          <w:noProof/>
        </w:rPr>
        <w:t>5</w:t>
      </w:r>
      <w:r>
        <w:fldChar w:fldCharType="end"/>
      </w:r>
      <w:r>
        <w:t xml:space="preserve"> </w:t>
      </w:r>
      <w:r w:rsidR="00C2399D">
        <w:t xml:space="preserve">summarizes the size, number density and core Cr concentration of </w:t>
      </w:r>
      <w:r w:rsidR="00C2399D">
        <w:rPr>
          <w:rFonts w:cs="Times New Roman"/>
        </w:rPr>
        <w:t>α</w:t>
      </w:r>
      <w:r w:rsidR="00C2399D">
        <w:t xml:space="preserve">’ precipitates </w:t>
      </w:r>
      <w:r>
        <w:t xml:space="preserve">measured in this work and by other researchers </w:t>
      </w:r>
      <w:r w:rsidR="00C2399D">
        <w:t>after thermal aging or irradiation by different particles</w:t>
      </w:r>
      <w:r w:rsidR="00046C63">
        <w:t xml:space="preserve"> </w:t>
      </w:r>
      <w:r w:rsidR="00046C63">
        <w:fldChar w:fldCharType="begin">
          <w:fldData xml:space="preserve">PEVuZE5vdGU+PENpdGU+PEF1dGhvcj5CYWNoaGF2PC9BdXRob3I+PFllYXI+MjAxNDwvWWVhcj48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</w:fldData>
        </w:fldChar>
      </w:r>
      <w:r w:rsidR="00922786">
        <w:instrText xml:space="preserve"> ADDIN EN.CITE </w:instrText>
      </w:r>
      <w:r w:rsidR="00922786">
        <w:fldChar w:fldCharType="begin">
          <w:fldData xml:space="preserve">PEVuZE5vdGU+PENpdGU+PEF1dGhvcj5CYWNoaGF2PC9BdXRob3I+PFllYXI+MjAxNDwvWWVhcj48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</w:fldData>
        </w:fldChar>
      </w:r>
      <w:r w:rsidR="00922786">
        <w:instrText xml:space="preserve"> ADDIN EN.CITE.DATA </w:instrText>
      </w:r>
      <w:r w:rsidR="00922786">
        <w:fldChar w:fldCharType="end"/>
      </w:r>
      <w:r w:rsidR="00046C63">
        <w:fldChar w:fldCharType="separate"/>
      </w:r>
      <w:r w:rsidR="00922786">
        <w:rPr>
          <w:noProof/>
        </w:rPr>
        <w:t>[5-9, 67]</w:t>
      </w:r>
      <w:r w:rsidR="00046C63">
        <w:fldChar w:fldCharType="end"/>
      </w:r>
      <w:r w:rsidR="00C2399D">
        <w:t xml:space="preserve">. In each plot, the four shadowed regions indicate the location of 4 different treatments (4 categories including thermal aging, heavy ion irradiation, proton/electron irradiation and neutron irradiation). In </w:t>
      </w:r>
      <w:r w:rsidR="00C86667">
        <w:fldChar w:fldCharType="begin"/>
      </w:r>
      <w:r w:rsidR="00C86667">
        <w:instrText xml:space="preserve"> REF _Ref127200563 \h </w:instrText>
      </w:r>
      <w:r w:rsidR="00C86667">
        <w:fldChar w:fldCharType="separate"/>
      </w:r>
      <w:r w:rsidR="00C86667">
        <w:t xml:space="preserve">Figure </w:t>
      </w:r>
      <w:r w:rsidR="00C86667">
        <w:rPr>
          <w:noProof/>
        </w:rPr>
        <w:t>5</w:t>
      </w:r>
      <w:r w:rsidR="00C86667">
        <w:t>.</w:t>
      </w:r>
      <w:r w:rsidR="00C86667">
        <w:rPr>
          <w:noProof/>
        </w:rPr>
        <w:t>5</w:t>
      </w:r>
      <w:r w:rsidR="00C86667">
        <w:fldChar w:fldCharType="end"/>
      </w:r>
      <w:r w:rsidR="00C86667">
        <w:t xml:space="preserve"> </w:t>
      </w:r>
      <w:r w:rsidR="00C2399D">
        <w:t xml:space="preserve">(a), precipitate sizes increase with irradiation or aging temperature. Ion irradiations show least temperature dependence and occupy the lower side this plot. All other three regions cover a wider range of radii from 1.5 to 3 nm. For the evolution of precipitate number density, there is no obvious trend of ion irradiation results with irradiation temperature. Especially at 300 </w:t>
      </w:r>
      <w:r w:rsidR="00C2399D">
        <w:rPr>
          <w:rFonts w:cs="Times New Roman"/>
        </w:rPr>
        <w:t>°</w:t>
      </w:r>
      <w:r w:rsidR="00C2399D">
        <w:t>C, the measured number density has a large</w:t>
      </w:r>
      <w:r w:rsidR="00C86667">
        <w:t xml:space="preserve"> </w:t>
      </w:r>
      <w:r w:rsidR="00C2399D">
        <w:t xml:space="preserve">difference of ~2 orders of magnitude when multiple studies are compared together. On the other hand, the number densities decrease with increasing temperature in other 3 categories, and there is a large overlap between proton and neutron irradiation results. In </w:t>
      </w:r>
      <w:r w:rsidR="00C86667">
        <w:fldChar w:fldCharType="begin"/>
      </w:r>
      <w:r w:rsidR="00C86667">
        <w:instrText xml:space="preserve"> REF _Ref127200563 \h </w:instrText>
      </w:r>
      <w:r w:rsidR="00C86667">
        <w:fldChar w:fldCharType="separate"/>
      </w:r>
      <w:r w:rsidR="00C86667">
        <w:t xml:space="preserve">Figure </w:t>
      </w:r>
      <w:r w:rsidR="00C86667">
        <w:rPr>
          <w:noProof/>
        </w:rPr>
        <w:t>5</w:t>
      </w:r>
      <w:r w:rsidR="00C86667">
        <w:t>.</w:t>
      </w:r>
      <w:r w:rsidR="00C86667">
        <w:rPr>
          <w:noProof/>
        </w:rPr>
        <w:t>5</w:t>
      </w:r>
      <w:r w:rsidR="00C86667">
        <w:fldChar w:fldCharType="end"/>
      </w:r>
      <w:r w:rsidR="00C86667">
        <w:t xml:space="preserve"> </w:t>
      </w:r>
      <w:r w:rsidR="00C2399D">
        <w:t xml:space="preserve">(c), all 4 types of treatments show increase in Cr concentration with increasing temperature. The slope of this increasing rate is similar among 3 </w:t>
      </w:r>
      <w:r w:rsidR="00C86667">
        <w:t xml:space="preserve">types of </w:t>
      </w:r>
      <w:r w:rsidR="00C2399D">
        <w:t>irradiation</w:t>
      </w:r>
      <w:r w:rsidR="00C86667">
        <w:t>s</w:t>
      </w:r>
      <w:r w:rsidR="00C2399D">
        <w:t xml:space="preserve">, but the results from heavy ion irradiations are located at the low concentration side of 40-70%, whereas both neutron and proton/electron irradiations give concentrated precipitates containing 70-100% Cr. Thermal aging </w:t>
      </w:r>
      <w:r w:rsidR="002A3E82">
        <w:t xml:space="preserve">leads to </w:t>
      </w:r>
      <w:r w:rsidR="00C2399D">
        <w:t xml:space="preserve">the formation of similar </w:t>
      </w:r>
      <w:r w:rsidR="00C2399D">
        <w:rPr>
          <w:rFonts w:cs="Times New Roman"/>
        </w:rPr>
        <w:t>α</w:t>
      </w:r>
      <w:r w:rsidR="00C2399D">
        <w:t xml:space="preserve">’ particles, and it is located only at the higher temperature side due to slow diffusion at &lt;450 </w:t>
      </w:r>
      <w:r w:rsidR="00C2399D">
        <w:rPr>
          <w:rFonts w:cs="Times New Roman"/>
        </w:rPr>
        <w:t>°</w:t>
      </w:r>
      <w:r w:rsidR="00C2399D">
        <w:t xml:space="preserve">C.  </w:t>
      </w:r>
    </w:p>
    <w:p w14:paraId="262BFC93" w14:textId="77777777" w:rsidR="00193B97" w:rsidRDefault="00117E0E" w:rsidP="00117E0E">
      <w:pPr>
        <w:spacing w:line="360" w:lineRule="auto"/>
        <w:ind w:firstLine="706"/>
        <w:jc w:val="both"/>
        <w:rPr>
          <w:rFonts w:cs="Times New Roman"/>
        </w:rPr>
      </w:pPr>
      <w:r>
        <w:rPr>
          <w:rFonts w:cs="Times New Roman"/>
        </w:rPr>
        <w:t xml:space="preserve">Theoretically, irradiation temperature affects the α’ precipitation in both thermodynamic and kinetic aspects: it determines the solubility of Cr in the Fe-base matrix at thermal equilibrium and affects the radiation enhanced diffusion rate. Recent experimental results suggest solubilities of ~9% Cr at 300 °C and ~14% Cr at 500 °C </w:t>
      </w:r>
      <w:r>
        <w:rPr>
          <w:rFonts w:cs="Times New Roman"/>
        </w:rPr>
        <w:fldChar w:fldCharType="begin">
          <w:fldData xml:space="preserve">PEVuZE5vdGU+PENpdGU+PEF1dGhvcj5CYWNoaGF2PC9BdXRob3I+PFllYXI+MjAxNDwvWWVhcj48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</w:fldData>
        </w:fldChar>
      </w:r>
      <w:r w:rsidR="00B436DE">
        <w:rPr>
          <w:rFonts w:cs="Times New Roman"/>
        </w:rPr>
        <w:instrText xml:space="preserve"> ADDIN EN.CITE </w:instrText>
      </w:r>
      <w:r w:rsidR="00B436DE">
        <w:rPr>
          <w:rFonts w:cs="Times New Roman"/>
        </w:rPr>
        <w:fldChar w:fldCharType="begin">
          <w:fldData xml:space="preserve">PEVuZE5vdGU+PENpdGU+PEF1dGhvcj5CYWNoaGF2PC9BdXRob3I+PFllYXI+MjAxNDwvWWVhcj48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[5, 66, 172]</w:t>
      </w:r>
      <w:r>
        <w:rPr>
          <w:rFonts w:cs="Times New Roman"/>
        </w:rPr>
        <w:fldChar w:fldCharType="end"/>
      </w:r>
      <w:r>
        <w:rPr>
          <w:rFonts w:cs="Times New Roman"/>
        </w:rPr>
        <w:t>. Our proton irradiation and thermal aging experiments enabled the determination</w:t>
      </w:r>
    </w:p>
    <w:p w14:paraId="62944BDA" w14:textId="77777777" w:rsidR="00193B97" w:rsidRDefault="00193B97" w:rsidP="00193B97">
      <w:pPr>
        <w:spacing w:line="360" w:lineRule="auto"/>
        <w:jc w:val="both"/>
      </w:pPr>
      <w:r>
        <w:rPr>
          <w:noProof/>
        </w:rPr>
        <w:lastRenderedPageBreak/>
        <w:drawing>
          <wp:inline distT="0" distB="0" distL="0" distR="0" wp14:anchorId="13E2864F" wp14:editId="3EB6373D">
            <wp:extent cx="5430982" cy="4678207"/>
            <wp:effectExtent l="0" t="0" r="0" b="8255"/>
            <wp:docPr id="73" name="Picture 73"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Chart, diagram, radar chart&#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46006" cy="4691149"/>
                    </a:xfrm>
                    <a:prstGeom prst="rect">
                      <a:avLst/>
                    </a:prstGeom>
                    <a:noFill/>
                  </pic:spPr>
                </pic:pic>
              </a:graphicData>
            </a:graphic>
          </wp:inline>
        </w:drawing>
      </w:r>
    </w:p>
    <w:p w14:paraId="6E2EC904" w14:textId="77777777" w:rsidR="00193B97" w:rsidRDefault="00193B97" w:rsidP="00193B97">
      <w:pPr>
        <w:pStyle w:val="Caption"/>
      </w:pPr>
      <w:bookmarkStart w:id="250" w:name="_Ref127200563"/>
      <w:bookmarkStart w:id="251" w:name="_Toc127377224"/>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5</w:t>
      </w:r>
      <w:r>
        <w:rPr>
          <w:noProof/>
        </w:rPr>
        <w:fldChar w:fldCharType="end"/>
      </w:r>
      <w:bookmarkEnd w:id="250"/>
      <w:r>
        <w:t xml:space="preserve"> Summary of (a) radius, (b) number density and (c) Cr concentration of </w:t>
      </w:r>
      <w:r>
        <w:rPr>
          <w:lang w:val="el-GR"/>
        </w:rPr>
        <w:t>α</w:t>
      </w:r>
      <w:r>
        <w:t>’ precipitates in Fe(15-19)Cr after ion, neutron, proton or electron irradiations up to 7 dpa, and thermal aging at 450-500 °C for 900-8760 hours as a function of temperature. The 4 shadowed region in each plot indicate the location of the treatments in 4 different categories as pointed out by the text.</w:t>
      </w:r>
      <w:bookmarkEnd w:id="251"/>
      <w:r>
        <w:t xml:space="preserve"> </w:t>
      </w:r>
    </w:p>
    <w:p w14:paraId="154A6869" w14:textId="77777777" w:rsidR="00193B97" w:rsidRDefault="00193B97">
      <w:pPr>
        <w:rPr>
          <w:rFonts w:cs="Times New Roman"/>
        </w:rPr>
      </w:pPr>
      <w:r>
        <w:rPr>
          <w:rFonts w:cs="Times New Roman"/>
        </w:rPr>
        <w:br w:type="page"/>
      </w:r>
    </w:p>
    <w:p w14:paraId="18CD0439" w14:textId="00854F93" w:rsidR="008443F2" w:rsidRDefault="00117E0E" w:rsidP="00193B97">
      <w:pPr>
        <w:spacing w:line="360" w:lineRule="auto"/>
        <w:jc w:val="both"/>
        <w:rPr>
          <w:rFonts w:cs="Times New Roman"/>
        </w:rPr>
      </w:pPr>
      <w:r>
        <w:rPr>
          <w:rFonts w:cs="Times New Roman"/>
        </w:rPr>
        <w:lastRenderedPageBreak/>
        <w:t xml:space="preserve"> of a more accurate phase boundary (See</w:t>
      </w:r>
      <w:r w:rsidR="00BE6B09">
        <w:rPr>
          <w:rFonts w:cs="Times New Roman"/>
        </w:rPr>
        <w:t xml:space="preserve"> </w:t>
      </w:r>
      <w:r w:rsidR="00BE6B09">
        <w:rPr>
          <w:rFonts w:cs="Times New Roman"/>
        </w:rPr>
        <w:fldChar w:fldCharType="begin"/>
      </w:r>
      <w:r w:rsidR="00BE6B09">
        <w:rPr>
          <w:rFonts w:cs="Times New Roman"/>
        </w:rPr>
        <w:instrText xml:space="preserve"> REF _Ref127195573 \h </w:instrText>
      </w:r>
      <w:r w:rsidR="00BE6B09">
        <w:rPr>
          <w:rFonts w:cs="Times New Roman"/>
        </w:rPr>
      </w:r>
      <w:r w:rsidR="00BE6B09">
        <w:rPr>
          <w:rFonts w:cs="Times New Roman"/>
        </w:rPr>
        <w:fldChar w:fldCharType="separate"/>
      </w:r>
      <w:r w:rsidR="00BE6B09">
        <w:t xml:space="preserve">Figure </w:t>
      </w:r>
      <w:r w:rsidR="00BE6B09">
        <w:rPr>
          <w:noProof/>
        </w:rPr>
        <w:t>5</w:t>
      </w:r>
      <w:r w:rsidR="00BE6B09">
        <w:t>.</w:t>
      </w:r>
      <w:r w:rsidR="00BE6B09">
        <w:rPr>
          <w:noProof/>
        </w:rPr>
        <w:t>1</w:t>
      </w:r>
      <w:r w:rsidR="00BE6B09">
        <w:rPr>
          <w:rFonts w:cs="Times New Roman"/>
        </w:rPr>
        <w:fldChar w:fldCharType="end"/>
      </w:r>
      <w:r>
        <w:rPr>
          <w:rFonts w:cs="Times New Roman"/>
        </w:rPr>
        <w:t xml:space="preserve">). For the 300-450 °C heavy ion irradiation conditions investigated in this study, the solvus line is expected to be in the range of 9-14%Cr and increase with higher temperature, which means the driving force for precipitation at higher temperatures will decrease due to the lower solute supersaturation, and the nucleation rate will be reduced according to the classical nucleation theory. On the other hand, the diffusion rate of solute atoms under irradiation conditions is also controlled by temperature. The parameter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oMath>
      <w:r>
        <w:rPr>
          <w:rFonts w:cs="Times New Roman"/>
        </w:rPr>
        <w:t xml:space="preserve"> will either increase or remain nearly constant with increasing temperature for recombination- and sink-dominant conditions, respectively. </w:t>
      </w:r>
    </w:p>
    <w:p w14:paraId="6A3EE2FE" w14:textId="77777777" w:rsidR="008443F2" w:rsidRDefault="00117E0E" w:rsidP="00117E0E">
      <w:pPr>
        <w:spacing w:line="360" w:lineRule="auto"/>
        <w:ind w:firstLine="706"/>
        <w:jc w:val="both"/>
        <w:rPr>
          <w:rFonts w:cs="Times New Roman"/>
        </w:rPr>
      </w:pPr>
      <w:r>
        <w:rPr>
          <w:rFonts w:cs="Times New Roman"/>
        </w:rPr>
        <w:t xml:space="preserve">In </w:t>
      </w:r>
      <w:r w:rsidR="003F59C7">
        <w:rPr>
          <w:rFonts w:cs="Times New Roman"/>
        </w:rPr>
        <w:t xml:space="preserve">the </w:t>
      </w:r>
      <w:r>
        <w:rPr>
          <w:rFonts w:cs="Times New Roman"/>
        </w:rPr>
        <w:t xml:space="preserve">Fe-18Cr specimen, we find the effect of increased diffusion rate is larger than the reduced driving force, as more Cr clustering was observed after irradiation at higher temperatures. However, the ballistic dissolution of precipitates is independent of temperature, so the dominance of diffusion over ballistic dissolution (i.e., the kinetics of phase separation) will be most notably promoted at higher temperatures. </w:t>
      </w:r>
    </w:p>
    <w:p w14:paraId="5199C20A" w14:textId="58A75D58" w:rsidR="00117E0E" w:rsidRDefault="00117E0E" w:rsidP="00117E0E">
      <w:pPr>
        <w:spacing w:line="360" w:lineRule="auto"/>
        <w:ind w:firstLine="706"/>
        <w:jc w:val="both"/>
        <w:rPr>
          <w:rFonts w:cs="Times New Roman"/>
        </w:rPr>
      </w:pPr>
      <w:r>
        <w:rPr>
          <w:rFonts w:cs="Times New Roman"/>
        </w:rPr>
        <w:t xml:space="preserve">However, in </w:t>
      </w:r>
      <w:r w:rsidR="0044760F">
        <w:rPr>
          <w:rFonts w:cs="Times New Roman"/>
        </w:rPr>
        <w:t xml:space="preserve">the </w:t>
      </w:r>
      <w:r>
        <w:rPr>
          <w:rFonts w:cs="Times New Roman"/>
        </w:rPr>
        <w:t>Fe-14Cr specimen, α’ precipitates were detected after irradiation at 10</w:t>
      </w:r>
      <w:r w:rsidRPr="00941087">
        <w:rPr>
          <w:rFonts w:cs="Times New Roman"/>
          <w:vertAlign w:val="superscript"/>
        </w:rPr>
        <w:t>-3</w:t>
      </w:r>
      <w:r>
        <w:rPr>
          <w:rFonts w:cs="Times New Roman"/>
        </w:rPr>
        <w:t xml:space="preserve"> dpa/s at 350 </w:t>
      </w:r>
      <w:r>
        <w:rPr>
          <w:rFonts w:ascii="Arial" w:hAnsi="Arial"/>
        </w:rPr>
        <w:t>°</w:t>
      </w:r>
      <w:r>
        <w:rPr>
          <w:rFonts w:cs="Times New Roman"/>
        </w:rPr>
        <w:t xml:space="preserve">C, but not at 450 </w:t>
      </w:r>
      <w:r>
        <w:rPr>
          <w:rFonts w:ascii="Arial" w:hAnsi="Arial"/>
        </w:rPr>
        <w:t>°</w:t>
      </w:r>
      <w:r>
        <w:rPr>
          <w:rFonts w:cs="Times New Roman"/>
        </w:rPr>
        <w:t xml:space="preserve">C. They also formed at 450 </w:t>
      </w:r>
      <w:r>
        <w:rPr>
          <w:rFonts w:ascii="Arial" w:hAnsi="Arial"/>
        </w:rPr>
        <w:t>°</w:t>
      </w:r>
      <w:r>
        <w:rPr>
          <w:rFonts w:cs="Times New Roman"/>
        </w:rPr>
        <w:t>C and lower dose rates of 10</w:t>
      </w:r>
      <w:r w:rsidRPr="00941087">
        <w:rPr>
          <w:rFonts w:cs="Times New Roman"/>
          <w:vertAlign w:val="superscript"/>
        </w:rPr>
        <w:t>-5</w:t>
      </w:r>
      <w:r>
        <w:rPr>
          <w:rFonts w:cs="Times New Roman"/>
        </w:rPr>
        <w:t>-10</w:t>
      </w:r>
      <w:r w:rsidRPr="00941087">
        <w:rPr>
          <w:rFonts w:cs="Times New Roman"/>
          <w:vertAlign w:val="superscript"/>
        </w:rPr>
        <w:t>-4</w:t>
      </w:r>
      <w:r>
        <w:rPr>
          <w:rFonts w:cs="Times New Roman"/>
        </w:rPr>
        <w:t xml:space="preserve"> dpa/s. </w:t>
      </w:r>
      <w:r w:rsidR="00024545">
        <w:rPr>
          <w:rFonts w:cs="Times New Roman"/>
        </w:rPr>
        <w:t>At the</w:t>
      </w:r>
      <w:r w:rsidR="0033507E">
        <w:rPr>
          <w:rFonts w:cs="Times New Roman"/>
        </w:rPr>
        <w:t xml:space="preserve"> irradiation condition 450 °C and 10</w:t>
      </w:r>
      <w:r w:rsidR="0033507E" w:rsidRPr="0033507E">
        <w:rPr>
          <w:rFonts w:cs="Times New Roman"/>
          <w:vertAlign w:val="superscript"/>
        </w:rPr>
        <w:t>-3</w:t>
      </w:r>
      <w:r w:rsidR="0033507E">
        <w:rPr>
          <w:rFonts w:cs="Times New Roman"/>
        </w:rPr>
        <w:t xml:space="preserve"> dpa/s, </w:t>
      </w:r>
      <w:r w:rsidR="00532EE1">
        <w:rPr>
          <w:rFonts w:cs="Times New Roman"/>
        </w:rPr>
        <w:t xml:space="preserve">the possible number density of precipitates is </w:t>
      </w:r>
      <w:r w:rsidR="00185D2B">
        <w:rPr>
          <w:rFonts w:cs="Times New Roman"/>
        </w:rPr>
        <w:t xml:space="preserve">calculated to be </w:t>
      </w:r>
      <w:r w:rsidR="00532EE1">
        <w:rPr>
          <w:rFonts w:cs="Times New Roman"/>
        </w:rPr>
        <w:t>~3×10</w:t>
      </w:r>
      <w:r w:rsidR="00532EE1" w:rsidRPr="00177C67">
        <w:rPr>
          <w:rFonts w:cs="Times New Roman"/>
          <w:vertAlign w:val="superscript"/>
        </w:rPr>
        <w:t>23</w:t>
      </w:r>
      <w:r w:rsidR="00177C67">
        <w:rPr>
          <w:rFonts w:cs="Times New Roman"/>
        </w:rPr>
        <w:t>-2×10</w:t>
      </w:r>
      <w:r w:rsidR="00177C67" w:rsidRPr="00177C67">
        <w:rPr>
          <w:rFonts w:cs="Times New Roman"/>
          <w:vertAlign w:val="superscript"/>
        </w:rPr>
        <w:t>2</w:t>
      </w:r>
      <w:r w:rsidR="00177C67">
        <w:rPr>
          <w:rFonts w:cs="Times New Roman"/>
          <w:vertAlign w:val="superscript"/>
        </w:rPr>
        <w:t>4</w:t>
      </w:r>
      <w:r w:rsidR="00177C67">
        <w:rPr>
          <w:rFonts w:cs="Times New Roman"/>
        </w:rPr>
        <w:t>/m</w:t>
      </w:r>
      <w:r w:rsidR="00177C67" w:rsidRPr="00177C67">
        <w:rPr>
          <w:rFonts w:cs="Times New Roman"/>
          <w:vertAlign w:val="superscript"/>
        </w:rPr>
        <w:t>3</w:t>
      </w:r>
      <w:r w:rsidR="00177C67">
        <w:rPr>
          <w:rFonts w:cs="Times New Roman"/>
        </w:rPr>
        <w:t xml:space="preserve">, </w:t>
      </w:r>
      <w:r w:rsidR="00C92778">
        <w:rPr>
          <w:rFonts w:cs="Times New Roman"/>
        </w:rPr>
        <w:t>if</w:t>
      </w:r>
      <w:r w:rsidR="00CC4EB2">
        <w:rPr>
          <w:rFonts w:cs="Times New Roman"/>
        </w:rPr>
        <w:t xml:space="preserve"> the available </w:t>
      </w:r>
      <w:r w:rsidR="00697E14">
        <w:rPr>
          <w:rFonts w:cs="Times New Roman"/>
        </w:rPr>
        <w:t xml:space="preserve">Cr supersaturation level </w:t>
      </w:r>
      <w:r w:rsidR="007F76F9">
        <w:rPr>
          <w:rFonts w:cs="Times New Roman"/>
        </w:rPr>
        <w:t>or</w:t>
      </w:r>
      <w:r w:rsidR="00697E14">
        <w:rPr>
          <w:rFonts w:cs="Times New Roman"/>
        </w:rPr>
        <w:t xml:space="preserve"> the volume fraction of α’ p</w:t>
      </w:r>
      <w:r w:rsidR="00FC40B6">
        <w:rPr>
          <w:rFonts w:cs="Times New Roman"/>
        </w:rPr>
        <w:t>hase</w:t>
      </w:r>
      <w:r w:rsidR="00697E14">
        <w:rPr>
          <w:rFonts w:cs="Times New Roman"/>
        </w:rPr>
        <w:t xml:space="preserve"> </w:t>
      </w:r>
      <w:r w:rsidR="0010515B">
        <w:rPr>
          <w:rFonts w:cs="Times New Roman"/>
        </w:rPr>
        <w:t>is assumed to be</w:t>
      </w:r>
      <w:r w:rsidR="00930DCB">
        <w:rPr>
          <w:rFonts w:cs="Times New Roman"/>
        </w:rPr>
        <w:t xml:space="preserve"> ~1-2%, and the precipitate radii </w:t>
      </w:r>
      <w:r w:rsidR="006B0BAA">
        <w:rPr>
          <w:rFonts w:cs="Times New Roman"/>
        </w:rPr>
        <w:t>is</w:t>
      </w:r>
      <w:r w:rsidR="00930DCB">
        <w:rPr>
          <w:rFonts w:cs="Times New Roman"/>
        </w:rPr>
        <w:t xml:space="preserve"> 1-2 nm</w:t>
      </w:r>
      <w:r w:rsidR="006B0BAA">
        <w:rPr>
          <w:rFonts w:cs="Times New Roman"/>
        </w:rPr>
        <w:t>. This calculated number density is higher than the detection limit of APT (~10</w:t>
      </w:r>
      <w:r w:rsidR="006B0BAA" w:rsidRPr="006B0BAA">
        <w:rPr>
          <w:rFonts w:cs="Times New Roman"/>
          <w:vertAlign w:val="superscript"/>
        </w:rPr>
        <w:t>22-23</w:t>
      </w:r>
      <w:r w:rsidR="006B0BAA">
        <w:rPr>
          <w:rFonts w:cs="Times New Roman"/>
        </w:rPr>
        <w:t>/m</w:t>
      </w:r>
      <w:r w:rsidR="006B0BAA" w:rsidRPr="006B0BAA">
        <w:rPr>
          <w:rFonts w:cs="Times New Roman"/>
          <w:vertAlign w:val="superscript"/>
        </w:rPr>
        <w:t>3</w:t>
      </w:r>
      <w:r w:rsidR="006B0BAA">
        <w:rPr>
          <w:rFonts w:cs="Times New Roman"/>
        </w:rPr>
        <w:t>)</w:t>
      </w:r>
      <w:r w:rsidR="008B119F">
        <w:rPr>
          <w:rFonts w:cs="Times New Roman"/>
        </w:rPr>
        <w:t>.</w:t>
      </w:r>
      <w:r w:rsidR="006B0BAA">
        <w:rPr>
          <w:rFonts w:cs="Times New Roman"/>
        </w:rPr>
        <w:t xml:space="preserve"> </w:t>
      </w:r>
      <w:r w:rsidR="00405BF0">
        <w:rPr>
          <w:rFonts w:cs="Times New Roman"/>
        </w:rPr>
        <w:t xml:space="preserve">However, </w:t>
      </w:r>
      <w:r w:rsidR="002C67EA">
        <w:rPr>
          <w:rFonts w:cs="Times New Roman"/>
        </w:rPr>
        <w:t xml:space="preserve">in Fe-18Cr, </w:t>
      </w:r>
      <w:r w:rsidR="00405BF0">
        <w:rPr>
          <w:rFonts w:cs="Times New Roman"/>
        </w:rPr>
        <w:t>it was found that the volume fraction of α’ decreased by ~</w:t>
      </w:r>
      <w:r w:rsidR="001737ED">
        <w:rPr>
          <w:rFonts w:cs="Times New Roman"/>
        </w:rPr>
        <w:t>2.7</w:t>
      </w:r>
      <w:r w:rsidR="00405BF0">
        <w:rPr>
          <w:rFonts w:cs="Times New Roman"/>
        </w:rPr>
        <w:t xml:space="preserve"> times</w:t>
      </w:r>
      <w:r w:rsidR="00E57E0D">
        <w:rPr>
          <w:rFonts w:cs="Times New Roman"/>
        </w:rPr>
        <w:t xml:space="preserve"> (from 7.6% to 2.8%)</w:t>
      </w:r>
      <w:r w:rsidR="00405BF0">
        <w:rPr>
          <w:rFonts w:cs="Times New Roman"/>
        </w:rPr>
        <w:t xml:space="preserve"> </w:t>
      </w:r>
      <w:r w:rsidR="00DC1C74">
        <w:rPr>
          <w:rFonts w:cs="Times New Roman"/>
        </w:rPr>
        <w:t xml:space="preserve">when the </w:t>
      </w:r>
      <w:r w:rsidR="005B6BA2">
        <w:rPr>
          <w:rFonts w:cs="Times New Roman"/>
        </w:rPr>
        <w:t xml:space="preserve">dose rate was increased </w:t>
      </w:r>
      <w:r w:rsidR="0020098D">
        <w:rPr>
          <w:rFonts w:cs="Times New Roman"/>
        </w:rPr>
        <w:t>from 10</w:t>
      </w:r>
      <w:r w:rsidR="0020098D" w:rsidRPr="0020098D">
        <w:rPr>
          <w:rFonts w:cs="Times New Roman"/>
          <w:vertAlign w:val="superscript"/>
        </w:rPr>
        <w:t>-5</w:t>
      </w:r>
      <w:r w:rsidR="0020098D">
        <w:rPr>
          <w:rFonts w:cs="Times New Roman"/>
        </w:rPr>
        <w:t xml:space="preserve"> </w:t>
      </w:r>
      <w:r w:rsidR="005B6BA2">
        <w:rPr>
          <w:rFonts w:cs="Times New Roman"/>
        </w:rPr>
        <w:t>to 10</w:t>
      </w:r>
      <w:r w:rsidR="005B6BA2" w:rsidRPr="0020098D">
        <w:rPr>
          <w:rFonts w:cs="Times New Roman"/>
          <w:vertAlign w:val="superscript"/>
        </w:rPr>
        <w:t>-3</w:t>
      </w:r>
      <w:r w:rsidR="005B6BA2">
        <w:rPr>
          <w:rFonts w:cs="Times New Roman"/>
        </w:rPr>
        <w:t xml:space="preserve"> dp</w:t>
      </w:r>
      <w:r w:rsidR="0020098D">
        <w:rPr>
          <w:rFonts w:cs="Times New Roman"/>
        </w:rPr>
        <w:t>a/s</w:t>
      </w:r>
      <w:r w:rsidR="00785658">
        <w:rPr>
          <w:rFonts w:cs="Times New Roman"/>
        </w:rPr>
        <w:t xml:space="preserve">. </w:t>
      </w:r>
      <w:r w:rsidR="0028152C">
        <w:rPr>
          <w:rFonts w:cs="Times New Roman"/>
        </w:rPr>
        <w:t xml:space="preserve">In Fe-14Cr, α’ volume fraction </w:t>
      </w:r>
      <w:r w:rsidR="00E57E0D">
        <w:rPr>
          <w:rFonts w:cs="Times New Roman"/>
        </w:rPr>
        <w:t xml:space="preserve">decreased </w:t>
      </w:r>
      <w:r w:rsidR="00207453">
        <w:rPr>
          <w:rFonts w:cs="Times New Roman"/>
        </w:rPr>
        <w:t xml:space="preserve">for </w:t>
      </w:r>
      <w:r w:rsidR="00126E36">
        <w:rPr>
          <w:rFonts w:cs="Times New Roman"/>
        </w:rPr>
        <w:t>~3 times (from 2.9% to 0.9%)</w:t>
      </w:r>
      <w:r w:rsidR="00E57E0D">
        <w:rPr>
          <w:rFonts w:cs="Times New Roman"/>
        </w:rPr>
        <w:t xml:space="preserve"> when the dose rate was increased for 10 times</w:t>
      </w:r>
      <w:r w:rsidR="00126E36">
        <w:rPr>
          <w:rFonts w:cs="Times New Roman"/>
        </w:rPr>
        <w:t xml:space="preserve"> (10</w:t>
      </w:r>
      <w:r w:rsidR="00126E36" w:rsidRPr="0020098D">
        <w:rPr>
          <w:rFonts w:cs="Times New Roman"/>
          <w:vertAlign w:val="superscript"/>
        </w:rPr>
        <w:t>-5</w:t>
      </w:r>
      <w:r w:rsidR="00126E36">
        <w:rPr>
          <w:rFonts w:cs="Times New Roman"/>
        </w:rPr>
        <w:t xml:space="preserve"> to 10</w:t>
      </w:r>
      <w:r w:rsidR="00126E36" w:rsidRPr="0020098D">
        <w:rPr>
          <w:rFonts w:cs="Times New Roman"/>
          <w:vertAlign w:val="superscript"/>
        </w:rPr>
        <w:t>-</w:t>
      </w:r>
      <w:r w:rsidR="00126E36">
        <w:rPr>
          <w:rFonts w:cs="Times New Roman"/>
          <w:vertAlign w:val="superscript"/>
        </w:rPr>
        <w:t>4</w:t>
      </w:r>
      <w:r w:rsidR="00126E36">
        <w:rPr>
          <w:rFonts w:cs="Times New Roman"/>
        </w:rPr>
        <w:t xml:space="preserve"> dpa/s)</w:t>
      </w:r>
      <w:r w:rsidR="00471317">
        <w:rPr>
          <w:rFonts w:cs="Times New Roman"/>
        </w:rPr>
        <w:t xml:space="preserve">, which is </w:t>
      </w:r>
      <w:r w:rsidR="0044380F">
        <w:rPr>
          <w:rFonts w:cs="Times New Roman"/>
        </w:rPr>
        <w:t>larger</w:t>
      </w:r>
      <w:r w:rsidR="00471317">
        <w:rPr>
          <w:rFonts w:cs="Times New Roman"/>
        </w:rPr>
        <w:t xml:space="preserve"> than the change in Fe-18Cr alloy.</w:t>
      </w:r>
      <w:r w:rsidR="0020098D">
        <w:rPr>
          <w:rFonts w:cs="Times New Roman"/>
        </w:rPr>
        <w:t xml:space="preserve"> </w:t>
      </w:r>
      <w:r>
        <w:rPr>
          <w:rFonts w:cs="Times New Roman"/>
        </w:rPr>
        <w:t xml:space="preserve">It </w:t>
      </w:r>
      <w:r w:rsidR="001F2101">
        <w:rPr>
          <w:rFonts w:cs="Times New Roman"/>
        </w:rPr>
        <w:t xml:space="preserve">may </w:t>
      </w:r>
      <w:r>
        <w:rPr>
          <w:rFonts w:cs="Times New Roman"/>
        </w:rPr>
        <w:t xml:space="preserve">suggest </w:t>
      </w:r>
      <w:r w:rsidR="00597425">
        <w:rPr>
          <w:rFonts w:cs="Times New Roman"/>
        </w:rPr>
        <w:t>at the dose rate of 10</w:t>
      </w:r>
      <w:r w:rsidR="00597425" w:rsidRPr="0020098D">
        <w:rPr>
          <w:rFonts w:cs="Times New Roman"/>
          <w:vertAlign w:val="superscript"/>
        </w:rPr>
        <w:t>-</w:t>
      </w:r>
      <w:r w:rsidR="00597425">
        <w:rPr>
          <w:rFonts w:cs="Times New Roman"/>
          <w:vertAlign w:val="superscript"/>
        </w:rPr>
        <w:t>3</w:t>
      </w:r>
      <w:r w:rsidR="00597425">
        <w:rPr>
          <w:rFonts w:cs="Times New Roman"/>
        </w:rPr>
        <w:t xml:space="preserve"> dpa/s, </w:t>
      </w:r>
      <w:r w:rsidR="0044380F">
        <w:rPr>
          <w:rFonts w:cs="Times New Roman"/>
        </w:rPr>
        <w:t xml:space="preserve">the </w:t>
      </w:r>
      <w:r w:rsidR="00597425">
        <w:rPr>
          <w:rFonts w:cs="Times New Roman"/>
        </w:rPr>
        <w:t>volume fraction of precipitate phase might be too low</w:t>
      </w:r>
      <w:r w:rsidR="0017008D">
        <w:rPr>
          <w:rFonts w:cs="Times New Roman"/>
        </w:rPr>
        <w:t xml:space="preserve"> (so either the precipitate size or number density would be below the detection limit) to be detected by APT.</w:t>
      </w:r>
      <w:r w:rsidR="005376B3">
        <w:rPr>
          <w:rFonts w:cs="Times New Roman"/>
        </w:rPr>
        <w:t xml:space="preserve"> It indicates</w:t>
      </w:r>
      <w:r w:rsidR="00597425">
        <w:rPr>
          <w:rFonts w:cs="Times New Roman"/>
        </w:rPr>
        <w:t xml:space="preserve"> </w:t>
      </w:r>
      <w:r>
        <w:rPr>
          <w:rFonts w:cs="Times New Roman"/>
        </w:rPr>
        <w:t xml:space="preserve">the </w:t>
      </w:r>
      <w:r w:rsidR="005376B3">
        <w:rPr>
          <w:rFonts w:cs="Times New Roman"/>
        </w:rPr>
        <w:t xml:space="preserve">decreased </w:t>
      </w:r>
      <w:r>
        <w:rPr>
          <w:rFonts w:cs="Times New Roman"/>
        </w:rPr>
        <w:t xml:space="preserve">driving force due to reduced solute supersaturation becomes dominant over increased diffusion rate at 450 </w:t>
      </w:r>
      <w:r>
        <w:rPr>
          <w:rFonts w:ascii="Arial" w:hAnsi="Arial"/>
        </w:rPr>
        <w:t>°</w:t>
      </w:r>
      <w:r>
        <w:rPr>
          <w:rFonts w:cs="Times New Roman"/>
        </w:rPr>
        <w:t xml:space="preserve">C compared to 350 </w:t>
      </w:r>
      <w:r>
        <w:rPr>
          <w:rFonts w:ascii="Arial" w:hAnsi="Arial"/>
        </w:rPr>
        <w:t>°</w:t>
      </w:r>
      <w:r>
        <w:rPr>
          <w:rFonts w:cs="Times New Roman"/>
        </w:rPr>
        <w:t xml:space="preserve">C at </w:t>
      </w:r>
      <w:r w:rsidR="0038496B">
        <w:rPr>
          <w:rFonts w:cs="Times New Roman"/>
        </w:rPr>
        <w:t xml:space="preserve">a </w:t>
      </w:r>
      <w:r>
        <w:rPr>
          <w:rFonts w:cs="Times New Roman"/>
        </w:rPr>
        <w:t xml:space="preserve">dose rate </w:t>
      </w:r>
      <w:r w:rsidR="0038496B">
        <w:rPr>
          <w:rFonts w:cs="Times New Roman"/>
        </w:rPr>
        <w:t xml:space="preserve">of </w:t>
      </w:r>
      <w:r>
        <w:rPr>
          <w:rFonts w:cs="Times New Roman"/>
        </w:rPr>
        <w:t>10</w:t>
      </w:r>
      <w:r w:rsidRPr="00941087">
        <w:rPr>
          <w:rFonts w:cs="Times New Roman"/>
          <w:vertAlign w:val="superscript"/>
        </w:rPr>
        <w:t>-3</w:t>
      </w:r>
      <w:r>
        <w:rPr>
          <w:rFonts w:cs="Times New Roman"/>
        </w:rPr>
        <w:t xml:space="preserve"> dpa/s, so they can remain stable only at lower dose rates. Generally speaking, the net influence of temperature is complicated and involves multiple factors, and it can vary greatly in different alloys. </w:t>
      </w:r>
    </w:p>
    <w:p w14:paraId="12B5ED2D" w14:textId="5D631889" w:rsidR="00117E0E" w:rsidRDefault="00117E0E" w:rsidP="00117E0E">
      <w:pPr>
        <w:spacing w:line="360" w:lineRule="auto"/>
        <w:ind w:firstLine="706"/>
        <w:jc w:val="both"/>
        <w:rPr>
          <w:rFonts w:cs="Times New Roman"/>
        </w:rPr>
      </w:pPr>
      <w:r>
        <w:rPr>
          <w:rFonts w:cs="Times New Roman"/>
        </w:rPr>
        <w:lastRenderedPageBreak/>
        <w:t>According to the theory of radiation-enhanced diffusion and ballistic dissolution, precipitates should have lower stability at lower temperatures. However, we observed superior resistance of α’ precipitates to irradiation-induced dissolution up to 0.6 dpa at ≤</w:t>
      </w:r>
      <w:r w:rsidR="00AF7F19">
        <w:rPr>
          <w:rFonts w:cs="Times New Roman"/>
        </w:rPr>
        <w:t xml:space="preserve"> R.T.</w:t>
      </w:r>
      <w:r>
        <w:rPr>
          <w:rFonts w:cs="Times New Roman"/>
        </w:rPr>
        <w:t xml:space="preserve">, which is </w:t>
      </w:r>
      <w:r w:rsidR="0064083E">
        <w:rPr>
          <w:rFonts w:cs="Times New Roman"/>
        </w:rPr>
        <w:t xml:space="preserve">in </w:t>
      </w:r>
      <w:r>
        <w:rPr>
          <w:rFonts w:cs="Times New Roman"/>
        </w:rPr>
        <w:t xml:space="preserve">conflict with the </w:t>
      </w:r>
      <w:r w:rsidR="0064083E">
        <w:rPr>
          <w:rFonts w:cs="Times New Roman"/>
        </w:rPr>
        <w:t xml:space="preserve">observed </w:t>
      </w:r>
      <w:r>
        <w:rPr>
          <w:rFonts w:cs="Times New Roman"/>
        </w:rPr>
        <w:t xml:space="preserve">complete dissolution of α’ at 300 </w:t>
      </w:r>
      <w:r>
        <w:rPr>
          <w:rFonts w:ascii="Arial" w:hAnsi="Arial"/>
        </w:rPr>
        <w:t>°</w:t>
      </w:r>
      <w:r>
        <w:rPr>
          <w:rFonts w:cs="Times New Roman"/>
        </w:rPr>
        <w:t xml:space="preserve">C, 0.37 dpa. </w:t>
      </w:r>
      <w:r>
        <w:t>The reason for this discrepancy is still unknown. Since the dissolution effect is expected to be invariant as a function of temperature, the opposite results might be related to the activation of other diffusion paths at low temperatures, which results in a diffusion rate that is not monotonically related to temperatures. Other physical mechanisms may also be important and further investigations are needed to elucidate these puzzling observations.</w:t>
      </w:r>
      <w:r w:rsidR="008E39EA">
        <w:t xml:space="preserve"> Nevertheless, the reduced core Cr concentration after irradiations was observed for both high temperature and low temperature irradiations, which are evidence for significant ballistic mixing.  </w:t>
      </w:r>
      <w:r>
        <w:t xml:space="preserve">   </w:t>
      </w:r>
    </w:p>
    <w:p w14:paraId="4B2608DB" w14:textId="6190B9E6" w:rsidR="00117E0E" w:rsidRDefault="00117E0E" w:rsidP="00117E0E">
      <w:pPr>
        <w:spacing w:line="360" w:lineRule="auto"/>
        <w:jc w:val="both"/>
      </w:pPr>
    </w:p>
    <w:p w14:paraId="7B3825FB" w14:textId="532AFEDE" w:rsidR="00117E0E" w:rsidRDefault="00117E0E" w:rsidP="00117E0E">
      <w:pPr>
        <w:pStyle w:val="Heading3"/>
      </w:pPr>
      <w:bookmarkStart w:id="252" w:name="_Toc127377051"/>
      <w:r>
        <w:t>5.2.2 Dose rate effect</w:t>
      </w:r>
      <w:bookmarkEnd w:id="252"/>
    </w:p>
    <w:p w14:paraId="0CA95AE9" w14:textId="77777777" w:rsidR="00193B97" w:rsidRDefault="00754CAA" w:rsidP="00F66348">
      <w:pPr>
        <w:spacing w:line="360" w:lineRule="auto"/>
        <w:ind w:firstLine="706"/>
        <w:jc w:val="both"/>
        <w:rPr>
          <w:rFonts w:cs="Times New Roman"/>
        </w:rPr>
      </w:pPr>
      <w:r w:rsidRPr="00F66348">
        <w:rPr>
          <w:rFonts w:cs="Times New Roman"/>
        </w:rPr>
        <w:t xml:space="preserve">To </w:t>
      </w:r>
      <w:r w:rsidR="00F66348" w:rsidRPr="00F66348">
        <w:rPr>
          <w:rFonts w:cs="Times New Roman"/>
        </w:rPr>
        <w:t>investigate</w:t>
      </w:r>
      <w:r w:rsidRPr="00F66348">
        <w:rPr>
          <w:rFonts w:cs="Times New Roman"/>
        </w:rPr>
        <w:t xml:space="preserve"> the effect of dose rate, the </w:t>
      </w:r>
      <w:r w:rsidR="0046381E" w:rsidRPr="00F66348">
        <w:rPr>
          <w:rFonts w:cs="Times New Roman"/>
        </w:rPr>
        <w:t xml:space="preserve">properties of </w:t>
      </w:r>
      <w:r w:rsidR="0046381E">
        <w:rPr>
          <w:rFonts w:cs="Times New Roman"/>
        </w:rPr>
        <w:t>α</w:t>
      </w:r>
      <w:r w:rsidR="0046381E" w:rsidRPr="00F66348">
        <w:rPr>
          <w:rFonts w:cs="Times New Roman"/>
        </w:rPr>
        <w:t xml:space="preserve">’ precipitates measured from this work and other studies </w:t>
      </w:r>
      <w:r w:rsidR="00B019B9" w:rsidRPr="00F66348">
        <w:rPr>
          <w:rFonts w:cs="Times New Roman"/>
        </w:rPr>
        <w:t>are plotted as a function of dose rate in</w:t>
      </w:r>
      <w:r w:rsidR="00932A42">
        <w:rPr>
          <w:rFonts w:cs="Times New Roman"/>
        </w:rPr>
        <w:t xml:space="preserve"> </w:t>
      </w:r>
      <w:r w:rsidR="00932A42">
        <w:rPr>
          <w:rFonts w:cs="Times New Roman"/>
        </w:rPr>
        <w:fldChar w:fldCharType="begin"/>
      </w:r>
      <w:r w:rsidR="00932A42">
        <w:rPr>
          <w:rFonts w:cs="Times New Roman"/>
        </w:rPr>
        <w:instrText xml:space="preserve"> REF _Ref127203327 \h </w:instrText>
      </w:r>
      <w:r w:rsidR="00932A42">
        <w:rPr>
          <w:rFonts w:cs="Times New Roman"/>
        </w:rPr>
      </w:r>
      <w:r w:rsidR="00932A42">
        <w:rPr>
          <w:rFonts w:cs="Times New Roman"/>
        </w:rPr>
        <w:fldChar w:fldCharType="separate"/>
      </w:r>
      <w:r w:rsidR="00932A42">
        <w:t xml:space="preserve">Figure </w:t>
      </w:r>
      <w:r w:rsidR="00932A42">
        <w:rPr>
          <w:noProof/>
        </w:rPr>
        <w:t>5</w:t>
      </w:r>
      <w:r w:rsidR="00932A42">
        <w:t>.</w:t>
      </w:r>
      <w:r w:rsidR="00932A42">
        <w:rPr>
          <w:noProof/>
        </w:rPr>
        <w:t>6</w:t>
      </w:r>
      <w:r w:rsidR="00932A42">
        <w:rPr>
          <w:rFonts w:cs="Times New Roman"/>
        </w:rPr>
        <w:fldChar w:fldCharType="end"/>
      </w:r>
      <w:r w:rsidR="00B019B9" w:rsidRPr="00F66348">
        <w:rPr>
          <w:rFonts w:cs="Times New Roman"/>
        </w:rPr>
        <w:t>. The results from thermal aging w</w:t>
      </w:r>
      <w:r w:rsidR="005C7ED8" w:rsidRPr="00F66348">
        <w:rPr>
          <w:rFonts w:cs="Times New Roman"/>
        </w:rPr>
        <w:t>ere</w:t>
      </w:r>
      <w:r w:rsidR="00B019B9" w:rsidRPr="00F66348">
        <w:rPr>
          <w:rFonts w:cs="Times New Roman"/>
        </w:rPr>
        <w:t xml:space="preserve"> plotted at the dose rate of </w:t>
      </w:r>
      <w:r w:rsidR="00A42943" w:rsidRPr="00F66348">
        <w:rPr>
          <w:rFonts w:cs="Times New Roman"/>
        </w:rPr>
        <w:t>5</w:t>
      </w:r>
      <w:r w:rsidR="00A42943">
        <w:rPr>
          <w:rFonts w:cs="Times New Roman"/>
        </w:rPr>
        <w:t>×</w:t>
      </w:r>
      <w:r w:rsidR="00A42943" w:rsidRPr="00F66348">
        <w:rPr>
          <w:rFonts w:cs="Times New Roman"/>
        </w:rPr>
        <w:t>10</w:t>
      </w:r>
      <w:r w:rsidR="00A42943" w:rsidRPr="00654EA1">
        <w:rPr>
          <w:rFonts w:cs="Times New Roman"/>
          <w:vertAlign w:val="superscript"/>
        </w:rPr>
        <w:t>-8</w:t>
      </w:r>
      <w:r w:rsidR="00A42943" w:rsidRPr="00F66348">
        <w:rPr>
          <w:rFonts w:cs="Times New Roman"/>
        </w:rPr>
        <w:t xml:space="preserve"> dpa/s </w:t>
      </w:r>
      <w:r w:rsidR="005C7ED8" w:rsidRPr="00F66348">
        <w:rPr>
          <w:rFonts w:cs="Times New Roman"/>
        </w:rPr>
        <w:t xml:space="preserve">only </w:t>
      </w:r>
      <w:r w:rsidR="00A42943" w:rsidRPr="00F66348">
        <w:rPr>
          <w:rFonts w:cs="Times New Roman"/>
        </w:rPr>
        <w:t>for convenience</w:t>
      </w:r>
      <w:r w:rsidR="004805CE" w:rsidRPr="00F66348">
        <w:rPr>
          <w:rFonts w:cs="Times New Roman"/>
        </w:rPr>
        <w:t xml:space="preserve">, </w:t>
      </w:r>
      <w:r w:rsidR="005C7ED8" w:rsidRPr="00F66348">
        <w:rPr>
          <w:rFonts w:cs="Times New Roman"/>
        </w:rPr>
        <w:t>at</w:t>
      </w:r>
      <w:r w:rsidR="004805CE" w:rsidRPr="00F66348">
        <w:rPr>
          <w:rFonts w:cs="Times New Roman"/>
        </w:rPr>
        <w:t xml:space="preserve"> which the actual dose rate is 0. </w:t>
      </w:r>
      <w:r w:rsidR="0055569A" w:rsidRPr="00F66348">
        <w:rPr>
          <w:rFonts w:cs="Times New Roman"/>
        </w:rPr>
        <w:t xml:space="preserve">Due to the </w:t>
      </w:r>
      <w:r w:rsidR="00F77216" w:rsidRPr="00F66348">
        <w:rPr>
          <w:rFonts w:cs="Times New Roman"/>
        </w:rPr>
        <w:t>narrow distribution of dose rates in the available neutron and proton/electron irradiation studies</w:t>
      </w:r>
      <w:r w:rsidR="000419C2" w:rsidRPr="00F66348">
        <w:rPr>
          <w:rFonts w:cs="Times New Roman"/>
        </w:rPr>
        <w:t xml:space="preserve">, the datapoints are spread mainly vertically. </w:t>
      </w:r>
      <w:r w:rsidR="001B7539" w:rsidRPr="00F66348">
        <w:rPr>
          <w:rFonts w:cs="Times New Roman"/>
        </w:rPr>
        <w:t xml:space="preserve">If the thermal aging studies are considered together, </w:t>
      </w:r>
      <w:r w:rsidR="009B756E" w:rsidRPr="00F66348">
        <w:rPr>
          <w:rFonts w:cs="Times New Roman"/>
        </w:rPr>
        <w:t xml:space="preserve">these 3 categories </w:t>
      </w:r>
      <w:r w:rsidR="00B45225" w:rsidRPr="00F66348">
        <w:rPr>
          <w:rFonts w:cs="Times New Roman"/>
        </w:rPr>
        <w:t xml:space="preserve">all </w:t>
      </w:r>
      <w:r w:rsidR="009B756E" w:rsidRPr="00F66348">
        <w:rPr>
          <w:rFonts w:cs="Times New Roman"/>
        </w:rPr>
        <w:t xml:space="preserve">show precipitate radii in the range of </w:t>
      </w:r>
      <w:r w:rsidR="00CF1DCF" w:rsidRPr="00F66348">
        <w:rPr>
          <w:rFonts w:cs="Times New Roman"/>
        </w:rPr>
        <w:t>~1-3 nm</w:t>
      </w:r>
      <w:r w:rsidR="00493F9C" w:rsidRPr="00F66348">
        <w:rPr>
          <w:rFonts w:cs="Times New Roman"/>
        </w:rPr>
        <w:t>, number densit</w:t>
      </w:r>
      <w:r w:rsidR="00D16459" w:rsidRPr="00F66348">
        <w:rPr>
          <w:rFonts w:cs="Times New Roman"/>
        </w:rPr>
        <w:t>ies</w:t>
      </w:r>
      <w:r w:rsidR="00493F9C" w:rsidRPr="00F66348">
        <w:rPr>
          <w:rFonts w:cs="Times New Roman"/>
        </w:rPr>
        <w:t xml:space="preserve"> in the range of 2</w:t>
      </w:r>
      <w:r w:rsidR="00493F9C">
        <w:rPr>
          <w:rFonts w:cs="Times New Roman"/>
        </w:rPr>
        <w:t>×</w:t>
      </w:r>
      <w:r w:rsidR="00493F9C" w:rsidRPr="00F66348">
        <w:rPr>
          <w:rFonts w:cs="Times New Roman"/>
        </w:rPr>
        <w:t>10</w:t>
      </w:r>
      <w:r w:rsidR="00493F9C" w:rsidRPr="00654EA1">
        <w:rPr>
          <w:rFonts w:cs="Times New Roman"/>
          <w:vertAlign w:val="superscript"/>
        </w:rPr>
        <w:t>23</w:t>
      </w:r>
      <w:r w:rsidR="00493F9C" w:rsidRPr="00F66348">
        <w:rPr>
          <w:rFonts w:cs="Times New Roman"/>
        </w:rPr>
        <w:t xml:space="preserve">- </w:t>
      </w:r>
      <w:r w:rsidR="00B45225" w:rsidRPr="00F66348">
        <w:rPr>
          <w:rFonts w:cs="Times New Roman"/>
        </w:rPr>
        <w:t>8</w:t>
      </w:r>
      <w:r w:rsidR="00B45225">
        <w:rPr>
          <w:rFonts w:cs="Times New Roman"/>
        </w:rPr>
        <w:t>×</w:t>
      </w:r>
      <w:r w:rsidR="00B45225" w:rsidRPr="00F66348">
        <w:rPr>
          <w:rFonts w:cs="Times New Roman"/>
        </w:rPr>
        <w:t>10</w:t>
      </w:r>
      <w:r w:rsidR="00B45225" w:rsidRPr="00654EA1">
        <w:rPr>
          <w:rFonts w:cs="Times New Roman"/>
          <w:vertAlign w:val="superscript"/>
        </w:rPr>
        <w:t>24</w:t>
      </w:r>
      <w:r w:rsidR="00493F9C" w:rsidRPr="00F66348">
        <w:rPr>
          <w:rFonts w:cs="Times New Roman"/>
        </w:rPr>
        <w:t>/m</w:t>
      </w:r>
      <w:r w:rsidR="00B45225" w:rsidRPr="00DE3872">
        <w:rPr>
          <w:rFonts w:cs="Times New Roman"/>
          <w:vertAlign w:val="superscript"/>
        </w:rPr>
        <w:t>3</w:t>
      </w:r>
      <w:r w:rsidR="008B0E04" w:rsidRPr="00F66348">
        <w:rPr>
          <w:rFonts w:cs="Times New Roman"/>
        </w:rPr>
        <w:t xml:space="preserve"> and precipitate Cr concentrations in the range of 70-100%</w:t>
      </w:r>
      <w:r w:rsidR="00E664A8" w:rsidRPr="00F66348">
        <w:rPr>
          <w:rFonts w:cs="Times New Roman"/>
        </w:rPr>
        <w:t xml:space="preserve">, </w:t>
      </w:r>
      <w:r w:rsidR="00654EA1">
        <w:rPr>
          <w:rFonts w:cs="Times New Roman"/>
        </w:rPr>
        <w:t>although</w:t>
      </w:r>
      <w:r w:rsidR="00E664A8" w:rsidRPr="00F66348">
        <w:rPr>
          <w:rFonts w:cs="Times New Roman"/>
        </w:rPr>
        <w:t xml:space="preserve"> </w:t>
      </w:r>
      <w:r w:rsidR="00F6092A" w:rsidRPr="00F66348">
        <w:rPr>
          <w:rFonts w:cs="Times New Roman"/>
        </w:rPr>
        <w:t>the dose rates are very different. On the other hand, i</w:t>
      </w:r>
      <w:r w:rsidR="003A0C95" w:rsidRPr="00F66348">
        <w:rPr>
          <w:rFonts w:cs="Times New Roman"/>
        </w:rPr>
        <w:t>on irradiation</w:t>
      </w:r>
      <w:r w:rsidR="00A169DA" w:rsidRPr="00F66348">
        <w:rPr>
          <w:rFonts w:cs="Times New Roman"/>
        </w:rPr>
        <w:t xml:space="preserve"> conditions cover a wider range of dose rates </w:t>
      </w:r>
      <w:r w:rsidR="00654EA1">
        <w:rPr>
          <w:rFonts w:cs="Times New Roman"/>
        </w:rPr>
        <w:t xml:space="preserve">at </w:t>
      </w:r>
      <w:r w:rsidR="00A169DA" w:rsidRPr="00F66348">
        <w:rPr>
          <w:rFonts w:cs="Times New Roman"/>
        </w:rPr>
        <w:t>10</w:t>
      </w:r>
      <w:r w:rsidR="00A169DA" w:rsidRPr="00654EA1">
        <w:rPr>
          <w:rFonts w:cs="Times New Roman"/>
          <w:vertAlign w:val="superscript"/>
        </w:rPr>
        <w:t>-5</w:t>
      </w:r>
      <w:r w:rsidR="00A169DA" w:rsidRPr="00F66348">
        <w:rPr>
          <w:rFonts w:cs="Times New Roman"/>
        </w:rPr>
        <w:t xml:space="preserve"> to 10</w:t>
      </w:r>
      <w:r w:rsidR="00A169DA" w:rsidRPr="00DE3872">
        <w:rPr>
          <w:rFonts w:cs="Times New Roman"/>
          <w:vertAlign w:val="superscript"/>
        </w:rPr>
        <w:t>-3</w:t>
      </w:r>
      <w:r w:rsidR="00A169DA" w:rsidRPr="00F66348">
        <w:rPr>
          <w:rFonts w:cs="Times New Roman"/>
        </w:rPr>
        <w:t xml:space="preserve"> dpa/s.</w:t>
      </w:r>
      <w:r w:rsidR="000122DD" w:rsidRPr="00F66348">
        <w:rPr>
          <w:rFonts w:cs="Times New Roman"/>
        </w:rPr>
        <w:t xml:space="preserve"> Within the ion irradiation results, both </w:t>
      </w:r>
      <w:r w:rsidR="007338DD" w:rsidRPr="00F66348">
        <w:rPr>
          <w:rFonts w:cs="Times New Roman"/>
        </w:rPr>
        <w:t>precipitate radii and number density don’t show any clear trend with respect to dose rate</w:t>
      </w:r>
      <w:r w:rsidR="00277A0C" w:rsidRPr="00F66348">
        <w:rPr>
          <w:rFonts w:cs="Times New Roman"/>
        </w:rPr>
        <w:t xml:space="preserve">, while precipitate Cr concentrations </w:t>
      </w:r>
      <w:r w:rsidR="00A446EB" w:rsidRPr="00F66348">
        <w:rPr>
          <w:rFonts w:cs="Times New Roman"/>
        </w:rPr>
        <w:t xml:space="preserve">is lower at higher </w:t>
      </w:r>
      <w:r w:rsidR="00277A0C" w:rsidRPr="00F66348">
        <w:rPr>
          <w:rFonts w:cs="Times New Roman"/>
        </w:rPr>
        <w:t>dose rate</w:t>
      </w:r>
      <w:r w:rsidR="00715729">
        <w:rPr>
          <w:rFonts w:cs="Times New Roman"/>
        </w:rPr>
        <w:t>s</w:t>
      </w:r>
      <w:r w:rsidR="00277A0C" w:rsidRPr="00F66348">
        <w:rPr>
          <w:rFonts w:cs="Times New Roman"/>
        </w:rPr>
        <w:t xml:space="preserve">. </w:t>
      </w:r>
      <w:r w:rsidR="0005617E" w:rsidRPr="00F66348">
        <w:rPr>
          <w:rFonts w:cs="Times New Roman"/>
        </w:rPr>
        <w:t>The dose rate</w:t>
      </w:r>
      <w:r w:rsidR="00715729">
        <w:rPr>
          <w:rFonts w:cs="Times New Roman"/>
        </w:rPr>
        <w:t>s</w:t>
      </w:r>
      <w:r w:rsidR="0005617E" w:rsidRPr="00F66348">
        <w:rPr>
          <w:rFonts w:cs="Times New Roman"/>
        </w:rPr>
        <w:t xml:space="preserve"> of proton/electron irradiations </w:t>
      </w:r>
      <w:r w:rsidR="00715729">
        <w:rPr>
          <w:rFonts w:cs="Times New Roman"/>
        </w:rPr>
        <w:t>are</w:t>
      </w:r>
      <w:r w:rsidR="0005617E" w:rsidRPr="00F66348">
        <w:rPr>
          <w:rFonts w:cs="Times New Roman"/>
        </w:rPr>
        <w:t xml:space="preserve"> similar to the lower side of ion irradiations, but th</w:t>
      </w:r>
      <w:r w:rsidR="00E82758" w:rsidRPr="00F66348">
        <w:rPr>
          <w:rFonts w:cs="Times New Roman"/>
        </w:rPr>
        <w:t xml:space="preserve">e resulting </w:t>
      </w:r>
      <w:r w:rsidR="00E82758">
        <w:rPr>
          <w:rFonts w:cs="Times New Roman"/>
        </w:rPr>
        <w:t>α</w:t>
      </w:r>
      <w:r w:rsidR="00E82758" w:rsidRPr="00F66348">
        <w:rPr>
          <w:rFonts w:cs="Times New Roman"/>
        </w:rPr>
        <w:t xml:space="preserve">’ precipitates are very different. </w:t>
      </w:r>
      <w:r w:rsidR="00472E27" w:rsidRPr="00F66348">
        <w:rPr>
          <w:rFonts w:cs="Times New Roman"/>
        </w:rPr>
        <w:t>Although the number densit</w:t>
      </w:r>
      <w:r w:rsidR="00715729">
        <w:rPr>
          <w:rFonts w:cs="Times New Roman"/>
        </w:rPr>
        <w:t>ies</w:t>
      </w:r>
      <w:r w:rsidR="00472E27" w:rsidRPr="00F66348">
        <w:rPr>
          <w:rFonts w:cs="Times New Roman"/>
        </w:rPr>
        <w:t xml:space="preserve"> of precipitates are in the comparable range</w:t>
      </w:r>
      <w:r w:rsidR="004A5492" w:rsidRPr="00F66348">
        <w:rPr>
          <w:rFonts w:cs="Times New Roman"/>
        </w:rPr>
        <w:t xml:space="preserve">, precipitates formed after ion irradiations are smaller and more dilute. </w:t>
      </w:r>
      <w:r w:rsidR="006C0D50" w:rsidRPr="00F66348">
        <w:rPr>
          <w:rFonts w:cs="Times New Roman"/>
        </w:rPr>
        <w:t xml:space="preserve">This difference </w:t>
      </w:r>
    </w:p>
    <w:p w14:paraId="3F66D5E6" w14:textId="77777777" w:rsidR="00193B97" w:rsidRDefault="00193B97" w:rsidP="00193B97">
      <w:pPr>
        <w:spacing w:line="360" w:lineRule="auto"/>
        <w:jc w:val="both"/>
        <w:rPr>
          <w:rFonts w:cs="Times New Roman"/>
        </w:rPr>
      </w:pPr>
      <w:r>
        <w:rPr>
          <w:rFonts w:cs="Times New Roman"/>
          <w:noProof/>
        </w:rPr>
        <w:lastRenderedPageBreak/>
        <w:drawing>
          <wp:inline distT="0" distB="0" distL="0" distR="0" wp14:anchorId="206771D2" wp14:editId="64AFCDA2">
            <wp:extent cx="5469908" cy="4427162"/>
            <wp:effectExtent l="0" t="0" r="0" b="0"/>
            <wp:docPr id="75" name="Picture 75"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Chart, diagram, bubble chart&#10;&#10;Description automatically generated"/>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484927" cy="4439318"/>
                    </a:xfrm>
                    <a:prstGeom prst="rect">
                      <a:avLst/>
                    </a:prstGeom>
                    <a:noFill/>
                  </pic:spPr>
                </pic:pic>
              </a:graphicData>
            </a:graphic>
          </wp:inline>
        </w:drawing>
      </w:r>
    </w:p>
    <w:p w14:paraId="6728B9A9" w14:textId="77777777" w:rsidR="00193B97" w:rsidRDefault="00193B97" w:rsidP="00193B97">
      <w:pPr>
        <w:pStyle w:val="Caption"/>
      </w:pPr>
      <w:r>
        <w:t xml:space="preserve"> </w:t>
      </w:r>
      <w:bookmarkStart w:id="253" w:name="_Ref127203327"/>
      <w:bookmarkStart w:id="254" w:name="_Toc127377225"/>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6</w:t>
      </w:r>
      <w:r>
        <w:rPr>
          <w:noProof/>
        </w:rPr>
        <w:fldChar w:fldCharType="end"/>
      </w:r>
      <w:bookmarkEnd w:id="253"/>
      <w:r>
        <w:t xml:space="preserve"> Summary of (a) radius, (b) number density and (c) Cr concentration of </w:t>
      </w:r>
      <w:r>
        <w:rPr>
          <w:lang w:val="el-GR"/>
        </w:rPr>
        <w:t>α</w:t>
      </w:r>
      <w:r>
        <w:t>’ precipitates in Fe(15-19)Cr after ion, neutron, proton or electron irradiations up to 7 dpa, and thermal aging at 450-500 °C for 900-8760 hours as a function of dose rate. The 4 shadowed region in each plot indicate the location of the treatments in 4 different categories as pointed out by the text.</w:t>
      </w:r>
      <w:bookmarkEnd w:id="254"/>
      <w:r>
        <w:t xml:space="preserve"> </w:t>
      </w:r>
    </w:p>
    <w:p w14:paraId="2AA60DA9" w14:textId="77777777" w:rsidR="00193B97" w:rsidRDefault="00193B97">
      <w:pPr>
        <w:rPr>
          <w:rFonts w:cs="Times New Roman"/>
        </w:rPr>
      </w:pPr>
      <w:r>
        <w:rPr>
          <w:rFonts w:cs="Times New Roman"/>
        </w:rPr>
        <w:br w:type="page"/>
      </w:r>
    </w:p>
    <w:p w14:paraId="262D66B4" w14:textId="51BA9DA3" w:rsidR="00932A42" w:rsidRPr="00F66348" w:rsidRDefault="006C0D50" w:rsidP="00654EA1">
      <w:pPr>
        <w:spacing w:line="360" w:lineRule="auto"/>
        <w:jc w:val="both"/>
        <w:rPr>
          <w:rFonts w:cs="Times New Roman"/>
        </w:rPr>
      </w:pPr>
      <w:r w:rsidRPr="00F66348">
        <w:rPr>
          <w:rFonts w:cs="Times New Roman"/>
        </w:rPr>
        <w:lastRenderedPageBreak/>
        <w:t xml:space="preserve">can be attributed to the </w:t>
      </w:r>
      <w:r w:rsidR="00444E9A" w:rsidRPr="00F66348">
        <w:rPr>
          <w:rFonts w:cs="Times New Roman"/>
        </w:rPr>
        <w:t xml:space="preserve">different cascade structures. </w:t>
      </w:r>
      <w:r w:rsidR="0016724C" w:rsidRPr="00F66348">
        <w:rPr>
          <w:rFonts w:cs="Times New Roman"/>
        </w:rPr>
        <w:t xml:space="preserve">Compared to neutron irradiations, the less mature precipitates formed after ion irradiations might be related to the </w:t>
      </w:r>
      <w:r w:rsidR="002C19F3" w:rsidRPr="00F66348">
        <w:rPr>
          <w:rFonts w:cs="Times New Roman"/>
        </w:rPr>
        <w:t xml:space="preserve">large difference in dose rates. </w:t>
      </w:r>
      <w:r w:rsidR="0016724C" w:rsidRPr="00F66348">
        <w:rPr>
          <w:rFonts w:cs="Times New Roman"/>
        </w:rPr>
        <w:t xml:space="preserve"> </w:t>
      </w:r>
    </w:p>
    <w:p w14:paraId="25609008" w14:textId="73CFC983" w:rsidR="00117E0E" w:rsidRDefault="00117E0E" w:rsidP="00117E0E">
      <w:pPr>
        <w:spacing w:line="360" w:lineRule="auto"/>
        <w:ind w:firstLine="706"/>
        <w:jc w:val="both"/>
        <w:rPr>
          <w:rFonts w:cs="Times New Roman"/>
        </w:rPr>
      </w:pPr>
      <w:r>
        <w:rPr>
          <w:rFonts w:cs="Times New Roman"/>
        </w:rPr>
        <w:t>Although the dose rate or ion flux is not related to the thermal equilibrium solubility, its contribution must be considered for studying the steady state parameters of precipitates under irradiations. It is also one of the major differences between neutron (10</w:t>
      </w:r>
      <w:r w:rsidRPr="008512EE">
        <w:rPr>
          <w:rFonts w:cs="Times New Roman"/>
          <w:vertAlign w:val="superscript"/>
        </w:rPr>
        <w:t>-7</w:t>
      </w:r>
      <w:r>
        <w:rPr>
          <w:rFonts w:cs="Times New Roman"/>
        </w:rPr>
        <w:t>-10</w:t>
      </w:r>
      <w:r w:rsidRPr="008512EE">
        <w:rPr>
          <w:rFonts w:cs="Times New Roman"/>
          <w:vertAlign w:val="superscript"/>
        </w:rPr>
        <w:t>-6</w:t>
      </w:r>
      <w:r>
        <w:rPr>
          <w:rFonts w:cs="Times New Roman"/>
        </w:rPr>
        <w:t xml:space="preserve"> dpa/s) and ion irradiations (10</w:t>
      </w:r>
      <w:r w:rsidRPr="008512EE">
        <w:rPr>
          <w:rFonts w:cs="Times New Roman"/>
          <w:vertAlign w:val="superscript"/>
        </w:rPr>
        <w:t>-4</w:t>
      </w:r>
      <w:r>
        <w:rPr>
          <w:rFonts w:cs="Times New Roman"/>
        </w:rPr>
        <w:t>-10</w:t>
      </w:r>
      <w:r w:rsidRPr="008512EE">
        <w:rPr>
          <w:rFonts w:cs="Times New Roman"/>
          <w:vertAlign w:val="superscript"/>
        </w:rPr>
        <w:t>-2</w:t>
      </w:r>
      <w:r>
        <w:rPr>
          <w:rFonts w:cs="Times New Roman"/>
        </w:rPr>
        <w:t xml:space="preserve"> dpa/s). To explore the stability of α’ precipitates at </w:t>
      </w:r>
      <w:r w:rsidR="00BB6AB1">
        <w:rPr>
          <w:rFonts w:cs="Times New Roman"/>
        </w:rPr>
        <w:t>application-</w:t>
      </w:r>
      <w:r>
        <w:rPr>
          <w:rFonts w:cs="Times New Roman"/>
        </w:rPr>
        <w:t xml:space="preserve">relevant temperatures (300-450 </w:t>
      </w:r>
      <w:r>
        <w:rPr>
          <w:rFonts w:ascii="Arial" w:hAnsi="Arial"/>
        </w:rPr>
        <w:t>°</w:t>
      </w:r>
      <w:r>
        <w:rPr>
          <w:rFonts w:cs="Times New Roman"/>
        </w:rPr>
        <w:t>C), irradiations at a wide range of dose rates 10</w:t>
      </w:r>
      <w:r w:rsidRPr="008512EE">
        <w:rPr>
          <w:rFonts w:cs="Times New Roman"/>
          <w:vertAlign w:val="superscript"/>
        </w:rPr>
        <w:t>-5</w:t>
      </w:r>
      <w:r>
        <w:rPr>
          <w:rFonts w:cs="Times New Roman"/>
        </w:rPr>
        <w:t>-10</w:t>
      </w:r>
      <w:r w:rsidRPr="008512EE">
        <w:rPr>
          <w:rFonts w:cs="Times New Roman"/>
          <w:vertAlign w:val="superscript"/>
        </w:rPr>
        <w:t>-3</w:t>
      </w:r>
      <w:r>
        <w:rPr>
          <w:rFonts w:cs="Times New Roman"/>
        </w:rPr>
        <w:t xml:space="preserve"> dpa/s were used</w:t>
      </w:r>
      <w:r w:rsidR="00FD6493">
        <w:rPr>
          <w:rFonts w:cs="Times New Roman"/>
        </w:rPr>
        <w:t xml:space="preserve"> in our work</w:t>
      </w:r>
      <w:r>
        <w:rPr>
          <w:rFonts w:cs="Times New Roman"/>
        </w:rPr>
        <w:t>. Precipitate stability is controlled by the competition between radiation enhanced diffusion and ballistic dissolution processes, and these rates both increase with increasing dose rate</w:t>
      </w:r>
      <w:r w:rsidR="00FD6493">
        <w:rPr>
          <w:rFonts w:cs="Times New Roman"/>
        </w:rPr>
        <w:t>s</w:t>
      </w:r>
      <w:r>
        <w:rPr>
          <w:rFonts w:cs="Times New Roman"/>
        </w:rPr>
        <w:t xml:space="preserve">. Ballistic dissolution rate increases with </w:t>
      </w:r>
      <w:r w:rsidR="00FD6493">
        <w:rPr>
          <w:rFonts w:cs="Times New Roman"/>
        </w:rPr>
        <w:t xml:space="preserve">the </w:t>
      </w:r>
      <w:r>
        <w:rPr>
          <w:rFonts w:cs="Times New Roman"/>
        </w:rPr>
        <w:t xml:space="preserve">dose rate in a linear relationship. Radiation-enhanced diffusion will be proportional to </w:t>
      </w:r>
      <m:oMath>
        <m:rad>
          <m:radPr>
            <m:degHide m:val="1"/>
            <m:ctrlPr>
              <w:rPr>
                <w:rFonts w:ascii="Cambria Math" w:hAnsi="Cambria Math" w:cs="Times New Roman"/>
                <w:i/>
              </w:rPr>
            </m:ctrlPr>
          </m:radPr>
          <m:deg/>
          <m:e>
            <m:r>
              <w:rPr>
                <w:rFonts w:ascii="Cambria Math" w:hAnsi="Cambria Math" w:cs="Times New Roman"/>
              </w:rPr>
              <m:t>dose rate</m:t>
            </m:r>
          </m:e>
        </m:rad>
      </m:oMath>
      <w:r>
        <w:rPr>
          <w:rFonts w:cs="Times New Roman"/>
        </w:rPr>
        <w:t xml:space="preserve"> at recombination dominant conditions, and linearly related to dose rate at sink dominant conditions. In alloys with intermediate sink strength, the </w:t>
      </w:r>
      <w:r w:rsidR="002F6170">
        <w:rPr>
          <w:rFonts w:cs="Times New Roman"/>
        </w:rPr>
        <w:t>dependence</w:t>
      </w:r>
      <w:r>
        <w:rPr>
          <w:rFonts w:cs="Times New Roman"/>
        </w:rPr>
        <w:t xml:space="preserve"> will </w:t>
      </w:r>
      <w:r w:rsidR="002F6170">
        <w:rPr>
          <w:rFonts w:cs="Times New Roman"/>
        </w:rPr>
        <w:t xml:space="preserve">be </w:t>
      </w:r>
      <w:r>
        <w:rPr>
          <w:rFonts w:cs="Times New Roman"/>
        </w:rPr>
        <w:t xml:space="preserve">in between. However, since precipitate nucleation is a complex process, and other factors such as </w:t>
      </w:r>
      <w:r w:rsidR="002F6170">
        <w:rPr>
          <w:rFonts w:cs="Times New Roman"/>
        </w:rPr>
        <w:t xml:space="preserve">the </w:t>
      </w:r>
      <w:r>
        <w:rPr>
          <w:rFonts w:cs="Times New Roman"/>
        </w:rPr>
        <w:t>availability of near</w:t>
      </w:r>
      <w:r w:rsidR="002F6170">
        <w:rPr>
          <w:rFonts w:cs="Times New Roman"/>
        </w:rPr>
        <w:t>by</w:t>
      </w:r>
      <w:r>
        <w:rPr>
          <w:rFonts w:cs="Times New Roman"/>
        </w:rPr>
        <w:t xml:space="preserve"> solute atoms are also </w:t>
      </w:r>
      <w:r w:rsidR="00CA7507">
        <w:rPr>
          <w:rFonts w:cs="Times New Roman"/>
        </w:rPr>
        <w:t>i</w:t>
      </w:r>
      <w:r>
        <w:rPr>
          <w:rFonts w:cs="Times New Roman"/>
        </w:rPr>
        <w:t xml:space="preserve">mportant, it is not quantitatively accurate to simply compare the ratio of these two rates. In general, </w:t>
      </w:r>
      <w:r w:rsidR="002F6170">
        <w:rPr>
          <w:rFonts w:cs="Times New Roman"/>
        </w:rPr>
        <w:t xml:space="preserve">the </w:t>
      </w:r>
      <w:r>
        <w:rPr>
          <w:rFonts w:cs="Times New Roman"/>
        </w:rPr>
        <w:t xml:space="preserve">ballistic dissolution effect will be more important at high dose rate conditions, while radiation enhanced diffusion will be more important at low dose rate conditions. Therefore, precipitates are expected to be more stable at neutron irradiation conditions, which usually have lower dose rates compared to ion irradiations. Detrimental precipitates such as α’ and Cu precipitates are generally expected to be more stable at reactor-relevant dose rates when irradiated at the same temperature. On the other hand, a high density of nano-sized particles is introduced into steels to improve their mechanical property and irradiation resistance </w:t>
      </w:r>
      <w:r>
        <w:rPr>
          <w:rFonts w:cs="Times New Roman"/>
        </w:rPr>
        <w:fldChar w:fldCharType="begin"/>
      </w:r>
      <w:r w:rsidR="00407235">
        <w:rPr>
          <w:rFonts w:cs="Times New Roman"/>
        </w:rPr>
        <w:instrText xml:space="preserve"> ADDIN EN.CITE &lt;EndNote&gt;&lt;Cite&gt;&lt;Author&gt;Odette&lt;/Author&gt;&lt;Year&gt;2008&lt;/Year&gt;&lt;RecNum&gt;194&lt;/RecNum&gt;&lt;DisplayText&gt;[17]&lt;/DisplayText&gt;&lt;record&gt;&lt;rec-number&gt;194&lt;/rec-number&gt;&lt;foreign-keys&gt;&lt;key app="EN" db-id="05052tp2owzs2qezrt1ve9tja9f25rw2xfas" timestamp="1668461050" guid="e8915350-227c-4ba3-8763-ae170e76a5ec"&gt;194&lt;/key&gt;&lt;/foreign-keys&gt;&lt;ref-type name="Journal Article"&gt;17&lt;/ref-type&gt;&lt;contributors&gt;&lt;authors&gt;&lt;author&gt;Odette, GR&lt;/author&gt;&lt;author&gt;Alinger, MJ&lt;/author&gt;&lt;author&gt;Wirth, BD&lt;/author&gt;&lt;/authors&gt;&lt;/contributors&gt;&lt;titles&gt;&lt;title&gt;Recent developments in irradiation-resistant steels&lt;/title&gt;&lt;secondary-title&gt;Annu. Rev. Mater. Res.&lt;/secondary-title&gt;&lt;/titles&gt;&lt;periodical&gt;&lt;full-title&gt;Annu. Rev. Mater. Res.&lt;/full-title&gt;&lt;/periodical&gt;&lt;pages&gt;471-503&lt;/pages&gt;&lt;volume&gt;38&lt;/volume&gt;&lt;dates&gt;&lt;year&gt;2008&lt;/year&gt;&lt;/dates&gt;&lt;isbn&gt;1531-7331&lt;/isbn&gt;&lt;urls&gt;&lt;/urls&gt;&lt;/record&gt;&lt;/Cite&gt;&lt;/EndNote&gt;</w:instrText>
      </w:r>
      <w:r>
        <w:rPr>
          <w:rFonts w:cs="Times New Roman"/>
        </w:rPr>
        <w:fldChar w:fldCharType="separate"/>
      </w:r>
      <w:r w:rsidR="00407235">
        <w:rPr>
          <w:rFonts w:cs="Times New Roman"/>
          <w:noProof/>
        </w:rPr>
        <w:t>[17]</w:t>
      </w:r>
      <w:r>
        <w:rPr>
          <w:rFonts w:cs="Times New Roman"/>
        </w:rPr>
        <w:fldChar w:fldCharType="end"/>
      </w:r>
      <w:r>
        <w:rPr>
          <w:rFonts w:cs="Times New Roman"/>
        </w:rPr>
        <w:t xml:space="preserve">. The possible coarsening of particles during prolonged low dose rate neutron irradiations could potentially be a severe problem for maintaining their functionality. In either case, the development of dispersoids or precipitates with high stability against thermal- and radiation- changes is highly desirable for reactor structural material applications. </w:t>
      </w:r>
    </w:p>
    <w:p w14:paraId="04823C88" w14:textId="360E988F" w:rsidR="00117E0E" w:rsidRDefault="00117E0E" w:rsidP="00117E0E">
      <w:pPr>
        <w:spacing w:line="360" w:lineRule="auto"/>
        <w:ind w:firstLine="706"/>
        <w:jc w:val="both"/>
        <w:rPr>
          <w:rFonts w:cs="Times New Roman"/>
        </w:rPr>
      </w:pPr>
      <w:r>
        <w:rPr>
          <w:rFonts w:cs="Times New Roman"/>
        </w:rPr>
        <w:t xml:space="preserve">In the low temperature heavy ion irradiations at -123 to </w:t>
      </w:r>
      <w:r w:rsidR="003D2929">
        <w:rPr>
          <w:rFonts w:cs="Times New Roman"/>
        </w:rPr>
        <w:t>R.T</w:t>
      </w:r>
      <w:r>
        <w:rPr>
          <w:rFonts w:cs="Times New Roman"/>
        </w:rPr>
        <w:t xml:space="preserve">, our initial expectation </w:t>
      </w:r>
      <w:r w:rsidR="007D6898">
        <w:rPr>
          <w:rFonts w:cs="Times New Roman"/>
        </w:rPr>
        <w:t>wa</w:t>
      </w:r>
      <w:r>
        <w:rPr>
          <w:rFonts w:cs="Times New Roman"/>
        </w:rPr>
        <w:t xml:space="preserve">s that ballistic dissolution will be dominant based on the dissolution of α’ at 300 </w:t>
      </w:r>
      <w:r>
        <w:rPr>
          <w:rFonts w:ascii="Arial" w:hAnsi="Arial"/>
        </w:rPr>
        <w:t>°</w:t>
      </w:r>
      <w:r>
        <w:rPr>
          <w:rFonts w:cs="Times New Roman"/>
        </w:rPr>
        <w:t>C, 10</w:t>
      </w:r>
      <w:r w:rsidRPr="00C909EC">
        <w:rPr>
          <w:rFonts w:cs="Times New Roman"/>
          <w:vertAlign w:val="superscript"/>
        </w:rPr>
        <w:t>-</w:t>
      </w:r>
      <w:r w:rsidRPr="00C909EC">
        <w:rPr>
          <w:rFonts w:cs="Times New Roman"/>
          <w:vertAlign w:val="superscript"/>
        </w:rPr>
        <w:lastRenderedPageBreak/>
        <w:t>3</w:t>
      </w:r>
      <w:r>
        <w:rPr>
          <w:rFonts w:cs="Times New Roman"/>
        </w:rPr>
        <w:t xml:space="preserve"> dpa/s, so precipitate evolution will be purely resulted from the accumulation of dissolution from displacement cascades. If this is correct, dose rates will be less important compared to doses. Since the lowest target dose was 0.1 dpa, we considered it will be much easier for the irradiation facility to manipulate and adjust beam currents if </w:t>
      </w:r>
      <w:r w:rsidR="00394284">
        <w:rPr>
          <w:rFonts w:cs="Times New Roman"/>
        </w:rPr>
        <w:t xml:space="preserve">the </w:t>
      </w:r>
      <w:r>
        <w:rPr>
          <w:rFonts w:cs="Times New Roman"/>
        </w:rPr>
        <w:t>irradiation time is not too short. Therefore, a dose rate of 3×10</w:t>
      </w:r>
      <w:r w:rsidRPr="008512EE">
        <w:rPr>
          <w:rFonts w:cs="Times New Roman"/>
          <w:vertAlign w:val="superscript"/>
        </w:rPr>
        <w:t>-4</w:t>
      </w:r>
      <w:r>
        <w:rPr>
          <w:rFonts w:cs="Times New Roman"/>
        </w:rPr>
        <w:t xml:space="preserve"> dpa/s was selected for this set of irradiations to 0.1-0.6 dpa, which resulted in irradiation times of 6</w:t>
      </w:r>
      <w:r w:rsidR="00394284">
        <w:rPr>
          <w:rFonts w:cs="Times New Roman"/>
        </w:rPr>
        <w:t xml:space="preserve"> to </w:t>
      </w:r>
      <w:r>
        <w:rPr>
          <w:rFonts w:cs="Times New Roman"/>
        </w:rPr>
        <w:t xml:space="preserve">33 minutes for each irradiation. The observed high stability of Cr precipitates at ≤ </w:t>
      </w:r>
      <w:r w:rsidR="00394284">
        <w:rPr>
          <w:rFonts w:cs="Times New Roman"/>
        </w:rPr>
        <w:t>R.T.</w:t>
      </w:r>
      <w:r>
        <w:rPr>
          <w:rFonts w:cs="Times New Roman"/>
        </w:rPr>
        <w:t xml:space="preserve"> compared to 300 </w:t>
      </w:r>
      <w:r>
        <w:rPr>
          <w:rFonts w:ascii="Arial" w:hAnsi="Arial"/>
        </w:rPr>
        <w:t>°</w:t>
      </w:r>
      <w:r>
        <w:rPr>
          <w:rFonts w:cs="Times New Roman"/>
        </w:rPr>
        <w:t xml:space="preserve">C might suggest that dose rate </w:t>
      </w:r>
      <w:r w:rsidR="00BB6AB1">
        <w:rPr>
          <w:rFonts w:cs="Times New Roman"/>
        </w:rPr>
        <w:t xml:space="preserve">might </w:t>
      </w:r>
      <w:r>
        <w:rPr>
          <w:rFonts w:cs="Times New Roman"/>
        </w:rPr>
        <w:t xml:space="preserve">also </w:t>
      </w:r>
      <w:r w:rsidR="00BB6AB1">
        <w:rPr>
          <w:rFonts w:cs="Times New Roman"/>
        </w:rPr>
        <w:t xml:space="preserve">be </w:t>
      </w:r>
      <w:r>
        <w:rPr>
          <w:rFonts w:cs="Times New Roman"/>
        </w:rPr>
        <w:t>important</w:t>
      </w:r>
      <w:r w:rsidR="00394284">
        <w:rPr>
          <w:rFonts w:cs="Times New Roman"/>
        </w:rPr>
        <w:t xml:space="preserve"> at these low temperatures</w:t>
      </w:r>
      <w:r>
        <w:rPr>
          <w:rFonts w:cs="Times New Roman"/>
        </w:rPr>
        <w:t xml:space="preserve">. </w:t>
      </w:r>
    </w:p>
    <w:p w14:paraId="1358D4AC" w14:textId="538C8EC0" w:rsidR="00117E0E" w:rsidRDefault="009813EF" w:rsidP="00117E0E">
      <w:pPr>
        <w:spacing w:line="360" w:lineRule="auto"/>
        <w:ind w:firstLine="706"/>
        <w:jc w:val="both"/>
        <w:rPr>
          <w:rFonts w:cs="Times New Roman"/>
        </w:rPr>
      </w:pPr>
      <w:r>
        <w:rPr>
          <w:rFonts w:cs="Times New Roman"/>
        </w:rPr>
        <w:t>The average</w:t>
      </w:r>
      <w:r w:rsidR="00117E0E">
        <w:rPr>
          <w:rFonts w:cs="Times New Roman"/>
        </w:rPr>
        <w:t xml:space="preserve"> </w:t>
      </w:r>
      <w:r w:rsidR="00BB6AB1">
        <w:rPr>
          <w:rFonts w:cs="Times New Roman"/>
        </w:rPr>
        <w:t xml:space="preserve">PKA </w:t>
      </w:r>
      <w:r w:rsidR="00117E0E">
        <w:rPr>
          <w:rFonts w:cs="Times New Roman"/>
        </w:rPr>
        <w:t xml:space="preserve">energy </w:t>
      </w:r>
      <w:r>
        <w:rPr>
          <w:rFonts w:cs="Times New Roman"/>
        </w:rPr>
        <w:t>generated by 800 keV protons</w:t>
      </w:r>
      <w:r w:rsidR="00117E0E">
        <w:rPr>
          <w:rFonts w:cs="Times New Roman"/>
        </w:rPr>
        <w:t xml:space="preserve"> is </w:t>
      </w:r>
      <w:r w:rsidR="00BB6AB1">
        <w:rPr>
          <w:rFonts w:cs="Times New Roman"/>
        </w:rPr>
        <w:t>less than ten</w:t>
      </w:r>
      <w:r w:rsidR="00117E0E">
        <w:rPr>
          <w:rFonts w:cs="Times New Roman"/>
        </w:rPr>
        <w:t xml:space="preserve"> times the threshold displacement energy, so radiation-enhanced diffusion is the most important process</w:t>
      </w:r>
      <w:r w:rsidR="00BB6AB1">
        <w:rPr>
          <w:rFonts w:cs="Times New Roman"/>
        </w:rPr>
        <w:t xml:space="preserve"> (i.e., ballistic dissolution effects are relatively minor)</w:t>
      </w:r>
      <w:r w:rsidR="00117E0E">
        <w:rPr>
          <w:rFonts w:cs="Times New Roman"/>
        </w:rPr>
        <w:t xml:space="preserve">. Changing </w:t>
      </w:r>
      <w:r>
        <w:rPr>
          <w:rFonts w:cs="Times New Roman"/>
        </w:rPr>
        <w:t xml:space="preserve">the </w:t>
      </w:r>
      <w:r w:rsidR="00117E0E">
        <w:rPr>
          <w:rFonts w:cs="Times New Roman"/>
        </w:rPr>
        <w:t xml:space="preserve">dose rate will mainly modify </w:t>
      </w:r>
      <w:r>
        <w:rPr>
          <w:rFonts w:cs="Times New Roman"/>
        </w:rPr>
        <w:t xml:space="preserve">the </w:t>
      </w:r>
      <w:r w:rsidR="00117E0E">
        <w:rPr>
          <w:rFonts w:cs="Times New Roman"/>
        </w:rPr>
        <w:t xml:space="preserve">diffusion </w:t>
      </w:r>
      <w:r w:rsidR="00772947">
        <w:rPr>
          <w:rFonts w:cs="Times New Roman"/>
        </w:rPr>
        <w:t>rate and</w:t>
      </w:r>
      <w:r w:rsidR="00117E0E">
        <w:rPr>
          <w:rFonts w:cs="Times New Roman"/>
        </w:rPr>
        <w:t xml:space="preserve"> control the kinetics of precipitate nucleation and growth. The final steady state of precipitate evolution is determined mainly by dose instead of dose rate. Since achieving a target dose is most important when designing </w:t>
      </w:r>
      <w:r>
        <w:rPr>
          <w:rFonts w:cs="Times New Roman"/>
        </w:rPr>
        <w:t xml:space="preserve">proton </w:t>
      </w:r>
      <w:r w:rsidR="00117E0E">
        <w:rPr>
          <w:rFonts w:cs="Times New Roman"/>
        </w:rPr>
        <w:t>irradiation parameters, the dose rate 2×10</w:t>
      </w:r>
      <w:r w:rsidR="00117E0E" w:rsidRPr="008512EE">
        <w:rPr>
          <w:rFonts w:cs="Times New Roman"/>
          <w:vertAlign w:val="superscript"/>
        </w:rPr>
        <w:t>-</w:t>
      </w:r>
      <w:r w:rsidR="00117E0E">
        <w:rPr>
          <w:rFonts w:cs="Times New Roman"/>
          <w:vertAlign w:val="superscript"/>
        </w:rPr>
        <w:t>5</w:t>
      </w:r>
      <w:r w:rsidR="00117E0E">
        <w:rPr>
          <w:rFonts w:cs="Times New Roman"/>
        </w:rPr>
        <w:t xml:space="preserve"> dpa/s was selected by considering enough time for the deposited heat to dissipate and acceptable time to reach the target dose. </w:t>
      </w:r>
    </w:p>
    <w:p w14:paraId="12DF8E3E" w14:textId="0C417FEB" w:rsidR="00117E0E" w:rsidRDefault="00117E0E" w:rsidP="00117E0E"/>
    <w:p w14:paraId="562D30B9" w14:textId="1D0CFF8E" w:rsidR="00117E0E" w:rsidRDefault="00117E0E" w:rsidP="00117E0E">
      <w:pPr>
        <w:pStyle w:val="Heading3"/>
      </w:pPr>
      <w:bookmarkStart w:id="255" w:name="_Toc127377052"/>
      <w:r>
        <w:t>5.2.</w:t>
      </w:r>
      <w:r w:rsidR="00D576E9">
        <w:t>3</w:t>
      </w:r>
      <w:r>
        <w:t xml:space="preserve"> Mathematical modeling of the irradiation results at 300-450 </w:t>
      </w:r>
      <w:r>
        <w:rPr>
          <w:rFonts w:ascii="Arial" w:hAnsi="Arial" w:cs="Arial"/>
        </w:rPr>
        <w:t>°</w:t>
      </w:r>
      <w:r>
        <w:t>C by Fe ions</w:t>
      </w:r>
      <w:bookmarkEnd w:id="255"/>
    </w:p>
    <w:p w14:paraId="2E3F8E06" w14:textId="3E4AAD76" w:rsidR="00D576E9" w:rsidRDefault="00D576E9" w:rsidP="00D576E9">
      <w:pPr>
        <w:spacing w:line="360" w:lineRule="auto"/>
        <w:ind w:firstLine="706"/>
        <w:jc w:val="both"/>
        <w:rPr>
          <w:rFonts w:cs="Times New Roman"/>
        </w:rPr>
      </w:pPr>
      <w:r>
        <w:rPr>
          <w:rFonts w:cs="Times New Roman"/>
        </w:rPr>
        <w:t>Our high temperature heavy ion irradiations focus</w:t>
      </w:r>
      <w:r w:rsidR="002D4CCE">
        <w:rPr>
          <w:rFonts w:cs="Times New Roman"/>
        </w:rPr>
        <w:t>ed</w:t>
      </w:r>
      <w:r>
        <w:rPr>
          <w:rFonts w:cs="Times New Roman"/>
        </w:rPr>
        <w:t xml:space="preserve"> on the formation of precipitates from solid solution or </w:t>
      </w:r>
      <w:r w:rsidR="009813EF">
        <w:rPr>
          <w:rFonts w:cs="Times New Roman"/>
        </w:rPr>
        <w:t xml:space="preserve">the </w:t>
      </w:r>
      <w:r>
        <w:rPr>
          <w:rFonts w:cs="Times New Roman"/>
        </w:rPr>
        <w:t xml:space="preserve">refinement of large precipitates to form finer ones. These precipitate stability cases were first evaluated in a simplified model proposed by Nelson et al. (NHM model) in 1972 </w:t>
      </w:r>
      <w:r>
        <w:rPr>
          <w:rFonts w:cs="Times New Roman"/>
        </w:rPr>
        <w:fldChar w:fldCharType="begin"/>
      </w:r>
      <w:r w:rsidR="003731C2">
        <w:rPr>
          <w:rFonts w:cs="Times New Roman"/>
        </w:rPr>
        <w:instrText xml:space="preserve"> ADDIN EN.CITE &lt;EndNote&gt;&lt;Cite&gt;&lt;Author&gt;Nelson&lt;/Author&gt;&lt;Year&gt;1972&lt;/Year&gt;&lt;RecNum&gt;192&lt;/RecNum&gt;&lt;DisplayText&gt;[100]&lt;/DisplayText&gt;&lt;record&gt;&lt;rec-number&gt;192&lt;/rec-number&gt;&lt;foreign-keys&gt;&lt;key app="EN" db-id="0wrr5pwxhs52vre0fpavf5e7a5x0rxdxwdea" timestamp="1599769612"&gt;192&lt;/key&gt;&lt;/foreign-keys&gt;&lt;ref-type name="Journal Article"&gt;17&lt;/ref-type&gt;&lt;contributors&gt;&lt;authors&gt;&lt;author&gt;Nelson, RS&lt;/author&gt;&lt;author&gt;Hudson, JA&lt;/author&gt;&lt;author&gt;Mazey, DJ&lt;/author&gt;&lt;/authors&gt;&lt;/contributors&gt;&lt;titles&gt;&lt;title&gt;The stability of precipitates in an irradiation environment&lt;/title&gt;&lt;secondary-title&gt;Journal of Nuclear Materials&lt;/secondary-title&gt;&lt;/titles&gt;&lt;periodical&gt;&lt;full-title&gt;Journal of Nuclear Materials&lt;/full-title&gt;&lt;abbr-1&gt;J. Nucl. Mater.&lt;/abbr-1&gt;&lt;abbr-2&gt;J Nucl Mater&lt;/abbr-2&gt;&lt;/periodical&gt;&lt;pages&gt;318-330&lt;/pages&gt;&lt;volume&gt;44&lt;/volume&gt;&lt;number&gt;3&lt;/number&gt;&lt;dates&gt;&lt;year&gt;1972&lt;/year&gt;&lt;/dates&gt;&lt;isbn&gt;0022-3115&lt;/isbn&gt;&lt;urls&gt;&lt;/urls&gt;&lt;/record&gt;&lt;/Cite&gt;&lt;/EndNote&gt;</w:instrText>
      </w:r>
      <w:r>
        <w:rPr>
          <w:rFonts w:cs="Times New Roman"/>
        </w:rPr>
        <w:fldChar w:fldCharType="separate"/>
      </w:r>
      <w:r w:rsidR="003731C2">
        <w:rPr>
          <w:rFonts w:cs="Times New Roman"/>
          <w:noProof/>
        </w:rPr>
        <w:t>[100]</w:t>
      </w:r>
      <w:r>
        <w:rPr>
          <w:rFonts w:cs="Times New Roman"/>
        </w:rPr>
        <w:fldChar w:fldCharType="end"/>
      </w:r>
      <w:r>
        <w:rPr>
          <w:rFonts w:cs="Times New Roman"/>
        </w:rPr>
        <w:t>. In the following, we have made several important modifications to the original NHM model to quantitatively explain the presence/absence of precipitates after irradiation.</w:t>
      </w:r>
    </w:p>
    <w:p w14:paraId="79028454" w14:textId="77777777" w:rsidR="00D576E9" w:rsidRDefault="00D576E9" w:rsidP="00D576E9">
      <w:pPr>
        <w:spacing w:line="360" w:lineRule="auto"/>
        <w:ind w:firstLine="706"/>
        <w:jc w:val="both"/>
        <w:rPr>
          <w:rFonts w:cs="Times New Roman"/>
        </w:rPr>
      </w:pPr>
      <w:r>
        <w:rPr>
          <w:rFonts w:cs="Times New Roman"/>
        </w:rPr>
        <w:t>In the original NHM model, the volumetric dissolution rate (</w:t>
      </w:r>
      <m:oMath>
        <m:r>
          <w:rPr>
            <w:rFonts w:ascii="Cambria Math" w:hAnsi="Cambria Math" w:cs="Times New Roman"/>
          </w:rPr>
          <m:t>dV/dt</m:t>
        </m:r>
      </m:oMath>
      <w:r>
        <w:rPr>
          <w:rFonts w:cs="Times New Roman"/>
        </w:rPr>
        <w:t xml:space="preserve">) of a precipitate with radius </w:t>
      </w:r>
      <m:oMath>
        <m:r>
          <w:rPr>
            <w:rFonts w:ascii="Cambria Math" w:hAnsi="Cambria Math" w:cs="Times New Roman"/>
          </w:rPr>
          <m:t>r</m:t>
        </m:r>
      </m:oMath>
      <w:r>
        <w:rPr>
          <w:rFonts w:cs="Times New Roman"/>
        </w:rPr>
        <w:t xml:space="preserve"> due to the recoil dissolution mechanism is </w:t>
      </w:r>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ϕ</m:t>
            </m:r>
          </m:num>
          <m:den>
            <m:r>
              <w:rPr>
                <w:rFonts w:ascii="Cambria Math" w:hAnsi="Cambria Math" w:cs="Times New Roman"/>
              </w:rPr>
              <m:t>N</m:t>
            </m:r>
          </m:den>
        </m:f>
      </m:oMath>
      <w:r>
        <w:rPr>
          <w:rFonts w:cs="Times New Roman"/>
        </w:rPr>
        <w:t xml:space="preserve">, where </w:t>
      </w:r>
      <m:oMath>
        <m:r>
          <w:rPr>
            <w:rFonts w:ascii="Cambria Math" w:hAnsi="Cambria Math" w:cs="Times New Roman"/>
          </w:rPr>
          <m:t>ϕ</m:t>
        </m:r>
      </m:oMath>
      <w:r>
        <w:rPr>
          <w:rFonts w:cs="Times New Roman"/>
        </w:rPr>
        <w:t xml:space="preserve"> is the flux of recoils from the cluster to the matrix and </w:t>
      </w:r>
      <m:oMath>
        <m:r>
          <w:rPr>
            <w:rFonts w:ascii="Cambria Math" w:hAnsi="Cambria Math" w:cs="Times New Roman"/>
          </w:rPr>
          <m:t>N</m:t>
        </m:r>
      </m:oMath>
      <w:r>
        <w:rPr>
          <w:rFonts w:cs="Times New Roman"/>
        </w:rPr>
        <w:t xml:space="preserve"> is the atomic density of the target. </w:t>
      </w:r>
      <m:oMath>
        <m:r>
          <w:rPr>
            <w:rFonts w:ascii="Cambria Math" w:hAnsi="Cambria Math" w:cs="Times New Roman"/>
          </w:rPr>
          <m:t>ϕ</m:t>
        </m:r>
      </m:oMath>
      <w:r>
        <w:rPr>
          <w:rFonts w:cs="Times New Roman"/>
        </w:rPr>
        <w:t xml:space="preserve"> was approximated as ~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G</m:t>
        </m:r>
      </m:oMath>
      <w:r>
        <w:rPr>
          <w:rFonts w:cs="Times New Roman"/>
        </w:rPr>
        <w:t xml:space="preserve">, in which the multiplication factor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14</m:t>
            </m:r>
          </m:sup>
        </m:sSup>
        <m:r>
          <w:rPr>
            <w:rFonts w:ascii="Cambria Math" w:hAnsi="Cambria Math" w:cs="Times New Roman"/>
          </w:rPr>
          <m:t xml:space="preserve"> </m:t>
        </m:r>
      </m:oMath>
      <w:r>
        <w:rPr>
          <w:rFonts w:cs="Times New Roman"/>
        </w:rPr>
        <w:t xml:space="preserve"> atoms/cm</w:t>
      </w:r>
      <w:r>
        <w:rPr>
          <w:rFonts w:cs="Times New Roman"/>
          <w:vertAlign w:val="superscript"/>
        </w:rPr>
        <w:t>2</w:t>
      </w:r>
      <w:r>
        <w:rPr>
          <w:rFonts w:cs="Times New Roman"/>
        </w:rPr>
        <w:t xml:space="preserve">×dpa (proportional to the inverse of the primary knock-on atom (PKA) displacement cross </w:t>
      </w:r>
      <w:r>
        <w:rPr>
          <w:rFonts w:cs="Times New Roman"/>
        </w:rPr>
        <w:lastRenderedPageBreak/>
        <w:t xml:space="preserve">section) and G is the dose rate in dpa/s. The growth rate of a precipitate was listed as </w:t>
      </w:r>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dt</m:t>
            </m:r>
          </m:den>
        </m:f>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r>
          <w:rPr>
            <w:rFonts w:ascii="Cambria Math" w:hAnsi="Cambria Math" w:cs="Times New Roman"/>
          </w:rPr>
          <m:t>cr/p</m:t>
        </m:r>
      </m:oMath>
      <w:r>
        <w:rPr>
          <w:rFonts w:cs="Times New Roman"/>
        </w:rPr>
        <w:t xml:space="preserve">, in which the </w:t>
      </w:r>
      <m:oMath>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oMath>
      <w:r>
        <w:rPr>
          <w:rFonts w:cs="Times New Roman"/>
        </w:rPr>
        <w:t xml:space="preserve"> is the radiation enhanced diffusion coefficient, </w:t>
      </w:r>
      <m:oMath>
        <m:r>
          <w:rPr>
            <w:rFonts w:ascii="Cambria Math" w:hAnsi="Cambria Math" w:cs="Times New Roman"/>
          </w:rPr>
          <m:t>c</m:t>
        </m:r>
      </m:oMath>
      <w:r>
        <w:rPr>
          <w:rFonts w:cs="Times New Roman"/>
        </w:rPr>
        <w:t xml:space="preserve"> and </w:t>
      </w:r>
      <m:oMath>
        <m:r>
          <w:rPr>
            <w:rFonts w:ascii="Cambria Math" w:hAnsi="Cambria Math" w:cs="Times New Roman"/>
          </w:rPr>
          <m:t>p</m:t>
        </m:r>
      </m:oMath>
      <w:r>
        <w:rPr>
          <w:rFonts w:cs="Times New Roman"/>
        </w:rPr>
        <w:t xml:space="preserve"> are the atomic fraction of solute in the matrix and precipitates respectively. With the boundary condition of a constant total solute concentration </w:t>
      </w:r>
      <m:oMath>
        <m:r>
          <w:rPr>
            <w:rFonts w:ascii="Cambria Math" w:hAnsi="Cambria Math" w:cs="Times New Roman"/>
          </w:rPr>
          <m:t>C</m:t>
        </m:r>
      </m:oMath>
      <w:r>
        <w:rPr>
          <w:rFonts w:cs="Times New Roman"/>
        </w:rPr>
        <w:t xml:space="preserve">: </w:t>
      </w:r>
      <m:oMath>
        <m:r>
          <w:rPr>
            <w:rFonts w:ascii="Cambria Math" w:hAnsi="Cambria Math" w:cs="Times New Roman"/>
          </w:rPr>
          <m:t>C=</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3</m:t>
            </m:r>
          </m:den>
        </m:f>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pn+c</m:t>
        </m:r>
      </m:oMath>
      <w:r>
        <w:rPr>
          <w:rFonts w:cs="Times New Roman"/>
        </w:rPr>
        <w:t>, in which</w:t>
      </w:r>
      <w:r>
        <w:t xml:space="preserve"> </w:t>
      </w:r>
      <m:oMath>
        <m:r>
          <w:rPr>
            <w:rFonts w:ascii="Cambria Math" w:hAnsi="Cambria Math" w:cs="Times New Roman"/>
          </w:rPr>
          <m:t>n</m:t>
        </m:r>
      </m:oMath>
      <w:r>
        <w:rPr>
          <w:rFonts w:cs="Times New Roman"/>
        </w:rPr>
        <w:t xml:space="preserve"> is the number of precipitates per unit volume, the steady state precipitate radius could be calculated by setting equal to zero the derivative of the sum of the recoil dissolution and regrowth coarsening terms: </w:t>
      </w:r>
    </w:p>
    <w:p w14:paraId="709B914F" w14:textId="77777777" w:rsidR="00D576E9" w:rsidRDefault="00DA76EA" w:rsidP="00387B4E">
      <w:pPr>
        <w:spacing w:line="360" w:lineRule="auto"/>
        <w:ind w:firstLine="706"/>
        <w:jc w:val="both"/>
        <w:rPr>
          <w:rFonts w:cs="Times New Roman"/>
        </w:rPr>
      </w:pPr>
      <m:oMathPara>
        <m:oMath>
          <m:f>
            <m:fPr>
              <m:ctrlPr>
                <w:rPr>
                  <w:rFonts w:ascii="Cambria Math" w:hAnsi="Cambria Math" w:cs="Times New Roman"/>
                  <w:i/>
                </w:rPr>
              </m:ctrlPr>
            </m:fPr>
            <m:num>
              <m:r>
                <w:rPr>
                  <w:rFonts w:ascii="Cambria Math" w:hAnsi="Cambria Math" w:cs="Times New Roman"/>
                </w:rPr>
                <m:t>dr</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ϕ</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r>
                <w:rPr>
                  <w:rFonts w:ascii="Cambria Math" w:hAnsi="Cambria Math" w:cs="Times New Roman"/>
                </w:rPr>
                <m:t>C</m:t>
              </m:r>
            </m:num>
            <m:den>
              <m:r>
                <w:rPr>
                  <w:rFonts w:ascii="Cambria Math" w:hAnsi="Cambria Math" w:cs="Times New Roman"/>
                </w:rPr>
                <m:t>4</m:t>
              </m:r>
              <m:r>
                <w:rPr>
                  <w:rFonts w:ascii="Cambria Math" w:hAnsi="Cambria Math" w:cs="Times New Roman"/>
                </w:rPr>
                <m:t>πpr</m:t>
              </m:r>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=0</m:t>
          </m:r>
        </m:oMath>
      </m:oMathPara>
    </w:p>
    <w:p w14:paraId="1B227B36" w14:textId="52B70164" w:rsidR="00D576E9" w:rsidRDefault="00D576E9" w:rsidP="00D576E9">
      <w:pPr>
        <w:spacing w:line="360" w:lineRule="auto"/>
        <w:ind w:firstLine="706"/>
        <w:jc w:val="both"/>
        <w:rPr>
          <w:rFonts w:cs="Times New Roman"/>
        </w:rPr>
      </w:pPr>
      <w:r>
        <w:rPr>
          <w:rFonts w:cs="Times New Roman"/>
        </w:rPr>
        <w:t xml:space="preserve">The radiation enhanced diffusion coefficient is </w:t>
      </w:r>
      <m:oMath>
        <m:sSup>
          <m:sSupPr>
            <m:ctrlPr>
              <w:rPr>
                <w:rFonts w:ascii="Cambria Math" w:hAnsi="Cambria Math" w:cs="Times New Roman"/>
              </w:rPr>
            </m:ctrlPr>
          </m:sSupPr>
          <m:e>
            <m:r>
              <w:rPr>
                <w:rFonts w:ascii="Cambria Math" w:hAnsi="Cambria Math" w:cs="Times New Roman"/>
              </w:rPr>
              <m:t>D</m:t>
            </m:r>
          </m:e>
          <m:sup>
            <m:r>
              <w:rPr>
                <w:rFonts w:ascii="Cambria Math" w:hAnsi="Cambria Math" w:cs="Times New Roman"/>
              </w:rPr>
              <m:t>irr</m:t>
            </m:r>
          </m:sup>
        </m:sSup>
        <m:r>
          <m:rPr>
            <m:sty m:val="p"/>
          </m:rP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cf</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oMath>
      <w:r>
        <w:rPr>
          <w:rFonts w:cs="Times New Roman"/>
        </w:rPr>
        <w:t xml:space="preserve"> with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v</m:t>
            </m:r>
          </m:sub>
        </m:sSub>
      </m:oMath>
      <w:r>
        <w:rPr>
          <w:rFonts w:cs="Times New Roman"/>
        </w:rPr>
        <w:t xml:space="preserve"> taken as the BCC correlation factor of 0.727 </w:t>
      </w:r>
      <w:r>
        <w:rPr>
          <w:rFonts w:cs="Times New Roman"/>
        </w:rPr>
        <w:fldChar w:fldCharType="begin"/>
      </w:r>
      <w:r w:rsidR="00B436DE">
        <w:rPr>
          <w:rFonts w:cs="Times New Roman"/>
        </w:rPr>
        <w:instrText xml:space="preserve"> ADDIN EN.CITE &lt;EndNote&gt;&lt;Cite&gt;&lt;Author&gt;Was&lt;/Author&gt;&lt;Year&gt;2016&lt;/Year&gt;&lt;RecNum&gt;119&lt;/RecNum&gt;&lt;DisplayText&gt;[173]&lt;/DisplayText&gt;&lt;record&gt;&lt;rec-number&gt;119&lt;/rec-number&gt;&lt;foreign-keys&gt;&lt;key app="EN" db-id="05052tp2owzs2qezrt1ve9tja9f25rw2xfas" timestamp="1668460993" guid="4b7c2abe-2575-48b9-8057-36adc2ea40aa"&gt;119&lt;/key&gt;&lt;/foreign-keys&gt;&lt;ref-type name="Book"&gt;6&lt;/ref-type&gt;&lt;contributors&gt;&lt;authors&gt;&lt;author&gt;Was, Gary S&lt;/author&gt;&lt;/authors&gt;&lt;/contributors&gt;&lt;titles&gt;&lt;title&gt;Fundamentals of radiation materials science: metals and alloys&lt;/title&gt;&lt;/titles&gt;&lt;dates&gt;&lt;year&gt;2016&lt;/year&gt;&lt;/dates&gt;&lt;publisher&gt;springer&lt;/publisher&gt;&lt;isbn&gt;1493934384&lt;/isbn&gt;&lt;urls&gt;&lt;/urls&gt;&lt;/record&gt;&lt;/Cite&gt;&lt;/EndNote&gt;</w:instrText>
      </w:r>
      <w:r>
        <w:rPr>
          <w:rFonts w:cs="Times New Roman"/>
        </w:rPr>
        <w:fldChar w:fldCharType="separate"/>
      </w:r>
      <w:r w:rsidR="00B436DE">
        <w:rPr>
          <w:rFonts w:cs="Times New Roman"/>
          <w:noProof/>
        </w:rPr>
        <w:t>[173]</w:t>
      </w:r>
      <w:r>
        <w:rPr>
          <w:rFonts w:cs="Times New Roman"/>
        </w:rPr>
        <w:fldChar w:fldCharType="end"/>
      </w:r>
      <w:r>
        <w:rPr>
          <w:rFonts w:cs="Times New Roman"/>
        </w:rPr>
        <w:t xml:space="preserve">. The vacancy concentration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oMath>
      <w:r>
        <w:rPr>
          <w:rFonts w:cs="Times New Roman"/>
        </w:rPr>
        <w:t xml:space="preserve"> can be calculated using either recombination dominant or sink dominant approximations </w:t>
      </w:r>
      <w:r>
        <w:rPr>
          <w:rFonts w:cs="Times New Roman"/>
        </w:rPr>
        <w:fldChar w:fldCharType="begin"/>
      </w:r>
      <w:r w:rsidR="00B436DE">
        <w:rPr>
          <w:rFonts w:cs="Times New Roman"/>
        </w:rPr>
        <w:instrText xml:space="preserve"> ADDIN EN.CITE &lt;EndNote&gt;&lt;Cite&gt;&lt;Author&gt;Mansur&lt;/Author&gt;&lt;Year&gt;1994&lt;/Year&gt;&lt;RecNum&gt;413&lt;/RecNum&gt;&lt;DisplayText&gt;[174]&lt;/DisplayText&gt;&lt;record&gt;&lt;rec-number&gt;413&lt;/rec-number&gt;&lt;foreign-keys&gt;&lt;key app="EN" db-id="05052tp2owzs2qezrt1ve9tja9f25rw2xfas" timestamp="1668461319" guid="5a8d9dbd-58a3-4fd9-b402-770bf5377c6f"&gt;413&lt;/key&gt;&lt;/foreign-keys&gt;&lt;ref-type name="Journal Article"&gt;17&lt;/ref-type&gt;&lt;contributors&gt;&lt;authors&gt;&lt;author&gt;Mansur, LK&lt;/author&gt;&lt;/authors&gt;&lt;/contributors&gt;&lt;titles&gt;&lt;title&gt;Theory and experimental background on dimensional changes in irradiated alloys&lt;/title&gt;&lt;secondary-title&gt;Journal of Nuclear Materials&lt;/secondary-title&gt;&lt;/titles&gt;&lt;periodical&gt;&lt;full-title&gt;Journal of Nuclear Materials&lt;/full-title&gt;&lt;/periodical&gt;&lt;pages&gt;97-123&lt;/pages&gt;&lt;volume&gt;216&lt;/volume&gt;&lt;dates&gt;&lt;year&gt;1994&lt;/year&gt;&lt;/dates&gt;&lt;isbn&gt;0022-3115&lt;/isbn&gt;&lt;urls&gt;&lt;/urls&gt;&lt;/record&gt;&lt;/Cite&gt;&lt;/EndNote&gt;</w:instrText>
      </w:r>
      <w:r>
        <w:rPr>
          <w:rFonts w:cs="Times New Roman"/>
        </w:rPr>
        <w:fldChar w:fldCharType="separate"/>
      </w:r>
      <w:r w:rsidR="00B436DE">
        <w:rPr>
          <w:rFonts w:cs="Times New Roman"/>
          <w:noProof/>
        </w:rPr>
        <w:t>[174]</w:t>
      </w:r>
      <w:r>
        <w:rPr>
          <w:rFonts w:cs="Times New Roman"/>
        </w:rPr>
        <w:fldChar w:fldCharType="end"/>
      </w:r>
      <w:r>
        <w:rPr>
          <w:rFonts w:cs="Times New Roman"/>
        </w:rPr>
        <w:t xml:space="preserve">. The steady state vacancy concentration in the first case is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w:rPr>
                    <w:rFonts w:ascii="Cambria Math" w:hAnsi="Cambria Math" w:cs="Times New Roman"/>
                  </w:rPr>
                  <m:t>G</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i</m:t>
                    </m:r>
                  </m:sub>
                </m:sSub>
              </m:num>
              <m:den>
                <m:r>
                  <w:rPr>
                    <w:rFonts w:ascii="Cambria Math" w:hAnsi="Cambria Math" w:cs="Times New Roman"/>
                  </w:rPr>
                  <m:t>R</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v</m:t>
                    </m:r>
                  </m:sub>
                </m:sSub>
              </m:den>
            </m:f>
          </m:e>
        </m:rad>
      </m:oMath>
      <w:r>
        <w:rPr>
          <w:rFonts w:cs="Times New Roman"/>
        </w:rPr>
        <w:t xml:space="preserve">, in which </w:t>
      </w:r>
      <m:oMath>
        <m:r>
          <w:rPr>
            <w:rFonts w:ascii="Cambria Math" w:hAnsi="Cambria Math" w:cs="Times New Roman"/>
          </w:rPr>
          <m:t>R</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m:t>
            </m:r>
            <m:r>
              <w:rPr>
                <w:rFonts w:ascii="Cambria Math" w:hAnsi="Cambria Math" w:cs="Times New Roman"/>
              </w:rPr>
              <m:t>π</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r>
              <m:rPr>
                <m:sty m:val="p"/>
              </m:rPr>
              <w:rPr>
                <w:rFonts w:ascii="Cambria Math" w:hAnsi="Cambria Math" w:cs="Times New Roman"/>
              </w:rPr>
              <m:t>)</m:t>
            </m:r>
          </m:num>
          <m:den>
            <m:r>
              <m:rPr>
                <m:sty m:val="p"/>
              </m:rPr>
              <w:rPr>
                <w:rFonts w:ascii="Cambria Math" w:hAnsi="Cambria Math" w:cs="Times New Roman"/>
              </w:rPr>
              <m:t>Ω</m:t>
            </m:r>
          </m:den>
        </m:f>
      </m:oMath>
      <w:r>
        <w:rPr>
          <w:rFonts w:cs="Times New Roman"/>
        </w:rPr>
        <w:t xml:space="preserve"> is the point defect recombination rate. The spontaneous recombination radius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c</m:t>
            </m:r>
          </m:sub>
        </m:sSub>
      </m:oMath>
      <w:r>
        <w:rPr>
          <w:rFonts w:cs="Times New Roman"/>
        </w:rPr>
        <w:t xml:space="preserve"> is about 2.26a</w:t>
      </w:r>
      <w:r>
        <w:rPr>
          <w:rFonts w:cs="Times New Roman"/>
          <w:vertAlign w:val="subscript"/>
        </w:rPr>
        <w:t>0</w:t>
      </w:r>
      <w:r>
        <w:rPr>
          <w:rFonts w:cs="Times New Roman"/>
        </w:rPr>
        <w:t xml:space="preserve"> with a</w:t>
      </w:r>
      <w:r>
        <w:rPr>
          <w:rFonts w:cs="Times New Roman"/>
          <w:vertAlign w:val="subscript"/>
        </w:rPr>
        <w:t>0</w:t>
      </w:r>
      <w:r>
        <w:rPr>
          <w:rFonts w:cs="Times New Roman"/>
        </w:rPr>
        <w:t xml:space="preserve"> as the lattice parameter and </w:t>
      </w:r>
      <m:oMath>
        <m:r>
          <m:rPr>
            <m:sty m:val="p"/>
          </m:rPr>
          <w:rPr>
            <w:rFonts w:ascii="Cambria Math" w:hAnsi="Cambria Math" w:cs="Times New Roman"/>
          </w:rPr>
          <m:t>Ω</m:t>
        </m:r>
      </m:oMath>
      <w:r>
        <w:rPr>
          <w:rFonts w:cs="Times New Roman"/>
        </w:rPr>
        <w:t xml:space="preserve"> as the atomic volume </w:t>
      </w:r>
      <w:r>
        <w:rPr>
          <w:rFonts w:cs="Times New Roman"/>
        </w:rPr>
        <w:fldChar w:fldCharType="begin"/>
      </w:r>
      <w:r w:rsidR="00B436DE">
        <w:rPr>
          <w:rFonts w:cs="Times New Roman"/>
        </w:rPr>
        <w:instrText xml:space="preserve"> ADDIN EN.CITE &lt;EndNote&gt;&lt;Cite&gt;&lt;Author&gt;Nakashima&lt;/Author&gt;&lt;Year&gt;2015&lt;/Year&gt;&lt;RecNum&gt;406&lt;/RecNum&gt;&lt;DisplayText&gt;[175]&lt;/DisplayText&gt;&lt;record&gt;&lt;rec-number&gt;406&lt;/rec-number&gt;&lt;foreign-keys&gt;&lt;key app="EN" db-id="05052tp2owzs2qezrt1ve9tja9f25rw2xfas" timestamp="1668461301" guid="41b2d082-4ab3-435f-b418-5603050ca063"&gt;406&lt;/key&gt;&lt;/foreign-keys&gt;&lt;ref-type name="Journal Article"&gt;17&lt;/ref-type&gt;&lt;contributors&gt;&lt;authors&gt;&lt;author&gt;Nakashima, K.&lt;/author&gt;&lt;author&gt;Stoller, R. E.&lt;/author&gt;&lt;author&gt;Xu, H.&lt;/author&gt;&lt;/authors&gt;&lt;/contributors&gt;&lt;auth-address&gt;Materials Science and Technology Division, Oak Ridge National Laboratory, Oak Ridge, TN 37831-6114, USA. Materials Science Research Laboratory, Central Research Institute of Electric Power Industry, Komae-shi, Tokyo 201-8511, Japan.&lt;/auth-address&gt;&lt;titles&gt;&lt;title&gt;Recombination radius of a Frenkel pair and capture radius of a self-interstitial atom by vacancy clusters in bcc Fe&lt;/title&gt;&lt;secondary-title&gt;J Phys Condens Matter&lt;/secondary-title&gt;&lt;/titles&gt;&lt;periodical&gt;&lt;full-title&gt;J Phys Condens Matter&lt;/full-title&gt;&lt;/periodical&gt;&lt;pages&gt;335401&lt;/pages&gt;&lt;volume&gt;27&lt;/volume&gt;&lt;number&gt;33&lt;/number&gt;&lt;edition&gt;2015/08/05&lt;/edition&gt;&lt;dates&gt;&lt;year&gt;2015&lt;/year&gt;&lt;pub-dates&gt;&lt;date&gt;Aug 26&lt;/date&gt;&lt;/pub-dates&gt;&lt;/dates&gt;&lt;isbn&gt;1361-648X (Electronic)&amp;#xD;0953-8984 (Linking)&lt;/isbn&gt;&lt;accession-num&gt;26241190&lt;/accession-num&gt;&lt;urls&gt;&lt;related-urls&gt;&lt;url&gt;https://www.ncbi.nlm.nih.gov/pubmed/26241190&lt;/url&gt;&lt;/related-urls&gt;&lt;/urls&gt;&lt;electronic-resource-num&gt;10.1088/0953-8984/27/33/335401&lt;/electronic-resource-num&gt;&lt;/record&gt;&lt;/Cite&gt;&lt;/EndNote&gt;</w:instrText>
      </w:r>
      <w:r>
        <w:rPr>
          <w:rFonts w:cs="Times New Roman"/>
        </w:rPr>
        <w:fldChar w:fldCharType="separate"/>
      </w:r>
      <w:r w:rsidR="00B436DE">
        <w:rPr>
          <w:rFonts w:cs="Times New Roman"/>
          <w:noProof/>
        </w:rPr>
        <w:t>[175]</w:t>
      </w:r>
      <w:r>
        <w:rPr>
          <w:rFonts w:cs="Times New Roman"/>
        </w:rPr>
        <w:fldChar w:fldCharType="end"/>
      </w:r>
      <w:r>
        <w:rPr>
          <w:rFonts w:cs="Times New Roman"/>
        </w:rPr>
        <w:t xml:space="preserve">.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v</m:t>
            </m:r>
          </m:sub>
        </m:sSub>
        <m:r>
          <m:rPr>
            <m:sty m:val="p"/>
          </m:rPr>
          <w:rPr>
            <w:rFonts w:ascii="Cambria Math" w:hAnsi="Cambria Math" w:cs="Times New Roman"/>
          </w:rPr>
          <m:t>=</m:t>
        </m:r>
        <m:rad>
          <m:radPr>
            <m:degHide m:val="1"/>
            <m:ctrlPr>
              <w:rPr>
                <w:rFonts w:ascii="Cambria Math" w:hAnsi="Cambria Math" w:cs="Times New Roman"/>
              </w:rPr>
            </m:ctrlPr>
          </m:radPr>
          <m:deg/>
          <m:e>
            <m:f>
              <m:fPr>
                <m:ctrlPr>
                  <w:rPr>
                    <w:rFonts w:ascii="Cambria Math" w:hAnsi="Cambria Math" w:cs="Times New Roman"/>
                  </w:rPr>
                </m:ctrlPr>
              </m:fPr>
              <m:num>
                <m:r>
                  <w:rPr>
                    <w:rFonts w:ascii="Cambria Math" w:hAnsi="Cambria Math" w:cs="Times New Roman"/>
                  </w:rPr>
                  <m:t>G</m:t>
                </m:r>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m:t>
                    </m:r>
                  </m:sub>
                </m:sSub>
              </m:den>
            </m:f>
          </m:e>
        </m:rad>
      </m:oMath>
      <w:r>
        <w:rPr>
          <w:rFonts w:cs="Times New Roman"/>
        </w:rPr>
        <w:t xml:space="preserve"> is the vacancy concentration for sink dominant conditions, in which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m:t>
            </m:r>
          </m:sub>
        </m:sSub>
        <m:r>
          <w:rPr>
            <w:rFonts w:ascii="Cambria Math" w:hAnsi="Cambria Math" w:cs="Times New Roman"/>
          </w:rPr>
          <m:t>=4πrn</m:t>
        </m:r>
      </m:oMath>
      <w:r>
        <w:rPr>
          <w:rFonts w:cs="Times New Roman"/>
        </w:rPr>
        <w:t xml:space="preserve"> is the sink strength of α’ precipitates (assumed to be the dominant point defect sink). The diffusivity of a single vacancy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v</m:t>
            </m:r>
          </m:sub>
        </m:sSub>
      </m:oMath>
      <w:r>
        <w:rPr>
          <w:rFonts w:cs="Times New Roman"/>
        </w:rPr>
        <w:t>) and interstitial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sub>
        </m:sSub>
      </m:oMath>
      <w:r>
        <w:rPr>
          <w:rFonts w:cs="Times New Roman"/>
        </w:rPr>
        <w:t xml:space="preserve">) can be calculated using the migration energy for vacancies and interstitials in Fe-Cr as 0.67 and 0.34 eV respectively </w:t>
      </w:r>
      <w:r>
        <w:rPr>
          <w:rFonts w:cs="Times New Roman"/>
        </w:rPr>
        <w:fldChar w:fldCharType="begin"/>
      </w:r>
      <w:r w:rsidR="00611C3D">
        <w:rPr>
          <w:rFonts w:cs="Times New Roman"/>
        </w:rPr>
        <w:instrText xml:space="preserve"> ADDIN EN.CITE &lt;EndNote&gt;&lt;Cite&gt;&lt;Author&gt;Fu&lt;/Author&gt;&lt;Year&gt;2008&lt;/Year&gt;&lt;RecNum&gt;433&lt;/RecNum&gt;&lt;DisplayText&gt;[74]&lt;/DisplayText&gt;&lt;record&gt;&lt;rec-number&gt;433&lt;/rec-number&gt;&lt;foreign-keys&gt;&lt;key app="EN" db-id="05052tp2owzs2qezrt1ve9tja9f25rw2xfas" timestamp="1668461340" guid="c2b46dd4-0604-4326-9283-e12d237aae16"&gt;433&lt;/key&gt;&lt;/foreign-keys&gt;&lt;ref-type name="Journal Article"&gt;17&lt;/ref-type&gt;&lt;contributors&gt;&lt;authors&gt;&lt;author&gt;Fu, Chu Chun&lt;/author&gt;&lt;author&gt;Willaime, F.&lt;/author&gt;&lt;/authors&gt;&lt;/contributors&gt;&lt;titles&gt;&lt;title&gt;First principles calculations in iron: structure and mobility of defect clusters and defect complexes for kinetic modelling&lt;/title&gt;&lt;secondary-title&gt;Comptes Rendus Physique&lt;/secondary-title&gt;&lt;/titles&gt;&lt;periodical&gt;&lt;full-title&gt;Comptes Rendus Physique&lt;/full-title&gt;&lt;/periodical&gt;&lt;pages&gt;335-342&lt;/pages&gt;&lt;volume&gt;9&lt;/volume&gt;&lt;number&gt;3-4&lt;/number&gt;&lt;section&gt;335&lt;/section&gt;&lt;dates&gt;&lt;year&gt;2008&lt;/year&gt;&lt;/dates&gt;&lt;isbn&gt;16310705&lt;/isbn&gt;&lt;urls&gt;&lt;/urls&gt;&lt;electronic-resource-num&gt;10.1016/j.crhy.2007.09.018&lt;/electronic-resource-num&gt;&lt;/record&gt;&lt;/Cite&gt;&lt;/EndNote&gt;</w:instrText>
      </w:r>
      <w:r>
        <w:rPr>
          <w:rFonts w:cs="Times New Roman"/>
        </w:rPr>
        <w:fldChar w:fldCharType="separate"/>
      </w:r>
      <w:r w:rsidR="00611C3D">
        <w:rPr>
          <w:rFonts w:cs="Times New Roman"/>
          <w:noProof/>
        </w:rPr>
        <w:t>[74]</w:t>
      </w:r>
      <w:r>
        <w:rPr>
          <w:rFonts w:cs="Times New Roman"/>
        </w:rPr>
        <w:fldChar w:fldCharType="end"/>
      </w:r>
      <w:r>
        <w:rPr>
          <w:rFonts w:cs="Times New Roman"/>
        </w:rPr>
        <w:t>.</w:t>
      </w:r>
    </w:p>
    <w:p w14:paraId="6D4650CA" w14:textId="51F85396" w:rsidR="00D576E9" w:rsidRDefault="00D576E9" w:rsidP="00D576E9">
      <w:pPr>
        <w:spacing w:line="360" w:lineRule="auto"/>
        <w:ind w:firstLine="706"/>
        <w:jc w:val="both"/>
        <w:rPr>
          <w:rFonts w:cs="Times New Roman"/>
        </w:rPr>
      </w:pPr>
      <w:r>
        <w:rPr>
          <w:rFonts w:cs="Times New Roman"/>
        </w:rPr>
        <w:t xml:space="preserve">Inserting the number densities measured from APT results and the equilibrium Cr content of α’ precipitates, the original NHM model predicts much larger radii of ~2-3.5 nm and extremely high volume fractions ~19% (volume fraction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f</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4</m:t>
            </m:r>
          </m:num>
          <m:den>
            <m:r>
              <m:rPr>
                <m:sty m:val="p"/>
              </m:rPr>
              <w:rPr>
                <w:rFonts w:ascii="Cambria Math" w:hAnsi="Cambria Math" w:cs="Times New Roman"/>
              </w:rPr>
              <m:t>3</m:t>
            </m:r>
          </m:den>
        </m:f>
        <m:r>
          <w:rPr>
            <w:rFonts w:ascii="Cambria Math" w:hAnsi="Cambria Math" w:cs="Times New Roman"/>
          </w:rPr>
          <m:t>π</m:t>
        </m:r>
        <m:sSup>
          <m:sSupPr>
            <m:ctrlPr>
              <w:rPr>
                <w:rFonts w:ascii="Cambria Math" w:hAnsi="Cambria Math" w:cs="Times New Roman"/>
              </w:rPr>
            </m:ctrlPr>
          </m:sSupPr>
          <m:e>
            <m:r>
              <w:rPr>
                <w:rFonts w:ascii="Cambria Math" w:hAnsi="Cambria Math" w:cs="Times New Roman"/>
              </w:rPr>
              <m:t>r</m:t>
            </m:r>
          </m:e>
          <m:sup>
            <m:r>
              <m:rPr>
                <m:sty m:val="p"/>
              </m:rPr>
              <w:rPr>
                <w:rFonts w:ascii="Cambria Math" w:hAnsi="Cambria Math" w:cs="Times New Roman"/>
              </w:rPr>
              <m:t>3</m:t>
            </m:r>
          </m:sup>
        </m:sSup>
        <m:r>
          <w:rPr>
            <w:rFonts w:ascii="Cambria Math" w:hAnsi="Cambria Math" w:cs="Times New Roman"/>
          </w:rPr>
          <m:t>n</m:t>
        </m:r>
      </m:oMath>
      <w:r>
        <w:rPr>
          <w:rFonts w:cs="Times New Roman"/>
        </w:rPr>
        <w:t xml:space="preserve">) of the precipitation phase no matter which approximation was used for calculating </w:t>
      </w:r>
      <w:r w:rsidR="00E107A3">
        <w:rPr>
          <w:rFonts w:cs="Times New Roman"/>
        </w:rPr>
        <w:t xml:space="preserve">the </w:t>
      </w:r>
      <w:r>
        <w:rPr>
          <w:rFonts w:cs="Times New Roman"/>
        </w:rPr>
        <w:t xml:space="preserve">diffusion coefficient. In other words, it predicts that all the Cr atoms would be located in the precipitates, and the size of precipitates is solely controlled by the number density, which is an input parameter. Similar overestimation also occurred when the original NHM model was used to fit the electron irradiation results of Tissot et al.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Possible reasons for this </w:t>
      </w:r>
      <w:r>
        <w:rPr>
          <w:rFonts w:cs="Times New Roman"/>
        </w:rPr>
        <w:lastRenderedPageBreak/>
        <w:t>overestimation may include an underestimation of the ballistic dissolution rate or an overestimation of the precipitate growth rate. It should be noted that the original NHM model implicitly assumes the precipitate volume density (n) is constant, which is approximately valid at intermediate temperatures near 350 °C but is not valid for high dose rates at 300 °C (ballistic dissolution dominant conditions) or for high temperatures (450 °C) where precipitate coarsening occurs. In addition, several of the terms used in the original NHM model appear to be incorrect.</w:t>
      </w:r>
    </w:p>
    <w:p w14:paraId="3D96391D" w14:textId="5AAA8EC8" w:rsidR="00D576E9" w:rsidRDefault="00D576E9" w:rsidP="00D576E9">
      <w:pPr>
        <w:spacing w:line="360" w:lineRule="auto"/>
        <w:ind w:firstLine="706"/>
        <w:jc w:val="both"/>
        <w:rPr>
          <w:rFonts w:cs="Times New Roman"/>
        </w:rPr>
      </w:pPr>
      <w:r>
        <w:rPr>
          <w:rFonts w:cs="Times New Roman"/>
        </w:rPr>
        <w:t xml:space="preserve">We have made several science-based modifications to the original NHM model in an attempt to obtain more accurate estimates of the effect of particle irradiation on precipitate size. We note that the steady state vacancy concentration or the radiation enhanced diffusivity is overestimated if the dose rate is taken simply as the point defect production rate. A point defect production efficiency of </w:t>
      </w:r>
      <m:oMath>
        <m:sSub>
          <m:sSubPr>
            <m:ctrlPr>
              <w:rPr>
                <w:rFonts w:ascii="Cambria Math" w:hAnsi="Cambria Math" w:cs="Times New Roman"/>
                <w:i/>
              </w:rPr>
            </m:ctrlPr>
          </m:sSubPr>
          <m:e>
            <m:r>
              <w:rPr>
                <w:rFonts w:ascii="Cambria Math" w:hAnsi="Cambria Math" w:cs="Times New Roman"/>
              </w:rPr>
              <m:t>ξ</m:t>
            </m:r>
          </m:e>
          <m:sub>
            <m:r>
              <w:rPr>
                <w:rFonts w:ascii="Cambria Math" w:hAnsi="Cambria Math" w:cs="Times New Roman"/>
              </w:rPr>
              <m:t>arcdpa</m:t>
            </m:r>
          </m:sub>
        </m:sSub>
      </m:oMath>
      <w:r>
        <w:rPr>
          <w:rFonts w:cs="Times New Roman"/>
        </w:rPr>
        <w:t xml:space="preserve"> ~ 0.33 is appropriate for a Fe ion energy of 8 MeV (average PKA recoil energy of ~18 keV) to correct for athermal in-cascade recombination of vacancies and interstitials </w:t>
      </w:r>
      <w:r>
        <w:rPr>
          <w:rFonts w:cs="Times New Roman"/>
        </w:rPr>
        <w:fldChar w:fldCharType="begin"/>
      </w:r>
      <w:r w:rsidR="00B436DE">
        <w:rPr>
          <w:rFonts w:cs="Times New Roman"/>
        </w:rPr>
        <w:instrText xml:space="preserve"> ADDIN EN.CITE &lt;EndNote&gt;&lt;Cite&gt;&lt;Author&gt;Nordlund&lt;/Author&gt;&lt;Year&gt;2018&lt;/Year&gt;&lt;RecNum&gt;408&lt;/RecNum&gt;&lt;DisplayText&gt;[176]&lt;/DisplayText&gt;&lt;record&gt;&lt;rec-number&gt;408&lt;/rec-number&gt;&lt;foreign-keys&gt;&lt;key app="EN" db-id="05052tp2owzs2qezrt1ve9tja9f25rw2xfas" timestamp="1668461311" guid="4a78a08c-dd8c-4362-bada-13e74818b2a7"&gt;408&lt;/key&gt;&lt;/foreign-keys&gt;&lt;ref-type name="Journal Article"&gt;17&lt;/ref-type&gt;&lt;contributors&gt;&lt;authors&gt;&lt;author&gt;Nordlund, Kai&lt;/author&gt;&lt;author&gt;Zinkle, Steven J.&lt;/author&gt;&lt;author&gt;Sand, Andrea E.&lt;/author&gt;&lt;author&gt;Granberg, Fredric&lt;/author&gt;&lt;author&gt;Averback, Robert S.&lt;/author&gt;&lt;author&gt;Stoller, Roger E.&lt;/author&gt;&lt;author&gt;Suzudo, Tomoaki&lt;/author&gt;&lt;author&gt;Malerba, Lorenzo&lt;/author&gt;&lt;author&gt;Banhart, Florian&lt;/author&gt;&lt;author&gt;Weber, William J.&lt;/author&gt;&lt;author&gt;Willaime, Francois&lt;/author&gt;&lt;author&gt;Dudarev, Sergei L.&lt;/author&gt;&lt;author&gt;Simeone, David&lt;/author&gt;&lt;/authors&gt;&lt;/contributors&gt;&lt;titles&gt;&lt;title&gt;Primary radiation damage: A review of current understanding and models&lt;/title&gt;&lt;secondary-title&gt;Journal of Nuclear Materials&lt;/secondary-title&gt;&lt;/titles&gt;&lt;periodical&gt;&lt;full-title&gt;Journal of Nuclear Materials&lt;/full-title&gt;&lt;/periodical&gt;&lt;pages&gt;450-479&lt;/pages&gt;&lt;volume&gt;512&lt;/volume&gt;&lt;section&gt;450&lt;/section&gt;&lt;dates&gt;&lt;year&gt;2018&lt;/year&gt;&lt;/dates&gt;&lt;isbn&gt;00223115&lt;/isbn&gt;&lt;urls&gt;&lt;/urls&gt;&lt;electronic-resource-num&gt;10.1016/j.jnucmat.2018.10.027&lt;/electronic-resource-num&gt;&lt;/record&gt;&lt;/Cite&gt;&lt;/EndNote&gt;</w:instrText>
      </w:r>
      <w:r>
        <w:rPr>
          <w:rFonts w:cs="Times New Roman"/>
        </w:rPr>
        <w:fldChar w:fldCharType="separate"/>
      </w:r>
      <w:r w:rsidR="00B436DE">
        <w:rPr>
          <w:rFonts w:cs="Times New Roman"/>
          <w:noProof/>
        </w:rPr>
        <w:t>[176]</w:t>
      </w:r>
      <w:r>
        <w:rPr>
          <w:rFonts w:cs="Times New Roman"/>
        </w:rPr>
        <w:fldChar w:fldCharType="end"/>
      </w:r>
      <w:r>
        <w:rPr>
          <w:rFonts w:cs="Times New Roman"/>
        </w:rPr>
        <w:t xml:space="preserve">. However, to account for the additional correlated recombination that occurs at temperatures where point defects are mobile, the corresponding vacancy production efficiency should be further reduced to around 0.1 to 0.2 for a wide range of PKA energy irradiations </w:t>
      </w:r>
      <w:r>
        <w:rPr>
          <w:rFonts w:cs="Times New Roman"/>
        </w:rPr>
        <w:fldChar w:fldCharType="begin"/>
      </w:r>
      <w:r w:rsidR="00B436DE">
        <w:rPr>
          <w:rFonts w:cs="Times New Roman"/>
        </w:rPr>
        <w:instrText xml:space="preserve"> ADDIN EN.CITE &lt;EndNote&gt;&lt;Cite&gt;&lt;Author&gt;Zinkle&lt;/Author&gt;&lt;Year&gt;1993&lt;/Year&gt;&lt;RecNum&gt;397&lt;/RecNum&gt;&lt;DisplayText&gt;[177, 178]&lt;/DisplayText&gt;&lt;record&gt;&lt;rec-number&gt;397&lt;/rec-number&gt;&lt;foreign-keys&gt;&lt;key app="EN" db-id="05052tp2owzs2qezrt1ve9tja9f25rw2xfas" timestamp="1668461295" guid="1e5960b9-e76e-4b68-96de-1625b7f1cb5b"&gt;397&lt;/key&gt;&lt;/foreign-keys&gt;&lt;ref-type name="Journal Article"&gt;17&lt;/ref-type&gt;&lt;contributors&gt;&lt;authors&gt;&lt;author&gt;Zinkle, SJ&lt;/author&gt;&lt;author&gt;Singh, BN&lt;/author&gt;&lt;/authors&gt;&lt;/contributors&gt;&lt;titles&gt;&lt;title&gt;Analysis of displacement damage and defect production under cascade damage conditions&lt;/title&gt;&lt;secondary-title&gt;Journal of nuclear materials&lt;/secondary-title&gt;&lt;/titles&gt;&lt;periodical&gt;&lt;full-title&gt;Journal of Nuclear Materials&lt;/full-title&gt;&lt;/periodical&gt;&lt;pages&gt;173-191&lt;/pages&gt;&lt;volume&gt;199&lt;/volume&gt;&lt;number&gt;3&lt;/number&gt;&lt;dates&gt;&lt;year&gt;1993&lt;/year&gt;&lt;/dates&gt;&lt;isbn&gt;0022-3115&lt;/isbn&gt;&lt;urls&gt;&lt;/urls&gt;&lt;/record&gt;&lt;/Cite&gt;&lt;Cite&gt;&lt;Author&gt;Zinkle&lt;/Author&gt;&lt;RecNum&gt;431&lt;/RecNum&gt;&lt;record&gt;&lt;rec-number&gt;431&lt;/rec-number&gt;&lt;foreign-keys&gt;&lt;key app="EN" db-id="05052tp2owzs2qezrt1ve9tja9f25rw2xfas" timestamp="1668461340" guid="bf0568ec-7edc-4c4f-85b2-f7d4f85d7d72"&gt;431&lt;/key&gt;&lt;/foreign-keys&gt;&lt;ref-type name="Journal Article"&gt;17&lt;/ref-type&gt;&lt;contributors&gt;&lt;authors&gt;&lt;author&gt;S.J. Zinkle&lt;/author&gt;&lt;author&gt;R.E. Stoller&lt;/author&gt;&lt;/authors&gt;&lt;/contributors&gt;&lt;titles&gt;&lt;title&gt;On the importance of thermally stimulated correlated defect recombination in radiation effects studies&lt;/title&gt;&lt;secondary-title&gt;Journal of Nuclear Materials&lt;/secondary-title&gt;&lt;/titles&gt;&lt;periodical&gt;&lt;full-title&gt;Journal of Nuclear Materials&lt;/full-title&gt;&lt;/periodical&gt;&lt;number&gt;submitted&lt;/number&gt;&lt;dates&gt;&lt;/dates&gt;&lt;urls&gt;&lt;/urls&gt;&lt;/record&gt;&lt;/Cite&gt;&lt;/EndNote&gt;</w:instrText>
      </w:r>
      <w:r>
        <w:rPr>
          <w:rFonts w:cs="Times New Roman"/>
        </w:rPr>
        <w:fldChar w:fldCharType="separate"/>
      </w:r>
      <w:r w:rsidR="00B436DE">
        <w:rPr>
          <w:rFonts w:cs="Times New Roman"/>
          <w:noProof/>
        </w:rPr>
        <w:t>[177, 178]</w:t>
      </w:r>
      <w:r>
        <w:rPr>
          <w:rFonts w:cs="Times New Roman"/>
        </w:rPr>
        <w:fldChar w:fldCharType="end"/>
      </w:r>
      <w:r>
        <w:rPr>
          <w:rFonts w:cs="Times New Roman"/>
        </w:rPr>
        <w:t xml:space="preserve">. Additionally, the NHM model also overestimates the precipitate growth rate by including the entire matrix solute concentration, because only the fraction of solutes that exceed the solubility limit contribute to the formation of precipitates. We have therefore modified the matrix solute concentration to be the solute supersaturation level by subtracting the solubility limit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eq</m:t>
            </m:r>
          </m:sub>
        </m:sSub>
      </m:oMath>
      <w:r>
        <w:rPr>
          <w:rFonts w:cs="Times New Roman"/>
        </w:rPr>
        <w:t xml:space="preserve">. One further modification is that the constant of 3 used in the original NHM equation for growth rate seems to be incorrect and should be replaced by 4π according to the equations in ref. </w:t>
      </w:r>
      <w:r>
        <w:rPr>
          <w:rFonts w:cs="Times New Roman"/>
        </w:rPr>
        <w:fldChar w:fldCharType="begin"/>
      </w:r>
      <w:r w:rsidR="00B436DE">
        <w:rPr>
          <w:rFonts w:cs="Times New Roman"/>
        </w:rPr>
        <w:instrText xml:space="preserve"> ADDIN EN.CITE &lt;EndNote&gt;&lt;Cite&gt;&lt;Author&gt;Ham&lt;/Author&gt;&lt;Year&gt;1958&lt;/Year&gt;&lt;RecNum&gt;412&lt;/RecNum&gt;&lt;DisplayText&gt;[179]&lt;/DisplayText&gt;&lt;record&gt;&lt;rec-number&gt;412&lt;/rec-number&gt;&lt;foreign-keys&gt;&lt;key app="EN" db-id="05052tp2owzs2qezrt1ve9tja9f25rw2xfas" timestamp="1668461318" guid="5a3185cd-ff7d-4fdf-9f7c-dee3838da775"&gt;412&lt;/key&gt;&lt;/foreign-keys&gt;&lt;ref-type name="Journal Article"&gt;17&lt;/ref-type&gt;&lt;contributors&gt;&lt;authors&gt;&lt;author&gt;Ham, Frank S&lt;/author&gt;&lt;/authors&gt;&lt;/contributors&gt;&lt;titles&gt;&lt;title&gt;Theory of diffusion-limited precipitation&lt;/title&gt;&lt;secondary-title&gt;Journal of Physics and Chemistry of Solids&lt;/secondary-title&gt;&lt;/titles&gt;&lt;periodical&gt;&lt;full-title&gt;Journal of Physics and Chemistry of Solids&lt;/full-title&gt;&lt;/periodical&gt;&lt;pages&gt;335-351&lt;/pages&gt;&lt;volume&gt;6&lt;/volume&gt;&lt;number&gt;4&lt;/number&gt;&lt;dates&gt;&lt;year&gt;1958&lt;/year&gt;&lt;/dates&gt;&lt;isbn&gt;0022-3697&lt;/isbn&gt;&lt;urls&gt;&lt;/urls&gt;&lt;/record&gt;&lt;/Cite&gt;&lt;/EndNote&gt;</w:instrText>
      </w:r>
      <w:r>
        <w:rPr>
          <w:rFonts w:cs="Times New Roman"/>
        </w:rPr>
        <w:fldChar w:fldCharType="separate"/>
      </w:r>
      <w:r w:rsidR="00B436DE">
        <w:rPr>
          <w:rFonts w:cs="Times New Roman"/>
          <w:noProof/>
        </w:rPr>
        <w:t>[179]</w:t>
      </w:r>
      <w:r>
        <w:rPr>
          <w:rFonts w:cs="Times New Roman"/>
        </w:rPr>
        <w:fldChar w:fldCharType="end"/>
      </w:r>
      <w:r>
        <w:rPr>
          <w:rFonts w:cs="Times New Roman"/>
        </w:rPr>
        <w:t xml:space="preserve"> cited in the original NHM publication (the derivation is given in section 6 of the Supplementary).  The equation for precipitate growth rate is therefore modified into:</w:t>
      </w:r>
    </w:p>
    <w:p w14:paraId="4719DE62" w14:textId="77777777" w:rsidR="00D576E9" w:rsidRDefault="00DA76EA" w:rsidP="00D576E9">
      <w:pPr>
        <w:spacing w:line="360" w:lineRule="auto"/>
        <w:ind w:firstLine="706"/>
        <w:jc w:val="both"/>
        <w:rPr>
          <w:rFonts w:cs="Times New Roman"/>
        </w:rPr>
      </w:pPr>
      <m:oMathPara>
        <m:oMath>
          <m:f>
            <m:fPr>
              <m:ctrlPr>
                <w:rPr>
                  <w:rFonts w:ascii="Cambria Math" w:hAnsi="Cambria Math" w:cs="Times New Roman"/>
                  <w:i/>
                </w:rPr>
              </m:ctrlPr>
            </m:fPr>
            <m:num>
              <m:r>
                <w:rPr>
                  <w:rFonts w:ascii="Cambria Math" w:hAnsi="Cambria Math" w:cs="Times New Roman"/>
                </w:rPr>
                <m:t>dV</m:t>
              </m:r>
            </m:num>
            <m:den>
              <m:r>
                <w:rPr>
                  <w:rFonts w:ascii="Cambria Math" w:hAnsi="Cambria Math" w:cs="Times New Roman"/>
                </w:rPr>
                <m:t>dt</m:t>
              </m:r>
            </m:den>
          </m:f>
          <m:r>
            <w:rPr>
              <w:rFonts w:ascii="Cambria Math" w:hAnsi="Cambria Math" w:cs="Times New Roman"/>
            </w:rPr>
            <m:t>=4</m:t>
          </m:r>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r>
            <w:rPr>
              <w:rFonts w:ascii="Cambria Math" w:hAnsi="Cambria Math" w:cs="Times New Roman"/>
            </w:rPr>
            <m:t>(</m:t>
          </m:r>
          <m:r>
            <w:rPr>
              <w:rFonts w:ascii="Cambria Math" w:hAnsi="Cambria Math" w:cs="Times New Roman"/>
            </w:rPr>
            <m:t>c</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eq</m:t>
              </m:r>
            </m:sub>
          </m:sSub>
          <m:r>
            <w:rPr>
              <w:rFonts w:ascii="Cambria Math" w:hAnsi="Cambria Math" w:cs="Times New Roman"/>
            </w:rPr>
            <m:t>)</m:t>
          </m:r>
          <m:r>
            <w:rPr>
              <w:rFonts w:ascii="Cambria Math" w:hAnsi="Cambria Math" w:cs="Times New Roman"/>
            </w:rPr>
            <m:t>r</m:t>
          </m:r>
          <m:r>
            <w:rPr>
              <w:rFonts w:ascii="Cambria Math" w:hAnsi="Cambria Math" w:cs="Times New Roman"/>
            </w:rPr>
            <m:t>/</m:t>
          </m:r>
          <m:r>
            <w:rPr>
              <w:rFonts w:ascii="Cambria Math" w:hAnsi="Cambria Math" w:cs="Times New Roman"/>
            </w:rPr>
            <m:t>p</m:t>
          </m:r>
        </m:oMath>
      </m:oMathPara>
    </w:p>
    <w:p w14:paraId="20AE54BC" w14:textId="77777777" w:rsidR="00D576E9" w:rsidRDefault="00D576E9" w:rsidP="00D576E9">
      <w:pPr>
        <w:spacing w:line="360" w:lineRule="auto"/>
        <w:ind w:firstLine="706"/>
        <w:jc w:val="both"/>
        <w:rPr>
          <w:rFonts w:cs="Times New Roman"/>
        </w:rPr>
      </w:pPr>
      <w:r>
        <w:rPr>
          <w:rFonts w:cs="Times New Roman"/>
        </w:rPr>
        <w:t xml:space="preserve">As for the boundary condition of constant solute concentration, the original NHM equation is valid only for low volume fractions of precipitate. If the precipitate volume fraction might reach 5-10%, then the equation should be modified by the available matrix </w:t>
      </w:r>
      <w:r>
        <w:rPr>
          <w:rFonts w:cs="Times New Roman"/>
        </w:rPr>
        <w:lastRenderedPageBreak/>
        <w:t xml:space="preserve">volume fraction, which is </w:t>
      </w:r>
      <m:oMath>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3</m:t>
            </m:r>
          </m:den>
        </m:f>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n</m:t>
        </m:r>
      </m:oMath>
      <w:r>
        <w:rPr>
          <w:rFonts w:cs="Times New Roman"/>
        </w:rPr>
        <w:t>, so the correct equation for precipitates of nonnegligible volume fraction is:</w:t>
      </w:r>
    </w:p>
    <w:p w14:paraId="5AF579E0" w14:textId="77777777" w:rsidR="00D576E9" w:rsidRDefault="00D576E9" w:rsidP="00D576E9">
      <w:pPr>
        <w:spacing w:line="360" w:lineRule="auto"/>
        <w:ind w:firstLine="706"/>
        <w:jc w:val="both"/>
        <w:rPr>
          <w:rFonts w:cs="Times New Roman"/>
        </w:rPr>
      </w:pPr>
      <m:oMathPara>
        <m:oMath>
          <m:r>
            <w:rPr>
              <w:rFonts w:ascii="Cambria Math" w:hAnsi="Cambria Math" w:cs="Times New Roman"/>
            </w:rPr>
            <m:t>p×</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3</m:t>
              </m:r>
            </m:den>
          </m:f>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n+c×</m:t>
          </m:r>
          <m:d>
            <m:dPr>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r>
                    <w:rPr>
                      <w:rFonts w:ascii="Cambria Math" w:hAnsi="Cambria Math" w:cs="Times New Roman"/>
                    </w:rPr>
                    <m:t>4</m:t>
                  </m:r>
                </m:num>
                <m:den>
                  <m:r>
                    <w:rPr>
                      <w:rFonts w:ascii="Cambria Math" w:hAnsi="Cambria Math" w:cs="Times New Roman"/>
                    </w:rPr>
                    <m:t>3</m:t>
                  </m:r>
                </m:den>
              </m:f>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n</m:t>
              </m:r>
            </m:e>
          </m:d>
          <m:r>
            <w:rPr>
              <w:rFonts w:ascii="Cambria Math" w:hAnsi="Cambria Math" w:cs="Times New Roman"/>
            </w:rPr>
            <m:t>=C</m:t>
          </m:r>
        </m:oMath>
      </m:oMathPara>
    </w:p>
    <w:p w14:paraId="1A9023F6" w14:textId="6CC04E17" w:rsidR="005134AC" w:rsidRDefault="00D576E9" w:rsidP="000B332C">
      <w:pPr>
        <w:spacing w:line="360" w:lineRule="auto"/>
        <w:ind w:firstLine="706"/>
        <w:jc w:val="both"/>
        <w:rPr>
          <w:rFonts w:cs="Times New Roman"/>
        </w:rPr>
      </w:pPr>
      <w:r>
        <w:rPr>
          <w:rFonts w:cs="Times New Roman"/>
        </w:rPr>
        <w:t>To test the effect of the modified growth rate on precipitate evolution, the experimental settings and number densities of α’ precipitates</w:t>
      </w:r>
      <w:r w:rsidR="00A2535A">
        <w:rPr>
          <w:rFonts w:cs="Times New Roman"/>
        </w:rPr>
        <w:t xml:space="preserve"> </w:t>
      </w:r>
      <w:r>
        <w:rPr>
          <w:rFonts w:cs="Times New Roman"/>
        </w:rPr>
        <w:t xml:space="preserve">reported after electron irradiations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were used, where ballistic dissolution effects are negligible. Radiation enhanced diffusion is expected to be dominant at these conditions due to the lack of displacement cascades. </w:t>
      </w:r>
      <w:r w:rsidR="0090034B">
        <w:rPr>
          <w:rFonts w:cs="Times New Roman"/>
        </w:rPr>
        <w:t>As shown in</w:t>
      </w:r>
      <w:r w:rsidR="007636EB">
        <w:rPr>
          <w:rFonts w:cs="Times New Roman"/>
        </w:rPr>
        <w:t xml:space="preserve"> </w:t>
      </w:r>
      <w:r w:rsidR="00427491">
        <w:rPr>
          <w:rFonts w:cs="Times New Roman"/>
        </w:rPr>
        <w:fldChar w:fldCharType="begin"/>
      </w:r>
      <w:r w:rsidR="00427491">
        <w:rPr>
          <w:rFonts w:cs="Times New Roman"/>
        </w:rPr>
        <w:instrText xml:space="preserve"> REF _Ref127203532 \h </w:instrText>
      </w:r>
      <w:r w:rsidR="00427491">
        <w:rPr>
          <w:rFonts w:cs="Times New Roman"/>
        </w:rPr>
      </w:r>
      <w:r w:rsidR="00427491">
        <w:rPr>
          <w:rFonts w:cs="Times New Roman"/>
        </w:rPr>
        <w:fldChar w:fldCharType="separate"/>
      </w:r>
      <w:r w:rsidR="00427491">
        <w:t xml:space="preserve">Figure </w:t>
      </w:r>
      <w:r w:rsidR="00427491">
        <w:rPr>
          <w:noProof/>
        </w:rPr>
        <w:t>5</w:t>
      </w:r>
      <w:r w:rsidR="00427491">
        <w:t>.</w:t>
      </w:r>
      <w:r w:rsidR="00427491">
        <w:rPr>
          <w:noProof/>
        </w:rPr>
        <w:t>7</w:t>
      </w:r>
      <w:r w:rsidR="00427491">
        <w:rPr>
          <w:rFonts w:cs="Times New Roman"/>
        </w:rPr>
        <w:fldChar w:fldCharType="end"/>
      </w:r>
      <w:r w:rsidR="005134AC">
        <w:rPr>
          <w:rFonts w:cs="Times New Roman"/>
        </w:rPr>
        <w:t xml:space="preserve">, </w:t>
      </w:r>
      <w:r>
        <w:rPr>
          <w:rFonts w:cs="Times New Roman"/>
        </w:rPr>
        <w:t xml:space="preserve">reasonable agreements on the steady state radii are achieved when the modifications summarized above are introduced and when the recombination dominant approximation is used, which indicates the modifications are physically correct. </w:t>
      </w:r>
      <w:r w:rsidR="000D2938">
        <w:rPr>
          <w:rFonts w:cs="Times New Roman"/>
        </w:rPr>
        <w:t xml:space="preserve">The large error bars came from APT measurements. </w:t>
      </w:r>
      <w:r>
        <w:rPr>
          <w:rFonts w:cs="Times New Roman"/>
        </w:rPr>
        <w:t xml:space="preserve">The sink dominant condition, on the other hand, results in an unreasonably high dose to achieve the steady state due to the lower diffusion rates. </w:t>
      </w:r>
      <w:r w:rsidR="005134AC">
        <w:rPr>
          <w:rFonts w:cs="Times New Roman"/>
        </w:rPr>
        <w:t xml:space="preserve">With the modified phase boundary derived from thermal aging and proton irradiations (presented in </w:t>
      </w:r>
      <w:r w:rsidR="00A2535A">
        <w:rPr>
          <w:rFonts w:cs="Times New Roman"/>
        </w:rPr>
        <w:fldChar w:fldCharType="begin"/>
      </w:r>
      <w:r w:rsidR="00A2535A">
        <w:rPr>
          <w:rFonts w:cs="Times New Roman"/>
        </w:rPr>
        <w:instrText xml:space="preserve"> REF _Ref127195573 \h </w:instrText>
      </w:r>
      <w:r w:rsidR="00A2535A">
        <w:rPr>
          <w:rFonts w:cs="Times New Roman"/>
        </w:rPr>
      </w:r>
      <w:r w:rsidR="00A2535A">
        <w:rPr>
          <w:rFonts w:cs="Times New Roman"/>
        </w:rPr>
        <w:fldChar w:fldCharType="separate"/>
      </w:r>
      <w:r w:rsidR="00A2535A">
        <w:t xml:space="preserve">Figure </w:t>
      </w:r>
      <w:r w:rsidR="00A2535A">
        <w:rPr>
          <w:noProof/>
        </w:rPr>
        <w:t>5</w:t>
      </w:r>
      <w:r w:rsidR="00A2535A">
        <w:t>.</w:t>
      </w:r>
      <w:r w:rsidR="00A2535A">
        <w:rPr>
          <w:noProof/>
        </w:rPr>
        <w:t>1</w:t>
      </w:r>
      <w:r w:rsidR="00A2535A">
        <w:rPr>
          <w:rFonts w:cs="Times New Roman"/>
        </w:rPr>
        <w:fldChar w:fldCharType="end"/>
      </w:r>
      <w:r w:rsidR="005134AC">
        <w:rPr>
          <w:rFonts w:cs="Times New Roman"/>
        </w:rPr>
        <w:t xml:space="preserve">), we have </w:t>
      </w:r>
      <w:r w:rsidR="000D2938">
        <w:rPr>
          <w:rFonts w:cs="Times New Roman"/>
        </w:rPr>
        <w:t xml:space="preserve">also </w:t>
      </w:r>
      <w:r w:rsidR="005134AC">
        <w:rPr>
          <w:rFonts w:cs="Times New Roman"/>
        </w:rPr>
        <w:t xml:space="preserve">calculated the steady state radii of α’ precipitates </w:t>
      </w:r>
      <w:r w:rsidR="009E7AC5">
        <w:rPr>
          <w:rFonts w:cs="Times New Roman"/>
        </w:rPr>
        <w:t xml:space="preserve">formed </w:t>
      </w:r>
      <w:r w:rsidR="005134AC">
        <w:rPr>
          <w:rFonts w:cs="Times New Roman"/>
        </w:rPr>
        <w:t xml:space="preserve">in Fe-10Cr </w:t>
      </w:r>
      <w:r w:rsidR="009E7AC5">
        <w:rPr>
          <w:rFonts w:cs="Times New Roman"/>
        </w:rPr>
        <w:t xml:space="preserve">and Fe-18Cr </w:t>
      </w:r>
      <w:r w:rsidR="005134AC">
        <w:rPr>
          <w:rFonts w:cs="Times New Roman"/>
        </w:rPr>
        <w:t xml:space="preserve">after proton irradiations and compared them with the experimentally measured values </w:t>
      </w:r>
      <w:r w:rsidR="00E3465A">
        <w:rPr>
          <w:rFonts w:cs="Times New Roman"/>
        </w:rPr>
        <w:t xml:space="preserve">(shown </w:t>
      </w:r>
      <w:r w:rsidR="005134AC">
        <w:rPr>
          <w:rFonts w:cs="Times New Roman"/>
        </w:rPr>
        <w:t>in</w:t>
      </w:r>
      <w:r w:rsidR="00A2535A">
        <w:rPr>
          <w:rFonts w:cs="Times New Roman"/>
        </w:rPr>
        <w:t xml:space="preserve"> </w:t>
      </w:r>
      <w:r w:rsidR="00A2535A">
        <w:rPr>
          <w:rFonts w:cs="Times New Roman"/>
        </w:rPr>
        <w:fldChar w:fldCharType="begin"/>
      </w:r>
      <w:r w:rsidR="00A2535A">
        <w:rPr>
          <w:rFonts w:cs="Times New Roman"/>
        </w:rPr>
        <w:instrText xml:space="preserve"> REF _Ref127203532 \h </w:instrText>
      </w:r>
      <w:r w:rsidR="00A2535A">
        <w:rPr>
          <w:rFonts w:cs="Times New Roman"/>
        </w:rPr>
      </w:r>
      <w:r w:rsidR="00A2535A">
        <w:rPr>
          <w:rFonts w:cs="Times New Roman"/>
        </w:rPr>
        <w:fldChar w:fldCharType="separate"/>
      </w:r>
      <w:r w:rsidR="00A2535A">
        <w:t xml:space="preserve">Figure </w:t>
      </w:r>
      <w:r w:rsidR="00A2535A">
        <w:rPr>
          <w:noProof/>
        </w:rPr>
        <w:t>5</w:t>
      </w:r>
      <w:r w:rsidR="00A2535A">
        <w:t>.</w:t>
      </w:r>
      <w:r w:rsidR="00A2535A">
        <w:rPr>
          <w:noProof/>
        </w:rPr>
        <w:t>7</w:t>
      </w:r>
      <w:r w:rsidR="00A2535A">
        <w:rPr>
          <w:rFonts w:cs="Times New Roman"/>
        </w:rPr>
        <w:fldChar w:fldCharType="end"/>
      </w:r>
      <w:r w:rsidR="00E3465A">
        <w:rPr>
          <w:rFonts w:cs="Times New Roman"/>
        </w:rPr>
        <w:t>)</w:t>
      </w:r>
      <w:r w:rsidR="005134AC">
        <w:rPr>
          <w:rFonts w:cs="Times New Roman"/>
        </w:rPr>
        <w:t xml:space="preserve">. </w:t>
      </w:r>
      <w:r w:rsidR="00E3465A">
        <w:rPr>
          <w:rFonts w:cs="Times New Roman"/>
        </w:rPr>
        <w:t>The</w:t>
      </w:r>
      <w:r w:rsidR="005134AC">
        <w:rPr>
          <w:rFonts w:cs="Times New Roman"/>
        </w:rPr>
        <w:t xml:space="preserve"> good agreements between the experimental and model values</w:t>
      </w:r>
      <w:r w:rsidR="00E3465A">
        <w:rPr>
          <w:rFonts w:cs="Times New Roman"/>
        </w:rPr>
        <w:t xml:space="preserve"> </w:t>
      </w:r>
      <w:r w:rsidR="005134AC">
        <w:rPr>
          <w:rFonts w:cs="Times New Roman"/>
        </w:rPr>
        <w:t xml:space="preserve">indicate the modified phase boundary are rather accurate.  </w:t>
      </w:r>
    </w:p>
    <w:p w14:paraId="6E9DF313" w14:textId="77777777" w:rsidR="000B332C" w:rsidRDefault="00D576E9" w:rsidP="00D576E9">
      <w:pPr>
        <w:spacing w:line="360" w:lineRule="auto"/>
        <w:ind w:firstLine="706"/>
        <w:jc w:val="both"/>
        <w:rPr>
          <w:rFonts w:cs="Times New Roman"/>
        </w:rPr>
      </w:pPr>
      <w:r>
        <w:rPr>
          <w:rFonts w:cs="Times New Roman"/>
        </w:rPr>
        <w:t xml:space="preserve">The recoil dissolution equation in the original NHM model used a multiplication factor of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 xml:space="preserve"> </m:t>
        </m:r>
      </m:oMath>
      <w:r>
        <w:rPr>
          <w:rFonts w:cs="Times New Roman"/>
        </w:rPr>
        <w:t>~1/σ</w:t>
      </w:r>
      <w:r>
        <w:rPr>
          <w:rFonts w:cs="Times New Roman"/>
          <w:vertAlign w:val="subscript"/>
        </w:rPr>
        <w:t>d</w:t>
      </w:r>
      <w:r>
        <w:rPr>
          <w:rFonts w:cs="Times New Roman"/>
        </w:rPr>
        <w:t>~10</w:t>
      </w:r>
      <w:r>
        <w:rPr>
          <w:rFonts w:cs="Times New Roman"/>
          <w:vertAlign w:val="superscript"/>
        </w:rPr>
        <w:t>14</w:t>
      </w:r>
      <w:r>
        <w:rPr>
          <w:rFonts w:cs="Times New Roman"/>
        </w:rPr>
        <w:t xml:space="preserve">  for calculating the flux of recoils </w:t>
      </w:r>
      <m:oMath>
        <m:r>
          <w:rPr>
            <w:rFonts w:ascii="Cambria Math" w:hAnsi="Cambria Math" w:cs="Times New Roman"/>
          </w:rPr>
          <m:t>ϕ</m:t>
        </m:r>
      </m:oMath>
      <w:r>
        <w:rPr>
          <w:rFonts w:cs="Times New Roman"/>
        </w:rPr>
        <w:t xml:space="preserve"> produced by a PKA,  which is about an order of magnitude smaller than typical medium-mass ion displacement cross-sections of σ</w:t>
      </w:r>
      <w:r>
        <w:rPr>
          <w:rFonts w:cs="Times New Roman"/>
          <w:vertAlign w:val="subscript"/>
        </w:rPr>
        <w:t>d</w:t>
      </w:r>
      <w:r>
        <w:rPr>
          <w:rFonts w:cs="Times New Roman"/>
        </w:rPr>
        <w:t>~10</w:t>
      </w:r>
      <w:r>
        <w:rPr>
          <w:rFonts w:cs="Times New Roman"/>
          <w:vertAlign w:val="superscript"/>
        </w:rPr>
        <w:t>-15</w:t>
      </w:r>
      <w:r>
        <w:rPr>
          <w:rFonts w:cs="Times New Roman"/>
        </w:rPr>
        <w:t xml:space="preserve"> cm</w:t>
      </w:r>
      <w:r>
        <w:rPr>
          <w:rFonts w:cs="Times New Roman"/>
          <w:vertAlign w:val="superscript"/>
        </w:rPr>
        <w:t xml:space="preserve">2 </w:t>
      </w:r>
      <w:r>
        <w:rPr>
          <w:rFonts w:cs="Times New Roman"/>
        </w:rPr>
        <w:fldChar w:fldCharType="begin"/>
      </w:r>
      <w:r w:rsidR="00B436DE">
        <w:rPr>
          <w:rFonts w:cs="Times New Roman"/>
        </w:rPr>
        <w:instrText xml:space="preserve"> ADDIN EN.CITE &lt;EndNote&gt;&lt;Cite&gt;&lt;Author&gt;Kulcinski&lt;/Author&gt;&lt;Year&gt;1971&lt;/Year&gt;&lt;RecNum&gt;438&lt;/RecNum&gt;&lt;DisplayText&gt;[180]&lt;/DisplayText&gt;&lt;record&gt;&lt;rec-number&gt;438&lt;/rec-number&gt;&lt;foreign-keys&gt;&lt;key app="EN" db-id="05052tp2owzs2qezrt1ve9tja9f25rw2xfas" timestamp="1668461344" guid="d4aa93b9-dec4-47eb-b77a-9024d72472ad"&gt;438&lt;/key&gt;&lt;/foreign-keys&gt;&lt;ref-type name="Report"&gt;27&lt;/ref-type&gt;&lt;contributors&gt;&lt;authors&gt;&lt;author&gt;Kulcinski, GL&lt;/author&gt;&lt;author&gt;Brimhall, JL&lt;/author&gt;&lt;author&gt;Kissinger, HE&lt;/author&gt;&lt;/authors&gt;&lt;/contributors&gt;&lt;titles&gt;&lt;title&gt;Production of voids in pure metals by high-energy heavy-ion bombardment&lt;/title&gt;&lt;/titles&gt;&lt;dates&gt;&lt;year&gt;1971&lt;/year&gt;&lt;/dates&gt;&lt;publisher&gt;Battelle-Northwest, Richland, Wash. Pacific Northwest Lab.&lt;/publisher&gt;&lt;urls&gt;&lt;/urls&gt;&lt;/record&gt;&lt;/Cite&gt;&lt;/EndNote&gt;</w:instrText>
      </w:r>
      <w:r>
        <w:rPr>
          <w:rFonts w:cs="Times New Roman"/>
        </w:rPr>
        <w:fldChar w:fldCharType="separate"/>
      </w:r>
      <w:r w:rsidR="00B436DE">
        <w:rPr>
          <w:rFonts w:cs="Times New Roman"/>
          <w:noProof/>
        </w:rPr>
        <w:t>[180]</w:t>
      </w:r>
      <w:r>
        <w:rPr>
          <w:rFonts w:cs="Times New Roman"/>
        </w:rPr>
        <w:fldChar w:fldCharType="end"/>
      </w:r>
      <w:r>
        <w:rPr>
          <w:rFonts w:cs="Times New Roman"/>
        </w:rPr>
        <w:t xml:space="preserve">. To get a more precise estimate of this recoil dissolution parameter, the mechanism through which the precipitate is dissolved by the displacement cascade is considered at the atomic level. Two different approaches were considered: one based on in-cascade radiation mixing, and one based on the subset of longer-range ballistically ejected atoms from the center to the outer periphery of the displacement cascade. During particle irradiations that involve damage cascades, most ion mixing occurs during the thermal spike phase, when a local high temperature region can form in the core of the cascade and replacements occur between neighboring atoms </w:t>
      </w:r>
      <w:r>
        <w:rPr>
          <w:rFonts w:cs="Times New Roman"/>
        </w:rPr>
        <w:fldChar w:fldCharType="begin">
          <w:fldData xml:space="preserve">PEVuZE5vdGU+PENpdGU+PEF1dGhvcj5BdmVyYmFjazwvQXV0aG9yPjxZZWFyPjE5ODY8L1llYXI+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</w:fldData>
        </w:fldChar>
      </w:r>
      <w:r w:rsidR="00B436DE">
        <w:rPr>
          <w:rFonts w:cs="Times New Roman"/>
        </w:rPr>
        <w:instrText xml:space="preserve"> ADDIN EN.CITE </w:instrText>
      </w:r>
      <w:r w:rsidR="00B436DE">
        <w:rPr>
          <w:rFonts w:cs="Times New Roman"/>
        </w:rPr>
        <w:fldChar w:fldCharType="begin">
          <w:fldData xml:space="preserve">PEVuZE5vdGU+PENpdGU+PEF1dGhvcj5BdmVyYmFjazwvQXV0aG9yPjxZZWFyPjE5ODY8L1llYXI+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[94, 96, 176]</w:t>
      </w:r>
      <w:r>
        <w:rPr>
          <w:rFonts w:cs="Times New Roman"/>
        </w:rPr>
        <w:fldChar w:fldCharType="end"/>
      </w:r>
      <w:r>
        <w:rPr>
          <w:rFonts w:cs="Times New Roman"/>
        </w:rPr>
        <w:t>. Radiation</w:t>
      </w:r>
    </w:p>
    <w:p w14:paraId="7F919BEA" w14:textId="77777777" w:rsidR="000B332C" w:rsidRDefault="000B332C" w:rsidP="000B332C">
      <w:pPr>
        <w:spacing w:line="360" w:lineRule="auto"/>
        <w:jc w:val="center"/>
        <w:rPr>
          <w:rFonts w:cs="Times New Roman"/>
        </w:rPr>
      </w:pPr>
      <w:r w:rsidRPr="00D16842">
        <w:rPr>
          <w:rFonts w:cs="Times New Roman"/>
          <w:noProof/>
        </w:rPr>
        <w:lastRenderedPageBreak/>
        <w:drawing>
          <wp:inline distT="0" distB="0" distL="0" distR="0" wp14:anchorId="6982A401" wp14:editId="53DA9FAA">
            <wp:extent cx="4024745" cy="3400953"/>
            <wp:effectExtent l="0" t="0" r="0" b="9525"/>
            <wp:docPr id="69" name="Picture 18" descr="Chart&#10;&#10;Description automatically generated">
              <a:extLst xmlns:a="http://schemas.openxmlformats.org/drawingml/2006/main">
                <a:ext uri="{FF2B5EF4-FFF2-40B4-BE49-F238E27FC236}">
                  <a16:creationId xmlns:a16="http://schemas.microsoft.com/office/drawing/2014/main" id="{C76C3279-7FE2-4730-92D9-FDD3E85AF6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18" descr="Chart&#10;&#10;Description automatically generated">
                      <a:extLst>
                        <a:ext uri="{FF2B5EF4-FFF2-40B4-BE49-F238E27FC236}">
                          <a16:creationId xmlns:a16="http://schemas.microsoft.com/office/drawing/2014/main" id="{C76C3279-7FE2-4730-92D9-FDD3E85AF628}"/>
                        </a:ext>
                      </a:extLst>
                    </pic:cNvPr>
                    <pic:cNvPicPr>
                      <a:picLocks noChangeAspect="1"/>
                    </pic:cNvPicPr>
                  </pic:nvPicPr>
                  <pic:blipFill>
                    <a:blip r:embed="rId80">
                      <a:extLst>
                        <a:ext uri="{28A0092B-C50C-407E-A947-70E740481C1C}">
                          <a14:useLocalDpi xmlns:a14="http://schemas.microsoft.com/office/drawing/2010/main" val="0"/>
                        </a:ext>
                      </a:extLst>
                    </a:blip>
                    <a:stretch>
                      <a:fillRect/>
                    </a:stretch>
                  </pic:blipFill>
                  <pic:spPr>
                    <a:xfrm>
                      <a:off x="0" y="0"/>
                      <a:ext cx="4028974" cy="3404527"/>
                    </a:xfrm>
                    <a:prstGeom prst="rect">
                      <a:avLst/>
                    </a:prstGeom>
                  </pic:spPr>
                </pic:pic>
              </a:graphicData>
            </a:graphic>
          </wp:inline>
        </w:drawing>
      </w:r>
    </w:p>
    <w:p w14:paraId="101750C7" w14:textId="77777777" w:rsidR="000B332C" w:rsidRDefault="000B332C" w:rsidP="000B332C">
      <w:pPr>
        <w:pStyle w:val="Caption"/>
      </w:pPr>
      <w:bookmarkStart w:id="256" w:name="_Ref127203532"/>
      <w:bookmarkStart w:id="257" w:name="_Toc127377226"/>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7</w:t>
      </w:r>
      <w:r>
        <w:rPr>
          <w:noProof/>
        </w:rPr>
        <w:fldChar w:fldCharType="end"/>
      </w:r>
      <w:bookmarkEnd w:id="256"/>
      <w:r>
        <w:t xml:space="preserve"> Comparison between radii measured with APT (filled symbols) and calculated with the modified NHM model (open symbols) for α’ precipitates formed in Fe-(10-18)Cr after proton or electron irradiations. The legends with EXP denote experimentally measured values from the current study and Tissot et al. </w:t>
      </w:r>
      <w:r>
        <w:fldChar w:fldCharType="begin"/>
      </w:r>
      <w: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Pr>
          <w:rFonts w:hint="eastAsia"/>
        </w:rPr>
        <w:instrText xml:space="preserve">, J.&lt;/author&gt;&lt;/authors&gt;&lt;/contributors&gt;&lt;titles&gt;&lt;title&gt;Kinetics of </w:instrText>
      </w:r>
      <w:r>
        <w:rPr>
          <w:rFonts w:hint="eastAsia"/>
        </w:rPr>
        <w:instrText>α′</w:instrText>
      </w:r>
      <w:r>
        <w:rPr>
          <w:rFonts w:hint="eastAsia"/>
        </w:rPr>
        <w:instrText xml:space="preserve"> precipitation in an electron-irradiated Fe15Cr alloy&lt;/title&gt;&lt;secondary-title&gt;Scripta Materialia&lt;/secondary-title&gt;&lt;/titles&gt;&lt;periodical&gt;&lt;full-title&gt;Scripta Materialia&lt;/full-title&gt;&lt;/periodic</w:instrText>
      </w:r>
      <w: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fldChar w:fldCharType="separate"/>
      </w:r>
      <w:r>
        <w:rPr>
          <w:noProof/>
        </w:rPr>
        <w:t>[67]</w:t>
      </w:r>
      <w:r>
        <w:fldChar w:fldCharType="end"/>
      </w:r>
      <w:r>
        <w:t>. The legends with MODEL denote calculated values from the modified NHM model.</w:t>
      </w:r>
      <w:bookmarkEnd w:id="257"/>
    </w:p>
    <w:p w14:paraId="0B48B698" w14:textId="77777777" w:rsidR="000B332C" w:rsidRDefault="000B332C">
      <w:pPr>
        <w:rPr>
          <w:rFonts w:cs="Times New Roman"/>
        </w:rPr>
      </w:pPr>
      <w:r>
        <w:rPr>
          <w:rFonts w:cs="Times New Roman"/>
        </w:rPr>
        <w:br w:type="page"/>
      </w:r>
    </w:p>
    <w:p w14:paraId="7D520739" w14:textId="1FD6C6E4" w:rsidR="00D576E9" w:rsidRDefault="00D576E9" w:rsidP="000B332C">
      <w:pPr>
        <w:spacing w:line="360" w:lineRule="auto"/>
        <w:jc w:val="both"/>
        <w:rPr>
          <w:rFonts w:cs="Times New Roman"/>
        </w:rPr>
      </w:pPr>
      <w:r>
        <w:rPr>
          <w:rFonts w:cs="Times New Roman"/>
        </w:rPr>
        <w:lastRenderedPageBreak/>
        <w:t xml:space="preserve">mixing is important for the disordering of alloys and </w:t>
      </w:r>
      <w:r w:rsidR="00803131">
        <w:rPr>
          <w:rFonts w:cs="Times New Roman"/>
        </w:rPr>
        <w:t xml:space="preserve">the </w:t>
      </w:r>
      <w:r>
        <w:rPr>
          <w:rFonts w:cs="Times New Roman"/>
        </w:rPr>
        <w:t xml:space="preserve">dissolution of nanoscale precipitates. The degree of atomic mixing can be quantified by the replacement per atomic displacement (RPA) parameter, which could provide a basis for estimating ballistic dissolution. However, the distances that most atoms travel during the thermal spike phase are short-ranged due to intense in-cascade recombination; this phase generally persists for only a few picoseconds. The long-range displaced atoms are considered to be more important to the dissolution of precipitates as this can lead to </w:t>
      </w:r>
      <w:r w:rsidR="00803131">
        <w:rPr>
          <w:rFonts w:cs="Times New Roman"/>
        </w:rPr>
        <w:t xml:space="preserve">the </w:t>
      </w:r>
      <w:r>
        <w:rPr>
          <w:rFonts w:cs="Times New Roman"/>
        </w:rPr>
        <w:t xml:space="preserve">direct ejection of solute atoms from the precipitates and </w:t>
      </w:r>
      <w:r w:rsidR="00803131">
        <w:rPr>
          <w:rFonts w:cs="Times New Roman"/>
        </w:rPr>
        <w:t xml:space="preserve">the </w:t>
      </w:r>
      <w:r>
        <w:rPr>
          <w:rFonts w:cs="Times New Roman"/>
        </w:rPr>
        <w:t>direct injection of matrix solvent atoms into the precipitate. The dissolution rates resulting from this subset of longer-range displaced atoms as well as from overall radiation mixing are quantified in the following.</w:t>
      </w:r>
    </w:p>
    <w:p w14:paraId="3573F086" w14:textId="72FD01DB" w:rsidR="0071741C" w:rsidRDefault="0071741C" w:rsidP="0071741C">
      <w:pPr>
        <w:spacing w:line="360" w:lineRule="auto"/>
        <w:ind w:firstLine="706"/>
        <w:jc w:val="both"/>
        <w:rPr>
          <w:rFonts w:cs="Times New Roman"/>
        </w:rPr>
      </w:pPr>
      <w:r>
        <w:rPr>
          <w:rFonts w:cs="Times New Roman"/>
        </w:rPr>
        <w:t xml:space="preserve">If the precipitate dissolution mainly occurs during the thermal spike phase due to radiation mixing, the dissolution parameter can be estimated using SRIM-2013 simulations and considering the concept of RPA </w:t>
      </w:r>
      <w:r>
        <w:rPr>
          <w:rFonts w:cs="Times New Roman"/>
        </w:rPr>
        <w:fldChar w:fldCharType="begin">
          <w:fldData xml:space="preserve">PEVuZE5vdGU+PENpdGU+PEF1dGhvcj5Ob3JkbHVuZDwvQXV0aG9yPjxZZWFyPjIwMTg8L1llYXI+
PFJlY051bT40MDg8L1JlY051bT48RGlzcGxheVRleHQ+WzE3NiwgMTgxXTwvRGlzcGxheVRleHQ+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Q2l0ZT48QXV0aG9yPlppZWdsZXI8L0F1dGhvcj48WWVhcj4yMDEwPC9ZZWFyPjxSZWNOdW0+NDIx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</w:fldData>
        </w:fldChar>
      </w:r>
      <w:r w:rsidR="00B436DE">
        <w:rPr>
          <w:rFonts w:cs="Times New Roman"/>
        </w:rPr>
        <w:instrText xml:space="preserve"> ADDIN EN.CITE </w:instrText>
      </w:r>
      <w:r w:rsidR="00B436DE">
        <w:rPr>
          <w:rFonts w:cs="Times New Roman"/>
        </w:rPr>
        <w:fldChar w:fldCharType="begin">
          <w:fldData xml:space="preserve">PEVuZE5vdGU+PENpdGU+PEF1dGhvcj5Ob3JkbHVuZDwvQXV0aG9yPjxZZWFyPjIwMTg8L1llYXI+
PFJlY051bT40MDg8L1JlY051bT48RGlzcGxheVRleHQ+WzE3NiwgMTgxXTwvRGlzcGxheVRleHQ+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Q2l0ZT48QXV0aG9yPlppZWdsZXI8L0F1dGhvcj48WWVhcj4yMDEwPC9ZZWFyPjxSZWNOdW0+NDIx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[176, 181]</w:t>
      </w:r>
      <w:r>
        <w:rPr>
          <w:rFonts w:cs="Times New Roman"/>
        </w:rPr>
        <w:fldChar w:fldCharType="end"/>
      </w:r>
      <w:r>
        <w:rPr>
          <w:rFonts w:cs="Times New Roman"/>
        </w:rPr>
        <w:t>. The number of recoils (</w:t>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NRT</m:t>
            </m:r>
          </m:sub>
        </m:sSub>
      </m:oMath>
      <w:r>
        <w:rPr>
          <w:rFonts w:cs="Times New Roman"/>
        </w:rPr>
        <w:t>) in the unit of displacement/Å×ion produced by each injected ion was calculated by the SRIM ion collision code using the damage energy method</w:t>
      </w:r>
      <w:r w:rsidR="00013058">
        <w:rPr>
          <w:rFonts w:cs="Times New Roman"/>
        </w:rPr>
        <w:t xml:space="preserve"> </w:t>
      </w:r>
      <w:r w:rsidR="00BA0759">
        <w:rPr>
          <w:rFonts w:cs="Times New Roman"/>
        </w:rPr>
        <w:fldChar w:fldCharType="begin"/>
      </w:r>
      <w:r w:rsidR="00B436DE">
        <w:rPr>
          <w:rFonts w:cs="Times New Roman"/>
        </w:rPr>
        <w:instrText xml:space="preserve"> ADDIN EN.CITE &lt;EndNote&gt;&lt;Cite&gt;&lt;Author&gt;Agarwal&lt;/Author&gt;&lt;Year&gt;2021&lt;/Year&gt;&lt;RecNum&gt;324&lt;/RecNum&gt;&lt;DisplayText&gt;[152]&lt;/DisplayText&gt;&lt;record&gt;&lt;rec-number&gt;324&lt;/rec-number&gt;&lt;foreign-keys&gt;&lt;key app="EN" db-id="05052tp2owzs2qezrt1ve9tja9f25rw2xfas" timestamp="1668461195" guid="e6bb26e2-f515-4ac8-b985-72ce6006d77a"&gt;324&lt;/key&gt;&lt;/foreign-keys&gt;&lt;ref-type name="Journal Article"&gt;17&lt;/ref-type&gt;&lt;contributors&gt;&lt;authors&gt;&lt;author&gt;Agarwal, S&lt;/author&gt;&lt;author&gt;Lin, Y&lt;/author&gt;&lt;author&gt;Li, C&lt;/author&gt;&lt;author&gt;Stoller, RE&lt;/author&gt;&lt;author&gt;Zinkle, SJ&lt;/author&gt;&lt;/authors&gt;&lt;/contributors&gt;&lt;titles&gt;&lt;title&gt;On the use of SRIM for calculating vacancy production: Quick calculation and full-cascade options&lt;/title&gt;&lt;secondary-title&gt;Nuclear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Atoms&lt;/full-title&gt;&lt;/periodical&gt;&lt;pages&gt;11-29&lt;/pages&gt;&lt;volume&gt;503&lt;/volume&gt;&lt;dates&gt;&lt;year&gt;2021&lt;/year&gt;&lt;/dates&gt;&lt;isbn&gt;0168-583X&lt;/isbn&gt;&lt;urls&gt;&lt;/urls&gt;&lt;/record&gt;&lt;/Cite&gt;&lt;/EndNote&gt;</w:instrText>
      </w:r>
      <w:r w:rsidR="00BA0759">
        <w:rPr>
          <w:rFonts w:cs="Times New Roman"/>
        </w:rPr>
        <w:fldChar w:fldCharType="separate"/>
      </w:r>
      <w:r w:rsidR="00B436DE">
        <w:rPr>
          <w:rFonts w:cs="Times New Roman"/>
          <w:noProof/>
        </w:rPr>
        <w:t>[152]</w:t>
      </w:r>
      <w:r w:rsidR="00BA0759">
        <w:rPr>
          <w:rFonts w:cs="Times New Roman"/>
        </w:rPr>
        <w:fldChar w:fldCharType="end"/>
      </w:r>
      <w:r>
        <w:rPr>
          <w:rFonts w:cs="Times New Roman"/>
        </w:rPr>
        <w:t xml:space="preserve">. As a further modification of the ballistic dissolution term, the RPA parameter was used to quantify in-cascade radiation mixing rather than simply using the dpa value. The replacement per displacement ratio is </w:t>
      </w:r>
      <m:oMath>
        <m:sSub>
          <m:sSubPr>
            <m:ctrlPr>
              <w:rPr>
                <w:rFonts w:ascii="Cambria Math" w:hAnsi="Cambria Math" w:cs="Times New Roman"/>
                <w:i/>
              </w:rPr>
            </m:ctrlPr>
          </m:sSubPr>
          <m:e>
            <m:r>
              <w:rPr>
                <w:rFonts w:ascii="Cambria Math" w:hAnsi="Cambria Math" w:cs="Times New Roman"/>
              </w:rPr>
              <m:t>ξ</m:t>
            </m:r>
          </m:e>
          <m:sub>
            <m:r>
              <w:rPr>
                <w:rFonts w:ascii="Cambria Math" w:hAnsi="Cambria Math" w:cs="Times New Roman"/>
              </w:rPr>
              <m:t>rpa</m:t>
            </m:r>
          </m:sub>
        </m:sSub>
        <m:r>
          <w:rPr>
            <w:rFonts w:ascii="Cambria Math" w:hAnsi="Cambria Math" w:cs="Times New Roman"/>
          </w:rPr>
          <m:t xml:space="preserve">~50 </m:t>
        </m:r>
      </m:oMath>
      <w:r>
        <w:rPr>
          <w:rFonts w:cs="Times New Roman"/>
        </w:rPr>
        <w:t xml:space="preserve"> for the investigated ion irradiation conditions with a mean PKA recoil energy of ~15 keV </w:t>
      </w:r>
      <w:r>
        <w:rPr>
          <w:rFonts w:cs="Times New Roman"/>
        </w:rPr>
        <w:fldChar w:fldCharType="begin">
          <w:fldData xml:space="preserve">PEVuZE5vdGU+PENpdGU+PEF1dGhvcj5Ob3JkbHVuZDwvQXV0aG9yPjxZZWFyPjIwMTg8L1llYXI+
PFJlY051bT40MDg8L1JlY051bT48RGlzcGxheVRleHQ+WzE3NiwgMTgyXTwvRGlzcGxheVRleHQ+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Q2l0ZT48QXV0aG9yPkFnYXJ3YWw8L0F1dGhvcj48WWVhcj4yMDIwPC9ZZWFyPjxSZWNOdW0+NDAx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</w:fldData>
        </w:fldChar>
      </w:r>
      <w:r w:rsidR="00B436DE">
        <w:rPr>
          <w:rFonts w:cs="Times New Roman"/>
        </w:rPr>
        <w:instrText xml:space="preserve"> ADDIN EN.CITE </w:instrText>
      </w:r>
      <w:r w:rsidR="00B436DE">
        <w:rPr>
          <w:rFonts w:cs="Times New Roman"/>
        </w:rPr>
        <w:fldChar w:fldCharType="begin">
          <w:fldData xml:space="preserve">PEVuZE5vdGU+PENpdGU+PEF1dGhvcj5Ob3JkbHVuZDwvQXV0aG9yPjxZZWFyPjIwMTg8L1llYXI+
PFJlY051bT40MDg8L1JlY051bT48RGlzcGxheVRleHQ+WzE3NiwgMTgyXTwvRGlzcGxheVRleHQ+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Q2l0ZT48QXV0aG9yPkFnYXJ3YWw8L0F1dGhvcj48WWVhcj4yMDIwPC9ZZWFyPjxSZWNOdW0+NDAx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[176, 182]</w:t>
      </w:r>
      <w:r>
        <w:rPr>
          <w:rFonts w:cs="Times New Roman"/>
        </w:rPr>
        <w:fldChar w:fldCharType="end"/>
      </w:r>
      <w:r>
        <w:rPr>
          <w:rFonts w:cs="Times New Roman"/>
        </w:rPr>
        <w:t xml:space="preserve">. Therefore, the term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oMath>
      <w:r>
        <w:rPr>
          <w:rFonts w:cs="Times New Roman"/>
        </w:rPr>
        <w:t xml:space="preserve"> to quantify the number of recoils per dpa is:</w:t>
      </w:r>
    </w:p>
    <w:p w14:paraId="3BDF21D1" w14:textId="77777777" w:rsidR="0071741C" w:rsidRDefault="00DA76EA" w:rsidP="0071741C">
      <w:pPr>
        <w:spacing w:line="360" w:lineRule="auto"/>
        <w:ind w:firstLine="706"/>
        <w:jc w:val="both"/>
        <w:rPr>
          <w:rFonts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N</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ξ</m:t>
                  </m:r>
                </m:e>
                <m:sub>
                  <m:r>
                    <w:rPr>
                      <w:rFonts w:ascii="Cambria Math" w:hAnsi="Cambria Math" w:cs="Times New Roman"/>
                    </w:rPr>
                    <m:t>rpa</m:t>
                  </m:r>
                </m:sub>
              </m:sSub>
            </m:num>
            <m:den>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NRT</m:t>
                  </m:r>
                </m:sub>
              </m:sSub>
            </m:den>
          </m:f>
          <m:r>
            <w:rPr>
              <w:rFonts w:ascii="Cambria Math" w:hAnsi="Cambria Math" w:cs="Times New Roman"/>
            </w:rPr>
            <m:t xml:space="preserve">      (6)</m:t>
          </m:r>
        </m:oMath>
      </m:oMathPara>
    </w:p>
    <w:p w14:paraId="7A21204B" w14:textId="77777777" w:rsidR="0071741C" w:rsidRDefault="0071741C" w:rsidP="0071741C">
      <w:pPr>
        <w:spacing w:line="360" w:lineRule="auto"/>
        <w:jc w:val="both"/>
        <w:rPr>
          <w:rFonts w:cs="Times New Roman"/>
        </w:rPr>
      </w:pPr>
      <w:r>
        <w:rPr>
          <w:rFonts w:cs="Times New Roman"/>
        </w:rPr>
        <w:t xml:space="preserve">The ballistic dissolution factor calculated by this method in the observed midrange depth region of this study for bombardment by 8 MeV Fe ions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=1.17×</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17</m:t>
            </m:r>
          </m:sup>
        </m:sSup>
      </m:oMath>
      <w:r>
        <w:rPr>
          <w:rFonts w:cs="Times New Roman"/>
        </w:rPr>
        <w:t xml:space="preserve"> atoms/cm</w:t>
      </w:r>
      <w:r>
        <w:rPr>
          <w:rFonts w:cs="Times New Roman"/>
          <w:vertAlign w:val="superscript"/>
        </w:rPr>
        <w:t>2</w:t>
      </w:r>
      <w:r>
        <w:rPr>
          <w:rFonts w:cs="Times New Roman"/>
        </w:rPr>
        <w:t xml:space="preserve">×dpa.  </w:t>
      </w:r>
    </w:p>
    <w:p w14:paraId="63E0E77D" w14:textId="6EF380AF" w:rsidR="0071741C" w:rsidRDefault="0071741C" w:rsidP="0071741C">
      <w:pPr>
        <w:spacing w:line="360" w:lineRule="auto"/>
        <w:ind w:firstLine="706"/>
        <w:jc w:val="both"/>
        <w:rPr>
          <w:rFonts w:cs="Times New Roman"/>
        </w:rPr>
      </w:pPr>
      <w:r>
        <w:rPr>
          <w:rFonts w:cs="Times New Roman"/>
        </w:rPr>
        <w:t>To account for the dissolution caused by the long-range displaced atoms in the second method, it is important to estimate the ratio (A) of the number of atoms ejected beyond a critical distance compared to the calculated residual displacements in the displacement event calculated using SRIM, and the average distance traveled by them (</w:t>
      </w:r>
      <m:oMath>
        <m:r>
          <w:rPr>
            <w:rFonts w:ascii="Cambria Math" w:hAnsi="Cambria Math" w:cs="Times New Roman"/>
          </w:rPr>
          <m:t>l</m:t>
        </m:r>
      </m:oMath>
      <w:r>
        <w:rPr>
          <w:rFonts w:cs="Times New Roman"/>
        </w:rPr>
        <w:t xml:space="preserve">). This long-range displaced atom ballistic dissolution factor can be calculated with equations (14) and (16) in Ref. </w:t>
      </w:r>
      <w:r>
        <w:rPr>
          <w:rFonts w:cs="Times New Roman"/>
        </w:rPr>
        <w:fldChar w:fldCharType="begin"/>
      </w:r>
      <w:r w:rsidR="00B436DE">
        <w:rPr>
          <w:rFonts w:cs="Times New Roman"/>
        </w:rPr>
        <w:instrText xml:space="preserve"> ADDIN EN.CITE &lt;EndNote&gt;&lt;Cite&gt;&lt;Author&gt;Marwick&lt;/Author&gt;&lt;Year&gt;1981&lt;/Year&gt;&lt;RecNum&gt;410&lt;/RecNum&gt;&lt;DisplayText&gt;[183]&lt;/DisplayText&gt;&lt;record&gt;&lt;rec-number&gt;410&lt;/rec-number&gt;&lt;foreign-keys&gt;&lt;key app="EN" db-id="05052tp2owzs2qezrt1ve9tja9f25rw2xfas" timestamp="1668461317" guid="5770ab98-4593-4915-91a8-039a4b910a6a"&gt;410&lt;/key&gt;&lt;/foreign-keys&gt;&lt;ref-type name="Journal Article"&gt;17&lt;/ref-type&gt;&lt;contributors&gt;&lt;authors&gt;&lt;author&gt;Marwick, AD&lt;/author&gt;&lt;/authors&gt;&lt;/contributors&gt;&lt;titles&gt;&lt;title&gt;Solute segregation and precipitate stability in irradiated alloys&lt;/title&gt;&lt;secondary-title&gt;Nuclear Instruments and Methods&lt;/secondary-title&gt;&lt;/titles&gt;&lt;periodical&gt;&lt;full-title&gt;Nuclear Instruments and Methods&lt;/full-title&gt;&lt;/periodical&gt;&lt;pages&gt;827-843&lt;/pages&gt;&lt;volume&gt;182&lt;/volume&gt;&lt;dates&gt;&lt;year&gt;1981&lt;/year&gt;&lt;/dates&gt;&lt;isbn&gt;0029-554X&lt;/isbn&gt;&lt;urls&gt;&lt;/urls&gt;&lt;/record&gt;&lt;/Cite&gt;&lt;/EndNote&gt;</w:instrText>
      </w:r>
      <w:r>
        <w:rPr>
          <w:rFonts w:cs="Times New Roman"/>
        </w:rPr>
        <w:fldChar w:fldCharType="separate"/>
      </w:r>
      <w:r w:rsidR="00B436DE">
        <w:rPr>
          <w:rFonts w:cs="Times New Roman"/>
          <w:noProof/>
        </w:rPr>
        <w:t>[183]</w:t>
      </w:r>
      <w:r>
        <w:rPr>
          <w:rFonts w:cs="Times New Roman"/>
        </w:rPr>
        <w:fldChar w:fldCharType="end"/>
      </w:r>
      <w:r>
        <w:rPr>
          <w:rFonts w:cs="Times New Roman"/>
        </w:rPr>
        <w:t>:</w:t>
      </w:r>
    </w:p>
    <w:p w14:paraId="461D8532" w14:textId="282A64B2" w:rsidR="0071741C" w:rsidRDefault="00DA76EA" w:rsidP="0071741C">
      <w:pPr>
        <w:spacing w:line="360" w:lineRule="auto"/>
        <w:ind w:firstLine="706"/>
        <w:jc w:val="both"/>
        <w:rPr>
          <w:rFonts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6</m:t>
              </m:r>
            </m:den>
          </m:f>
          <m:r>
            <w:rPr>
              <w:rFonts w:ascii="Cambria Math" w:hAnsi="Cambria Math" w:cs="Times New Roman"/>
            </w:rPr>
            <m:t>A</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2</m:t>
              </m:r>
            </m:sup>
          </m:sSup>
          <m:d>
            <m:dPr>
              <m:ctrlPr>
                <w:rPr>
                  <w:rFonts w:ascii="Cambria Math" w:hAnsi="Cambria Math" w:cs="Times New Roman"/>
                  <w:i/>
                </w:rPr>
              </m:ctrlPr>
            </m:dPr>
            <m:e>
              <m:r>
                <w:rPr>
                  <w:rFonts w:ascii="Cambria Math" w:hAnsi="Cambria Math" w:cs="Times New Roman"/>
                </w:rPr>
                <m:t>p</m:t>
              </m:r>
              <m:r>
                <w:rPr>
                  <w:rFonts w:ascii="Cambria Math" w:hAnsi="Cambria Math" w:cs="Times New Roman"/>
                </w:rPr>
                <m:t>-</m:t>
              </m:r>
              <m:r>
                <w:rPr>
                  <w:rFonts w:ascii="Cambria Math" w:hAnsi="Cambria Math" w:cs="Times New Roman"/>
                </w:rPr>
                <m:t>c</m:t>
              </m:r>
            </m:e>
          </m:d>
          <m:r>
            <w:rPr>
              <w:rFonts w:ascii="Cambria Math" w:hAnsi="Cambria Math" w:cs="Times New Roman"/>
            </w:rPr>
            <m:t>N</m:t>
          </m:r>
          <m:r>
            <w:rPr>
              <w:rFonts w:ascii="Cambria Math" w:hAnsi="Cambria Math" w:cs="Times New Roman"/>
            </w:rPr>
            <m:t>/</m:t>
          </m:r>
          <m:r>
            <w:rPr>
              <w:rFonts w:ascii="Cambria Math" w:hAnsi="Cambria Math" w:cs="Times New Roman"/>
            </w:rPr>
            <m:t>δ</m:t>
          </m:r>
        </m:oMath>
      </m:oMathPara>
    </w:p>
    <w:p w14:paraId="758BA062" w14:textId="3EBD6C51" w:rsidR="0071741C" w:rsidRDefault="0071741C" w:rsidP="0071741C">
      <w:pPr>
        <w:spacing w:line="360" w:lineRule="auto"/>
        <w:ind w:firstLine="706"/>
        <w:jc w:val="both"/>
        <w:rPr>
          <w:rFonts w:cs="Times New Roman"/>
        </w:rPr>
      </w:pPr>
      <w:r>
        <w:rPr>
          <w:rFonts w:cs="Times New Roman"/>
        </w:rPr>
        <w:t xml:space="preserve">where </w:t>
      </w:r>
      <m:oMath>
        <m:r>
          <w:rPr>
            <w:rFonts w:ascii="Cambria Math" w:hAnsi="Cambria Math" w:cs="Times New Roman"/>
          </w:rPr>
          <m:t>δ</m:t>
        </m:r>
      </m:oMath>
      <w:r>
        <w:rPr>
          <w:rFonts w:cs="Times New Roman"/>
        </w:rPr>
        <w:t xml:space="preserve"> is the thickness of the interface and can be estimated to be the nearest neighbor distance. Unfortunately, no information on </w:t>
      </w:r>
      <m:oMath>
        <m:r>
          <w:rPr>
            <w:rFonts w:ascii="Cambria Math" w:hAnsi="Cambria Math" w:cs="Times New Roman"/>
          </w:rPr>
          <m:t>A</m:t>
        </m:r>
      </m:oMath>
      <w:r>
        <w:rPr>
          <w:rFonts w:cs="Times New Roman"/>
        </w:rPr>
        <w:t xml:space="preserve"> or </w:t>
      </w:r>
      <m:oMath>
        <m:r>
          <w:rPr>
            <w:rFonts w:ascii="Cambria Math" w:hAnsi="Cambria Math" w:cs="Times New Roman"/>
          </w:rPr>
          <m:t>l</m:t>
        </m:r>
      </m:oMath>
      <w:r>
        <w:rPr>
          <w:rFonts w:cs="Times New Roman"/>
        </w:rPr>
        <w:t xml:space="preserve"> is available for the FeCr system. Using a critical value of the fourth nearest neighbor distance to define the long-range displaced atoms and the molecular dynamics results reported in </w:t>
      </w:r>
      <w:r>
        <w:rPr>
          <w:rFonts w:cs="Times New Roman"/>
        </w:rPr>
        <w:fldChar w:fldCharType="begin"/>
      </w:r>
      <w:r w:rsidR="00B436DE">
        <w:rPr>
          <w:rFonts w:cs="Times New Roman"/>
        </w:rPr>
        <w:instrText xml:space="preserve"> ADDIN EN.CITE &lt;EndNote&gt;&lt;Cite&gt;&lt;Author&gt;Enrique&lt;/Author&gt;&lt;Year&gt;2003&lt;/Year&gt;&lt;RecNum&gt;388&lt;/RecNum&gt;&lt;DisplayText&gt;[184, 185]&lt;/DisplayText&gt;&lt;record&gt;&lt;rec-number&gt;388&lt;/rec-number&gt;&lt;foreign-keys&gt;&lt;key app="EN" db-id="0wrr5pwxhs52vre0fpavf5e7a5x0rxdxwdea" timestamp="1620168034"&gt;388&lt;/key&gt;&lt;key app="ENWeb" db-id=""&gt;0&lt;/key&gt;&lt;/foreign-keys&gt;&lt;ref-type name="Journal Article"&gt;17&lt;/ref-type&gt;&lt;contributors&gt;&lt;authors&gt;&lt;author&gt;Enrique, R. A.&lt;/author&gt;&lt;author&gt;Nordlund, K.&lt;/author&gt;&lt;author&gt;Averback, R. S.&lt;/author&gt;&lt;author&gt;Bellon, P.&lt;/author&gt;&lt;/authors&gt;&lt;/contributors&gt;&lt;titles&gt;&lt;title&gt;Simulations of dynamical stabilization of Ag–Cu nanocomposites by ion-beam processing&lt;/title&gt;&lt;secondary-title&gt;Journal of Applied Physics&lt;/secondary-title&gt;&lt;/titles&gt;&lt;periodical&gt;&lt;full-title&gt;Journal of Applied Physics&lt;/full-title&gt;&lt;abbr-1&gt;J. Appl. Phys.&lt;/abbr-1&gt;&lt;abbr-2&gt;J Appl Phys&lt;/abbr-2&gt;&lt;/periodical&gt;&lt;pages&gt;2917-2923&lt;/pages&gt;&lt;volume&gt;93&lt;/volume&gt;&lt;number&gt;5&lt;/number&gt;&lt;section&gt;2917&lt;/section&gt;&lt;dates&gt;&lt;year&gt;2003&lt;/year&gt;&lt;/dates&gt;&lt;isbn&gt;0021-8979&amp;#xD;1089-7550&lt;/isbn&gt;&lt;urls&gt;&lt;/urls&gt;&lt;electronic-resource-num&gt;10.1063/1.1540743&lt;/electronic-resource-num&gt;&lt;/record&gt;&lt;/Cite&gt;&lt;Cite&gt;&lt;Author&gt;Averback&lt;/Author&gt;&lt;Year&gt;1997&lt;/Year&gt;&lt;RecNum&gt;407&lt;/RecNum&gt;&lt;record&gt;&lt;rec-number&gt;407&lt;/rec-number&gt;&lt;foreign-keys&gt;&lt;key app="EN" db-id="05052tp2owzs2qezrt1ve9tja9f25rw2xfas" timestamp="1668461302" guid="42ab9c9b-c928-414b-a441-7ee993589214"&gt;407&lt;/key&gt;&lt;/foreign-keys&gt;&lt;ref-type name="Journal Article"&gt;17&lt;/ref-type&gt;&lt;contributors&gt;&lt;authors&gt;&lt;author&gt;Averback, Robert S&lt;/author&gt;&lt;author&gt;Diaz De La Rubia, T&lt;/author&gt;&lt;/authors&gt;&lt;/contributors&gt;&lt;titles&gt;&lt;title&gt;Displacement damage in irradiated metals and semiconductors&lt;/title&gt;&lt;secondary-title&gt;Solid state physics (New York. 1955)&lt;/secondary-title&gt;&lt;/titles&gt;&lt;periodical&gt;&lt;full-title&gt;Solid state physics (New York. 1955)&lt;/full-title&gt;&lt;/periodical&gt;&lt;pages&gt;281-402&lt;/pages&gt;&lt;volume&gt;51&lt;/volume&gt;&lt;dates&gt;&lt;year&gt;1997&lt;/year&gt;&lt;/dates&gt;&lt;isbn&gt;0081-1947&lt;/isbn&gt;&lt;urls&gt;&lt;/urls&gt;&lt;/record&gt;&lt;/Cite&gt;&lt;/EndNote&gt;</w:instrText>
      </w:r>
      <w:r>
        <w:rPr>
          <w:rFonts w:cs="Times New Roman"/>
        </w:rPr>
        <w:fldChar w:fldCharType="separate"/>
      </w:r>
      <w:r w:rsidR="00B436DE">
        <w:rPr>
          <w:rFonts w:cs="Times New Roman"/>
          <w:noProof/>
        </w:rPr>
        <w:t>[184, 185]</w:t>
      </w:r>
      <w:r>
        <w:rPr>
          <w:rFonts w:cs="Times New Roman"/>
        </w:rPr>
        <w:fldChar w:fldCharType="end"/>
      </w:r>
      <w:r>
        <w:rPr>
          <w:rFonts w:cs="Times New Roman"/>
        </w:rPr>
        <w:t xml:space="preserve">, the number of these atoms is ~5.6 times what was predicted by SRIM, and they travel an average distance of ~7 angstroms in Ni and Ag-Cu system, so the resulting ballistic dissolution factor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=1.4×</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16</m:t>
            </m:r>
          </m:sup>
        </m:sSup>
      </m:oMath>
      <w:r>
        <w:rPr>
          <w:rFonts w:cs="Times New Roman"/>
        </w:rPr>
        <w:t xml:space="preserve"> atoms/cm</w:t>
      </w:r>
      <w:r>
        <w:rPr>
          <w:rFonts w:cs="Times New Roman"/>
          <w:vertAlign w:val="superscript"/>
        </w:rPr>
        <w:t>2</w:t>
      </w:r>
      <w:r>
        <w:rPr>
          <w:rFonts w:cs="Times New Roman"/>
        </w:rPr>
        <w:t>×dpa. Although the estimated ballistic dissolution factor using the subset of long-range displaced atoms is around 10 times lower than the factor calculated using the RPA value, both methods presented here suggest a much higher dissolution rate parameter compared to the original NHM model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14</m:t>
            </m:r>
          </m:sup>
        </m:sSup>
      </m:oMath>
      <w:r>
        <w:rPr>
          <w:rFonts w:cs="Times New Roman"/>
        </w:rPr>
        <w:t xml:space="preserve"> atoms/cm</w:t>
      </w:r>
      <w:r>
        <w:rPr>
          <w:rFonts w:cs="Times New Roman"/>
          <w:vertAlign w:val="superscript"/>
        </w:rPr>
        <w:t>2</w:t>
      </w:r>
      <w:r>
        <w:rPr>
          <w:rFonts w:cs="Times New Roman"/>
        </w:rPr>
        <w:t xml:space="preserve">×dpa).   </w:t>
      </w:r>
    </w:p>
    <w:p w14:paraId="0894CBE9" w14:textId="77777777" w:rsidR="0071741C" w:rsidRDefault="0071741C" w:rsidP="0071741C">
      <w:pPr>
        <w:spacing w:line="360" w:lineRule="auto"/>
        <w:ind w:firstLine="706"/>
        <w:jc w:val="both"/>
        <w:rPr>
          <w:rFonts w:cs="Times New Roman"/>
        </w:rPr>
      </w:pPr>
      <w:r>
        <w:rPr>
          <w:rFonts w:cs="Times New Roman"/>
        </w:rPr>
        <w:t>With these modifications, the revised equation to calculate the precipitate radius at steady state is:</w:t>
      </w:r>
    </w:p>
    <w:p w14:paraId="4F5F6A4F" w14:textId="77777777" w:rsidR="0071741C" w:rsidRDefault="00DA76EA" w:rsidP="0071741C">
      <w:pPr>
        <w:spacing w:line="360" w:lineRule="auto"/>
        <w:ind w:firstLine="706"/>
        <w:jc w:val="both"/>
        <w:rPr>
          <w:rFonts w:cs="Times New Roman"/>
        </w:rPr>
      </w:pPr>
      <m:oMathPara>
        <m:oMath>
          <m:f>
            <m:fPr>
              <m:ctrlPr>
                <w:rPr>
                  <w:rFonts w:ascii="Cambria Math" w:hAnsi="Cambria Math" w:cs="Times New Roman"/>
                  <w:i/>
                </w:rPr>
              </m:ctrlPr>
            </m:fPr>
            <m:num>
              <m:r>
                <w:rPr>
                  <w:rFonts w:ascii="Cambria Math" w:hAnsi="Cambria Math" w:cs="Times New Roman"/>
                </w:rPr>
                <m:t>dr</m:t>
              </m:r>
            </m:num>
            <m:den>
              <m:r>
                <w:rPr>
                  <w:rFonts w:ascii="Cambria Math" w:hAnsi="Cambria Math" w:cs="Times New Roman"/>
                </w:rPr>
                <m:t>dt</m:t>
              </m:r>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G</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r>
                <w:rPr>
                  <w:rFonts w:ascii="Cambria Math" w:hAnsi="Cambria Math" w:cs="Times New Roman"/>
                </w:rPr>
                <m:t>C</m:t>
              </m:r>
            </m:num>
            <m:den>
              <m:r>
                <w:rPr>
                  <w:rFonts w:ascii="Cambria Math" w:hAnsi="Cambria Math" w:cs="Times New Roman"/>
                </w:rPr>
                <m:t>rp</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3-4</m:t>
              </m:r>
              <m:r>
                <w:rPr>
                  <w:rFonts w:ascii="Cambria Math" w:hAnsi="Cambria Math" w:cs="Times New Roman"/>
                </w:rPr>
                <m:t>πn</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irr</m:t>
                  </m:r>
                </m:sup>
              </m:sSup>
            </m:num>
            <m:den>
              <m:r>
                <w:rPr>
                  <w:rFonts w:ascii="Cambria Math" w:hAnsi="Cambria Math" w:cs="Times New Roman"/>
                </w:rPr>
                <m:t>rp</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4</m:t>
              </m:r>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np</m:t>
              </m:r>
            </m:num>
            <m:den>
              <m:r>
                <w:rPr>
                  <w:rFonts w:ascii="Cambria Math" w:hAnsi="Cambria Math" w:cs="Times New Roman"/>
                </w:rPr>
                <m:t>3-4</m:t>
              </m:r>
              <m:r>
                <w:rPr>
                  <w:rFonts w:ascii="Cambria Math" w:hAnsi="Cambria Math" w:cs="Times New Roman"/>
                </w:rPr>
                <m:t>π</m:t>
              </m:r>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3</m:t>
                  </m:r>
                </m:sup>
              </m:sSup>
              <m:r>
                <w:rPr>
                  <w:rFonts w:ascii="Cambria Math" w:hAnsi="Cambria Math" w:cs="Times New Roman"/>
                </w:rPr>
                <m:t>n</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eq</m:t>
              </m:r>
            </m:sub>
          </m:sSub>
          <m:r>
            <w:rPr>
              <w:rFonts w:ascii="Cambria Math" w:hAnsi="Cambria Math" w:cs="Times New Roman"/>
            </w:rPr>
            <m:t>)=0</m:t>
          </m:r>
        </m:oMath>
      </m:oMathPara>
    </w:p>
    <w:p w14:paraId="335A8DF9" w14:textId="77777777" w:rsidR="000B332C" w:rsidRDefault="0071741C" w:rsidP="0071741C">
      <w:pPr>
        <w:spacing w:line="360" w:lineRule="auto"/>
        <w:ind w:firstLine="706"/>
        <w:jc w:val="both"/>
        <w:rPr>
          <w:rFonts w:cs="Times New Roman"/>
        </w:rPr>
      </w:pPr>
      <w:r>
        <w:rPr>
          <w:rFonts w:cs="Times New Roman"/>
        </w:rPr>
        <w:t xml:space="preserve">We observed that a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m</m:t>
            </m:r>
          </m:sub>
        </m:sSub>
      </m:oMath>
      <w:r>
        <w:rPr>
          <w:rFonts w:cs="Times New Roman"/>
        </w:rPr>
        <w:t xml:space="preserve"> value of </w:t>
      </w:r>
      <m:oMath>
        <m:r>
          <m:rPr>
            <m:sty m:val="p"/>
          </m:rPr>
          <w:rPr>
            <w:rFonts w:ascii="Cambria Math" w:hAnsi="Cambria Math" w:cs="Times New Roman"/>
          </w:rPr>
          <m:t>1.17×</m:t>
        </m:r>
        <m:sSup>
          <m:sSupPr>
            <m:ctrlPr>
              <w:rPr>
                <w:rFonts w:ascii="Cambria Math" w:hAnsi="Cambria Math" w:cs="Times New Roman"/>
              </w:rPr>
            </m:ctrlPr>
          </m:sSupPr>
          <m:e>
            <m:r>
              <m:rPr>
                <m:sty m:val="p"/>
              </m:rPr>
              <w:rPr>
                <w:rFonts w:ascii="Cambria Math" w:hAnsi="Cambria Math" w:cs="Times New Roman"/>
              </w:rPr>
              <m:t>10</m:t>
            </m:r>
          </m:e>
          <m:sup>
            <m:r>
              <m:rPr>
                <m:sty m:val="p"/>
              </m:rPr>
              <w:rPr>
                <w:rFonts w:ascii="Cambria Math" w:hAnsi="Cambria Math" w:cs="Times New Roman"/>
              </w:rPr>
              <m:t>17</m:t>
            </m:r>
          </m:sup>
        </m:sSup>
      </m:oMath>
      <w:r>
        <w:rPr>
          <w:rFonts w:cs="Times New Roman"/>
        </w:rPr>
        <w:t xml:space="preserve"> atoms/cm</w:t>
      </w:r>
      <w:r>
        <w:rPr>
          <w:rFonts w:cs="Times New Roman"/>
          <w:vertAlign w:val="superscript"/>
        </w:rPr>
        <w:t>2</w:t>
      </w:r>
      <w:r>
        <w:rPr>
          <w:rFonts w:cs="Times New Roman"/>
        </w:rPr>
        <w:t xml:space="preserve">×dpa tends to slightly underestimate the steady state radii when compared to experimental measurements in this work and the ion irradiation result by Tissot et al </w:t>
      </w:r>
      <w:r>
        <w:rPr>
          <w:rFonts w:cs="Times New Roman"/>
        </w:rPr>
        <w:fldChar w:fldCharType="begin"/>
      </w:r>
      <w:r w:rsidR="00282F57">
        <w:rPr>
          <w:rFonts w:cs="Times New Roman"/>
        </w:rP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cs="Times New Roman" w:hint="eastAsia"/>
        </w:rPr>
        <w:instrText xml:space="preserve">ry, J.&lt;/author&gt;&lt;/authors&gt;&lt;/contributors&gt;&lt;titles&gt;&lt;title&gt;Influence of injected interstitials on </w:instrText>
      </w:r>
      <w:r w:rsidR="00282F57">
        <w:rPr>
          <w:rFonts w:cs="Times New Roman" w:hint="eastAsia"/>
        </w:rPr>
        <w:instrText>α′</w:instrText>
      </w:r>
      <w:r w:rsidR="00282F57">
        <w:rPr>
          <w:rFonts w:cs="Times New Roman" w:hint="eastAsia"/>
        </w:rPr>
        <w:instrText xml:space="preserve"> precipitation in Fe</w:instrText>
      </w:r>
      <w:r w:rsidR="00282F57">
        <w:rPr>
          <w:rFonts w:cs="Times New Roman" w:hint="eastAsia"/>
        </w:rPr>
        <w:instrText>–</w:instrText>
      </w:r>
      <w:r w:rsidR="00282F57">
        <w:rPr>
          <w:rFonts w:cs="Times New Roman" w:hint="eastAsia"/>
        </w:rPr>
        <w:instrText>Cr alloys under self-ion irradiation&lt;/title&gt;&lt;secondary-title&gt;Materials Research Letters&lt;/secondary-title&gt;&lt;/titles&gt;&lt;periodical&gt;&lt;full-title&gt;</w:instrText>
      </w:r>
      <w:r w:rsidR="00282F57">
        <w:rPr>
          <w:rFonts w:cs="Times New Roman"/>
        </w:rP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rPr>
          <w:rFonts w:cs="Times New Roman"/>
        </w:rPr>
        <w:fldChar w:fldCharType="separate"/>
      </w:r>
      <w:r w:rsidR="00282F57">
        <w:rPr>
          <w:rFonts w:cs="Times New Roman"/>
          <w:noProof/>
        </w:rPr>
        <w:t>[7]</w:t>
      </w:r>
      <w:r>
        <w:rPr>
          <w:rFonts w:cs="Times New Roman"/>
        </w:rPr>
        <w:fldChar w:fldCharType="end"/>
      </w:r>
      <w:r>
        <w:rPr>
          <w:rFonts w:cs="Times New Roman"/>
        </w:rPr>
        <w:t xml:space="preserve">. On the other hand, using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=1.4×</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16</m:t>
            </m:r>
          </m:sup>
        </m:sSup>
      </m:oMath>
      <w:r>
        <w:rPr>
          <w:rFonts w:cs="Times New Roman"/>
        </w:rPr>
        <w:t xml:space="preserve">, the steady state radii was overestimated in most ion irradiation conditions. Generally good quantitative agreements between experiment and model predictions for most irradiation conditions were achieved by assuming recombination-dominant conditions with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=8×</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16</m:t>
            </m:r>
          </m:sup>
        </m:sSup>
      </m:oMath>
      <w:r>
        <w:rPr>
          <w:rFonts w:cs="Times New Roman"/>
        </w:rPr>
        <w:t xml:space="preserve"> atoms/cm</w:t>
      </w:r>
      <w:r>
        <w:rPr>
          <w:rFonts w:cs="Times New Roman"/>
          <w:vertAlign w:val="superscript"/>
        </w:rPr>
        <w:t>2</w:t>
      </w:r>
      <w:r>
        <w:rPr>
          <w:rFonts w:cs="Times New Roman"/>
        </w:rPr>
        <w:t xml:space="preserve">×dpa. The </w:t>
      </w:r>
      <w:r w:rsidR="00027203">
        <w:rPr>
          <w:rFonts w:cs="Times New Roman"/>
        </w:rPr>
        <w:t xml:space="preserve">radii of </w:t>
      </w:r>
      <w:r>
        <w:rPr>
          <w:rFonts w:cs="Times New Roman"/>
        </w:rPr>
        <w:t xml:space="preserve">α’ precipitate </w:t>
      </w:r>
      <w:r w:rsidR="00027203">
        <w:rPr>
          <w:rFonts w:cs="Times New Roman"/>
        </w:rPr>
        <w:t>formed in Fe-18Cr</w:t>
      </w:r>
      <w:r>
        <w:rPr>
          <w:rFonts w:cs="Times New Roman"/>
        </w:rPr>
        <w:t xml:space="preserve"> predicted for this case are compared to the experimentally measured values in</w:t>
      </w:r>
      <w:r w:rsidR="00A2535A">
        <w:rPr>
          <w:rFonts w:cs="Times New Roman"/>
        </w:rPr>
        <w:t xml:space="preserve"> </w:t>
      </w:r>
      <w:r w:rsidR="00A2535A">
        <w:rPr>
          <w:rFonts w:cs="Times New Roman"/>
        </w:rPr>
        <w:fldChar w:fldCharType="begin"/>
      </w:r>
      <w:r w:rsidR="00A2535A">
        <w:rPr>
          <w:rFonts w:cs="Times New Roman"/>
        </w:rPr>
        <w:instrText xml:space="preserve"> REF _Ref119482095 \h </w:instrText>
      </w:r>
      <w:r w:rsidR="00A2535A">
        <w:rPr>
          <w:rFonts w:cs="Times New Roman"/>
        </w:rPr>
      </w:r>
      <w:r w:rsidR="00A2535A">
        <w:rPr>
          <w:rFonts w:cs="Times New Roman"/>
        </w:rPr>
        <w:fldChar w:fldCharType="separate"/>
      </w:r>
      <w:r w:rsidR="00A2535A">
        <w:t xml:space="preserve">Figure </w:t>
      </w:r>
      <w:r w:rsidR="00A2535A">
        <w:rPr>
          <w:noProof/>
        </w:rPr>
        <w:t>5</w:t>
      </w:r>
      <w:r w:rsidR="00A2535A">
        <w:t>.</w:t>
      </w:r>
      <w:r w:rsidR="00A2535A">
        <w:rPr>
          <w:noProof/>
        </w:rPr>
        <w:t>8</w:t>
      </w:r>
      <w:r w:rsidR="00A2535A">
        <w:rPr>
          <w:rFonts w:cs="Times New Roman"/>
        </w:rPr>
        <w:fldChar w:fldCharType="end"/>
      </w:r>
      <w:r w:rsidR="00A2535A">
        <w:rPr>
          <w:rFonts w:cs="Times New Roman"/>
        </w:rPr>
        <w:t>.</w:t>
      </w:r>
      <w:r>
        <w:rPr>
          <w:rFonts w:cs="Times New Roman"/>
        </w:rPr>
        <w:t xml:space="preserve"> For the cluster analysis of APT datasets, the N</w:t>
      </w:r>
      <w:r>
        <w:rPr>
          <w:rFonts w:cs="Times New Roman"/>
          <w:vertAlign w:val="subscript"/>
        </w:rPr>
        <w:t>min</w:t>
      </w:r>
      <w:r>
        <w:rPr>
          <w:rFonts w:cs="Times New Roman"/>
        </w:rPr>
        <w:t xml:space="preserve"> was set to be 16 atoms, which corresponds to a cluster with a radius</w:t>
      </w:r>
      <w:r w:rsidR="004D5224">
        <w:rPr>
          <w:rFonts w:cs="Times New Roman"/>
        </w:rPr>
        <w:t xml:space="preserve"> </w:t>
      </w:r>
      <w:r>
        <w:rPr>
          <w:rFonts w:cs="Times New Roman"/>
        </w:rPr>
        <w:t xml:space="preserve"> ~0.5 nm, so any clusters with sizes smaller than 0.5 nm are not detectable by the current APT analysis method. At the irradiation condition of 300 °C and 10</w:t>
      </w:r>
      <w:r>
        <w:rPr>
          <w:rFonts w:cs="Times New Roman"/>
          <w:vertAlign w:val="superscript"/>
        </w:rPr>
        <w:t>-3</w:t>
      </w:r>
      <w:r>
        <w:rPr>
          <w:rFonts w:cs="Times New Roman"/>
        </w:rPr>
        <w:t xml:space="preserve"> dpa/s, the predicted steady state radii are 0.58 nm assuming the number density of precipitates to be 10</w:t>
      </w:r>
      <w:r>
        <w:rPr>
          <w:rFonts w:cs="Times New Roman"/>
          <w:vertAlign w:val="superscript"/>
        </w:rPr>
        <w:t>23</w:t>
      </w:r>
      <w:r>
        <w:rPr>
          <w:rFonts w:cs="Times New Roman"/>
        </w:rPr>
        <w:t xml:space="preserve"> or 10</w:t>
      </w:r>
      <w:r>
        <w:rPr>
          <w:rFonts w:cs="Times New Roman"/>
          <w:vertAlign w:val="superscript"/>
        </w:rPr>
        <w:t>24</w:t>
      </w:r>
      <w:r>
        <w:rPr>
          <w:rFonts w:cs="Times New Roman"/>
        </w:rPr>
        <w:t>/m</w:t>
      </w:r>
      <w:r>
        <w:rPr>
          <w:rFonts w:cs="Times New Roman"/>
          <w:vertAlign w:val="superscript"/>
        </w:rPr>
        <w:t>3</w:t>
      </w:r>
      <w:r>
        <w:rPr>
          <w:rFonts w:cs="Times New Roman"/>
        </w:rPr>
        <w:t xml:space="preserve">, which is approaching the APT detection limit </w:t>
      </w:r>
    </w:p>
    <w:p w14:paraId="1E793DCC" w14:textId="77777777" w:rsidR="000B332C" w:rsidRDefault="000B332C" w:rsidP="000B332C">
      <w:pPr>
        <w:keepNext/>
        <w:spacing w:line="360" w:lineRule="auto"/>
        <w:jc w:val="center"/>
      </w:pPr>
      <w:r>
        <w:rPr>
          <w:noProof/>
        </w:rPr>
        <w:lastRenderedPageBreak/>
        <w:drawing>
          <wp:inline distT="0" distB="0" distL="0" distR="0" wp14:anchorId="5D3B69A6" wp14:editId="2D1F5845">
            <wp:extent cx="4849260" cy="3962400"/>
            <wp:effectExtent l="0" t="0" r="8890"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line chart&#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l="6824" t="6989" r="9409" b="3522"/>
                    <a:stretch>
                      <a:fillRect/>
                    </a:stretch>
                  </pic:blipFill>
                  <pic:spPr bwMode="auto">
                    <a:xfrm>
                      <a:off x="0" y="0"/>
                      <a:ext cx="4852435" cy="3964995"/>
                    </a:xfrm>
                    <a:prstGeom prst="rect">
                      <a:avLst/>
                    </a:prstGeom>
                    <a:noFill/>
                    <a:ln>
                      <a:noFill/>
                    </a:ln>
                  </pic:spPr>
                </pic:pic>
              </a:graphicData>
            </a:graphic>
          </wp:inline>
        </w:drawing>
      </w:r>
    </w:p>
    <w:p w14:paraId="2C448F55" w14:textId="77777777" w:rsidR="000B332C" w:rsidRDefault="000B332C" w:rsidP="000B332C">
      <w:pPr>
        <w:pStyle w:val="Caption"/>
      </w:pPr>
      <w:bookmarkStart w:id="258" w:name="_Ref119482095"/>
      <w:bookmarkStart w:id="259" w:name="_Toc127377227"/>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8</w:t>
      </w:r>
      <w:r>
        <w:rPr>
          <w:noProof/>
        </w:rPr>
        <w:fldChar w:fldCharType="end"/>
      </w:r>
      <w:bookmarkEnd w:id="258"/>
      <w:r>
        <w:t xml:space="preserve"> Comparison between radii measured with APT (filled symbols) and calculated with the modified NHM model (open symbols) for α’ precipitates formed in Fe-18Cr after 8 MeV Fe irradiation at 300-450 °C. The legends with EXP denote experimentally measured values from the current study and Tissot et al. </w:t>
      </w:r>
      <w:r>
        <w:fldChar w:fldCharType="begin"/>
      </w:r>
      <w: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Pr>
          <w:rFonts w:hint="eastAsia"/>
        </w:rPr>
        <w:instrText xml:space="preserve">ry, J.&lt;/author&gt;&lt;/authors&gt;&lt;/contributors&gt;&lt;titles&gt;&lt;title&gt;Influence of injected interstitials on </w:instrText>
      </w:r>
      <w:r>
        <w:rPr>
          <w:rFonts w:hint="eastAsia"/>
        </w:rPr>
        <w:instrText>α′</w:instrText>
      </w:r>
      <w:r>
        <w:rPr>
          <w:rFonts w:hint="eastAsia"/>
        </w:rPr>
        <w:instrText xml:space="preserve"> precipitation in Fe</w:instrText>
      </w:r>
      <w:r>
        <w:rPr>
          <w:rFonts w:hint="eastAsia"/>
        </w:rPr>
        <w:instrText>–</w:instrText>
      </w:r>
      <w:r>
        <w:rPr>
          <w:rFonts w:hint="eastAsia"/>
        </w:rPr>
        <w:instrText>Cr alloys under self-ion irradiation&lt;/title&gt;&lt;secondary-title&gt;Materials Research Letters&lt;/secondary-title&gt;&lt;/titles&gt;&lt;periodical&gt;&lt;full-title&gt;</w:instrText>
      </w:r>
      <w: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Pr>
          <w:noProof/>
        </w:rPr>
        <w:t>[7]</w:t>
      </w:r>
      <w:r>
        <w:fldChar w:fldCharType="end"/>
      </w:r>
      <w:r>
        <w:t>. The legends with MODEL denote calculated values from the modified NHM model.</w:t>
      </w:r>
      <w:bookmarkEnd w:id="259"/>
    </w:p>
    <w:p w14:paraId="4DED2A36" w14:textId="77777777" w:rsidR="000B332C" w:rsidRDefault="000B332C">
      <w:pPr>
        <w:rPr>
          <w:rFonts w:cs="Times New Roman"/>
        </w:rPr>
      </w:pPr>
      <w:r>
        <w:rPr>
          <w:rFonts w:cs="Times New Roman"/>
        </w:rPr>
        <w:br w:type="page"/>
      </w:r>
    </w:p>
    <w:p w14:paraId="36A5CC8A" w14:textId="72B434FA" w:rsidR="00FE0D95" w:rsidRPr="000B332C" w:rsidRDefault="0071741C" w:rsidP="000B332C">
      <w:pPr>
        <w:spacing w:line="360" w:lineRule="auto"/>
        <w:jc w:val="both"/>
        <w:rPr>
          <w:rFonts w:cs="Times New Roman"/>
        </w:rPr>
      </w:pPr>
      <w:r>
        <w:rPr>
          <w:rFonts w:cs="Times New Roman"/>
        </w:rPr>
        <w:lastRenderedPageBreak/>
        <w:t xml:space="preserve">and consistent with our experimental observations. The overestimation of steady state radii with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m</m:t>
            </m:r>
          </m:sub>
        </m:sSub>
        <m:r>
          <w:rPr>
            <w:rFonts w:ascii="Cambria Math" w:hAnsi="Cambria Math" w:cs="Times New Roman"/>
          </w:rPr>
          <m:t>=1.4×</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16</m:t>
            </m:r>
          </m:sup>
        </m:sSup>
      </m:oMath>
      <w:r>
        <w:rPr>
          <w:rFonts w:cs="Times New Roman"/>
        </w:rPr>
        <w:t xml:space="preserve"> implies that the exclusion of mean square displacement distances less than fourth nearest neighbor distance may not be appropriate to define the portion of displaced atoms that contribute to precipitate dissolution; atoms that are ballistically displaced shorter distances may also be important.</w:t>
      </w:r>
    </w:p>
    <w:p w14:paraId="05CBA8A4" w14:textId="599CC1AD" w:rsidR="00EF3E3F" w:rsidRDefault="00FE0D95" w:rsidP="00EF3E3F">
      <w:pPr>
        <w:spacing w:line="360" w:lineRule="auto"/>
        <w:ind w:firstLine="706"/>
        <w:jc w:val="both"/>
        <w:rPr>
          <w:rFonts w:cs="Times New Roman"/>
        </w:rPr>
      </w:pPr>
      <w:r>
        <w:rPr>
          <w:rFonts w:cs="Times New Roman"/>
        </w:rPr>
        <w:t xml:space="preserve">If sink dominant conditions are assumed (considering the potentially very large sink strength of α’ precipitates), the modified NHM model predicts complete dissolution of precipitates at all conditions no matter which of the two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m</m:t>
            </m:r>
          </m:sub>
        </m:sSub>
      </m:oMath>
      <w:r>
        <w:rPr>
          <w:rFonts w:cs="Times New Roman"/>
        </w:rPr>
        <w:t xml:space="preserve"> values are selected (i.e., there is insufficient radiation-enhanced diffusion to regrow the precipitates due to the low steady state point defect concentrations caused by high sink strength). This disagreement with our experimental observations may indicate that α’ precipitates have a weak interaction with point defects, which is reasonable because the lattice mismatch between α-Fe and α’-Cr is very small. The point defects in the vicinity of precipitates may not experience any noticeable strain field, and if they hop into the α- α’ interface they might be weakly bound and easily desorbed. Since the sink strength from other features such as network dislocations and dislocation loops was relatively low for the investigated irradiation conditions, the recombination-dominant approximation is considered to be appropriate to obtain steady state vacancy concentrations in this alloy system. This evaluation is also supported by the better fitting of electron irradiated Fe-Cr precipitate results with recombination dominant conditions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w:t>
      </w:r>
    </w:p>
    <w:p w14:paraId="352AE1AA" w14:textId="1F760313" w:rsidR="00D772E0" w:rsidRDefault="00D772E0" w:rsidP="0047246D">
      <w:pPr>
        <w:spacing w:line="360" w:lineRule="auto"/>
        <w:ind w:firstLine="706"/>
        <w:jc w:val="both"/>
        <w:rPr>
          <w:rFonts w:cs="Times New Roman"/>
        </w:rPr>
      </w:pPr>
      <w:r>
        <w:rPr>
          <w:rFonts w:cs="Times New Roman"/>
        </w:rPr>
        <w:t>The results for Fe-1</w:t>
      </w:r>
      <w:r w:rsidR="00006EEA">
        <w:rPr>
          <w:rFonts w:cs="Times New Roman"/>
        </w:rPr>
        <w:t>2</w:t>
      </w:r>
      <w:r>
        <w:rPr>
          <w:rFonts w:cs="Times New Roman"/>
        </w:rPr>
        <w:t>Cr and Fe-1</w:t>
      </w:r>
      <w:r w:rsidR="00006EEA">
        <w:rPr>
          <w:rFonts w:cs="Times New Roman"/>
        </w:rPr>
        <w:t>4</w:t>
      </w:r>
      <w:r>
        <w:rPr>
          <w:rFonts w:cs="Times New Roman"/>
        </w:rPr>
        <w:t>Cr</w:t>
      </w:r>
      <w:r w:rsidR="00867F08">
        <w:rPr>
          <w:rFonts w:cs="Times New Roman"/>
        </w:rPr>
        <w:t xml:space="preserve"> conditions are given in</w:t>
      </w:r>
      <w:r w:rsidR="00194984">
        <w:rPr>
          <w:rFonts w:cs="Times New Roman"/>
        </w:rPr>
        <w:t xml:space="preserve"> </w:t>
      </w:r>
      <w:r w:rsidR="00194984">
        <w:rPr>
          <w:rFonts w:cs="Times New Roman"/>
        </w:rPr>
        <w:fldChar w:fldCharType="begin"/>
      </w:r>
      <w:r w:rsidR="00194984">
        <w:rPr>
          <w:rFonts w:cs="Times New Roman"/>
        </w:rPr>
        <w:instrText xml:space="preserve"> REF _Ref127203801 \h </w:instrText>
      </w:r>
      <w:r w:rsidR="00194984">
        <w:rPr>
          <w:rFonts w:cs="Times New Roman"/>
        </w:rPr>
      </w:r>
      <w:r w:rsidR="00194984">
        <w:rPr>
          <w:rFonts w:cs="Times New Roman"/>
        </w:rPr>
        <w:fldChar w:fldCharType="separate"/>
      </w:r>
      <w:r w:rsidR="00194984">
        <w:t xml:space="preserve">Figure </w:t>
      </w:r>
      <w:r w:rsidR="00194984">
        <w:rPr>
          <w:noProof/>
        </w:rPr>
        <w:t>5</w:t>
      </w:r>
      <w:r w:rsidR="00194984">
        <w:t>.</w:t>
      </w:r>
      <w:r w:rsidR="00194984">
        <w:rPr>
          <w:noProof/>
        </w:rPr>
        <w:t>9</w:t>
      </w:r>
      <w:r w:rsidR="00194984">
        <w:rPr>
          <w:rFonts w:cs="Times New Roman"/>
        </w:rPr>
        <w:fldChar w:fldCharType="end"/>
      </w:r>
      <w:r w:rsidR="00867F08">
        <w:rPr>
          <w:rFonts w:cs="Times New Roman"/>
        </w:rPr>
        <w:t xml:space="preserve">. </w:t>
      </w:r>
      <w:r w:rsidR="00006EEA">
        <w:rPr>
          <w:rFonts w:cs="Times New Roman"/>
        </w:rPr>
        <w:t>In Fe-12Cr specimen</w:t>
      </w:r>
      <w:r w:rsidR="008B3D7A">
        <w:rPr>
          <w:rFonts w:cs="Times New Roman"/>
        </w:rPr>
        <w:t>s</w:t>
      </w:r>
      <w:r w:rsidR="000009D1">
        <w:rPr>
          <w:rFonts w:cs="Times New Roman"/>
        </w:rPr>
        <w:t xml:space="preserve">, the steady state radii are reasonably estimated and the </w:t>
      </w:r>
      <w:r w:rsidR="006A5935">
        <w:rPr>
          <w:rFonts w:cs="Times New Roman"/>
        </w:rPr>
        <w:t xml:space="preserve">absence of α’ was correctly explained. </w:t>
      </w:r>
      <w:r w:rsidR="00A82995">
        <w:rPr>
          <w:rFonts w:cs="Times New Roman"/>
        </w:rPr>
        <w:t xml:space="preserve">However, it should be pointed out that a </w:t>
      </w:r>
      <w:r w:rsidR="00CE6DAB">
        <w:rPr>
          <w:rFonts w:cs="Times New Roman"/>
        </w:rPr>
        <w:t xml:space="preserve">smaller ballistic dissolution factor must be used to achieve these agreements. </w:t>
      </w:r>
      <w:r w:rsidR="008B3D7A">
        <w:rPr>
          <w:rFonts w:cs="Times New Roman"/>
        </w:rPr>
        <w:t>In Fe-14Cr</w:t>
      </w:r>
      <w:r w:rsidR="00EF3E3F">
        <w:rPr>
          <w:rFonts w:cs="Times New Roman"/>
        </w:rPr>
        <w:t>, s</w:t>
      </w:r>
      <w:r w:rsidR="00EF3E3F" w:rsidRPr="00EF3E3F">
        <w:rPr>
          <w:rFonts w:cs="Times New Roman"/>
        </w:rPr>
        <w:t xml:space="preserve">teady state radii of </w:t>
      </w:r>
      <w:r w:rsidR="00EF3E3F" w:rsidRPr="00EF3E3F">
        <w:rPr>
          <w:rFonts w:cs="Times New Roman"/>
          <w:lang w:val="el-GR"/>
        </w:rPr>
        <w:t>α</w:t>
      </w:r>
      <w:r w:rsidR="00EF3E3F" w:rsidRPr="00EF3E3F">
        <w:rPr>
          <w:rFonts w:cs="Times New Roman"/>
        </w:rPr>
        <w:t>’ were correctly estimated at lower dose rates (10</w:t>
      </w:r>
      <w:r w:rsidR="00EF3E3F" w:rsidRPr="00EF3E3F">
        <w:rPr>
          <w:rFonts w:cs="Times New Roman"/>
          <w:vertAlign w:val="superscript"/>
        </w:rPr>
        <w:t>-5</w:t>
      </w:r>
      <w:r w:rsidR="00EF3E3F" w:rsidRPr="00EF3E3F">
        <w:rPr>
          <w:rFonts w:cs="Times New Roman"/>
        </w:rPr>
        <w:t>-10</w:t>
      </w:r>
      <w:r w:rsidR="00EF3E3F" w:rsidRPr="00EF3E3F">
        <w:rPr>
          <w:rFonts w:cs="Times New Roman"/>
          <w:vertAlign w:val="superscript"/>
        </w:rPr>
        <w:t>-4</w:t>
      </w:r>
      <w:r w:rsidR="00EF3E3F" w:rsidRPr="00EF3E3F">
        <w:rPr>
          <w:rFonts w:cs="Times New Roman"/>
        </w:rPr>
        <w:t xml:space="preserve"> dpa/s)</w:t>
      </w:r>
      <w:r w:rsidR="005616B7">
        <w:rPr>
          <w:rFonts w:cs="Times New Roman"/>
        </w:rPr>
        <w:t>.</w:t>
      </w:r>
      <w:r w:rsidR="0047246D">
        <w:rPr>
          <w:rFonts w:cs="Times New Roman"/>
        </w:rPr>
        <w:t xml:space="preserve"> </w:t>
      </w:r>
      <w:r w:rsidR="005616B7">
        <w:rPr>
          <w:rFonts w:cs="Times New Roman"/>
        </w:rPr>
        <w:t>L</w:t>
      </w:r>
      <w:r w:rsidR="00EF3E3F" w:rsidRPr="00EF3E3F">
        <w:rPr>
          <w:rFonts w:cs="Times New Roman"/>
        </w:rPr>
        <w:t>arge difference between experiments and model estimations exist</w:t>
      </w:r>
      <w:r w:rsidR="005616B7">
        <w:rPr>
          <w:rFonts w:cs="Times New Roman"/>
        </w:rPr>
        <w:t>s</w:t>
      </w:r>
      <w:r w:rsidR="00EF3E3F" w:rsidRPr="00EF3E3F">
        <w:rPr>
          <w:rFonts w:cs="Times New Roman"/>
        </w:rPr>
        <w:t xml:space="preserve"> at 10</w:t>
      </w:r>
      <w:r w:rsidR="00EF3E3F" w:rsidRPr="00EF3E3F">
        <w:rPr>
          <w:rFonts w:cs="Times New Roman"/>
          <w:vertAlign w:val="superscript"/>
        </w:rPr>
        <w:t>-3</w:t>
      </w:r>
      <w:r w:rsidR="00EF3E3F" w:rsidRPr="00EF3E3F">
        <w:rPr>
          <w:rFonts w:cs="Times New Roman"/>
        </w:rPr>
        <w:t xml:space="preserve"> dpa/s or strong coarsening conditions</w:t>
      </w:r>
      <w:r w:rsidR="0047246D">
        <w:rPr>
          <w:rFonts w:cs="Times New Roman"/>
        </w:rPr>
        <w:t xml:space="preserve"> (450 °C, 3.7 dpa)</w:t>
      </w:r>
      <w:r w:rsidR="005616B7">
        <w:rPr>
          <w:rFonts w:cs="Times New Roman"/>
        </w:rPr>
        <w:t>, in which t</w:t>
      </w:r>
      <w:r w:rsidR="006A135F">
        <w:rPr>
          <w:rFonts w:cs="Times New Roman"/>
        </w:rPr>
        <w:t xml:space="preserve">he modified NHM model underestimated the steady state radii in both cases. </w:t>
      </w:r>
      <w:r w:rsidR="00C80562">
        <w:rPr>
          <w:rFonts w:cs="Times New Roman"/>
        </w:rPr>
        <w:t xml:space="preserve">The need of </w:t>
      </w:r>
      <w:r w:rsidR="00D01DC4">
        <w:rPr>
          <w:rFonts w:cs="Times New Roman"/>
        </w:rPr>
        <w:t>a smaller</w:t>
      </w:r>
      <w:r w:rsidR="00C80562">
        <w:rPr>
          <w:rFonts w:cs="Times New Roman"/>
        </w:rPr>
        <w:t xml:space="preserve"> </w:t>
      </w:r>
      <w:r w:rsidR="00130400">
        <w:rPr>
          <w:rFonts w:cs="Times New Roman"/>
        </w:rPr>
        <w:t xml:space="preserve">dissolution factor in Fe-12Cr </w:t>
      </w:r>
      <w:r w:rsidR="0063696C">
        <w:rPr>
          <w:rFonts w:cs="Times New Roman"/>
        </w:rPr>
        <w:t xml:space="preserve">and </w:t>
      </w:r>
      <w:r w:rsidR="00D01DC4">
        <w:rPr>
          <w:rFonts w:cs="Times New Roman"/>
        </w:rPr>
        <w:t>the un</w:t>
      </w:r>
      <w:r w:rsidR="003B24BA">
        <w:rPr>
          <w:rFonts w:cs="Times New Roman"/>
        </w:rPr>
        <w:t>derestimations</w:t>
      </w:r>
      <w:r w:rsidR="00D01DC4">
        <w:rPr>
          <w:rFonts w:cs="Times New Roman"/>
        </w:rPr>
        <w:t xml:space="preserve"> in Fe-14Cr </w:t>
      </w:r>
      <w:r w:rsidR="003B24BA">
        <w:rPr>
          <w:rFonts w:cs="Times New Roman"/>
        </w:rPr>
        <w:t xml:space="preserve">may suggest the ballistic dissolution rate is slower when the number density of precipitates is very low. </w:t>
      </w:r>
    </w:p>
    <w:p w14:paraId="7F171C06" w14:textId="349B1681" w:rsidR="00D16842" w:rsidRDefault="00D16842" w:rsidP="00FE0D95">
      <w:pPr>
        <w:spacing w:line="360" w:lineRule="auto"/>
        <w:ind w:firstLine="706"/>
        <w:jc w:val="both"/>
        <w:rPr>
          <w:rFonts w:cs="Times New Roman"/>
        </w:rPr>
      </w:pPr>
    </w:p>
    <w:p w14:paraId="3CBB2450" w14:textId="54271727" w:rsidR="00D16842" w:rsidRDefault="00756C39" w:rsidP="00D16842">
      <w:pPr>
        <w:spacing w:line="360" w:lineRule="auto"/>
        <w:jc w:val="center"/>
        <w:rPr>
          <w:rFonts w:cs="Times New Roman"/>
        </w:rPr>
      </w:pPr>
      <w:r>
        <w:rPr>
          <w:rFonts w:cs="Times New Roman"/>
          <w:noProof/>
        </w:rPr>
        <w:drawing>
          <wp:inline distT="0" distB="0" distL="0" distR="0" wp14:anchorId="7A181700" wp14:editId="03F2ACD8">
            <wp:extent cx="5534891" cy="2324717"/>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48380" cy="2330383"/>
                    </a:xfrm>
                    <a:prstGeom prst="rect">
                      <a:avLst/>
                    </a:prstGeom>
                    <a:noFill/>
                  </pic:spPr>
                </pic:pic>
              </a:graphicData>
            </a:graphic>
          </wp:inline>
        </w:drawing>
      </w:r>
    </w:p>
    <w:p w14:paraId="4B20C341" w14:textId="1695FA04" w:rsidR="000B332C" w:rsidRDefault="00F07A2B" w:rsidP="00E73258">
      <w:pPr>
        <w:pStyle w:val="Caption"/>
      </w:pPr>
      <w:bookmarkStart w:id="260" w:name="_Ref127203801"/>
      <w:bookmarkStart w:id="261" w:name="_Toc127377228"/>
      <w:r>
        <w:t xml:space="preserve">Figure </w:t>
      </w:r>
      <w:r w:rsidR="00DA76EA">
        <w:fldChar w:fldCharType="begin"/>
      </w:r>
      <w:r w:rsidR="00DA76EA">
        <w:instrText xml:space="preserve"> STYLEREF 1 \s </w:instrText>
      </w:r>
      <w:r w:rsidR="00DA76EA">
        <w:fldChar w:fldCharType="separate"/>
      </w:r>
      <w:r w:rsidR="00913ABA">
        <w:rPr>
          <w:noProof/>
        </w:rPr>
        <w:t>5</w:t>
      </w:r>
      <w:r w:rsidR="00DA76EA">
        <w:rPr>
          <w:noProof/>
        </w:rPr>
        <w:fldChar w:fldCharType="end"/>
      </w:r>
      <w:r w:rsidR="00913ABA">
        <w:t>.</w:t>
      </w:r>
      <w:r w:rsidR="00DA76EA">
        <w:fldChar w:fldCharType="begin"/>
      </w:r>
      <w:r w:rsidR="00DA76EA">
        <w:instrText xml:space="preserve"> SEQ Figure \* ARABIC \s 1 </w:instrText>
      </w:r>
      <w:r w:rsidR="00DA76EA">
        <w:fldChar w:fldCharType="separate"/>
      </w:r>
      <w:r w:rsidR="00913ABA">
        <w:rPr>
          <w:noProof/>
        </w:rPr>
        <w:t>9</w:t>
      </w:r>
      <w:r w:rsidR="00DA76EA">
        <w:rPr>
          <w:noProof/>
        </w:rPr>
        <w:fldChar w:fldCharType="end"/>
      </w:r>
      <w:bookmarkEnd w:id="260"/>
      <w:r>
        <w:t xml:space="preserve"> Comparison between radii measured with APT (filled symbols) and calculated with the modified NHM model (open symbols) for α’ precipitates formed in </w:t>
      </w:r>
      <w:r w:rsidR="00B3029F">
        <w:t>Fe-12Cr and Fe-14Cr after 8 MeV Fe irradiation</w:t>
      </w:r>
      <w:r>
        <w:t>. The legends with EXP denote experimentally measured value</w:t>
      </w:r>
      <w:r w:rsidR="001A4EE4">
        <w:t>s and the ones</w:t>
      </w:r>
      <w:r>
        <w:t xml:space="preserve"> with MODEL denote calculated values from the modified NHM model.</w:t>
      </w:r>
      <w:r w:rsidR="009B163C">
        <w:t xml:space="preserve"> The shadowed region indicates the good agreements at the </w:t>
      </w:r>
      <w:r w:rsidR="009B163C" w:rsidRPr="00EF3E3F">
        <w:t>lower dose rates (10</w:t>
      </w:r>
      <w:r w:rsidR="009B163C" w:rsidRPr="00EF3E3F">
        <w:rPr>
          <w:vertAlign w:val="superscript"/>
        </w:rPr>
        <w:t>-5</w:t>
      </w:r>
      <w:r w:rsidR="009B163C" w:rsidRPr="00EF3E3F">
        <w:t>-10</w:t>
      </w:r>
      <w:r w:rsidR="009B163C" w:rsidRPr="00EF3E3F">
        <w:rPr>
          <w:vertAlign w:val="superscript"/>
        </w:rPr>
        <w:t>-4</w:t>
      </w:r>
      <w:r w:rsidR="009B163C" w:rsidRPr="00EF3E3F">
        <w:t xml:space="preserve"> dpa/s)</w:t>
      </w:r>
      <w:r w:rsidR="009B163C">
        <w:t>.</w:t>
      </w:r>
      <w:bookmarkEnd w:id="261"/>
    </w:p>
    <w:p w14:paraId="756F8AE6" w14:textId="71751C59" w:rsidR="00FE0D95" w:rsidRPr="000B332C" w:rsidRDefault="000B332C" w:rsidP="000B332C">
      <w:pPr>
        <w:rPr>
          <w:rFonts w:cs="Times New Roman"/>
          <w:iCs/>
          <w:color w:val="000000" w:themeColor="text1"/>
          <w:sz w:val="22"/>
          <w:szCs w:val="20"/>
        </w:rPr>
      </w:pPr>
      <w:r>
        <w:br w:type="page"/>
      </w:r>
    </w:p>
    <w:p w14:paraId="48B4A8D7" w14:textId="5A7286CC" w:rsidR="00FE0D95" w:rsidRDefault="00FE0D95" w:rsidP="00FE0D95">
      <w:pPr>
        <w:spacing w:line="360" w:lineRule="auto"/>
        <w:ind w:firstLine="720"/>
        <w:jc w:val="both"/>
        <w:rPr>
          <w:rFonts w:cs="Times New Roman"/>
        </w:rPr>
      </w:pPr>
      <w:r>
        <w:rPr>
          <w:rFonts w:cs="Times New Roman"/>
        </w:rPr>
        <w:lastRenderedPageBreak/>
        <w:t xml:space="preserve">There are two terms in the equation to calculate steady state precipitate radii that account for the decrease of precipitate radius. The first term is associated with the dissolution effect from displacement cascades, and the second term is due to the boundary condition of constant solute concentration. According to our modified NHM model, </w:t>
      </w:r>
      <w:r w:rsidR="00D30A75">
        <w:rPr>
          <w:rFonts w:cs="Times New Roman"/>
        </w:rPr>
        <w:t xml:space="preserve">in the Fe-18Cr </w:t>
      </w:r>
      <w:r w:rsidR="001E7540">
        <w:rPr>
          <w:rFonts w:cs="Times New Roman"/>
        </w:rPr>
        <w:t>system</w:t>
      </w:r>
      <w:r w:rsidR="00D30A75">
        <w:rPr>
          <w:rFonts w:cs="Times New Roman"/>
        </w:rPr>
        <w:t xml:space="preserve">, </w:t>
      </w:r>
      <w:r>
        <w:rPr>
          <w:rFonts w:cs="Times New Roman"/>
        </w:rPr>
        <w:t>the radius decrease due to ballistic dissolution is slightly larger than or comparable to the decrease caused by limited concentration of solutes at the irradiation conditions of both dose rates at 300 °C and for 10</w:t>
      </w:r>
      <w:r>
        <w:rPr>
          <w:rFonts w:cs="Times New Roman"/>
          <w:vertAlign w:val="superscript"/>
        </w:rPr>
        <w:t>-3</w:t>
      </w:r>
      <w:r>
        <w:rPr>
          <w:rFonts w:cs="Times New Roman"/>
        </w:rPr>
        <w:t xml:space="preserve"> dpa/s at 350 °C. The influence of the limit of solute atoms is more pronounced at other irradiation conditions. These modeling results demonstrate that it is generally not appropriate to simply compare the ballistic diffusion coefficient and radiation enhanced diffusion coefficient for determining the stability of precipitates over a wide range of irradiation conditions </w:t>
      </w:r>
      <w:r>
        <w:rPr>
          <w:rFonts w:cs="Times New Roman"/>
        </w:rPr>
        <w:fldChar w:fldCharType="begin">
          <w:fldData xml:space="preserve">PEVuZE5vdGU+PENpdGU+PEF1dGhvcj5MZXNjb2F0PC9BdXRob3I+PFllYXI+MjAxNDwvWWVhcj48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</w:fldData>
        </w:fldChar>
      </w:r>
      <w:r w:rsidR="00B436DE">
        <w:rPr>
          <w:rFonts w:cs="Times New Roman"/>
        </w:rPr>
        <w:instrText xml:space="preserve"> ADDIN EN.CITE </w:instrText>
      </w:r>
      <w:r w:rsidR="00B436DE">
        <w:rPr>
          <w:rFonts w:cs="Times New Roman"/>
        </w:rPr>
        <w:fldChar w:fldCharType="begin">
          <w:fldData xml:space="preserve">PEVuZE5vdGU+PENpdGU+PEF1dGhvcj5MZXNjb2F0PC9BdXRob3I+PFllYXI+MjAxNDwvWWVhcj48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[102, 170]</w:t>
      </w:r>
      <w:r>
        <w:rPr>
          <w:rFonts w:cs="Times New Roman"/>
        </w:rPr>
        <w:fldChar w:fldCharType="end"/>
      </w:r>
      <w:r>
        <w:rPr>
          <w:rFonts w:cs="Times New Roman"/>
        </w:rPr>
        <w:t xml:space="preserve">. The value of radiation enhanced diffusion coefficient is 3-4 orders of magnitude higher than the ballistic diffusion coefficient calculated with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6</m:t>
            </m:r>
          </m:den>
        </m:f>
        <m:r>
          <w:rPr>
            <w:rFonts w:ascii="Cambria Math" w:hAnsi="Cambria Math" w:cs="Times New Roman"/>
          </w:rPr>
          <m:t>G</m:t>
        </m:r>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x</m:t>
                </m:r>
              </m:e>
            </m:acc>
          </m:e>
          <m:sup>
            <m:r>
              <w:rPr>
                <w:rFonts w:ascii="Cambria Math" w:hAnsi="Cambria Math" w:cs="Times New Roman"/>
              </w:rPr>
              <m:t>2</m:t>
            </m:r>
          </m:sup>
        </m:sSup>
      </m:oMath>
      <w:r>
        <w:rPr>
          <w:rFonts w:cs="Times New Roman"/>
        </w:rPr>
        <w:t xml:space="preserve"> (</w:t>
      </w:r>
      <m:oMath>
        <m:acc>
          <m:accPr>
            <m:chr m:val="̅"/>
            <m:ctrlPr>
              <w:rPr>
                <w:rFonts w:ascii="Cambria Math" w:hAnsi="Cambria Math" w:cs="Times New Roman"/>
                <w:i/>
              </w:rPr>
            </m:ctrlPr>
          </m:accPr>
          <m:e>
            <m:r>
              <w:rPr>
                <w:rFonts w:ascii="Cambria Math" w:hAnsi="Cambria Math" w:cs="Times New Roman"/>
              </w:rPr>
              <m:t>x</m:t>
            </m:r>
          </m:e>
        </m:acc>
      </m:oMath>
      <w:r>
        <w:rPr>
          <w:rFonts w:cs="Times New Roman"/>
        </w:rPr>
        <w:t xml:space="preserve"> is average displaced distance and treated as nearest neighbor distance here) at all investigated irradiation conditions, which doesn’t comply with the absence of precipitates observed at 300 °C and 10</w:t>
      </w:r>
      <w:r>
        <w:rPr>
          <w:rFonts w:cs="Times New Roman"/>
          <w:vertAlign w:val="superscript"/>
        </w:rPr>
        <w:t>-3</w:t>
      </w:r>
      <w:r>
        <w:rPr>
          <w:rFonts w:cs="Times New Roman"/>
        </w:rPr>
        <w:t xml:space="preserve"> dpa/s </w:t>
      </w:r>
      <w:r>
        <w:rPr>
          <w:rFonts w:cs="Times New Roman"/>
        </w:rPr>
        <w:fldChar w:fldCharType="begin"/>
      </w:r>
      <w:r w:rsidR="003731C2">
        <w:rPr>
          <w:rFonts w:cs="Times New Roman"/>
        </w:rPr>
        <w:instrText xml:space="preserve"> ADDIN EN.CITE &lt;EndNote&gt;&lt;Cite&gt;&lt;Author&gt;Lescoat&lt;/Author&gt;&lt;Year&gt;2014&lt;/Year&gt;&lt;RecNum&gt;419&lt;/RecNum&gt;&lt;DisplayText&gt;[94, 102]&lt;/DisplayText&gt;&lt;record&gt;&lt;rec-number&gt;419&lt;/rec-number&gt;&lt;foreign-keys&gt;&lt;key app="EN" db-id="05052tp2owzs2qezrt1ve9tja9f25rw2xfas" timestamp="1668461322" guid="6e23fa0e-f108-4e7f-b862-2eec7d1ba76d"&gt;419&lt;/key&gt;&lt;/foreign-keys&gt;&lt;ref-type name="Journal Article"&gt;17&lt;/ref-type&gt;&lt;contributors&gt;&lt;authors&gt;&lt;author&gt;Lescoat, M. L.&lt;/author&gt;&lt;author&gt;Ribis, J.&lt;/author&gt;&lt;author&gt;Chen, Y.&lt;/author&gt;&lt;author&gt;Marquis, E. A.&lt;/author&gt;&lt;author&gt;Bordas, E.&lt;/author&gt;&lt;author&gt;Trocellier, P.&lt;/author&gt;&lt;author&gt;Serruys, Y.&lt;/author&gt;&lt;author&gt;Gentils, A.&lt;/author&gt;&lt;author&gt;Kaïtasov, O.&lt;/author&gt;&lt;author&gt;de Carlan, Y.&lt;/author&gt;&lt;author&gt;Legris, A.&lt;/author&gt;&lt;/authors&gt;&lt;/contributors&gt;&lt;titles&gt;&lt;title&gt;Radiation-induced Ostwald ripening in oxide dispersion strengthened ferritic steels irradiated at high ion dose&lt;/title&gt;&lt;secondary-title&gt;Acta Materialia&lt;/secondary-title&gt;&lt;/titles&gt;&lt;periodical&gt;&lt;full-title&gt;Acta Materialia&lt;/full-title&gt;&lt;/periodical&gt;&lt;pages&gt;328-340&lt;/pages&gt;&lt;volume&gt;78&lt;/volume&gt;&lt;dates&gt;&lt;year&gt;2014&lt;/year&gt;&lt;/dates&gt;&lt;isbn&gt;13596454&lt;/isbn&gt;&lt;urls&gt;&lt;/urls&gt;&lt;electronic-resource-num&gt;10.1016/j.actamat.2014.06.060&lt;/electronic-resource-num&gt;&lt;/record&gt;&lt;/Cite&gt;&lt;Cite&gt;&lt;Author&gt;Averback&lt;/Author&gt;&lt;Year&gt;1986&lt;/Year&gt;&lt;RecNum&gt;208&lt;/RecNum&gt;&lt;record&gt;&lt;rec-number&gt;208&lt;/rec-number&gt;&lt;foreign-keys&gt;&lt;key app="EN" db-id="0wrr5pwxhs52vre0fpavf5e7a5x0rxdxwdea" timestamp="1600268450"&gt;208&lt;/key&gt;&lt;/foreign-keys&gt;&lt;ref-type name="Journal Article"&gt;17&lt;/ref-type&gt;&lt;contributors&gt;&lt;authors&gt;&lt;author&gt;Averback, Robert S&lt;/author&gt;&lt;/authors&gt;&lt;/contributors&gt;&lt;titles&gt;&lt;title&gt;Fundamental aspects of ion beam mixing&lt;/title&gt;&lt;secondary-title&gt;Nuclear Instruments and Methods in Physics Research Section B: Beam Interactions with Materials and Atoms&lt;/secondary-title&gt;&lt;/titles&gt;&lt;pages&gt;675-687&lt;/pages&gt;&lt;volume&gt;15&lt;/volume&gt;&lt;number&gt;1-6&lt;/number&gt;&lt;dates&gt;&lt;year&gt;1986&lt;/year&gt;&lt;/dates&gt;&lt;isbn&gt;0168-583X&lt;/isbn&gt;&lt;urls&gt;&lt;/urls&gt;&lt;/record&gt;&lt;/Cite&gt;&lt;/EndNote&gt;</w:instrText>
      </w:r>
      <w:r>
        <w:rPr>
          <w:rFonts w:cs="Times New Roman"/>
        </w:rPr>
        <w:fldChar w:fldCharType="separate"/>
      </w:r>
      <w:r w:rsidR="003731C2">
        <w:rPr>
          <w:rFonts w:cs="Times New Roman"/>
          <w:noProof/>
        </w:rPr>
        <w:t>[94, 102]</w:t>
      </w:r>
      <w:r>
        <w:rPr>
          <w:rFonts w:cs="Times New Roman"/>
        </w:rPr>
        <w:fldChar w:fldCharType="end"/>
      </w:r>
      <w:r>
        <w:rPr>
          <w:rFonts w:cs="Times New Roman"/>
        </w:rPr>
        <w:t xml:space="preserve">. This modified NHM model is applicable not only to heavy ion irradiations which involve the ballistic dissolution of precipitates, but also to electron irradiation results of Tissot et al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For electron irradiation conditions the replacement per displacement (RPA) value and the point defect production efficiency (corrected for correlated recombination) should be adjusted to 2 and 0.2 respectively </w:t>
      </w:r>
      <w:r>
        <w:rPr>
          <w:rFonts w:cs="Times New Roman"/>
        </w:rPr>
        <w:fldChar w:fldCharType="begin">
          <w:fldData xml:space="preserve">PEVuZE5vdGU+PENpdGU+PEF1dGhvcj5Ob3JkbHVuZDwvQXV0aG9yPjxZZWFyPjIwMTg8L1llYXI+
PFJlY051bT40MDg8L1JlY051bT48RGlzcGxheVRleHQ+WzE3NiwgMTc3XTwvRGlzcGxheVRleHQ+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Q2l0ZT48QXV0aG9yPlppbmtsZTwvQXV0aG9yPjxZZWFyPjE5OTM8L1llYXI+PFJlY051bT4zOTc8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</w:fldData>
        </w:fldChar>
      </w:r>
      <w:r w:rsidR="00B436DE">
        <w:rPr>
          <w:rFonts w:cs="Times New Roman"/>
        </w:rPr>
        <w:instrText xml:space="preserve"> ADDIN EN.CITE </w:instrText>
      </w:r>
      <w:r w:rsidR="00B436DE">
        <w:rPr>
          <w:rFonts w:cs="Times New Roman"/>
        </w:rPr>
        <w:fldChar w:fldCharType="begin">
          <w:fldData xml:space="preserve">PEVuZE5vdGU+PENpdGU+PEF1dGhvcj5Ob3JkbHVuZDwvQXV0aG9yPjxZZWFyPjIwMTg8L1llYXI+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[176, 177]</w:t>
      </w:r>
      <w:r>
        <w:rPr>
          <w:rFonts w:cs="Times New Roman"/>
        </w:rPr>
        <w:fldChar w:fldCharType="end"/>
      </w:r>
      <w:r>
        <w:rPr>
          <w:rFonts w:cs="Times New Roman"/>
        </w:rPr>
        <w:t>.</w:t>
      </w:r>
    </w:p>
    <w:p w14:paraId="1828BD07" w14:textId="77777777" w:rsidR="00E217E4" w:rsidRDefault="00FE0D95" w:rsidP="00FE0D95">
      <w:pPr>
        <w:spacing w:line="360" w:lineRule="auto"/>
        <w:ind w:firstLine="706"/>
        <w:jc w:val="both"/>
        <w:rPr>
          <w:rFonts w:cs="Times New Roman"/>
        </w:rPr>
      </w:pPr>
      <w:r>
        <w:rPr>
          <w:rFonts w:cs="Times New Roman"/>
        </w:rPr>
        <w:t xml:space="preserve">The experimental observation that the steady state radius of α’ precipitates is controlled by irradiation dose rate and temperature irrespective of the starting size is in agreement with the predictions of the modified NHM model. If the starting size of precipitates is smaller than this equilibrium value or there are no precipitates, the supersaturation of solute atoms and enhancement of diffusivity will cause the precipitates to nucleate and grow up to the equilibrium size. If the specimen starts with very large precipitates, the ballistic dissolution will result in their shrinkage and increase the solute concentration in the matrix, and then the re-precipitation of fine solute clusters could occur. This process continues until all large precipitates are replaced by smaller ones. </w:t>
      </w:r>
    </w:p>
    <w:p w14:paraId="06E9761B" w14:textId="58B5F45F" w:rsidR="00D85C80" w:rsidRPr="000B332C" w:rsidRDefault="00FE0D95" w:rsidP="000B332C">
      <w:pPr>
        <w:spacing w:line="360" w:lineRule="auto"/>
        <w:ind w:firstLine="706"/>
        <w:jc w:val="both"/>
        <w:rPr>
          <w:rFonts w:cs="Times New Roman"/>
        </w:rPr>
      </w:pPr>
      <w:r>
        <w:rPr>
          <w:rFonts w:cs="Times New Roman"/>
        </w:rPr>
        <w:lastRenderedPageBreak/>
        <w:t xml:space="preserve">Several examples comparing the evolution of precipitate sizes with irradiation dose predicted by the modified NHM model and experimental datapoints from </w:t>
      </w:r>
      <w:r w:rsidR="00E217E4">
        <w:rPr>
          <w:rFonts w:cs="Times New Roman"/>
        </w:rPr>
        <w:t xml:space="preserve">the heavy ion irradiations in </w:t>
      </w:r>
      <w:r>
        <w:rPr>
          <w:rFonts w:cs="Times New Roman"/>
        </w:rPr>
        <w:t>this work</w:t>
      </w:r>
      <w:r w:rsidR="00E217E4">
        <w:rPr>
          <w:rFonts w:cs="Times New Roman"/>
        </w:rPr>
        <w:t xml:space="preserve"> are presented in </w:t>
      </w:r>
      <w:r w:rsidR="00D85C80">
        <w:rPr>
          <w:rFonts w:cs="Times New Roman"/>
        </w:rPr>
        <w:fldChar w:fldCharType="begin"/>
      </w:r>
      <w:r w:rsidR="00D85C80">
        <w:rPr>
          <w:rFonts w:cs="Times New Roman"/>
        </w:rPr>
        <w:instrText xml:space="preserve"> REF _Ref127204547 \h </w:instrText>
      </w:r>
      <w:r w:rsidR="00D85C80">
        <w:rPr>
          <w:rFonts w:cs="Times New Roman"/>
        </w:rPr>
      </w:r>
      <w:r w:rsidR="00D85C80">
        <w:rPr>
          <w:rFonts w:cs="Times New Roman"/>
        </w:rPr>
        <w:fldChar w:fldCharType="separate"/>
      </w:r>
      <w:r w:rsidR="00D85C80">
        <w:t xml:space="preserve">Figure </w:t>
      </w:r>
      <w:r w:rsidR="00D85C80">
        <w:rPr>
          <w:noProof/>
        </w:rPr>
        <w:t>5</w:t>
      </w:r>
      <w:r w:rsidR="00D85C80">
        <w:t>.</w:t>
      </w:r>
      <w:r w:rsidR="00D85C80">
        <w:rPr>
          <w:noProof/>
        </w:rPr>
        <w:t>10</w:t>
      </w:r>
      <w:r w:rsidR="00D85C80">
        <w:rPr>
          <w:rFonts w:cs="Times New Roman"/>
        </w:rPr>
        <w:fldChar w:fldCharType="end"/>
      </w:r>
      <w:r w:rsidR="00E217E4">
        <w:rPr>
          <w:rFonts w:cs="Times New Roman"/>
        </w:rPr>
        <w:t xml:space="preserve">. </w:t>
      </w:r>
      <w:r w:rsidR="00B25C82">
        <w:rPr>
          <w:rFonts w:cs="Times New Roman"/>
        </w:rPr>
        <w:t xml:space="preserve">In </w:t>
      </w:r>
      <w:r w:rsidR="00D85C80">
        <w:rPr>
          <w:rFonts w:cs="Times New Roman"/>
        </w:rPr>
        <w:fldChar w:fldCharType="begin"/>
      </w:r>
      <w:r w:rsidR="00D85C80">
        <w:rPr>
          <w:rFonts w:cs="Times New Roman"/>
        </w:rPr>
        <w:instrText xml:space="preserve"> REF _Ref127204547 \h </w:instrText>
      </w:r>
      <w:r w:rsidR="00D85C80">
        <w:rPr>
          <w:rFonts w:cs="Times New Roman"/>
        </w:rPr>
      </w:r>
      <w:r w:rsidR="00D85C80">
        <w:rPr>
          <w:rFonts w:cs="Times New Roman"/>
        </w:rPr>
        <w:fldChar w:fldCharType="separate"/>
      </w:r>
      <w:r w:rsidR="00D85C80">
        <w:t xml:space="preserve">Figure </w:t>
      </w:r>
      <w:r w:rsidR="00D85C80">
        <w:rPr>
          <w:noProof/>
        </w:rPr>
        <w:t>5</w:t>
      </w:r>
      <w:r w:rsidR="00D85C80">
        <w:t>.</w:t>
      </w:r>
      <w:r w:rsidR="00D85C80">
        <w:rPr>
          <w:noProof/>
        </w:rPr>
        <w:t>10</w:t>
      </w:r>
      <w:r w:rsidR="00D85C80">
        <w:rPr>
          <w:rFonts w:cs="Times New Roman"/>
        </w:rPr>
        <w:fldChar w:fldCharType="end"/>
      </w:r>
      <w:r w:rsidR="00D85C80">
        <w:rPr>
          <w:rFonts w:cs="Times New Roman"/>
        </w:rPr>
        <w:t xml:space="preserve"> </w:t>
      </w:r>
      <w:r w:rsidR="00B25C82">
        <w:rPr>
          <w:rFonts w:cs="Times New Roman"/>
        </w:rPr>
        <w:t>(a), r</w:t>
      </w:r>
      <w:r w:rsidR="00E217E4">
        <w:rPr>
          <w:rFonts w:cs="Times New Roman"/>
        </w:rPr>
        <w:t>easonable agreements on both dose and α’ radius are achieved for the conditions at 300 °C and 10</w:t>
      </w:r>
      <w:r w:rsidR="00E217E4">
        <w:rPr>
          <w:rFonts w:cs="Times New Roman"/>
          <w:vertAlign w:val="superscript"/>
        </w:rPr>
        <w:t>-3</w:t>
      </w:r>
      <w:r w:rsidR="00E217E4">
        <w:rPr>
          <w:rFonts w:cs="Times New Roman"/>
        </w:rPr>
        <w:t xml:space="preserve"> dpa/s from either solid solution or aged state, and ion irradiation at 450 °C and 10</w:t>
      </w:r>
      <w:r w:rsidR="00E217E4">
        <w:rPr>
          <w:rFonts w:cs="Times New Roman"/>
          <w:vertAlign w:val="superscript"/>
        </w:rPr>
        <w:t>-3</w:t>
      </w:r>
      <w:r w:rsidR="00E217E4">
        <w:rPr>
          <w:rFonts w:cs="Times New Roman"/>
        </w:rPr>
        <w:t xml:space="preserve"> dpa/s from solid solution state.</w:t>
      </w:r>
      <w:r w:rsidR="00225456">
        <w:rPr>
          <w:rFonts w:cs="Times New Roman"/>
        </w:rPr>
        <w:t xml:space="preserve"> At the </w:t>
      </w:r>
      <w:r w:rsidR="0097759D">
        <w:rPr>
          <w:rFonts w:cs="Times New Roman"/>
        </w:rPr>
        <w:t>four</w:t>
      </w:r>
      <w:r w:rsidR="00225456">
        <w:rPr>
          <w:rFonts w:cs="Times New Roman"/>
        </w:rPr>
        <w:t xml:space="preserve"> ion irradiations that involved lower dose rates (</w:t>
      </w:r>
      <w:r w:rsidR="00BC541A">
        <w:rPr>
          <w:rFonts w:cs="Times New Roman"/>
        </w:rPr>
        <w:t>10</w:t>
      </w:r>
      <w:r w:rsidR="00BC541A" w:rsidRPr="00BC541A">
        <w:rPr>
          <w:rFonts w:cs="Times New Roman"/>
          <w:vertAlign w:val="superscript"/>
        </w:rPr>
        <w:t>-4</w:t>
      </w:r>
      <w:r w:rsidR="00BC541A">
        <w:rPr>
          <w:rFonts w:cs="Times New Roman"/>
        </w:rPr>
        <w:t xml:space="preserve"> to </w:t>
      </w:r>
      <w:r w:rsidR="00225456">
        <w:rPr>
          <w:rFonts w:cs="Times New Roman"/>
        </w:rPr>
        <w:t>10</w:t>
      </w:r>
      <w:r w:rsidR="00225456">
        <w:rPr>
          <w:rFonts w:cs="Times New Roman"/>
          <w:vertAlign w:val="superscript"/>
        </w:rPr>
        <w:t>-5</w:t>
      </w:r>
      <w:r w:rsidR="00225456">
        <w:rPr>
          <w:rFonts w:cs="Times New Roman"/>
        </w:rPr>
        <w:t>), although the steady state radii were correctly reproduced by the modified NHM model, much lower doses are predicted by the model to reach the steady state.</w:t>
      </w:r>
      <w:r w:rsidR="00B25C82">
        <w:rPr>
          <w:rFonts w:cs="Times New Roman"/>
        </w:rPr>
        <w:t xml:space="preserve"> As for the sample with pre-existing α’ ion irradiated at 450 °C and 10</w:t>
      </w:r>
      <w:r w:rsidR="00B25C82">
        <w:rPr>
          <w:rFonts w:cs="Times New Roman"/>
          <w:vertAlign w:val="superscript"/>
        </w:rPr>
        <w:t>-3</w:t>
      </w:r>
      <w:r w:rsidR="00B25C82">
        <w:rPr>
          <w:rFonts w:cs="Times New Roman"/>
        </w:rPr>
        <w:t xml:space="preserve"> dpa/s, both the radius and saturation dose appear to deviate significantly from the model predictions. As noted in the results section, a possible reason for the slower dissolution rate at 450 °C is the higher radiation enhanced diffusion rates, so the precipitates can keep high solute concentration and large size, and thus increase the driving force for Cr to diffuse back and decrease the effectiveness of displacement cascade. </w:t>
      </w:r>
      <w:r w:rsidR="000D489B">
        <w:rPr>
          <w:rFonts w:cs="Times New Roman"/>
        </w:rPr>
        <w:t xml:space="preserve">Although the modified NHM model correctly predicts the formation of α’ precipitates under irradiation conditions used in Ref. </w:t>
      </w:r>
      <w:r w:rsidR="000D489B">
        <w:rPr>
          <w:rFonts w:cs="Times New Roman"/>
        </w:rPr>
        <w:fldChar w:fldCharType="begin">
          <w:fldData xml:space="preserve">PEVuZE5vdGU+PENpdGU+PEF1dGhvcj5SZWVzZTwvQXV0aG9yPjxZZWFyPjIwMTg8L1llYXI+PFJl
Y051bT40NzA8L1JlY051bT48RGlzcGxheVRleHQ+WzgsIDldPC9EaXNwbGF5VGV4dD48cmVjb3Jk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bmljLXJlc291cmNlLW51bT48L3JlY29yZD48L0NpdGU+PENpdGU+PEF1dGhvcj5IYXJyaXNvbjwv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</w:fldData>
        </w:fldChar>
      </w:r>
      <w:r w:rsidR="000D489B">
        <w:rPr>
          <w:rFonts w:cs="Times New Roman"/>
        </w:rPr>
        <w:instrText xml:space="preserve"> ADDIN EN.CITE </w:instrText>
      </w:r>
      <w:r w:rsidR="000D489B">
        <w:rPr>
          <w:rFonts w:cs="Times New Roman"/>
        </w:rPr>
        <w:fldChar w:fldCharType="begin">
          <w:fldData xml:space="preserve">PEVuZE5vdGU+PENpdGU+PEF1dGhvcj5SZWVzZTwvQXV0aG9yPjxZZWFyPjIwMTg8L1llYXI+PFJl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</w:fldData>
        </w:fldChar>
      </w:r>
      <w:r w:rsidR="000D489B">
        <w:rPr>
          <w:rFonts w:cs="Times New Roman"/>
        </w:rPr>
        <w:instrText xml:space="preserve"> ADDIN EN.CITE.DATA </w:instrText>
      </w:r>
      <w:r w:rsidR="000D489B">
        <w:rPr>
          <w:rFonts w:cs="Times New Roman"/>
        </w:rPr>
      </w:r>
      <w:r w:rsidR="000D489B">
        <w:rPr>
          <w:rFonts w:cs="Times New Roman"/>
        </w:rPr>
        <w:fldChar w:fldCharType="end"/>
      </w:r>
      <w:r w:rsidR="000D489B">
        <w:rPr>
          <w:rFonts w:cs="Times New Roman"/>
        </w:rPr>
      </w:r>
      <w:r w:rsidR="000D489B">
        <w:rPr>
          <w:rFonts w:cs="Times New Roman"/>
        </w:rPr>
        <w:fldChar w:fldCharType="separate"/>
      </w:r>
      <w:r w:rsidR="000D489B">
        <w:rPr>
          <w:rFonts w:cs="Times New Roman"/>
          <w:noProof/>
        </w:rPr>
        <w:t>[8, 9]</w:t>
      </w:r>
      <w:r w:rsidR="000D489B">
        <w:rPr>
          <w:rFonts w:cs="Times New Roman"/>
        </w:rPr>
        <w:fldChar w:fldCharType="end"/>
      </w:r>
      <w:r w:rsidR="000D489B">
        <w:rPr>
          <w:rFonts w:cs="Times New Roman"/>
        </w:rPr>
        <w:t>, the steady state radii could not be well reproduced, which might originate from the difference in characterization and data analysis methods that can introduce large differences on the measured precipitate number densities.</w:t>
      </w:r>
      <w:r w:rsidR="00D621E6">
        <w:rPr>
          <w:rFonts w:cs="Times New Roman"/>
        </w:rPr>
        <w:t xml:space="preserve"> </w:t>
      </w:r>
      <w:r w:rsidR="00B25C82">
        <w:rPr>
          <w:rFonts w:cs="Times New Roman"/>
        </w:rPr>
        <w:t xml:space="preserve">However, as presented in </w:t>
      </w:r>
      <w:r w:rsidR="00D85C80">
        <w:rPr>
          <w:rFonts w:cs="Times New Roman"/>
        </w:rPr>
        <w:fldChar w:fldCharType="begin"/>
      </w:r>
      <w:r w:rsidR="00D85C80">
        <w:rPr>
          <w:rFonts w:cs="Times New Roman"/>
        </w:rPr>
        <w:instrText xml:space="preserve"> REF _Ref127204547 \h </w:instrText>
      </w:r>
      <w:r w:rsidR="00D85C80">
        <w:rPr>
          <w:rFonts w:cs="Times New Roman"/>
        </w:rPr>
      </w:r>
      <w:r w:rsidR="00D85C80">
        <w:rPr>
          <w:rFonts w:cs="Times New Roman"/>
        </w:rPr>
        <w:fldChar w:fldCharType="separate"/>
      </w:r>
      <w:r w:rsidR="00D85C80">
        <w:t xml:space="preserve">Figure </w:t>
      </w:r>
      <w:r w:rsidR="00D85C80">
        <w:rPr>
          <w:noProof/>
        </w:rPr>
        <w:t>5</w:t>
      </w:r>
      <w:r w:rsidR="00D85C80">
        <w:t>.</w:t>
      </w:r>
      <w:r w:rsidR="00D85C80">
        <w:rPr>
          <w:noProof/>
        </w:rPr>
        <w:t>10</w:t>
      </w:r>
      <w:r w:rsidR="00D85C80">
        <w:rPr>
          <w:rFonts w:cs="Times New Roman"/>
        </w:rPr>
        <w:fldChar w:fldCharType="end"/>
      </w:r>
      <w:r w:rsidR="00D85C80">
        <w:rPr>
          <w:rFonts w:cs="Times New Roman"/>
        </w:rPr>
        <w:t xml:space="preserve"> </w:t>
      </w:r>
      <w:r w:rsidR="00B25C82">
        <w:rPr>
          <w:rFonts w:cs="Times New Roman"/>
        </w:rPr>
        <w:t xml:space="preserve">(b), </w:t>
      </w:r>
      <w:r w:rsidR="0063696F">
        <w:rPr>
          <w:rFonts w:cs="Times New Roman"/>
        </w:rPr>
        <w:t xml:space="preserve">the modified NHM model predicted the complete dissolution of pre-existing precipitates </w:t>
      </w:r>
      <w:r w:rsidR="00DD2480">
        <w:rPr>
          <w:rFonts w:cs="Times New Roman"/>
        </w:rPr>
        <w:t>at low dose</w:t>
      </w:r>
      <w:r w:rsidR="00D85C80">
        <w:rPr>
          <w:rFonts w:cs="Times New Roman"/>
        </w:rPr>
        <w:t>s</w:t>
      </w:r>
      <w:r w:rsidR="00DD2480">
        <w:rPr>
          <w:rFonts w:cs="Times New Roman"/>
        </w:rPr>
        <w:t xml:space="preserve"> of 0.1-0.2 dpa at cryogenic to room temperatures</w:t>
      </w:r>
      <w:r w:rsidR="009C2515">
        <w:rPr>
          <w:rFonts w:cs="Times New Roman"/>
        </w:rPr>
        <w:t xml:space="preserve">, which doesn’t agree with the survival of precipitates at 0.6 dpa observed after irradiations. </w:t>
      </w:r>
    </w:p>
    <w:p w14:paraId="05BF2C20" w14:textId="77777777" w:rsidR="000B332C" w:rsidRDefault="002A2EA9" w:rsidP="009B1F6E">
      <w:pPr>
        <w:spacing w:line="360" w:lineRule="auto"/>
        <w:ind w:firstLine="706"/>
        <w:jc w:val="both"/>
        <w:rPr>
          <w:rFonts w:cs="Times New Roman"/>
        </w:rPr>
      </w:pPr>
      <w:r>
        <w:rPr>
          <w:rFonts w:cs="Times New Roman"/>
        </w:rPr>
        <w:fldChar w:fldCharType="begin"/>
      </w:r>
      <w:r>
        <w:rPr>
          <w:rFonts w:cs="Times New Roman"/>
        </w:rPr>
        <w:instrText xml:space="preserve"> REF _Ref127206151 \h </w:instrText>
      </w:r>
      <w:r>
        <w:rPr>
          <w:rFonts w:cs="Times New Roman"/>
        </w:rPr>
      </w:r>
      <w:r>
        <w:rPr>
          <w:rFonts w:cs="Times New Roman"/>
        </w:rPr>
        <w:fldChar w:fldCharType="separate"/>
      </w:r>
      <w:r>
        <w:t xml:space="preserve">Figure </w:t>
      </w:r>
      <w:r>
        <w:rPr>
          <w:noProof/>
        </w:rPr>
        <w:t>5</w:t>
      </w:r>
      <w:r>
        <w:t>.</w:t>
      </w:r>
      <w:r>
        <w:rPr>
          <w:noProof/>
        </w:rPr>
        <w:t>11</w:t>
      </w:r>
      <w:r>
        <w:rPr>
          <w:rFonts w:cs="Times New Roman"/>
        </w:rPr>
        <w:fldChar w:fldCharType="end"/>
      </w:r>
      <w:r>
        <w:rPr>
          <w:rFonts w:cs="Times New Roman"/>
        </w:rPr>
        <w:t xml:space="preserve"> </w:t>
      </w:r>
      <w:r w:rsidR="00E86264" w:rsidRPr="009B1F6E">
        <w:rPr>
          <w:rFonts w:cs="Times New Roman"/>
        </w:rPr>
        <w:t xml:space="preserve">shows similar </w:t>
      </w:r>
      <w:r w:rsidR="00C824C9" w:rsidRPr="009B1F6E">
        <w:rPr>
          <w:rFonts w:cs="Times New Roman"/>
        </w:rPr>
        <w:t xml:space="preserve">evolutions and </w:t>
      </w:r>
      <w:r w:rsidR="00E86264" w:rsidRPr="009B1F6E">
        <w:rPr>
          <w:rFonts w:cs="Times New Roman"/>
        </w:rPr>
        <w:t xml:space="preserve">comparison for proton/electron </w:t>
      </w:r>
      <w:r w:rsidR="007D01C2" w:rsidRPr="009B1F6E">
        <w:rPr>
          <w:rFonts w:cs="Times New Roman"/>
        </w:rPr>
        <w:t xml:space="preserve">and neutron </w:t>
      </w:r>
      <w:r w:rsidR="00E86264" w:rsidRPr="009B1F6E">
        <w:rPr>
          <w:rFonts w:cs="Times New Roman"/>
        </w:rPr>
        <w:t>irradiation conditions.</w:t>
      </w:r>
      <w:r w:rsidR="007D01C2" w:rsidRPr="009B1F6E">
        <w:rPr>
          <w:rFonts w:cs="Times New Roman"/>
        </w:rPr>
        <w:t xml:space="preserve"> </w:t>
      </w:r>
      <w:r w:rsidR="00487136" w:rsidRPr="009B1F6E">
        <w:rPr>
          <w:rFonts w:cs="Times New Roman"/>
        </w:rPr>
        <w:t xml:space="preserve">For the proton or electron irradiations, steady state radii are reasonably </w:t>
      </w:r>
      <w:r w:rsidR="00A655DB" w:rsidRPr="009B1F6E">
        <w:rPr>
          <w:rFonts w:cs="Times New Roman"/>
        </w:rPr>
        <w:t>estimated at all conditions</w:t>
      </w:r>
      <w:r w:rsidR="005455BF">
        <w:rPr>
          <w:rFonts w:cs="Times New Roman"/>
        </w:rPr>
        <w:t xml:space="preserve"> </w:t>
      </w:r>
      <w:r w:rsidR="005455BF">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sidR="005455BF">
        <w:rPr>
          <w:rFonts w:cs="Times New Roman"/>
        </w:rPr>
        <w:fldChar w:fldCharType="separate"/>
      </w:r>
      <w:r w:rsidR="00922786">
        <w:rPr>
          <w:rFonts w:cs="Times New Roman"/>
          <w:noProof/>
        </w:rPr>
        <w:t>[67]</w:t>
      </w:r>
      <w:r w:rsidR="005455BF">
        <w:rPr>
          <w:rFonts w:cs="Times New Roman"/>
        </w:rPr>
        <w:fldChar w:fldCharType="end"/>
      </w:r>
      <w:r w:rsidR="00945CDD" w:rsidRPr="009B1F6E">
        <w:rPr>
          <w:rFonts w:cs="Times New Roman"/>
        </w:rPr>
        <w:t>. The dose to reach steady states were also correctly calculated for electron irradiation</w:t>
      </w:r>
      <w:r w:rsidR="00712857" w:rsidRPr="009B1F6E">
        <w:rPr>
          <w:rFonts w:cs="Times New Roman"/>
        </w:rPr>
        <w:t xml:space="preserve">s at 250-400 </w:t>
      </w:r>
      <w:r w:rsidR="00712857">
        <w:rPr>
          <w:rFonts w:cs="Times New Roman"/>
        </w:rPr>
        <w:t>°</w:t>
      </w:r>
      <w:r w:rsidR="00712857" w:rsidRPr="009B1F6E">
        <w:rPr>
          <w:rFonts w:cs="Times New Roman"/>
        </w:rPr>
        <w:t>C</w:t>
      </w:r>
      <w:r>
        <w:rPr>
          <w:rFonts w:cs="Times New Roman"/>
        </w:rPr>
        <w:t>.</w:t>
      </w:r>
      <w:r w:rsidR="00A655DB" w:rsidRPr="009B1F6E">
        <w:rPr>
          <w:rFonts w:cs="Times New Roman"/>
        </w:rPr>
        <w:t xml:space="preserve"> </w:t>
      </w:r>
      <w:r w:rsidR="00F73102" w:rsidRPr="009B1F6E">
        <w:rPr>
          <w:rFonts w:cs="Times New Roman"/>
        </w:rPr>
        <w:t>However</w:t>
      </w:r>
      <w:r w:rsidR="004B15D0" w:rsidRPr="009B1F6E">
        <w:rPr>
          <w:rFonts w:cs="Times New Roman"/>
        </w:rPr>
        <w:t>, this model underestimated the dose</w:t>
      </w:r>
      <w:r w:rsidR="00D4044D">
        <w:rPr>
          <w:rFonts w:cs="Times New Roman"/>
        </w:rPr>
        <w:t>s</w:t>
      </w:r>
      <w:r w:rsidR="004B15D0" w:rsidRPr="009B1F6E">
        <w:rPr>
          <w:rFonts w:cs="Times New Roman"/>
        </w:rPr>
        <w:t xml:space="preserve"> </w:t>
      </w:r>
      <w:r w:rsidR="00712857" w:rsidRPr="009B1F6E">
        <w:rPr>
          <w:rFonts w:cs="Times New Roman"/>
        </w:rPr>
        <w:t xml:space="preserve">for ~10 times </w:t>
      </w:r>
      <w:r w:rsidR="00F11E1F" w:rsidRPr="009B1F6E">
        <w:rPr>
          <w:rFonts w:cs="Times New Roman"/>
        </w:rPr>
        <w:t>in Fe-18Cr and ~4 times in Fe-10Cr</w:t>
      </w:r>
      <w:r w:rsidR="001A049C">
        <w:rPr>
          <w:rFonts w:cs="Times New Roman"/>
        </w:rPr>
        <w:t xml:space="preserve"> at</w:t>
      </w:r>
      <w:r w:rsidR="001A049C" w:rsidRPr="009B1F6E">
        <w:rPr>
          <w:rFonts w:cs="Times New Roman"/>
        </w:rPr>
        <w:t xml:space="preserve"> proton irradiations </w:t>
      </w:r>
      <w:r w:rsidR="001A049C">
        <w:rPr>
          <w:rFonts w:cs="Times New Roman"/>
        </w:rPr>
        <w:t>conditions</w:t>
      </w:r>
      <w:r w:rsidR="00F11E1F" w:rsidRPr="009B1F6E">
        <w:rPr>
          <w:rFonts w:cs="Times New Roman"/>
        </w:rPr>
        <w:t>.</w:t>
      </w:r>
      <w:r w:rsidR="00945CDD" w:rsidRPr="009B1F6E">
        <w:rPr>
          <w:rFonts w:cs="Times New Roman"/>
        </w:rPr>
        <w:t xml:space="preserve"> </w:t>
      </w:r>
      <w:r w:rsidR="00DF72CE" w:rsidRPr="009B1F6E">
        <w:rPr>
          <w:rFonts w:cs="Times New Roman"/>
        </w:rPr>
        <w:t>Similar under</w:t>
      </w:r>
      <w:r w:rsidR="002153A1" w:rsidRPr="009B1F6E">
        <w:rPr>
          <w:rFonts w:cs="Times New Roman"/>
        </w:rPr>
        <w:t xml:space="preserve">estimations in </w:t>
      </w:r>
      <w:r w:rsidR="00A72D8C">
        <w:rPr>
          <w:rFonts w:cs="Times New Roman"/>
        </w:rPr>
        <w:t xml:space="preserve">required </w:t>
      </w:r>
      <w:r w:rsidR="002153A1" w:rsidRPr="009B1F6E">
        <w:rPr>
          <w:rFonts w:cs="Times New Roman"/>
        </w:rPr>
        <w:t xml:space="preserve">dose also happens for neutron irradiation results, although the steady state radii were </w:t>
      </w:r>
      <w:r w:rsidR="00BE66CF" w:rsidRPr="009B1F6E">
        <w:rPr>
          <w:rFonts w:cs="Times New Roman"/>
        </w:rPr>
        <w:t xml:space="preserve">reasonably fitted by the model. It must be pointed out that the </w:t>
      </w:r>
      <w:r w:rsidR="003F431A" w:rsidRPr="009B1F6E">
        <w:rPr>
          <w:rFonts w:cs="Times New Roman"/>
        </w:rPr>
        <w:t>APT datasets from Bachhav et al were re-analyzed by our algorithm</w:t>
      </w:r>
      <w:r w:rsidR="00D4044D">
        <w:rPr>
          <w:rFonts w:cs="Times New Roman"/>
        </w:rPr>
        <w:t xml:space="preserve"> </w:t>
      </w:r>
      <w:r w:rsidR="00034F50">
        <w:rPr>
          <w:rFonts w:cs="Times New Roman"/>
        </w:rPr>
        <w:fldChar w:fldCharType="begin"/>
      </w:r>
      <w:r w:rsidR="00034F50">
        <w:rPr>
          <w:rFonts w:cs="Times New Roman"/>
        </w:rPr>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034F50">
        <w:rPr>
          <w:rFonts w:cs="Times New Roman" w:hint="eastAsia"/>
        </w:rPr>
        <w:instrText>tributors&gt;&lt;titles&gt;&lt;title&gt;</w:instrText>
      </w:r>
      <w:r w:rsidR="00034F50">
        <w:rPr>
          <w:rFonts w:cs="Times New Roman" w:hint="eastAsia"/>
        </w:rPr>
        <w:instrText>α′</w:instrText>
      </w:r>
      <w:r w:rsidR="00034F50">
        <w:rPr>
          <w:rFonts w:cs="Times New Roman" w:hint="eastAsia"/>
        </w:rPr>
        <w:instrText xml:space="preserve"> precipitation in neutron-irradiated Fe</w:instrText>
      </w:r>
      <w:r w:rsidR="00034F50">
        <w:rPr>
          <w:rFonts w:cs="Times New Roman" w:hint="eastAsia"/>
        </w:rPr>
        <w:instrText>–</w:instrText>
      </w:r>
      <w:r w:rsidR="00034F50">
        <w:rPr>
          <w:rFonts w:cs="Times New Roman" w:hint="eastAsia"/>
        </w:rPr>
        <w:instrText>Cr alloys&lt;/title&gt;&lt;secondary-title&gt;Scripta Materialia&lt;/secondary-title&gt;&lt;/titles&gt;&lt;periodical&gt;&lt;full-title&gt;Scripta Materialia&lt;/full-title&gt;&lt;/periodical&gt;&lt;pages&gt;48-51&lt;/pages&gt;&lt;volume&gt;74&lt;/volume&gt;&lt;k</w:instrText>
      </w:r>
      <w:r w:rsidR="00034F50">
        <w:rPr>
          <w:rFonts w:cs="Times New Roman"/>
        </w:rPr>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sidR="00034F50">
        <w:rPr>
          <w:rFonts w:cs="Times New Roman"/>
        </w:rPr>
        <w:fldChar w:fldCharType="separate"/>
      </w:r>
      <w:r w:rsidR="00034F50">
        <w:rPr>
          <w:rFonts w:cs="Times New Roman"/>
          <w:noProof/>
        </w:rPr>
        <w:t>[5]</w:t>
      </w:r>
      <w:r w:rsidR="00034F50">
        <w:rPr>
          <w:rFonts w:cs="Times New Roman"/>
        </w:rPr>
        <w:fldChar w:fldCharType="end"/>
      </w:r>
      <w:r w:rsidR="00CA1353" w:rsidRPr="009B1F6E">
        <w:rPr>
          <w:rFonts w:cs="Times New Roman"/>
        </w:rPr>
        <w:t xml:space="preserve">. </w:t>
      </w:r>
      <w:r w:rsidR="00CA1353">
        <w:rPr>
          <w:rFonts w:cs="Times New Roman"/>
        </w:rPr>
        <w:t>Since we considered all precipitate atoms for radius calculation, the resulting</w:t>
      </w:r>
    </w:p>
    <w:p w14:paraId="1D268940" w14:textId="77777777" w:rsidR="000B332C" w:rsidRDefault="000B332C" w:rsidP="000B332C">
      <w:pPr>
        <w:spacing w:line="360" w:lineRule="auto"/>
        <w:jc w:val="both"/>
        <w:rPr>
          <w:rFonts w:cs="Times New Roman"/>
        </w:rPr>
      </w:pPr>
      <w:r w:rsidRPr="008F3CBB">
        <w:rPr>
          <w:rFonts w:cs="Times New Roman"/>
          <w:noProof/>
        </w:rPr>
        <w:lastRenderedPageBreak/>
        <w:drawing>
          <wp:inline distT="0" distB="0" distL="0" distR="0" wp14:anchorId="525BA4F0" wp14:editId="20D35DE9">
            <wp:extent cx="5479473" cy="3585948"/>
            <wp:effectExtent l="0" t="0" r="6985" b="0"/>
            <wp:docPr id="76" name="Picture 4" descr="Chart&#10;&#10;Description automatically generated with medium confidence">
              <a:extLst xmlns:a="http://schemas.openxmlformats.org/drawingml/2006/main">
                <a:ext uri="{FF2B5EF4-FFF2-40B4-BE49-F238E27FC236}">
                  <a16:creationId xmlns:a16="http://schemas.microsoft.com/office/drawing/2014/main" id="{73AF8AEC-AC4C-FC17-9C82-F20D4BA752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10;&#10;Description automatically generated with medium confidence">
                      <a:extLst>
                        <a:ext uri="{FF2B5EF4-FFF2-40B4-BE49-F238E27FC236}">
                          <a16:creationId xmlns:a16="http://schemas.microsoft.com/office/drawing/2014/main" id="{73AF8AEC-AC4C-FC17-9C82-F20D4BA752DE}"/>
                        </a:ext>
                      </a:extLst>
                    </pic:cNvPr>
                    <pic:cNvPicPr>
                      <a:picLocks noChangeAspect="1"/>
                    </pic:cNvPicPr>
                  </pic:nvPicPr>
                  <pic:blipFill rotWithShape="1">
                    <a:blip r:embed="rId83">
                      <a:extLst>
                        <a:ext uri="{28A0092B-C50C-407E-A947-70E740481C1C}">
                          <a14:useLocalDpi xmlns:a14="http://schemas.microsoft.com/office/drawing/2010/main" val="0"/>
                        </a:ext>
                      </a:extLst>
                    </a:blip>
                    <a:srcRect l="1262" t="-196" r="1"/>
                    <a:stretch/>
                  </pic:blipFill>
                  <pic:spPr bwMode="auto">
                    <a:xfrm>
                      <a:off x="0" y="0"/>
                      <a:ext cx="5482925" cy="3588207"/>
                    </a:xfrm>
                    <a:prstGeom prst="rect">
                      <a:avLst/>
                    </a:prstGeom>
                    <a:ln>
                      <a:noFill/>
                    </a:ln>
                    <a:extLst>
                      <a:ext uri="{53640926-AAD7-44D8-BBD7-CCE9431645EC}">
                        <a14:shadowObscured xmlns:a14="http://schemas.microsoft.com/office/drawing/2010/main"/>
                      </a:ext>
                    </a:extLst>
                  </pic:spPr>
                </pic:pic>
              </a:graphicData>
            </a:graphic>
          </wp:inline>
        </w:drawing>
      </w:r>
    </w:p>
    <w:p w14:paraId="6A6C2887" w14:textId="42FA2C44" w:rsidR="000B332C" w:rsidRDefault="000B332C" w:rsidP="000B332C">
      <w:pPr>
        <w:pStyle w:val="Caption"/>
      </w:pPr>
      <w:bookmarkStart w:id="262" w:name="_Ref127204547"/>
      <w:bookmarkStart w:id="263" w:name="_Toc127377229"/>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10</w:t>
      </w:r>
      <w:r>
        <w:rPr>
          <w:noProof/>
        </w:rPr>
        <w:fldChar w:fldCharType="end"/>
      </w:r>
      <w:bookmarkEnd w:id="262"/>
      <w:r>
        <w:t xml:space="preserve"> Comparison between the evolution of α’ precipitate radii with dose predicted with modified NHM model (curves) and the experimental measurements (isolated data points) for heavy ion irradiation at (a) 300-450 °C and (b) cryogenic to room temperature </w:t>
      </w:r>
      <w:r>
        <w:fldChar w:fldCharType="begin"/>
      </w:r>
      <w: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Pr>
          <w:rFonts w:hint="eastAsia"/>
        </w:rPr>
        <w:instrText xml:space="preserve">ry, J.&lt;/author&gt;&lt;/authors&gt;&lt;/contributors&gt;&lt;titles&gt;&lt;title&gt;Influence of injected interstitials on </w:instrText>
      </w:r>
      <w:r>
        <w:rPr>
          <w:rFonts w:hint="eastAsia"/>
        </w:rPr>
        <w:instrText>α′</w:instrText>
      </w:r>
      <w:r>
        <w:rPr>
          <w:rFonts w:hint="eastAsia"/>
        </w:rPr>
        <w:instrText xml:space="preserve"> precipitation in Fe</w:instrText>
      </w:r>
      <w:r>
        <w:rPr>
          <w:rFonts w:hint="eastAsia"/>
        </w:rPr>
        <w:instrText>–</w:instrText>
      </w:r>
      <w:r>
        <w:rPr>
          <w:rFonts w:hint="eastAsia"/>
        </w:rPr>
        <w:instrText>Cr alloys under self-ion irradiation&lt;/title&gt;&lt;secondary-title&gt;Materials Research Letters&lt;/secondary-title&gt;&lt;/titles&gt;&lt;periodical&gt;&lt;full-title&gt;</w:instrText>
      </w:r>
      <w: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Pr>
          <w:noProof/>
        </w:rPr>
        <w:t>[7]</w:t>
      </w:r>
      <w:r>
        <w:fldChar w:fldCharType="end"/>
      </w:r>
      <w:r>
        <w:t>.</w:t>
      </w:r>
      <w:bookmarkEnd w:id="263"/>
    </w:p>
    <w:p w14:paraId="128112E9" w14:textId="77777777" w:rsidR="005001F8" w:rsidRPr="005001F8" w:rsidRDefault="005001F8" w:rsidP="005001F8"/>
    <w:p w14:paraId="24B9C0F5" w14:textId="77777777" w:rsidR="000B332C" w:rsidRDefault="000B332C" w:rsidP="000B332C">
      <w:pPr>
        <w:jc w:val="center"/>
        <w:rPr>
          <w:rFonts w:cs="Times New Roman"/>
        </w:rPr>
      </w:pPr>
      <w:r w:rsidRPr="00227448">
        <w:rPr>
          <w:rFonts w:cs="Times New Roman"/>
          <w:noProof/>
        </w:rPr>
        <w:lastRenderedPageBreak/>
        <w:drawing>
          <wp:inline distT="0" distB="0" distL="0" distR="0" wp14:anchorId="0CFBA49D" wp14:editId="2CE6D94D">
            <wp:extent cx="4907806" cy="5170805"/>
            <wp:effectExtent l="0" t="0" r="7620" b="0"/>
            <wp:docPr id="77" name="Picture 2" descr="Chart&#10;&#10;Description automatically generated">
              <a:extLst xmlns:a="http://schemas.openxmlformats.org/drawingml/2006/main">
                <a:ext uri="{FF2B5EF4-FFF2-40B4-BE49-F238E27FC236}">
                  <a16:creationId xmlns:a16="http://schemas.microsoft.com/office/drawing/2014/main" id="{5B7EA1D4-CC73-B2E8-122F-14D866E24F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10;&#10;Description automatically generated">
                      <a:extLst>
                        <a:ext uri="{FF2B5EF4-FFF2-40B4-BE49-F238E27FC236}">
                          <a16:creationId xmlns:a16="http://schemas.microsoft.com/office/drawing/2014/main" id="{5B7EA1D4-CC73-B2E8-122F-14D866E24F68}"/>
                        </a:ext>
                      </a:extLst>
                    </pic:cNvPr>
                    <pic:cNvPicPr>
                      <a:picLocks noChangeAspect="1"/>
                    </pic:cNvPicPr>
                  </pic:nvPicPr>
                  <pic:blipFill>
                    <a:blip r:embed="rId84">
                      <a:extLst>
                        <a:ext uri="{28A0092B-C50C-407E-A947-70E740481C1C}">
                          <a14:useLocalDpi xmlns:a14="http://schemas.microsoft.com/office/drawing/2010/main" val="0"/>
                        </a:ext>
                      </a:extLst>
                    </a:blip>
                    <a:stretch>
                      <a:fillRect/>
                    </a:stretch>
                  </pic:blipFill>
                  <pic:spPr>
                    <a:xfrm>
                      <a:off x="0" y="0"/>
                      <a:ext cx="4913316" cy="5176610"/>
                    </a:xfrm>
                    <a:prstGeom prst="rect">
                      <a:avLst/>
                    </a:prstGeom>
                  </pic:spPr>
                </pic:pic>
              </a:graphicData>
            </a:graphic>
          </wp:inline>
        </w:drawing>
      </w:r>
    </w:p>
    <w:p w14:paraId="052C3BB8" w14:textId="77777777" w:rsidR="000B332C" w:rsidRPr="00D85C80" w:rsidRDefault="000B332C" w:rsidP="000B332C">
      <w:pPr>
        <w:pStyle w:val="Caption"/>
      </w:pPr>
      <w:bookmarkStart w:id="264" w:name="_Ref127206151"/>
      <w:bookmarkStart w:id="265" w:name="_Toc127377230"/>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11</w:t>
      </w:r>
      <w:r>
        <w:rPr>
          <w:noProof/>
        </w:rPr>
        <w:fldChar w:fldCharType="end"/>
      </w:r>
      <w:bookmarkEnd w:id="264"/>
      <w:r>
        <w:t xml:space="preserve"> Comparison between the evolution of α’ precipitate radii with dose predicted with modified NHM model (curves) and the experimental measurements (isolated data points) for (a) proton/electron and (b) neutron irradiation conditions </w:t>
      </w:r>
      <w:r>
        <w:fldChar w:fldCharType="begin">
          <w:fldData xml:space="preserve">PEVuZE5vdGU+PENpdGU+PEF1dGhvcj5SZWVzZTwvQXV0aG9yPjxZZWFyPjIwMTg8L1llYXI+PFJl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==
</w:fldData>
        </w:fldChar>
      </w:r>
      <w:r>
        <w:instrText xml:space="preserve"> ADDIN EN.CITE </w:instrText>
      </w:r>
      <w:r>
        <w:fldChar w:fldCharType="begin">
          <w:fldData xml:space="preserve">PEVuZE5vdGU+PENpdGU+PEF1dGhvcj5SZWVzZTwvQXV0aG9yPjxZZWFyPjIwMTg8L1llYXI+PFJl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==
</w:fldData>
        </w:fldChar>
      </w:r>
      <w:r>
        <w:instrText xml:space="preserve"> ADDIN EN.CITE.DATA </w:instrText>
      </w:r>
      <w:r>
        <w:fldChar w:fldCharType="end"/>
      </w:r>
      <w:r>
        <w:fldChar w:fldCharType="separate"/>
      </w:r>
      <w:r>
        <w:rPr>
          <w:noProof/>
        </w:rPr>
        <w:t>[5, 6, 67]</w:t>
      </w:r>
      <w:r>
        <w:fldChar w:fldCharType="end"/>
      </w:r>
      <w:r>
        <w:t>.</w:t>
      </w:r>
      <w:bookmarkEnd w:id="265"/>
    </w:p>
    <w:p w14:paraId="017FC148" w14:textId="77777777" w:rsidR="000B332C" w:rsidRDefault="000B332C">
      <w:pPr>
        <w:rPr>
          <w:rFonts w:cs="Times New Roman"/>
        </w:rPr>
      </w:pPr>
      <w:r>
        <w:rPr>
          <w:rFonts w:cs="Times New Roman"/>
        </w:rPr>
        <w:br w:type="page"/>
      </w:r>
    </w:p>
    <w:p w14:paraId="16B4B990" w14:textId="244301DD" w:rsidR="00D576E9" w:rsidRPr="005001F8" w:rsidRDefault="00CA1353" w:rsidP="005001F8">
      <w:pPr>
        <w:spacing w:line="360" w:lineRule="auto"/>
        <w:jc w:val="both"/>
        <w:rPr>
          <w:rFonts w:cs="Times New Roman"/>
        </w:rPr>
      </w:pPr>
      <w:r>
        <w:rPr>
          <w:rFonts w:cs="Times New Roman"/>
        </w:rPr>
        <w:lastRenderedPageBreak/>
        <w:t xml:space="preserve">radius was larger than what was originally reported. The number densities reported by Reese et al </w:t>
      </w:r>
      <w:r w:rsidR="00A72D8C">
        <w:rPr>
          <w:rFonts w:cs="Times New Roman"/>
        </w:rPr>
        <w:t>seem</w:t>
      </w:r>
      <w:r>
        <w:rPr>
          <w:rFonts w:cs="Times New Roman"/>
        </w:rPr>
        <w:t xml:space="preserve"> too low if the </w:t>
      </w:r>
      <w:r w:rsidR="001B2D53">
        <w:rPr>
          <w:rFonts w:cs="Times New Roman"/>
        </w:rPr>
        <w:t>decrease in matrix solute concentrations (close to the volume fraction of precipitates) were considered</w:t>
      </w:r>
      <w:r w:rsidR="00BD26A3">
        <w:rPr>
          <w:rFonts w:cs="Times New Roman"/>
        </w:rPr>
        <w:t xml:space="preserve">, so the numbers used here are corrected based on the </w:t>
      </w:r>
      <w:r w:rsidR="009B1F6E">
        <w:rPr>
          <w:rFonts w:cs="Times New Roman"/>
        </w:rPr>
        <w:t>decreased matrix composition</w:t>
      </w:r>
      <w:r w:rsidR="00034F50">
        <w:rPr>
          <w:rFonts w:cs="Times New Roman"/>
        </w:rPr>
        <w:t xml:space="preserve"> </w:t>
      </w:r>
      <w:r w:rsidR="00034F50">
        <w:rPr>
          <w:rFonts w:cs="Times New Roman"/>
        </w:rPr>
        <w:fldChar w:fldCharType="begin"/>
      </w:r>
      <w:r w:rsidR="00034F50">
        <w:rPr>
          <w:rFonts w:cs="Times New Roman"/>
        </w:rPr>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034F50">
        <w:rPr>
          <w:rFonts w:cs="Times New Roman" w:hint="eastAsia"/>
        </w:rPr>
        <w:instrText xml:space="preserve">thor&gt;&lt;author&gt;Robert Odette, G.&lt;/author&gt;&lt;author&gt;Marquis, Emmanuelle A.&lt;/author&gt;&lt;/authors&gt;&lt;/contributors&gt;&lt;titles&gt;&lt;title&gt;On </w:instrText>
      </w:r>
      <w:r w:rsidR="00034F50">
        <w:rPr>
          <w:rFonts w:cs="Times New Roman" w:hint="eastAsia"/>
        </w:rPr>
        <w:instrText>α′</w:instrText>
      </w:r>
      <w:r w:rsidR="00034F50">
        <w:rPr>
          <w:rFonts w:cs="Times New Roman" w:hint="eastAsia"/>
        </w:rPr>
        <w:instrText xml:space="preserve"> precipitate composition in thermally annealed and neutron-irradiated Fe- 9-18Cr alloys&lt;/title&gt;&lt;secondary-title&gt;Journal of Nuclear M</w:instrText>
      </w:r>
      <w:r w:rsidR="00034F50">
        <w:rPr>
          <w:rFonts w:cs="Times New Roman"/>
        </w:rPr>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rsidR="00034F50">
        <w:rPr>
          <w:rFonts w:cs="Times New Roman"/>
        </w:rPr>
        <w:fldChar w:fldCharType="separate"/>
      </w:r>
      <w:r w:rsidR="00034F50">
        <w:rPr>
          <w:rFonts w:cs="Times New Roman"/>
          <w:noProof/>
        </w:rPr>
        <w:t>[6]</w:t>
      </w:r>
      <w:r w:rsidR="00034F50">
        <w:rPr>
          <w:rFonts w:cs="Times New Roman"/>
        </w:rPr>
        <w:fldChar w:fldCharType="end"/>
      </w:r>
      <w:r w:rsidR="009B1F6E">
        <w:rPr>
          <w:rFonts w:cs="Times New Roman"/>
        </w:rPr>
        <w:t>.</w:t>
      </w:r>
    </w:p>
    <w:p w14:paraId="63697B31" w14:textId="75C7CE7A" w:rsidR="00FE0D95" w:rsidRDefault="00FE0D95" w:rsidP="00FE0D95">
      <w:pPr>
        <w:spacing w:line="360" w:lineRule="auto"/>
        <w:ind w:firstLine="706"/>
        <w:jc w:val="both"/>
        <w:rPr>
          <w:rFonts w:cs="Times New Roman"/>
        </w:rPr>
      </w:pPr>
      <w:r>
        <w:rPr>
          <w:rFonts w:cs="Times New Roman"/>
        </w:rPr>
        <w:t xml:space="preserve">In general, good qualitative agreement on precipitate growth and shrinkage with experimental observations is achieved </w:t>
      </w:r>
      <w:r w:rsidR="00037B6C">
        <w:rPr>
          <w:rFonts w:cs="Times New Roman"/>
        </w:rPr>
        <w:t xml:space="preserve">by this modified NHM model </w:t>
      </w:r>
      <w:r>
        <w:rPr>
          <w:rFonts w:cs="Times New Roman"/>
        </w:rPr>
        <w:t>(in contrast to large discrepancies with the original NHM model) due to the inclusion of more appropriate physical terms. The sizes of α’ precipitates and the doses to reach saturation during the irradiation of FeCr alloys were quantitatively accurately predicted for a large portion of irradiation conditions. However, the required dose was significantly underestimated during ion irradiation at 450 °C and 10</w:t>
      </w:r>
      <w:r>
        <w:rPr>
          <w:rFonts w:cs="Times New Roman"/>
          <w:vertAlign w:val="superscript"/>
        </w:rPr>
        <w:t>-5</w:t>
      </w:r>
      <w:r>
        <w:rPr>
          <w:rFonts w:cs="Times New Roman"/>
        </w:rPr>
        <w:t>-10</w:t>
      </w:r>
      <w:r>
        <w:rPr>
          <w:rFonts w:cs="Times New Roman"/>
          <w:vertAlign w:val="superscript"/>
        </w:rPr>
        <w:t>-4</w:t>
      </w:r>
      <w:r>
        <w:rPr>
          <w:rFonts w:cs="Times New Roman"/>
        </w:rPr>
        <w:t xml:space="preserve"> dpa/s,</w:t>
      </w:r>
      <w:r w:rsidR="00806139">
        <w:rPr>
          <w:rFonts w:cs="Times New Roman"/>
        </w:rPr>
        <w:t xml:space="preserve"> neutron irradiations and proton irradiations</w:t>
      </w:r>
      <w:r w:rsidR="00CB3913">
        <w:rPr>
          <w:rFonts w:cs="Times New Roman"/>
        </w:rPr>
        <w:t>.</w:t>
      </w:r>
      <w:r>
        <w:rPr>
          <w:rFonts w:cs="Times New Roman"/>
        </w:rPr>
        <w:t xml:space="preserve"> </w:t>
      </w:r>
      <w:r w:rsidR="00CB3913">
        <w:rPr>
          <w:rFonts w:cs="Times New Roman"/>
        </w:rPr>
        <w:t xml:space="preserve">This suggests that the net growth rate is somewhat overestimated in the model predictions, which might be related to the loss of point defect at sinks that are not considered in the analysis, </w:t>
      </w:r>
      <w:r w:rsidR="000D489B">
        <w:rPr>
          <w:rFonts w:cs="Times New Roman"/>
        </w:rPr>
        <w:t xml:space="preserve">the number density change </w:t>
      </w:r>
      <w:r w:rsidR="00CB3913">
        <w:rPr>
          <w:rFonts w:cs="Times New Roman"/>
        </w:rPr>
        <w:t>or the lower nucleation rate that causes prolonged nucleation regimes at these conditions</w:t>
      </w:r>
      <w:r w:rsidR="000D489B">
        <w:rPr>
          <w:rFonts w:cs="Times New Roman"/>
        </w:rPr>
        <w:t xml:space="preserve">, </w:t>
      </w:r>
      <w:r>
        <w:rPr>
          <w:rFonts w:cs="Times New Roman"/>
        </w:rPr>
        <w:t xml:space="preserve">which </w:t>
      </w:r>
      <w:r w:rsidR="000D489B">
        <w:rPr>
          <w:rFonts w:cs="Times New Roman"/>
        </w:rPr>
        <w:t>are</w:t>
      </w:r>
      <w:r>
        <w:rPr>
          <w:rFonts w:cs="Times New Roman"/>
        </w:rPr>
        <w:t xml:space="preserve"> not comprehensively included in this model. </w:t>
      </w:r>
      <w:r w:rsidR="00A72D8C">
        <w:rPr>
          <w:rFonts w:cs="Times New Roman"/>
        </w:rPr>
        <w:t xml:space="preserve">The disagreement </w:t>
      </w:r>
      <w:r w:rsidR="00ED5216">
        <w:rPr>
          <w:rFonts w:cs="Times New Roman"/>
        </w:rPr>
        <w:t>between model prediction</w:t>
      </w:r>
      <w:r w:rsidR="00317F95">
        <w:rPr>
          <w:rFonts w:cs="Times New Roman"/>
        </w:rPr>
        <w:t>s</w:t>
      </w:r>
      <w:r w:rsidR="00ED5216">
        <w:rPr>
          <w:rFonts w:cs="Times New Roman"/>
        </w:rPr>
        <w:t xml:space="preserve"> and measured precipitate radii at cryogenic to room temperatures suggest</w:t>
      </w:r>
      <w:r w:rsidR="00C96903">
        <w:rPr>
          <w:rFonts w:cs="Times New Roman"/>
        </w:rPr>
        <w:t>s</w:t>
      </w:r>
      <w:r w:rsidR="00ED5216">
        <w:rPr>
          <w:rFonts w:cs="Times New Roman"/>
        </w:rPr>
        <w:t xml:space="preserve"> that </w:t>
      </w:r>
      <w:r w:rsidR="008173ED">
        <w:rPr>
          <w:rFonts w:cs="Times New Roman"/>
        </w:rPr>
        <w:t xml:space="preserve">other explanations are needed to understand </w:t>
      </w:r>
      <w:r w:rsidR="00FE1472">
        <w:rPr>
          <w:rFonts w:cs="Times New Roman"/>
        </w:rPr>
        <w:t xml:space="preserve"> </w:t>
      </w:r>
      <w:r w:rsidR="00317F95">
        <w:rPr>
          <w:rFonts w:cs="Times New Roman"/>
        </w:rPr>
        <w:t>the precipitate evolutions</w:t>
      </w:r>
      <w:r w:rsidR="00C96903">
        <w:rPr>
          <w:rFonts w:cs="Times New Roman"/>
        </w:rPr>
        <w:t xml:space="preserve"> at this low temperatures</w:t>
      </w:r>
      <w:r w:rsidR="00317F95">
        <w:rPr>
          <w:rFonts w:cs="Times New Roman"/>
        </w:rPr>
        <w:t xml:space="preserve">. </w:t>
      </w:r>
      <w:r>
        <w:rPr>
          <w:rFonts w:cs="Times New Roman"/>
        </w:rPr>
        <w:t xml:space="preserve">The better agreement with experimental observations by using recombination dominant approximation indicates that </w:t>
      </w:r>
      <w:r>
        <w:rPr>
          <w:rFonts w:ascii="Symbol" w:hAnsi="Symbol" w:cs="Times New Roman"/>
        </w:rPr>
        <w:t></w:t>
      </w:r>
      <w:r>
        <w:rPr>
          <w:rFonts w:cs="Times New Roman"/>
        </w:rPr>
        <w:t>’ precipitates may not be effective point defect recombination centers, despite their very high number density in Fe-18Cr after irradiation at 300-450 °C. This apparent low effective sink strength might be attributed to a small lattice mismatch at the precipitate/matrix interface, which results in a small spontaneous absorption distance and weak binding of point defects so that they are easily desorbed before experiencing recombination.</w:t>
      </w:r>
    </w:p>
    <w:p w14:paraId="08DFA6CB" w14:textId="070E7252" w:rsidR="00607F61" w:rsidRDefault="00607F61" w:rsidP="00607F61">
      <w:pPr>
        <w:spacing w:line="360" w:lineRule="auto"/>
        <w:jc w:val="both"/>
        <w:rPr>
          <w:rFonts w:cs="Times New Roman"/>
        </w:rPr>
      </w:pPr>
    </w:p>
    <w:p w14:paraId="6C068431" w14:textId="77777777" w:rsidR="00607F61" w:rsidRDefault="00607F61" w:rsidP="00607F61">
      <w:pPr>
        <w:pStyle w:val="Heading2"/>
        <w:rPr>
          <w:rFonts w:cs="Times New Roman"/>
        </w:rPr>
      </w:pPr>
      <w:bookmarkStart w:id="266" w:name="_Toc127377053"/>
      <w:r>
        <w:rPr>
          <w:rFonts w:cs="Times New Roman"/>
        </w:rPr>
        <w:t>5.3 Effect of implanted particle types</w:t>
      </w:r>
      <w:bookmarkEnd w:id="266"/>
    </w:p>
    <w:p w14:paraId="62C67778" w14:textId="77777777" w:rsidR="00607F61" w:rsidRDefault="00607F61" w:rsidP="00607F61">
      <w:pPr>
        <w:spacing w:before="240" w:line="360" w:lineRule="auto"/>
        <w:ind w:firstLine="720"/>
        <w:jc w:val="both"/>
        <w:rPr>
          <w:rFonts w:cs="Times New Roman"/>
        </w:rPr>
      </w:pPr>
      <w:r w:rsidRPr="00E60556">
        <w:rPr>
          <w:rFonts w:cs="Times New Roman"/>
        </w:rPr>
        <w:t xml:space="preserve">In this study, irradiations were performed at </w:t>
      </w:r>
      <w:r>
        <w:rPr>
          <w:rFonts w:cs="Times New Roman"/>
        </w:rPr>
        <w:t>similar temperatures of 2</w:t>
      </w:r>
      <w:r w:rsidRPr="00E60556">
        <w:rPr>
          <w:rFonts w:cs="Times New Roman"/>
        </w:rPr>
        <w:t>50</w:t>
      </w:r>
      <w:r>
        <w:rPr>
          <w:rFonts w:cs="Times New Roman"/>
        </w:rPr>
        <w:t>-</w:t>
      </w:r>
      <w:r w:rsidRPr="00E60556">
        <w:rPr>
          <w:rFonts w:cs="Times New Roman"/>
        </w:rPr>
        <w:t>450 °C using both heavy ions and protons</w:t>
      </w:r>
      <w:r>
        <w:rPr>
          <w:rFonts w:cs="Times New Roman"/>
        </w:rPr>
        <w:t xml:space="preserve">, which gave very different results regarding Cr precipitate evolution and Cr atom segregation on loops. </w:t>
      </w:r>
    </w:p>
    <w:p w14:paraId="706E1445" w14:textId="77777777" w:rsidR="001A089A" w:rsidRDefault="00607F61" w:rsidP="001A089A">
      <w:pPr>
        <w:spacing w:line="360" w:lineRule="auto"/>
        <w:ind w:firstLine="720"/>
        <w:jc w:val="both"/>
        <w:rPr>
          <w:rFonts w:cs="Times New Roman"/>
        </w:rPr>
      </w:pPr>
      <w:r>
        <w:rPr>
          <w:rFonts w:cs="Times New Roman"/>
        </w:rPr>
        <w:lastRenderedPageBreak/>
        <w:t>The properties of homogeneous Cr precipitate</w:t>
      </w:r>
      <w:r w:rsidR="00C97188">
        <w:rPr>
          <w:rFonts w:cs="Times New Roman"/>
        </w:rPr>
        <w:t>s</w:t>
      </w:r>
      <w:r>
        <w:rPr>
          <w:rFonts w:cs="Times New Roman"/>
        </w:rPr>
        <w:t xml:space="preserve"> formed after irradiation by heavy ion</w:t>
      </w:r>
      <w:r w:rsidR="00965711">
        <w:rPr>
          <w:rFonts w:cs="Times New Roman"/>
        </w:rPr>
        <w:t>s</w:t>
      </w:r>
      <w:r>
        <w:rPr>
          <w:rFonts w:cs="Times New Roman"/>
        </w:rPr>
        <w:t xml:space="preserve">, protons and neutrons </w:t>
      </w:r>
      <w:r>
        <w:rPr>
          <w:rFonts w:cs="Times New Roman"/>
        </w:rPr>
        <w:fldChar w:fldCharType="begin"/>
      </w:r>
      <w:r w:rsidR="0033279F">
        <w:rPr>
          <w:rFonts w:cs="Times New Roman"/>
        </w:rPr>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33279F">
        <w:rPr>
          <w:rFonts w:cs="Times New Roman" w:hint="eastAsia"/>
        </w:rPr>
        <w:instrText xml:space="preserve">thor&gt;&lt;author&gt;Robert Odette, G.&lt;/author&gt;&lt;author&gt;Marquis, Emmanuelle A.&lt;/author&gt;&lt;/authors&gt;&lt;/contributors&gt;&lt;titles&gt;&lt;title&gt;On </w:instrText>
      </w:r>
      <w:r w:rsidR="0033279F">
        <w:rPr>
          <w:rFonts w:cs="Times New Roman" w:hint="eastAsia"/>
        </w:rPr>
        <w:instrText>α′</w:instrText>
      </w:r>
      <w:r w:rsidR="0033279F">
        <w:rPr>
          <w:rFonts w:cs="Times New Roman" w:hint="eastAsia"/>
        </w:rPr>
        <w:instrText xml:space="preserve"> precipitate composition in thermally annealed and neutron-irradiated Fe- 9-18Cr alloys&lt;/title&gt;&lt;secondary-title&gt;Journal of Nuclear M</w:instrText>
      </w:r>
      <w:r w:rsidR="0033279F">
        <w:rPr>
          <w:rFonts w:cs="Times New Roman"/>
        </w:rPr>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rPr>
          <w:rFonts w:cs="Times New Roman"/>
        </w:rPr>
        <w:fldChar w:fldCharType="separate"/>
      </w:r>
      <w:r w:rsidR="0033279F">
        <w:rPr>
          <w:rFonts w:cs="Times New Roman"/>
          <w:noProof/>
        </w:rPr>
        <w:t>[6]</w:t>
      </w:r>
      <w:r>
        <w:rPr>
          <w:rFonts w:cs="Times New Roman"/>
        </w:rPr>
        <w:fldChar w:fldCharType="end"/>
      </w:r>
      <w:r>
        <w:rPr>
          <w:rFonts w:cs="Times New Roman"/>
        </w:rPr>
        <w:t xml:space="preserve"> at 320-455 </w:t>
      </w:r>
      <w:r>
        <w:rPr>
          <w:rFonts w:ascii="Arial" w:hAnsi="Arial"/>
        </w:rPr>
        <w:t>°</w:t>
      </w:r>
      <w:r>
        <w:rPr>
          <w:rFonts w:cs="Times New Roman"/>
        </w:rPr>
        <w:t xml:space="preserve">C are summarized in </w:t>
      </w:r>
      <w:r>
        <w:rPr>
          <w:rFonts w:cs="Times New Roman"/>
        </w:rPr>
        <w:fldChar w:fldCharType="begin"/>
      </w:r>
      <w:r>
        <w:rPr>
          <w:rFonts w:cs="Times New Roman"/>
        </w:rPr>
        <w:instrText xml:space="preserve"> REF _Ref119351523 \h </w:instrText>
      </w:r>
      <w:r>
        <w:rPr>
          <w:rFonts w:cs="Times New Roman"/>
        </w:rPr>
      </w:r>
      <w:r>
        <w:rPr>
          <w:rFonts w:cs="Times New Roman"/>
        </w:rPr>
        <w:fldChar w:fldCharType="separate"/>
      </w:r>
      <w:r w:rsidR="0013323D">
        <w:t xml:space="preserve">Table </w:t>
      </w:r>
      <w:r w:rsidR="0013323D">
        <w:rPr>
          <w:noProof/>
        </w:rPr>
        <w:t>5</w:t>
      </w:r>
      <w:r w:rsidR="0013323D">
        <w:t>.</w:t>
      </w:r>
      <w:r w:rsidR="0013323D">
        <w:rPr>
          <w:noProof/>
        </w:rPr>
        <w:t>1</w:t>
      </w:r>
      <w:r>
        <w:rPr>
          <w:rFonts w:cs="Times New Roman"/>
        </w:rPr>
        <w:fldChar w:fldCharType="end"/>
      </w:r>
      <w:r>
        <w:rPr>
          <w:rFonts w:cs="Times New Roman"/>
        </w:rPr>
        <w:t xml:space="preserve">. At 350 </w:t>
      </w:r>
      <w:r>
        <w:rPr>
          <w:rFonts w:ascii="Arial" w:hAnsi="Arial"/>
        </w:rPr>
        <w:t>°</w:t>
      </w:r>
      <w:r>
        <w:rPr>
          <w:rFonts w:cs="Times New Roman"/>
        </w:rPr>
        <w:t xml:space="preserve">C, precipitates formed from proton irradiations are more mature: they have larger sizes, lower number density and higher volume fraction. The Cr concentration inside precipitates is also much higher than the value measured after Fe ion irradiations. However, their Cr contents are similar to what was measured after neutron irradiation by Reese et al </w:t>
      </w:r>
      <w:r>
        <w:rPr>
          <w:rFonts w:cs="Times New Roman"/>
        </w:rPr>
        <w:fldChar w:fldCharType="begin"/>
      </w:r>
      <w:r w:rsidR="0033279F">
        <w:rPr>
          <w:rFonts w:cs="Times New Roman"/>
        </w:rPr>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sidR="0033279F">
        <w:rPr>
          <w:rFonts w:cs="Times New Roman" w:hint="eastAsia"/>
        </w:rPr>
        <w:instrText xml:space="preserve">thor&gt;&lt;author&gt;Robert Odette, G.&lt;/author&gt;&lt;author&gt;Marquis, Emmanuelle A.&lt;/author&gt;&lt;/authors&gt;&lt;/contributors&gt;&lt;titles&gt;&lt;title&gt;On </w:instrText>
      </w:r>
      <w:r w:rsidR="0033279F">
        <w:rPr>
          <w:rFonts w:cs="Times New Roman" w:hint="eastAsia"/>
        </w:rPr>
        <w:instrText>α′</w:instrText>
      </w:r>
      <w:r w:rsidR="0033279F">
        <w:rPr>
          <w:rFonts w:cs="Times New Roman" w:hint="eastAsia"/>
        </w:rPr>
        <w:instrText xml:space="preserve"> precipitate composition in thermally annealed and neutron-irradiated Fe- 9-18Cr alloys&lt;/title&gt;&lt;secondary-title&gt;Journal of Nuclear M</w:instrText>
      </w:r>
      <w:r w:rsidR="0033279F">
        <w:rPr>
          <w:rFonts w:cs="Times New Roman"/>
        </w:rPr>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rPr>
          <w:rFonts w:cs="Times New Roman"/>
        </w:rPr>
        <w:fldChar w:fldCharType="separate"/>
      </w:r>
      <w:r w:rsidR="0033279F">
        <w:rPr>
          <w:rFonts w:cs="Times New Roman"/>
          <w:noProof/>
        </w:rPr>
        <w:t>[6]</w:t>
      </w:r>
      <w:r>
        <w:rPr>
          <w:rFonts w:cs="Times New Roman"/>
        </w:rPr>
        <w:fldChar w:fldCharType="end"/>
      </w:r>
      <w:r>
        <w:rPr>
          <w:rFonts w:cs="Times New Roman"/>
        </w:rPr>
        <w:t xml:space="preserve">. At ~450 </w:t>
      </w:r>
      <w:r>
        <w:rPr>
          <w:rFonts w:ascii="Arial" w:hAnsi="Arial"/>
        </w:rPr>
        <w:t>°</w:t>
      </w:r>
      <w:r>
        <w:rPr>
          <w:rFonts w:cs="Times New Roman"/>
        </w:rPr>
        <w:t xml:space="preserve">C, both neutron and proton irradiations resulted in similar precipitate sizes, number density and high precipitate core Cr concentrations, which indicate the more coarsening of precipitates compared to Fe ion irradiations. </w:t>
      </w:r>
    </w:p>
    <w:p w14:paraId="3F722E19" w14:textId="13D1F98A" w:rsidR="001A089A" w:rsidRDefault="00607F61" w:rsidP="00347BAE">
      <w:pPr>
        <w:spacing w:line="360" w:lineRule="auto"/>
        <w:ind w:firstLine="720"/>
        <w:jc w:val="both"/>
        <w:rPr>
          <w:rFonts w:cs="Times New Roman"/>
        </w:rPr>
      </w:pPr>
      <w:r w:rsidRPr="00BC5ED4">
        <w:rPr>
          <w:rFonts w:cs="Times New Roman"/>
        </w:rPr>
        <w:t xml:space="preserve">The datapoints presented in </w:t>
      </w:r>
      <w:r w:rsidR="00B915E9">
        <w:rPr>
          <w:rFonts w:cs="Times New Roman"/>
        </w:rPr>
        <w:fldChar w:fldCharType="begin"/>
      </w:r>
      <w:r w:rsidR="00B915E9">
        <w:rPr>
          <w:rFonts w:cs="Times New Roman"/>
        </w:rPr>
        <w:instrText xml:space="preserve"> REF _Ref119351523 \h </w:instrText>
      </w:r>
      <w:r w:rsidR="00B915E9">
        <w:rPr>
          <w:rFonts w:cs="Times New Roman"/>
        </w:rPr>
      </w:r>
      <w:r w:rsidR="00B915E9">
        <w:rPr>
          <w:rFonts w:cs="Times New Roman"/>
        </w:rPr>
        <w:fldChar w:fldCharType="separate"/>
      </w:r>
      <w:r w:rsidR="0013323D">
        <w:t xml:space="preserve">Table </w:t>
      </w:r>
      <w:r w:rsidR="0013323D">
        <w:rPr>
          <w:noProof/>
        </w:rPr>
        <w:t>5</w:t>
      </w:r>
      <w:r w:rsidR="0013323D">
        <w:t>.</w:t>
      </w:r>
      <w:r w:rsidR="0013323D">
        <w:rPr>
          <w:noProof/>
        </w:rPr>
        <w:t>1</w:t>
      </w:r>
      <w:r w:rsidR="00B915E9">
        <w:rPr>
          <w:rFonts w:cs="Times New Roman"/>
        </w:rPr>
        <w:fldChar w:fldCharType="end"/>
      </w:r>
      <w:r w:rsidRPr="00BC5ED4">
        <w:rPr>
          <w:rFonts w:cs="Times New Roman"/>
        </w:rPr>
        <w:t xml:space="preserve"> suggest that </w:t>
      </w:r>
      <w:r>
        <w:rPr>
          <w:rFonts w:cs="Times New Roman"/>
        </w:rPr>
        <w:t xml:space="preserve">α’ </w:t>
      </w:r>
      <w:r w:rsidRPr="00BC5ED4">
        <w:rPr>
          <w:rFonts w:cs="Times New Roman"/>
        </w:rPr>
        <w:t xml:space="preserve">precipitate evolution is similar between neutron and proton irradiations, while Fe ion irradiations lead to the formation of smaller and more dilute precipitates. </w:t>
      </w:r>
      <w:r>
        <w:rPr>
          <w:rFonts w:cs="Times New Roman"/>
        </w:rPr>
        <w:t xml:space="preserve">These differences can be partially understood by the difference in PKA/recoil energies and their distributions during irradiations by various particles, and the different dose rates, which are compared in </w:t>
      </w:r>
      <w:r w:rsidR="00B915E9">
        <w:rPr>
          <w:rFonts w:cs="Times New Roman"/>
        </w:rPr>
        <w:fldChar w:fldCharType="begin"/>
      </w:r>
      <w:r w:rsidR="00B915E9">
        <w:rPr>
          <w:rFonts w:cs="Times New Roman"/>
        </w:rPr>
        <w:instrText xml:space="preserve"> REF _Ref119351629 \h </w:instrText>
      </w:r>
      <w:r w:rsidR="00B915E9">
        <w:rPr>
          <w:rFonts w:cs="Times New Roman"/>
        </w:rPr>
      </w:r>
      <w:r w:rsidR="00B915E9">
        <w:rPr>
          <w:rFonts w:cs="Times New Roman"/>
        </w:rPr>
        <w:fldChar w:fldCharType="separate"/>
      </w:r>
      <w:r w:rsidR="0013323D">
        <w:t xml:space="preserve">Table </w:t>
      </w:r>
      <w:r w:rsidR="0013323D">
        <w:rPr>
          <w:noProof/>
        </w:rPr>
        <w:t>5</w:t>
      </w:r>
      <w:r w:rsidR="0013323D">
        <w:t>.</w:t>
      </w:r>
      <w:r w:rsidR="0013323D">
        <w:rPr>
          <w:noProof/>
        </w:rPr>
        <w:t>2</w:t>
      </w:r>
      <w:r w:rsidR="00B915E9">
        <w:rPr>
          <w:rFonts w:cs="Times New Roman"/>
        </w:rPr>
        <w:fldChar w:fldCharType="end"/>
      </w:r>
      <w:r>
        <w:rPr>
          <w:rFonts w:cs="Times New Roman"/>
        </w:rPr>
        <w:t xml:space="preserve">, 1 MeV neutron irradiation gives the maximum recoil energy similar to that of 800 keV proton, but the mean recoil energy is closer to that of Fe ions. Since the spectrum of recoil energies generated by Fe and protons both favors the lower energy side, the similar mean recoil energy by Fe ions and neutron irradiation </w:t>
      </w:r>
      <w:r w:rsidR="001A089A">
        <w:rPr>
          <w:rFonts w:cs="Times New Roman"/>
        </w:rPr>
        <w:t>suggests</w:t>
      </w:r>
      <w:r>
        <w:rPr>
          <w:rFonts w:cs="Times New Roman"/>
        </w:rPr>
        <w:t xml:space="preserve"> the displacement damage cascade structure might be similar in these two cases. However, ion mixing caused by displacement cascades lasts for only a few picoseconds, which is followed by the relative</w:t>
      </w:r>
      <w:r w:rsidR="00F631E9">
        <w:rPr>
          <w:rFonts w:cs="Times New Roman"/>
        </w:rPr>
        <w:t>ly</w:t>
      </w:r>
      <w:r>
        <w:rPr>
          <w:rFonts w:cs="Times New Roman"/>
        </w:rPr>
        <w:t xml:space="preserve"> longer time of precipitate recovery by radiation enhanced diffusion. The much lower dose rate during neutron irradiations implies that this recovery time would be much longer, so precipitate formation is preferred. On the other hand, the mean recoil energy of 800 keV protons </w:t>
      </w:r>
      <w:r w:rsidR="0063461C">
        <w:rPr>
          <w:rFonts w:cs="Times New Roman"/>
        </w:rPr>
        <w:t>is</w:t>
      </w:r>
      <w:r>
        <w:rPr>
          <w:rFonts w:cs="Times New Roman"/>
        </w:rPr>
        <w:t xml:space="preserve"> only several times of the threshold displacement energy of Fe (40 eV), so mainly point defects are created and then contribute to the diffusion of solute atoms to form precipitates. Therefore, both neutron and proton irradiations would favor the formation of precipitates compared to heavy ion irradiation due to either the lower dose rate, or the lack of displacement cascade induced dissolution, respectively. </w:t>
      </w:r>
    </w:p>
    <w:p w14:paraId="4702A8D8" w14:textId="77777777" w:rsidR="00347BAE" w:rsidRDefault="00B915E9" w:rsidP="00B915E9">
      <w:pPr>
        <w:spacing w:line="360" w:lineRule="auto"/>
        <w:ind w:firstLine="720"/>
        <w:jc w:val="both"/>
        <w:rPr>
          <w:rFonts w:cs="Times New Roman"/>
        </w:rPr>
      </w:pPr>
      <w:r>
        <w:rPr>
          <w:rFonts w:cs="Times New Roman"/>
        </w:rPr>
        <w:t xml:space="preserve">Radiation induced segregation of solute atoms at point defect sinks also results from the migration of point defects, which is similar to the physical path of precipitate formation. </w:t>
      </w:r>
    </w:p>
    <w:p w14:paraId="210B1376" w14:textId="77777777" w:rsidR="00347BAE" w:rsidRDefault="00347BAE" w:rsidP="00347BAE">
      <w:pPr>
        <w:pStyle w:val="Caption"/>
      </w:pPr>
      <w:bookmarkStart w:id="267" w:name="_Ref119351523"/>
      <w:bookmarkStart w:id="268" w:name="_Toc127377094"/>
      <w:r>
        <w:lastRenderedPageBreak/>
        <w:t xml:space="preserve">Table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Table \* ARABIC \s 1 </w:instrText>
      </w:r>
      <w:r>
        <w:fldChar w:fldCharType="separate"/>
      </w:r>
      <w:r>
        <w:rPr>
          <w:noProof/>
        </w:rPr>
        <w:t>1</w:t>
      </w:r>
      <w:r>
        <w:rPr>
          <w:noProof/>
        </w:rPr>
        <w:fldChar w:fldCharType="end"/>
      </w:r>
      <w:bookmarkEnd w:id="267"/>
      <w:r>
        <w:t xml:space="preserve"> Characteristics of α’ precipitates in Fe-18Cr irradiated by different particles. Fe and proton irradiation results are from this work. Neutron irradiation results are from </w:t>
      </w:r>
      <w:r>
        <w:fldChar w:fldCharType="begin"/>
      </w:r>
      <w:r>
        <w:instrText xml:space="preserve"> ADDIN EN.CITE &lt;EndNote&gt;&lt;Cite&gt;&lt;Author&gt;Reese&lt;/Author&gt;&lt;Year&gt;2018&lt;/Year&gt;&lt;RecNum&gt;271&lt;/RecNum&gt;&lt;DisplayText&gt;[6]&lt;/DisplayText&gt;&lt;record&gt;&lt;rec-number&gt;271&lt;/rec-number&gt;&lt;foreign-keys&gt;&lt;key app="EN" db-id="05052tp2owzs2qezrt1ve9tja9f25rw2xfas" timestamp="1668461131" guid="ad4cd9cb-097d-4eb6-b473-993d840197d4"&gt;271&lt;/key&gt;&lt;/foreign-keys&gt;&lt;ref-type name="Journal Article"&gt;17&lt;/ref-type&gt;&lt;contributors&gt;&lt;authors&gt;&lt;author&gt;Reese, Elaina R.&lt;/author&gt;&lt;author&gt;Bachhav, Mukesh&lt;/author&gt;&lt;author&gt;Wells, Peter&lt;/author&gt;&lt;author&gt;Yamamoto, Takuya&lt;/au</w:instrText>
      </w:r>
      <w:r>
        <w:rPr>
          <w:rFonts w:hint="eastAsia"/>
        </w:rPr>
        <w:instrText xml:space="preserve">thor&gt;&lt;author&gt;Robert Odette, G.&lt;/author&gt;&lt;author&gt;Marquis, Emmanuelle A.&lt;/author&gt;&lt;/authors&gt;&lt;/contributors&gt;&lt;titles&gt;&lt;title&gt;On </w:instrText>
      </w:r>
      <w:r>
        <w:rPr>
          <w:rFonts w:hint="eastAsia"/>
        </w:rPr>
        <w:instrText>α′</w:instrText>
      </w:r>
      <w:r>
        <w:rPr>
          <w:rFonts w:hint="eastAsia"/>
        </w:rPr>
        <w:instrText xml:space="preserve"> precipitate composition in thermally annealed and neutron-irradiated Fe- 9-18Cr alloys&lt;/title&gt;&lt;secondary-title&gt;Journal of Nuclear M</w:instrText>
      </w:r>
      <w:r>
        <w:instrText>aterials&lt;/secondary-title&gt;&lt;/titles&gt;&lt;periodical&gt;&lt;full-title&gt;Journal of Nuclear Materials&lt;/full-title&gt;&lt;/periodical&gt;&lt;pages&gt;192-198&lt;/pages&gt;&lt;volume&gt;500&lt;/volume&gt;&lt;section&gt;192&lt;/section&gt;&lt;dates&gt;&lt;year&gt;2018&lt;/year&gt;&lt;/dates&gt;&lt;isbn&gt;00223115&lt;/isbn&gt;&lt;urls&gt;&lt;/urls&gt;&lt;electronic-resource-num&gt;10.1016/j.jnucmat.2017.12.036&lt;/electronic-resource-num&gt;&lt;/record&gt;&lt;/Cite&gt;&lt;/EndNote&gt;</w:instrText>
      </w:r>
      <w:r>
        <w:fldChar w:fldCharType="separate"/>
      </w:r>
      <w:r>
        <w:rPr>
          <w:noProof/>
        </w:rPr>
        <w:t>[6]</w:t>
      </w:r>
      <w:r>
        <w:fldChar w:fldCharType="end"/>
      </w:r>
      <w:r>
        <w:t>.</w:t>
      </w:r>
      <w:bookmarkEnd w:id="268"/>
    </w:p>
    <w:tbl>
      <w:tblPr>
        <w:tblW w:w="5000" w:type="pct"/>
        <w:tblLayout w:type="fixed"/>
        <w:tblCellMar>
          <w:left w:w="0" w:type="dxa"/>
          <w:right w:w="0" w:type="dxa"/>
        </w:tblCellMar>
        <w:tblLook w:val="0420" w:firstRow="1" w:lastRow="0" w:firstColumn="0" w:lastColumn="0" w:noHBand="0" w:noVBand="1"/>
      </w:tblPr>
      <w:tblGrid>
        <w:gridCol w:w="898"/>
        <w:gridCol w:w="1260"/>
        <w:gridCol w:w="722"/>
        <w:gridCol w:w="1170"/>
        <w:gridCol w:w="1170"/>
        <w:gridCol w:w="1260"/>
        <w:gridCol w:w="1080"/>
        <w:gridCol w:w="1080"/>
      </w:tblGrid>
      <w:tr w:rsidR="00347BAE" w:rsidRPr="008B2DEE" w14:paraId="4D87211F" w14:textId="77777777" w:rsidTr="00CD01F6">
        <w:trPr>
          <w:trHeight w:val="20"/>
        </w:trPr>
        <w:tc>
          <w:tcPr>
            <w:tcW w:w="520" w:type="pct"/>
            <w:tcBorders>
              <w:top w:val="single" w:sz="24" w:space="0" w:color="000000"/>
              <w:left w:val="nil"/>
              <w:bottom w:val="single" w:sz="8" w:space="0" w:color="000000"/>
              <w:right w:val="nil"/>
            </w:tcBorders>
            <w:vAlign w:val="center"/>
          </w:tcPr>
          <w:p w14:paraId="40F65C00"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Particle type</w:t>
            </w:r>
          </w:p>
        </w:tc>
        <w:tc>
          <w:tcPr>
            <w:tcW w:w="72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6344670"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Irradiation temperature</w:t>
            </w:r>
          </w:p>
          <w:p w14:paraId="5E7F19BE"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(°C)</w:t>
            </w:r>
          </w:p>
        </w:tc>
        <w:tc>
          <w:tcPr>
            <w:tcW w:w="418"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D0B6CCF"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Dose</w:t>
            </w:r>
          </w:p>
          <w:p w14:paraId="4A5A126C"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(dpa)</w:t>
            </w:r>
          </w:p>
        </w:tc>
        <w:tc>
          <w:tcPr>
            <w:tcW w:w="67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C818F2C"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Radius</w:t>
            </w:r>
          </w:p>
          <w:p w14:paraId="115E984D"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(nm)</w:t>
            </w:r>
          </w:p>
        </w:tc>
        <w:tc>
          <w:tcPr>
            <w:tcW w:w="677"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75058BA0"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Number density</w:t>
            </w:r>
          </w:p>
          <w:p w14:paraId="70CA682B"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(10</w:t>
            </w:r>
            <w:r w:rsidRPr="008B2DEE">
              <w:rPr>
                <w:rFonts w:eastAsia="Times New Roman" w:cs="Times New Roman"/>
                <w:color w:val="000000" w:themeColor="text1"/>
                <w:kern w:val="24"/>
                <w:sz w:val="19"/>
                <w:szCs w:val="19"/>
                <w:vertAlign w:val="superscript"/>
              </w:rPr>
              <w:t>24</w:t>
            </w:r>
            <w:r w:rsidRPr="008B2DEE">
              <w:rPr>
                <w:rFonts w:eastAsia="Times New Roman" w:cs="Times New Roman"/>
                <w:color w:val="000000" w:themeColor="text1"/>
                <w:kern w:val="24"/>
                <w:sz w:val="19"/>
                <w:szCs w:val="19"/>
              </w:rPr>
              <w:t>/m</w:t>
            </w:r>
            <w:r w:rsidRPr="008B2DEE">
              <w:rPr>
                <w:rFonts w:eastAsia="Times New Roman" w:cs="Times New Roman"/>
                <w:color w:val="000000" w:themeColor="text1"/>
                <w:kern w:val="24"/>
                <w:sz w:val="19"/>
                <w:szCs w:val="19"/>
                <w:vertAlign w:val="superscript"/>
              </w:rPr>
              <w:t>3</w:t>
            </w:r>
            <w:r w:rsidRPr="008B2DEE">
              <w:rPr>
                <w:rFonts w:eastAsia="Times New Roman" w:cs="Times New Roman"/>
                <w:color w:val="000000" w:themeColor="text1"/>
                <w:kern w:val="24"/>
                <w:sz w:val="19"/>
                <w:szCs w:val="19"/>
              </w:rPr>
              <w:t>)</w:t>
            </w:r>
          </w:p>
        </w:tc>
        <w:tc>
          <w:tcPr>
            <w:tcW w:w="729"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00B1AF5" w14:textId="77777777" w:rsidR="00347BA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 xml:space="preserve">Cluster core Cr content </w:t>
            </w:r>
          </w:p>
          <w:p w14:paraId="6515DAAE"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(at. %)</w:t>
            </w:r>
          </w:p>
        </w:tc>
        <w:tc>
          <w:tcPr>
            <w:tcW w:w="625"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2732F76" w14:textId="77777777" w:rsidR="00347BA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 xml:space="preserve">Matrix Cr content </w:t>
            </w:r>
          </w:p>
          <w:p w14:paraId="67F08B12"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(at. %)</w:t>
            </w:r>
          </w:p>
        </w:tc>
        <w:tc>
          <w:tcPr>
            <w:tcW w:w="625" w:type="pct"/>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12141D24"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Volume fraction</w:t>
            </w:r>
          </w:p>
          <w:p w14:paraId="28AE9B43"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w:t>
            </w:r>
          </w:p>
        </w:tc>
      </w:tr>
      <w:tr w:rsidR="00347BAE" w:rsidRPr="008B2DEE" w14:paraId="6117036F" w14:textId="77777777" w:rsidTr="00CD01F6">
        <w:trPr>
          <w:trHeight w:val="20"/>
        </w:trPr>
        <w:tc>
          <w:tcPr>
            <w:tcW w:w="520" w:type="pct"/>
            <w:tcBorders>
              <w:top w:val="single" w:sz="8" w:space="0" w:color="000000"/>
              <w:left w:val="nil"/>
              <w:bottom w:val="nil"/>
              <w:right w:val="nil"/>
            </w:tcBorders>
            <w:vAlign w:val="center"/>
          </w:tcPr>
          <w:p w14:paraId="540E7C8D"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8 MeV Fe</w:t>
            </w:r>
          </w:p>
        </w:tc>
        <w:tc>
          <w:tcPr>
            <w:tcW w:w="72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4ACD0257"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350</w:t>
            </w:r>
          </w:p>
        </w:tc>
        <w:tc>
          <w:tcPr>
            <w:tcW w:w="418"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5DFAAA2"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3.7</w:t>
            </w:r>
          </w:p>
        </w:tc>
        <w:tc>
          <w:tcPr>
            <w:tcW w:w="67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60A1D953"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1.29 ± 0.01</w:t>
            </w:r>
          </w:p>
        </w:tc>
        <w:tc>
          <w:tcPr>
            <w:tcW w:w="677"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C1B2224"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4.0 ± 0.7</w:t>
            </w:r>
          </w:p>
        </w:tc>
        <w:tc>
          <w:tcPr>
            <w:tcW w:w="729"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77F98283"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57.9 ± 7.3</w:t>
            </w:r>
          </w:p>
        </w:tc>
        <w:tc>
          <w:tcPr>
            <w:tcW w:w="625"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A10C7B6"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15.4 ± 0.5</w:t>
            </w:r>
          </w:p>
        </w:tc>
        <w:tc>
          <w:tcPr>
            <w:tcW w:w="625" w:type="pct"/>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0CA6F27"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4.1 ± 0.8</w:t>
            </w:r>
          </w:p>
        </w:tc>
      </w:tr>
      <w:tr w:rsidR="00347BAE" w:rsidRPr="008B2DEE" w14:paraId="3E2F80DF" w14:textId="77777777" w:rsidTr="00CD01F6">
        <w:trPr>
          <w:trHeight w:val="20"/>
        </w:trPr>
        <w:tc>
          <w:tcPr>
            <w:tcW w:w="520" w:type="pct"/>
            <w:tcBorders>
              <w:top w:val="nil"/>
              <w:left w:val="nil"/>
              <w:bottom w:val="nil"/>
              <w:right w:val="nil"/>
            </w:tcBorders>
            <w:vAlign w:val="center"/>
          </w:tcPr>
          <w:p w14:paraId="4AEB921D"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800 keV P*</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4A5145BD"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350</w:t>
            </w:r>
          </w:p>
        </w:tc>
        <w:tc>
          <w:tcPr>
            <w:tcW w:w="418" w:type="pct"/>
            <w:tcBorders>
              <w:top w:val="nil"/>
              <w:left w:val="nil"/>
              <w:bottom w:val="nil"/>
              <w:right w:val="nil"/>
            </w:tcBorders>
            <w:shd w:val="clear" w:color="auto" w:fill="auto"/>
            <w:tcMar>
              <w:top w:w="72" w:type="dxa"/>
              <w:left w:w="144" w:type="dxa"/>
              <w:bottom w:w="72" w:type="dxa"/>
              <w:right w:w="144" w:type="dxa"/>
            </w:tcMar>
            <w:vAlign w:val="center"/>
          </w:tcPr>
          <w:p w14:paraId="2AED5062"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2</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6D318894"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1.98</w:t>
            </w:r>
            <w:r w:rsidRPr="008B2DEE">
              <w:rPr>
                <w:rFonts w:eastAsia="Times New Roman" w:cs="Times New Roman"/>
                <w:color w:val="000000" w:themeColor="text1"/>
                <w:kern w:val="24"/>
                <w:sz w:val="19"/>
                <w:szCs w:val="19"/>
              </w:rPr>
              <w:t xml:space="preserve"> ± 0.0</w:t>
            </w:r>
            <w:r>
              <w:rPr>
                <w:rFonts w:eastAsia="Times New Roman" w:cs="Times New Roman"/>
                <w:color w:val="000000" w:themeColor="text1"/>
                <w:kern w:val="24"/>
                <w:sz w:val="19"/>
                <w:szCs w:val="19"/>
              </w:rPr>
              <w:t>7</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205192D3"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2.6</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2</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747A6245"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86.6</w:t>
            </w:r>
            <w:r w:rsidRPr="008B2DEE">
              <w:rPr>
                <w:rFonts w:eastAsia="Times New Roman" w:cs="Times New Roman"/>
                <w:color w:val="000000" w:themeColor="text1"/>
                <w:kern w:val="24"/>
                <w:sz w:val="19"/>
                <w:szCs w:val="19"/>
              </w:rPr>
              <w:t xml:space="preserve"> ± </w:t>
            </w:r>
            <w:r>
              <w:rPr>
                <w:rFonts w:eastAsia="Times New Roman" w:cs="Times New Roman"/>
                <w:color w:val="000000" w:themeColor="text1"/>
                <w:kern w:val="24"/>
                <w:sz w:val="19"/>
                <w:szCs w:val="19"/>
              </w:rPr>
              <w:t>1.8</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1618E50F"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10.9</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2</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54182AD1"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10.7</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2</w:t>
            </w:r>
          </w:p>
        </w:tc>
      </w:tr>
      <w:tr w:rsidR="00347BAE" w:rsidRPr="008B2DEE" w14:paraId="1ACFFA9C" w14:textId="77777777" w:rsidTr="00CD01F6">
        <w:trPr>
          <w:trHeight w:val="20"/>
        </w:trPr>
        <w:tc>
          <w:tcPr>
            <w:tcW w:w="520" w:type="pct"/>
            <w:tcBorders>
              <w:top w:val="nil"/>
              <w:left w:val="nil"/>
              <w:bottom w:val="nil"/>
              <w:right w:val="nil"/>
            </w:tcBorders>
            <w:vAlign w:val="center"/>
          </w:tcPr>
          <w:p w14:paraId="3F6FC8E6" w14:textId="77777777" w:rsidR="00347BAE" w:rsidRDefault="00347BAE" w:rsidP="00CD01F6">
            <w:pPr>
              <w:jc w:val="center"/>
              <w:rPr>
                <w:rFonts w:eastAsia="Times New Roman" w:cs="Times New Roman"/>
                <w:sz w:val="19"/>
                <w:szCs w:val="19"/>
              </w:rPr>
            </w:pPr>
            <w:r>
              <w:rPr>
                <w:rFonts w:eastAsia="Times New Roman" w:cs="Times New Roman"/>
                <w:sz w:val="19"/>
                <w:szCs w:val="19"/>
              </w:rPr>
              <w:t>Neutron</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3E7AE9E2" w14:textId="77777777" w:rsidR="00347BAE" w:rsidRDefault="00347BAE" w:rsidP="00CD01F6">
            <w:pPr>
              <w:jc w:val="center"/>
              <w:rPr>
                <w:rFonts w:eastAsia="Times New Roman" w:cs="Times New Roman"/>
                <w:sz w:val="19"/>
                <w:szCs w:val="19"/>
              </w:rPr>
            </w:pPr>
            <w:r>
              <w:rPr>
                <w:rFonts w:eastAsia="Times New Roman" w:cs="Times New Roman"/>
                <w:sz w:val="19"/>
                <w:szCs w:val="19"/>
              </w:rPr>
              <w:t>320</w:t>
            </w:r>
          </w:p>
        </w:tc>
        <w:tc>
          <w:tcPr>
            <w:tcW w:w="418" w:type="pct"/>
            <w:tcBorders>
              <w:top w:val="nil"/>
              <w:left w:val="nil"/>
              <w:bottom w:val="nil"/>
              <w:right w:val="nil"/>
            </w:tcBorders>
            <w:shd w:val="clear" w:color="auto" w:fill="auto"/>
            <w:tcMar>
              <w:top w:w="72" w:type="dxa"/>
              <w:left w:w="144" w:type="dxa"/>
              <w:bottom w:w="72" w:type="dxa"/>
              <w:right w:w="144" w:type="dxa"/>
            </w:tcMar>
            <w:vAlign w:val="center"/>
          </w:tcPr>
          <w:p w14:paraId="0C6B6423"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7</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0EED4ED0"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1.4</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2</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40F5289A"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1.6</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8</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182367C7"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84.2</w:t>
            </w:r>
            <w:r w:rsidRPr="008B2DEE">
              <w:rPr>
                <w:rFonts w:eastAsia="Times New Roman" w:cs="Times New Roman"/>
                <w:color w:val="000000" w:themeColor="text1"/>
                <w:kern w:val="24"/>
                <w:sz w:val="19"/>
                <w:szCs w:val="19"/>
              </w:rPr>
              <w:t xml:space="preserve"> ± </w:t>
            </w:r>
            <w:r>
              <w:rPr>
                <w:rFonts w:eastAsia="Times New Roman" w:cs="Times New Roman"/>
                <w:color w:val="000000" w:themeColor="text1"/>
                <w:kern w:val="24"/>
                <w:sz w:val="19"/>
                <w:szCs w:val="19"/>
              </w:rPr>
              <w:t>1.1</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2150E9E1"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11.5</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4</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38291323"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w:t>
            </w:r>
          </w:p>
        </w:tc>
      </w:tr>
      <w:tr w:rsidR="00347BAE" w:rsidRPr="008B2DEE" w14:paraId="5B263B85" w14:textId="77777777" w:rsidTr="00CD01F6">
        <w:trPr>
          <w:trHeight w:val="20"/>
        </w:trPr>
        <w:tc>
          <w:tcPr>
            <w:tcW w:w="520" w:type="pct"/>
            <w:tcBorders>
              <w:top w:val="nil"/>
              <w:left w:val="nil"/>
              <w:bottom w:val="nil"/>
              <w:right w:val="nil"/>
            </w:tcBorders>
            <w:vAlign w:val="center"/>
          </w:tcPr>
          <w:p w14:paraId="37CE04CB" w14:textId="77777777" w:rsidR="00347BAE" w:rsidRDefault="00347BAE" w:rsidP="00CD01F6">
            <w:pPr>
              <w:jc w:val="center"/>
              <w:rPr>
                <w:rFonts w:eastAsia="Times New Roman" w:cs="Times New Roman"/>
                <w:sz w:val="19"/>
                <w:szCs w:val="19"/>
              </w:rPr>
            </w:pPr>
            <w:r>
              <w:rPr>
                <w:rFonts w:eastAsia="Times New Roman" w:cs="Times New Roman"/>
                <w:sz w:val="19"/>
                <w:szCs w:val="19"/>
              </w:rPr>
              <w:t>8 MeV Fe</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759ABC94" w14:textId="77777777" w:rsidR="00347BAE" w:rsidRDefault="00347BAE" w:rsidP="00CD01F6">
            <w:pPr>
              <w:jc w:val="center"/>
              <w:rPr>
                <w:rFonts w:eastAsia="Times New Roman" w:cs="Times New Roman"/>
                <w:sz w:val="19"/>
                <w:szCs w:val="19"/>
              </w:rPr>
            </w:pPr>
            <w:r>
              <w:rPr>
                <w:rFonts w:eastAsia="Times New Roman" w:cs="Times New Roman"/>
                <w:sz w:val="19"/>
                <w:szCs w:val="19"/>
              </w:rPr>
              <w:t>450</w:t>
            </w:r>
          </w:p>
        </w:tc>
        <w:tc>
          <w:tcPr>
            <w:tcW w:w="418" w:type="pct"/>
            <w:tcBorders>
              <w:top w:val="nil"/>
              <w:left w:val="nil"/>
              <w:bottom w:val="nil"/>
              <w:right w:val="nil"/>
            </w:tcBorders>
            <w:shd w:val="clear" w:color="auto" w:fill="auto"/>
            <w:tcMar>
              <w:top w:w="72" w:type="dxa"/>
              <w:left w:w="144" w:type="dxa"/>
              <w:bottom w:w="72" w:type="dxa"/>
              <w:right w:w="144" w:type="dxa"/>
            </w:tcMar>
            <w:vAlign w:val="center"/>
          </w:tcPr>
          <w:p w14:paraId="4C417BFE"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3.7</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073E8D6D"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2.01 ± 0.08</w:t>
            </w:r>
          </w:p>
        </w:tc>
        <w:tc>
          <w:tcPr>
            <w:tcW w:w="677" w:type="pct"/>
            <w:tcBorders>
              <w:top w:val="nil"/>
              <w:left w:val="nil"/>
              <w:bottom w:val="nil"/>
              <w:right w:val="nil"/>
            </w:tcBorders>
            <w:shd w:val="clear" w:color="auto" w:fill="auto"/>
            <w:tcMar>
              <w:top w:w="72" w:type="dxa"/>
              <w:left w:w="144" w:type="dxa"/>
              <w:bottom w:w="72" w:type="dxa"/>
              <w:right w:w="144" w:type="dxa"/>
            </w:tcMar>
            <w:vAlign w:val="center"/>
          </w:tcPr>
          <w:p w14:paraId="05C45363"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0.94 ± 0.06</w:t>
            </w:r>
          </w:p>
        </w:tc>
        <w:tc>
          <w:tcPr>
            <w:tcW w:w="729" w:type="pct"/>
            <w:tcBorders>
              <w:top w:val="nil"/>
              <w:left w:val="nil"/>
              <w:bottom w:val="nil"/>
              <w:right w:val="nil"/>
            </w:tcBorders>
            <w:shd w:val="clear" w:color="auto" w:fill="auto"/>
            <w:tcMar>
              <w:top w:w="72" w:type="dxa"/>
              <w:left w:w="144" w:type="dxa"/>
              <w:bottom w:w="72" w:type="dxa"/>
              <w:right w:w="144" w:type="dxa"/>
            </w:tcMar>
            <w:vAlign w:val="center"/>
          </w:tcPr>
          <w:p w14:paraId="57BFA6B3"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66.3 ± 3.5</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6E6B0188"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16.3 ± 0.3</w:t>
            </w:r>
          </w:p>
        </w:tc>
        <w:tc>
          <w:tcPr>
            <w:tcW w:w="625" w:type="pct"/>
            <w:tcBorders>
              <w:top w:val="nil"/>
              <w:left w:val="nil"/>
              <w:bottom w:val="nil"/>
              <w:right w:val="nil"/>
            </w:tcBorders>
            <w:shd w:val="clear" w:color="auto" w:fill="auto"/>
            <w:tcMar>
              <w:top w:w="72" w:type="dxa"/>
              <w:left w:w="144" w:type="dxa"/>
              <w:bottom w:w="72" w:type="dxa"/>
              <w:right w:w="144" w:type="dxa"/>
            </w:tcMar>
            <w:vAlign w:val="center"/>
          </w:tcPr>
          <w:p w14:paraId="1A26BCD0" w14:textId="77777777" w:rsidR="00347BAE" w:rsidRPr="008B2DEE" w:rsidRDefault="00347BAE" w:rsidP="00CD01F6">
            <w:pPr>
              <w:jc w:val="center"/>
              <w:rPr>
                <w:rFonts w:eastAsia="Times New Roman" w:cs="Times New Roman"/>
                <w:color w:val="000000" w:themeColor="text1"/>
                <w:kern w:val="24"/>
                <w:sz w:val="19"/>
                <w:szCs w:val="19"/>
              </w:rPr>
            </w:pPr>
            <w:r w:rsidRPr="008B2DEE">
              <w:rPr>
                <w:rFonts w:eastAsia="Times New Roman" w:cs="Times New Roman"/>
                <w:color w:val="000000" w:themeColor="text1"/>
                <w:kern w:val="24"/>
                <w:sz w:val="19"/>
                <w:szCs w:val="19"/>
              </w:rPr>
              <w:t>4.2 ± 0.2</w:t>
            </w:r>
          </w:p>
        </w:tc>
      </w:tr>
      <w:tr w:rsidR="00347BAE" w:rsidRPr="008B2DEE" w14:paraId="0BB9A18F" w14:textId="77777777" w:rsidTr="00CD01F6">
        <w:trPr>
          <w:trHeight w:val="20"/>
        </w:trPr>
        <w:tc>
          <w:tcPr>
            <w:tcW w:w="520" w:type="pct"/>
            <w:tcBorders>
              <w:top w:val="nil"/>
              <w:left w:val="nil"/>
              <w:bottom w:val="nil"/>
              <w:right w:val="nil"/>
            </w:tcBorders>
            <w:vAlign w:val="center"/>
          </w:tcPr>
          <w:p w14:paraId="64C653DA"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800 keV P</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278BB9AC"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450</w:t>
            </w:r>
          </w:p>
        </w:tc>
        <w:tc>
          <w:tcPr>
            <w:tcW w:w="418" w:type="pct"/>
            <w:tcBorders>
              <w:top w:val="nil"/>
              <w:left w:val="nil"/>
              <w:bottom w:val="nil"/>
              <w:right w:val="nil"/>
            </w:tcBorders>
            <w:shd w:val="clear" w:color="auto" w:fill="auto"/>
            <w:tcMar>
              <w:top w:w="72" w:type="dxa"/>
              <w:left w:w="144" w:type="dxa"/>
              <w:bottom w:w="72" w:type="dxa"/>
              <w:right w:w="144" w:type="dxa"/>
            </w:tcMar>
            <w:vAlign w:val="center"/>
            <w:hideMark/>
          </w:tcPr>
          <w:p w14:paraId="365ECF68"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2</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6E478D0A"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2.66</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32</w:t>
            </w:r>
          </w:p>
        </w:tc>
        <w:tc>
          <w:tcPr>
            <w:tcW w:w="677" w:type="pct"/>
            <w:tcBorders>
              <w:top w:val="nil"/>
              <w:left w:val="nil"/>
              <w:bottom w:val="nil"/>
              <w:right w:val="nil"/>
            </w:tcBorders>
            <w:shd w:val="clear" w:color="auto" w:fill="auto"/>
            <w:tcMar>
              <w:top w:w="72" w:type="dxa"/>
              <w:left w:w="144" w:type="dxa"/>
              <w:bottom w:w="72" w:type="dxa"/>
              <w:right w:w="144" w:type="dxa"/>
            </w:tcMar>
            <w:vAlign w:val="center"/>
            <w:hideMark/>
          </w:tcPr>
          <w:p w14:paraId="49FAA4AE"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0.51</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09</w:t>
            </w:r>
          </w:p>
        </w:tc>
        <w:tc>
          <w:tcPr>
            <w:tcW w:w="729" w:type="pct"/>
            <w:tcBorders>
              <w:top w:val="nil"/>
              <w:left w:val="nil"/>
              <w:bottom w:val="nil"/>
              <w:right w:val="nil"/>
            </w:tcBorders>
            <w:shd w:val="clear" w:color="auto" w:fill="auto"/>
            <w:tcMar>
              <w:top w:w="72" w:type="dxa"/>
              <w:left w:w="144" w:type="dxa"/>
              <w:bottom w:w="72" w:type="dxa"/>
              <w:right w:w="144" w:type="dxa"/>
            </w:tcMar>
            <w:vAlign w:val="center"/>
            <w:hideMark/>
          </w:tcPr>
          <w:p w14:paraId="2F8C7E5B"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95.6</w:t>
            </w:r>
            <w:r w:rsidRPr="008B2DEE">
              <w:rPr>
                <w:rFonts w:eastAsia="Times New Roman" w:cs="Times New Roman"/>
                <w:color w:val="000000" w:themeColor="text1"/>
                <w:kern w:val="24"/>
                <w:sz w:val="19"/>
                <w:szCs w:val="19"/>
              </w:rPr>
              <w:t xml:space="preserve"> ± </w:t>
            </w:r>
            <w:r>
              <w:rPr>
                <w:rFonts w:eastAsia="Times New Roman" w:cs="Times New Roman"/>
                <w:color w:val="000000" w:themeColor="text1"/>
                <w:kern w:val="24"/>
                <w:sz w:val="19"/>
                <w:szCs w:val="19"/>
              </w:rPr>
              <w:t>1.9</w:t>
            </w:r>
          </w:p>
        </w:tc>
        <w:tc>
          <w:tcPr>
            <w:tcW w:w="625" w:type="pct"/>
            <w:tcBorders>
              <w:top w:val="nil"/>
              <w:left w:val="nil"/>
              <w:bottom w:val="nil"/>
              <w:right w:val="nil"/>
            </w:tcBorders>
            <w:shd w:val="clear" w:color="auto" w:fill="auto"/>
            <w:tcMar>
              <w:top w:w="72" w:type="dxa"/>
              <w:left w:w="144" w:type="dxa"/>
              <w:bottom w:w="72" w:type="dxa"/>
              <w:right w:w="144" w:type="dxa"/>
            </w:tcMar>
            <w:vAlign w:val="center"/>
            <w:hideMark/>
          </w:tcPr>
          <w:p w14:paraId="3BD8260D"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1</w:t>
            </w:r>
            <w:r>
              <w:rPr>
                <w:rFonts w:eastAsia="Times New Roman" w:cs="Times New Roman"/>
                <w:color w:val="000000" w:themeColor="text1"/>
                <w:kern w:val="24"/>
                <w:sz w:val="19"/>
                <w:szCs w:val="19"/>
              </w:rPr>
              <w:t>3.2</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7</w:t>
            </w:r>
          </w:p>
        </w:tc>
        <w:tc>
          <w:tcPr>
            <w:tcW w:w="625" w:type="pct"/>
            <w:tcBorders>
              <w:top w:val="nil"/>
              <w:left w:val="nil"/>
              <w:bottom w:val="nil"/>
              <w:right w:val="nil"/>
            </w:tcBorders>
            <w:shd w:val="clear" w:color="auto" w:fill="auto"/>
            <w:tcMar>
              <w:top w:w="72" w:type="dxa"/>
              <w:left w:w="144" w:type="dxa"/>
              <w:bottom w:w="72" w:type="dxa"/>
              <w:right w:w="144" w:type="dxa"/>
            </w:tcMar>
            <w:vAlign w:val="center"/>
            <w:hideMark/>
          </w:tcPr>
          <w:p w14:paraId="6E389504"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6.0</w:t>
            </w:r>
            <w:r w:rsidRPr="008B2DEE">
              <w:rPr>
                <w:rFonts w:eastAsia="Times New Roman" w:cs="Times New Roman"/>
                <w:color w:val="000000" w:themeColor="text1"/>
                <w:kern w:val="24"/>
                <w:sz w:val="19"/>
                <w:szCs w:val="19"/>
              </w:rPr>
              <w:t xml:space="preserve"> ± </w:t>
            </w:r>
            <w:r>
              <w:rPr>
                <w:rFonts w:eastAsia="Times New Roman" w:cs="Times New Roman"/>
                <w:color w:val="000000" w:themeColor="text1"/>
                <w:kern w:val="24"/>
                <w:sz w:val="19"/>
                <w:szCs w:val="19"/>
              </w:rPr>
              <w:t>1</w:t>
            </w:r>
            <w:r w:rsidRPr="008B2DEE">
              <w:rPr>
                <w:rFonts w:eastAsia="Times New Roman" w:cs="Times New Roman"/>
                <w:color w:val="000000" w:themeColor="text1"/>
                <w:kern w:val="24"/>
                <w:sz w:val="19"/>
                <w:szCs w:val="19"/>
              </w:rPr>
              <w:t>.6</w:t>
            </w:r>
          </w:p>
        </w:tc>
      </w:tr>
      <w:tr w:rsidR="00347BAE" w:rsidRPr="008B2DEE" w14:paraId="236325C1" w14:textId="77777777" w:rsidTr="00CD01F6">
        <w:trPr>
          <w:trHeight w:val="20"/>
        </w:trPr>
        <w:tc>
          <w:tcPr>
            <w:tcW w:w="520" w:type="pct"/>
            <w:tcBorders>
              <w:top w:val="nil"/>
              <w:left w:val="nil"/>
              <w:bottom w:val="single" w:sz="18" w:space="0" w:color="auto"/>
              <w:right w:val="nil"/>
            </w:tcBorders>
            <w:vAlign w:val="center"/>
          </w:tcPr>
          <w:p w14:paraId="6B779C06"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Neutron</w:t>
            </w:r>
          </w:p>
        </w:tc>
        <w:tc>
          <w:tcPr>
            <w:tcW w:w="729"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66A99168"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455</w:t>
            </w:r>
          </w:p>
        </w:tc>
        <w:tc>
          <w:tcPr>
            <w:tcW w:w="418"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123C2D1C"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7</w:t>
            </w:r>
          </w:p>
        </w:tc>
        <w:tc>
          <w:tcPr>
            <w:tcW w:w="677"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299B34FC"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3.0</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3</w:t>
            </w:r>
          </w:p>
        </w:tc>
        <w:tc>
          <w:tcPr>
            <w:tcW w:w="677"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424C68A9"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0.</w:t>
            </w:r>
            <w:r>
              <w:rPr>
                <w:rFonts w:eastAsia="Times New Roman" w:cs="Times New Roman"/>
                <w:color w:val="000000" w:themeColor="text1"/>
                <w:kern w:val="24"/>
                <w:sz w:val="19"/>
                <w:szCs w:val="19"/>
              </w:rPr>
              <w:t>39</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12</w:t>
            </w:r>
          </w:p>
        </w:tc>
        <w:tc>
          <w:tcPr>
            <w:tcW w:w="729"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0857EF51"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96.0</w:t>
            </w:r>
            <w:r w:rsidRPr="008B2DEE">
              <w:rPr>
                <w:rFonts w:eastAsia="Times New Roman" w:cs="Times New Roman"/>
                <w:color w:val="000000" w:themeColor="text1"/>
                <w:kern w:val="24"/>
                <w:sz w:val="19"/>
                <w:szCs w:val="19"/>
              </w:rPr>
              <w:t xml:space="preserve"> ± </w:t>
            </w:r>
            <w:r>
              <w:rPr>
                <w:rFonts w:eastAsia="Times New Roman" w:cs="Times New Roman"/>
                <w:color w:val="000000" w:themeColor="text1"/>
                <w:kern w:val="24"/>
                <w:sz w:val="19"/>
                <w:szCs w:val="19"/>
              </w:rPr>
              <w:t>0.4</w:t>
            </w:r>
          </w:p>
        </w:tc>
        <w:tc>
          <w:tcPr>
            <w:tcW w:w="625"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3084BAB0" w14:textId="77777777" w:rsidR="00347BAE" w:rsidRPr="008B2DEE" w:rsidRDefault="00347BAE" w:rsidP="00CD01F6">
            <w:pPr>
              <w:jc w:val="center"/>
              <w:rPr>
                <w:rFonts w:eastAsia="Times New Roman" w:cs="Times New Roman"/>
                <w:sz w:val="19"/>
                <w:szCs w:val="19"/>
              </w:rPr>
            </w:pPr>
            <w:r w:rsidRPr="008B2DEE">
              <w:rPr>
                <w:rFonts w:eastAsia="Times New Roman" w:cs="Times New Roman"/>
                <w:color w:val="000000" w:themeColor="text1"/>
                <w:kern w:val="24"/>
                <w:sz w:val="19"/>
                <w:szCs w:val="19"/>
              </w:rPr>
              <w:t>1</w:t>
            </w:r>
            <w:r>
              <w:rPr>
                <w:rFonts w:eastAsia="Times New Roman" w:cs="Times New Roman"/>
                <w:color w:val="000000" w:themeColor="text1"/>
                <w:kern w:val="24"/>
                <w:sz w:val="19"/>
                <w:szCs w:val="19"/>
              </w:rPr>
              <w:t>0.4</w:t>
            </w:r>
            <w:r w:rsidRPr="008B2DEE">
              <w:rPr>
                <w:rFonts w:eastAsia="Times New Roman" w:cs="Times New Roman"/>
                <w:color w:val="000000" w:themeColor="text1"/>
                <w:kern w:val="24"/>
                <w:sz w:val="19"/>
                <w:szCs w:val="19"/>
              </w:rPr>
              <w:t xml:space="preserve"> ± 0.</w:t>
            </w:r>
            <w:r>
              <w:rPr>
                <w:rFonts w:eastAsia="Times New Roman" w:cs="Times New Roman"/>
                <w:color w:val="000000" w:themeColor="text1"/>
                <w:kern w:val="24"/>
                <w:sz w:val="19"/>
                <w:szCs w:val="19"/>
              </w:rPr>
              <w:t>2</w:t>
            </w:r>
          </w:p>
        </w:tc>
        <w:tc>
          <w:tcPr>
            <w:tcW w:w="625" w:type="pct"/>
            <w:tcBorders>
              <w:top w:val="nil"/>
              <w:left w:val="nil"/>
              <w:bottom w:val="single" w:sz="18" w:space="0" w:color="auto"/>
              <w:right w:val="nil"/>
            </w:tcBorders>
            <w:shd w:val="clear" w:color="auto" w:fill="auto"/>
            <w:tcMar>
              <w:top w:w="72" w:type="dxa"/>
              <w:left w:w="144" w:type="dxa"/>
              <w:bottom w:w="72" w:type="dxa"/>
              <w:right w:w="144" w:type="dxa"/>
            </w:tcMar>
            <w:vAlign w:val="center"/>
            <w:hideMark/>
          </w:tcPr>
          <w:p w14:paraId="6EFAB79E"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w:t>
            </w:r>
          </w:p>
        </w:tc>
      </w:tr>
    </w:tbl>
    <w:p w14:paraId="2DAC329C" w14:textId="77777777" w:rsidR="00347BAE" w:rsidRDefault="00347BAE" w:rsidP="00347BAE">
      <w:r>
        <w:t>*P is short for proton</w:t>
      </w:r>
    </w:p>
    <w:p w14:paraId="1EB5D8CC" w14:textId="77777777" w:rsidR="00347BAE" w:rsidRDefault="00347BAE" w:rsidP="00347BAE">
      <w:pPr>
        <w:spacing w:before="240" w:line="360" w:lineRule="auto"/>
        <w:jc w:val="both"/>
        <w:rPr>
          <w:rFonts w:cs="Times New Roman"/>
        </w:rPr>
      </w:pPr>
    </w:p>
    <w:p w14:paraId="414AC29B" w14:textId="77777777" w:rsidR="00347BAE" w:rsidRDefault="00347BAE" w:rsidP="00347BAE">
      <w:pPr>
        <w:pStyle w:val="Caption"/>
      </w:pPr>
      <w:bookmarkStart w:id="269" w:name="_Ref119351629"/>
      <w:bookmarkStart w:id="270" w:name="_Toc127377095"/>
      <w:r>
        <w:t xml:space="preserve">Table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Table \* ARABIC \s 1 </w:instrText>
      </w:r>
      <w:r>
        <w:fldChar w:fldCharType="separate"/>
      </w:r>
      <w:r>
        <w:rPr>
          <w:noProof/>
        </w:rPr>
        <w:t>2</w:t>
      </w:r>
      <w:r>
        <w:rPr>
          <w:noProof/>
        </w:rPr>
        <w:fldChar w:fldCharType="end"/>
      </w:r>
      <w:bookmarkEnd w:id="269"/>
      <w:r>
        <w:t xml:space="preserve"> Typical recoil energies and dose rates during irradiations by different particles.</w:t>
      </w:r>
      <w:bookmarkEnd w:id="270"/>
    </w:p>
    <w:tbl>
      <w:tblPr>
        <w:tblW w:w="0" w:type="auto"/>
        <w:jc w:val="center"/>
        <w:tblCellMar>
          <w:left w:w="0" w:type="dxa"/>
          <w:right w:w="0" w:type="dxa"/>
        </w:tblCellMar>
        <w:tblLook w:val="0420" w:firstRow="1" w:lastRow="0" w:firstColumn="0" w:lastColumn="0" w:noHBand="0" w:noVBand="1"/>
      </w:tblPr>
      <w:tblGrid>
        <w:gridCol w:w="1204"/>
        <w:gridCol w:w="1681"/>
        <w:gridCol w:w="1766"/>
        <w:gridCol w:w="1507"/>
        <w:gridCol w:w="6"/>
        <w:gridCol w:w="2243"/>
      </w:tblGrid>
      <w:tr w:rsidR="00347BAE" w:rsidRPr="008B2DEE" w14:paraId="3BAD468F" w14:textId="77777777" w:rsidTr="00CD01F6">
        <w:trPr>
          <w:trHeight w:val="20"/>
          <w:jc w:val="center"/>
        </w:trPr>
        <w:tc>
          <w:tcPr>
            <w:tcW w:w="0" w:type="auto"/>
            <w:tcBorders>
              <w:top w:val="single" w:sz="24" w:space="0" w:color="000000"/>
              <w:left w:val="nil"/>
              <w:bottom w:val="single" w:sz="8" w:space="0" w:color="000000"/>
              <w:right w:val="nil"/>
            </w:tcBorders>
            <w:vAlign w:val="center"/>
          </w:tcPr>
          <w:p w14:paraId="6C188C7F"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Particle type</w:t>
            </w:r>
          </w:p>
        </w:tc>
        <w:tc>
          <w:tcPr>
            <w:tcW w:w="0" w:type="auto"/>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04D2DC53"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Max recoil energy</w:t>
            </w:r>
          </w:p>
        </w:tc>
        <w:tc>
          <w:tcPr>
            <w:tcW w:w="0" w:type="auto"/>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285B1D1E"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Mean recoil energy</w:t>
            </w:r>
          </w:p>
        </w:tc>
        <w:tc>
          <w:tcPr>
            <w:tcW w:w="0" w:type="auto"/>
            <w:tcBorders>
              <w:top w:val="single" w:sz="24" w:space="0" w:color="000000"/>
              <w:left w:val="nil"/>
              <w:bottom w:val="single" w:sz="8" w:space="0" w:color="000000"/>
              <w:right w:val="nil"/>
            </w:tcBorders>
            <w:shd w:val="clear" w:color="auto" w:fill="auto"/>
            <w:tcMar>
              <w:top w:w="72" w:type="dxa"/>
              <w:left w:w="144" w:type="dxa"/>
              <w:bottom w:w="72" w:type="dxa"/>
              <w:right w:w="144" w:type="dxa"/>
            </w:tcMar>
            <w:vAlign w:val="center"/>
            <w:hideMark/>
          </w:tcPr>
          <w:p w14:paraId="4A78CDE2"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Dose rate</w:t>
            </w:r>
          </w:p>
        </w:tc>
        <w:tc>
          <w:tcPr>
            <w:tcW w:w="0" w:type="auto"/>
            <w:tcBorders>
              <w:top w:val="single" w:sz="24" w:space="0" w:color="000000"/>
              <w:left w:val="nil"/>
              <w:bottom w:val="single" w:sz="8" w:space="0" w:color="000000"/>
              <w:right w:val="nil"/>
            </w:tcBorders>
          </w:tcPr>
          <w:p w14:paraId="177F239B" w14:textId="77777777" w:rsidR="00347BAE" w:rsidRDefault="00347BAE" w:rsidP="00CD01F6">
            <w:pPr>
              <w:jc w:val="center"/>
              <w:rPr>
                <w:rFonts w:eastAsia="Times New Roman" w:cs="Times New Roman"/>
                <w:color w:val="000000" w:themeColor="text1"/>
                <w:kern w:val="24"/>
                <w:sz w:val="19"/>
                <w:szCs w:val="19"/>
              </w:rPr>
            </w:pPr>
          </w:p>
        </w:tc>
        <w:tc>
          <w:tcPr>
            <w:tcW w:w="0" w:type="auto"/>
            <w:tcBorders>
              <w:top w:val="single" w:sz="24" w:space="0" w:color="000000"/>
              <w:left w:val="nil"/>
              <w:bottom w:val="single" w:sz="8" w:space="0" w:color="000000"/>
              <w:right w:val="nil"/>
            </w:tcBorders>
          </w:tcPr>
          <w:p w14:paraId="0385B63F" w14:textId="77777777" w:rsidR="00347BA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Distribution</w:t>
            </w:r>
          </w:p>
        </w:tc>
      </w:tr>
      <w:tr w:rsidR="00347BAE" w:rsidRPr="008B2DEE" w14:paraId="6FD13CE3" w14:textId="77777777" w:rsidTr="00CD01F6">
        <w:trPr>
          <w:trHeight w:val="20"/>
          <w:jc w:val="center"/>
        </w:trPr>
        <w:tc>
          <w:tcPr>
            <w:tcW w:w="0" w:type="auto"/>
            <w:tcBorders>
              <w:top w:val="single" w:sz="8" w:space="0" w:color="000000"/>
              <w:left w:val="nil"/>
              <w:bottom w:val="nil"/>
              <w:right w:val="nil"/>
            </w:tcBorders>
            <w:vAlign w:val="center"/>
          </w:tcPr>
          <w:p w14:paraId="0178B438"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8 MeV Fe</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0EA67AC6"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8 MeV</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23C0BAC6"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17.8 keV</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vAlign w:val="center"/>
            <w:hideMark/>
          </w:tcPr>
          <w:p w14:paraId="33CA0FCA"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10</w:t>
            </w:r>
            <w:r w:rsidRPr="0047623E">
              <w:rPr>
                <w:rFonts w:eastAsia="Times New Roman" w:cs="Times New Roman"/>
                <w:color w:val="000000" w:themeColor="text1"/>
                <w:kern w:val="24"/>
                <w:sz w:val="19"/>
                <w:szCs w:val="19"/>
                <w:vertAlign w:val="superscript"/>
              </w:rPr>
              <w:t>-5</w:t>
            </w:r>
            <w:r>
              <w:rPr>
                <w:rFonts w:eastAsia="Times New Roman" w:cs="Times New Roman"/>
                <w:color w:val="000000" w:themeColor="text1"/>
                <w:kern w:val="24"/>
                <w:sz w:val="19"/>
                <w:szCs w:val="19"/>
              </w:rPr>
              <w:t xml:space="preserve"> – 10</w:t>
            </w:r>
            <w:r w:rsidRPr="0047623E">
              <w:rPr>
                <w:rFonts w:eastAsia="Times New Roman" w:cs="Times New Roman"/>
                <w:color w:val="000000" w:themeColor="text1"/>
                <w:kern w:val="24"/>
                <w:sz w:val="19"/>
                <w:szCs w:val="19"/>
                <w:vertAlign w:val="superscript"/>
              </w:rPr>
              <w:t>-3</w:t>
            </w:r>
            <w:r>
              <w:rPr>
                <w:rFonts w:eastAsia="Times New Roman" w:cs="Times New Roman"/>
                <w:color w:val="000000" w:themeColor="text1"/>
                <w:kern w:val="24"/>
                <w:sz w:val="19"/>
                <w:szCs w:val="19"/>
              </w:rPr>
              <w:t xml:space="preserve"> dpa/s</w:t>
            </w:r>
          </w:p>
        </w:tc>
        <w:tc>
          <w:tcPr>
            <w:tcW w:w="0" w:type="auto"/>
            <w:tcBorders>
              <w:top w:val="single" w:sz="8" w:space="0" w:color="000000"/>
              <w:left w:val="nil"/>
              <w:bottom w:val="nil"/>
              <w:right w:val="nil"/>
            </w:tcBorders>
          </w:tcPr>
          <w:p w14:paraId="69CC9002" w14:textId="77777777" w:rsidR="00347BAE" w:rsidRDefault="00347BAE" w:rsidP="00CD01F6">
            <w:pPr>
              <w:jc w:val="center"/>
              <w:rPr>
                <w:rFonts w:eastAsia="Times New Roman" w:cs="Times New Roman"/>
                <w:color w:val="000000" w:themeColor="text1"/>
                <w:kern w:val="24"/>
                <w:sz w:val="19"/>
                <w:szCs w:val="19"/>
              </w:rPr>
            </w:pPr>
          </w:p>
        </w:tc>
        <w:tc>
          <w:tcPr>
            <w:tcW w:w="0" w:type="auto"/>
            <w:tcBorders>
              <w:top w:val="single" w:sz="8" w:space="0" w:color="000000"/>
              <w:left w:val="nil"/>
              <w:bottom w:val="nil"/>
              <w:right w:val="nil"/>
            </w:tcBorders>
          </w:tcPr>
          <w:p w14:paraId="67BD9A31" w14:textId="77777777" w:rsidR="00347BA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Low energy recoils preferred</w:t>
            </w:r>
          </w:p>
        </w:tc>
      </w:tr>
      <w:tr w:rsidR="00347BAE" w:rsidRPr="008B2DEE" w14:paraId="44B93C42" w14:textId="77777777" w:rsidTr="00CD01F6">
        <w:trPr>
          <w:trHeight w:val="20"/>
          <w:jc w:val="center"/>
        </w:trPr>
        <w:tc>
          <w:tcPr>
            <w:tcW w:w="0" w:type="auto"/>
            <w:tcBorders>
              <w:top w:val="nil"/>
              <w:left w:val="nil"/>
              <w:bottom w:val="nil"/>
              <w:right w:val="nil"/>
            </w:tcBorders>
            <w:vAlign w:val="center"/>
          </w:tcPr>
          <w:p w14:paraId="4919D0AB"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800 keV Proton</w:t>
            </w:r>
          </w:p>
        </w:tc>
        <w:tc>
          <w:tcPr>
            <w:tcW w:w="0" w:type="auto"/>
            <w:tcBorders>
              <w:top w:val="nil"/>
              <w:left w:val="nil"/>
              <w:bottom w:val="nil"/>
              <w:right w:val="nil"/>
            </w:tcBorders>
            <w:shd w:val="clear" w:color="auto" w:fill="auto"/>
            <w:tcMar>
              <w:top w:w="72" w:type="dxa"/>
              <w:left w:w="144" w:type="dxa"/>
              <w:bottom w:w="72" w:type="dxa"/>
              <w:right w:w="144" w:type="dxa"/>
            </w:tcMar>
            <w:vAlign w:val="center"/>
          </w:tcPr>
          <w:p w14:paraId="7E6701DD"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55.1 keV</w:t>
            </w:r>
          </w:p>
        </w:tc>
        <w:tc>
          <w:tcPr>
            <w:tcW w:w="0" w:type="auto"/>
            <w:tcBorders>
              <w:top w:val="nil"/>
              <w:left w:val="nil"/>
              <w:bottom w:val="nil"/>
              <w:right w:val="nil"/>
            </w:tcBorders>
            <w:shd w:val="clear" w:color="auto" w:fill="auto"/>
            <w:tcMar>
              <w:top w:w="72" w:type="dxa"/>
              <w:left w:w="144" w:type="dxa"/>
              <w:bottom w:w="72" w:type="dxa"/>
              <w:right w:w="144" w:type="dxa"/>
            </w:tcMar>
            <w:vAlign w:val="center"/>
          </w:tcPr>
          <w:p w14:paraId="50BF8201" w14:textId="77777777" w:rsidR="00347BAE" w:rsidRPr="008B2DEE" w:rsidRDefault="00347BAE" w:rsidP="00CD01F6">
            <w:pPr>
              <w:jc w:val="center"/>
              <w:rPr>
                <w:rFonts w:eastAsia="Times New Roman" w:cs="Times New Roman"/>
                <w:sz w:val="19"/>
                <w:szCs w:val="19"/>
              </w:rPr>
            </w:pPr>
            <w:r>
              <w:rPr>
                <w:rFonts w:eastAsia="Times New Roman" w:cs="Times New Roman"/>
                <w:sz w:val="19"/>
                <w:szCs w:val="19"/>
              </w:rPr>
              <w:t>289 eV</w:t>
            </w:r>
          </w:p>
        </w:tc>
        <w:tc>
          <w:tcPr>
            <w:tcW w:w="0" w:type="auto"/>
            <w:tcBorders>
              <w:top w:val="nil"/>
              <w:left w:val="nil"/>
              <w:bottom w:val="nil"/>
              <w:right w:val="nil"/>
            </w:tcBorders>
            <w:shd w:val="clear" w:color="auto" w:fill="auto"/>
            <w:tcMar>
              <w:top w:w="72" w:type="dxa"/>
              <w:left w:w="144" w:type="dxa"/>
              <w:bottom w:w="72" w:type="dxa"/>
              <w:right w:w="144" w:type="dxa"/>
            </w:tcMar>
            <w:vAlign w:val="center"/>
          </w:tcPr>
          <w:p w14:paraId="5DEB50FB" w14:textId="77777777" w:rsidR="00347BAE" w:rsidRPr="008B2DEE" w:rsidRDefault="00347BAE" w:rsidP="00CD01F6">
            <w:pPr>
              <w:jc w:val="center"/>
              <w:rPr>
                <w:rFonts w:eastAsia="Times New Roman" w:cs="Times New Roman"/>
                <w:sz w:val="19"/>
                <w:szCs w:val="19"/>
              </w:rPr>
            </w:pPr>
            <w:r>
              <w:rPr>
                <w:rFonts w:eastAsia="Times New Roman" w:cs="Times New Roman"/>
                <w:color w:val="000000" w:themeColor="text1"/>
                <w:kern w:val="24"/>
                <w:sz w:val="19"/>
                <w:szCs w:val="19"/>
              </w:rPr>
              <w:t>2×10</w:t>
            </w:r>
            <w:r w:rsidRPr="0047623E">
              <w:rPr>
                <w:rFonts w:eastAsia="Times New Roman" w:cs="Times New Roman"/>
                <w:color w:val="000000" w:themeColor="text1"/>
                <w:kern w:val="24"/>
                <w:sz w:val="19"/>
                <w:szCs w:val="19"/>
                <w:vertAlign w:val="superscript"/>
              </w:rPr>
              <w:t>-5</w:t>
            </w:r>
            <w:r>
              <w:rPr>
                <w:rFonts w:eastAsia="Times New Roman" w:cs="Times New Roman"/>
                <w:color w:val="000000" w:themeColor="text1"/>
                <w:kern w:val="24"/>
                <w:sz w:val="19"/>
                <w:szCs w:val="19"/>
                <w:vertAlign w:val="superscript"/>
              </w:rPr>
              <w:t xml:space="preserve"> </w:t>
            </w:r>
            <w:r>
              <w:rPr>
                <w:rFonts w:eastAsia="Times New Roman" w:cs="Times New Roman"/>
                <w:color w:val="000000" w:themeColor="text1"/>
                <w:kern w:val="24"/>
                <w:sz w:val="19"/>
                <w:szCs w:val="19"/>
              </w:rPr>
              <w:t>dpa/s</w:t>
            </w:r>
          </w:p>
        </w:tc>
        <w:tc>
          <w:tcPr>
            <w:tcW w:w="0" w:type="auto"/>
            <w:tcBorders>
              <w:top w:val="nil"/>
              <w:left w:val="nil"/>
              <w:bottom w:val="nil"/>
              <w:right w:val="nil"/>
            </w:tcBorders>
          </w:tcPr>
          <w:p w14:paraId="278E8740" w14:textId="77777777" w:rsidR="00347BAE" w:rsidRDefault="00347BAE" w:rsidP="00CD01F6">
            <w:pPr>
              <w:jc w:val="center"/>
              <w:rPr>
                <w:rFonts w:eastAsia="Times New Roman" w:cs="Times New Roman"/>
                <w:color w:val="000000" w:themeColor="text1"/>
                <w:kern w:val="24"/>
                <w:sz w:val="19"/>
                <w:szCs w:val="19"/>
              </w:rPr>
            </w:pPr>
          </w:p>
        </w:tc>
        <w:tc>
          <w:tcPr>
            <w:tcW w:w="0" w:type="auto"/>
            <w:tcBorders>
              <w:top w:val="nil"/>
              <w:left w:val="nil"/>
              <w:bottom w:val="nil"/>
              <w:right w:val="nil"/>
            </w:tcBorders>
          </w:tcPr>
          <w:p w14:paraId="21E76277" w14:textId="77777777" w:rsidR="00347BA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Low energy strongly favored</w:t>
            </w:r>
          </w:p>
        </w:tc>
      </w:tr>
      <w:tr w:rsidR="00347BAE" w:rsidRPr="008B2DEE" w14:paraId="7237382E" w14:textId="77777777" w:rsidTr="00CD01F6">
        <w:trPr>
          <w:trHeight w:val="20"/>
          <w:jc w:val="center"/>
        </w:trPr>
        <w:tc>
          <w:tcPr>
            <w:tcW w:w="0" w:type="auto"/>
            <w:tcBorders>
              <w:top w:val="nil"/>
              <w:left w:val="nil"/>
              <w:bottom w:val="single" w:sz="18" w:space="0" w:color="auto"/>
              <w:right w:val="nil"/>
            </w:tcBorders>
            <w:vAlign w:val="center"/>
          </w:tcPr>
          <w:p w14:paraId="11497F54" w14:textId="77777777" w:rsidR="00347BAE" w:rsidRDefault="00347BAE" w:rsidP="00CD01F6">
            <w:pPr>
              <w:jc w:val="center"/>
              <w:rPr>
                <w:rFonts w:eastAsia="Times New Roman" w:cs="Times New Roman"/>
                <w:sz w:val="19"/>
                <w:szCs w:val="19"/>
              </w:rPr>
            </w:pPr>
            <w:r>
              <w:rPr>
                <w:rFonts w:eastAsia="Times New Roman" w:cs="Times New Roman"/>
                <w:sz w:val="19"/>
                <w:szCs w:val="19"/>
              </w:rPr>
              <w:t>1 MeV Neutron</w:t>
            </w:r>
          </w:p>
        </w:tc>
        <w:tc>
          <w:tcPr>
            <w:tcW w:w="0" w:type="auto"/>
            <w:tcBorders>
              <w:top w:val="nil"/>
              <w:left w:val="nil"/>
              <w:bottom w:val="single" w:sz="18" w:space="0" w:color="auto"/>
              <w:right w:val="nil"/>
            </w:tcBorders>
            <w:shd w:val="clear" w:color="auto" w:fill="auto"/>
            <w:tcMar>
              <w:top w:w="72" w:type="dxa"/>
              <w:left w:w="144" w:type="dxa"/>
              <w:bottom w:w="72" w:type="dxa"/>
              <w:right w:w="144" w:type="dxa"/>
            </w:tcMar>
            <w:vAlign w:val="center"/>
          </w:tcPr>
          <w:p w14:paraId="4BA67AB4" w14:textId="77777777" w:rsidR="00347BAE" w:rsidRDefault="00347BAE" w:rsidP="00CD01F6">
            <w:pPr>
              <w:jc w:val="center"/>
              <w:rPr>
                <w:rFonts w:eastAsia="Times New Roman" w:cs="Times New Roman"/>
                <w:sz w:val="19"/>
                <w:szCs w:val="19"/>
              </w:rPr>
            </w:pPr>
            <w:r>
              <w:rPr>
                <w:rFonts w:eastAsia="Times New Roman" w:cs="Times New Roman"/>
                <w:sz w:val="19"/>
                <w:szCs w:val="19"/>
              </w:rPr>
              <w:t>68.9 keV</w:t>
            </w:r>
          </w:p>
        </w:tc>
        <w:tc>
          <w:tcPr>
            <w:tcW w:w="0" w:type="auto"/>
            <w:tcBorders>
              <w:top w:val="nil"/>
              <w:left w:val="nil"/>
              <w:bottom w:val="single" w:sz="18" w:space="0" w:color="auto"/>
              <w:right w:val="nil"/>
            </w:tcBorders>
            <w:shd w:val="clear" w:color="auto" w:fill="auto"/>
            <w:tcMar>
              <w:top w:w="72" w:type="dxa"/>
              <w:left w:w="144" w:type="dxa"/>
              <w:bottom w:w="72" w:type="dxa"/>
              <w:right w:w="144" w:type="dxa"/>
            </w:tcMar>
            <w:vAlign w:val="center"/>
          </w:tcPr>
          <w:p w14:paraId="4CBE2647"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34.5 keV</w:t>
            </w:r>
          </w:p>
        </w:tc>
        <w:tc>
          <w:tcPr>
            <w:tcW w:w="0" w:type="auto"/>
            <w:tcBorders>
              <w:top w:val="nil"/>
              <w:left w:val="nil"/>
              <w:bottom w:val="single" w:sz="18" w:space="0" w:color="auto"/>
              <w:right w:val="nil"/>
            </w:tcBorders>
            <w:shd w:val="clear" w:color="auto" w:fill="auto"/>
            <w:tcMar>
              <w:top w:w="72" w:type="dxa"/>
              <w:left w:w="144" w:type="dxa"/>
              <w:bottom w:w="72" w:type="dxa"/>
              <w:right w:w="144" w:type="dxa"/>
            </w:tcMar>
            <w:vAlign w:val="center"/>
          </w:tcPr>
          <w:p w14:paraId="35CF584C" w14:textId="77777777" w:rsidR="00347BAE" w:rsidRPr="008B2DE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3.5×10</w:t>
            </w:r>
            <w:r w:rsidRPr="0047623E">
              <w:rPr>
                <w:rFonts w:eastAsia="Times New Roman" w:cs="Times New Roman"/>
                <w:color w:val="000000" w:themeColor="text1"/>
                <w:kern w:val="24"/>
                <w:sz w:val="19"/>
                <w:szCs w:val="19"/>
                <w:vertAlign w:val="superscript"/>
              </w:rPr>
              <w:t>-</w:t>
            </w:r>
            <w:r>
              <w:rPr>
                <w:rFonts w:eastAsia="Times New Roman" w:cs="Times New Roman"/>
                <w:color w:val="000000" w:themeColor="text1"/>
                <w:kern w:val="24"/>
                <w:sz w:val="19"/>
                <w:szCs w:val="19"/>
                <w:vertAlign w:val="superscript"/>
              </w:rPr>
              <w:t xml:space="preserve">7 </w:t>
            </w:r>
            <w:r>
              <w:rPr>
                <w:rFonts w:eastAsia="Times New Roman" w:cs="Times New Roman"/>
                <w:color w:val="000000" w:themeColor="text1"/>
                <w:kern w:val="24"/>
                <w:sz w:val="19"/>
                <w:szCs w:val="19"/>
              </w:rPr>
              <w:t>dpa/s</w:t>
            </w:r>
          </w:p>
        </w:tc>
        <w:tc>
          <w:tcPr>
            <w:tcW w:w="0" w:type="auto"/>
            <w:tcBorders>
              <w:top w:val="nil"/>
              <w:left w:val="nil"/>
              <w:bottom w:val="single" w:sz="18" w:space="0" w:color="auto"/>
              <w:right w:val="nil"/>
            </w:tcBorders>
          </w:tcPr>
          <w:p w14:paraId="6E7B21AA" w14:textId="77777777" w:rsidR="00347BAE" w:rsidRDefault="00347BAE" w:rsidP="00CD01F6">
            <w:pPr>
              <w:jc w:val="center"/>
              <w:rPr>
                <w:rFonts w:eastAsia="Times New Roman" w:cs="Times New Roman"/>
                <w:color w:val="000000" w:themeColor="text1"/>
                <w:kern w:val="24"/>
                <w:sz w:val="19"/>
                <w:szCs w:val="19"/>
              </w:rPr>
            </w:pPr>
          </w:p>
        </w:tc>
        <w:tc>
          <w:tcPr>
            <w:tcW w:w="0" w:type="auto"/>
            <w:tcBorders>
              <w:top w:val="nil"/>
              <w:left w:val="nil"/>
              <w:bottom w:val="single" w:sz="18" w:space="0" w:color="auto"/>
              <w:right w:val="nil"/>
            </w:tcBorders>
          </w:tcPr>
          <w:p w14:paraId="04C77098" w14:textId="77777777" w:rsidR="00347BAE" w:rsidRDefault="00347BAE" w:rsidP="00CD01F6">
            <w:pPr>
              <w:jc w:val="center"/>
              <w:rPr>
                <w:rFonts w:eastAsia="Times New Roman" w:cs="Times New Roman"/>
                <w:color w:val="000000" w:themeColor="text1"/>
                <w:kern w:val="24"/>
                <w:sz w:val="19"/>
                <w:szCs w:val="19"/>
              </w:rPr>
            </w:pPr>
            <w:r>
              <w:rPr>
                <w:rFonts w:eastAsia="Times New Roman" w:cs="Times New Roman"/>
                <w:color w:val="000000" w:themeColor="text1"/>
                <w:kern w:val="24"/>
                <w:sz w:val="19"/>
                <w:szCs w:val="19"/>
              </w:rPr>
              <w:t>All energies equally probable</w:t>
            </w:r>
          </w:p>
        </w:tc>
      </w:tr>
    </w:tbl>
    <w:p w14:paraId="4B73290F" w14:textId="77777777" w:rsidR="00347BAE" w:rsidRDefault="00347BAE" w:rsidP="00347BAE">
      <w:pPr>
        <w:spacing w:before="240" w:line="360" w:lineRule="auto"/>
        <w:ind w:firstLine="720"/>
        <w:jc w:val="both"/>
        <w:rPr>
          <w:rFonts w:cs="Times New Roman"/>
        </w:rPr>
      </w:pPr>
      <w:r>
        <w:rPr>
          <w:rFonts w:cs="Times New Roman"/>
        </w:rPr>
        <w:t xml:space="preserve"> </w:t>
      </w:r>
    </w:p>
    <w:p w14:paraId="3E8F7868" w14:textId="77777777" w:rsidR="00347BAE" w:rsidRDefault="00347BAE">
      <w:pPr>
        <w:rPr>
          <w:rFonts w:cs="Times New Roman"/>
        </w:rPr>
      </w:pPr>
      <w:r>
        <w:rPr>
          <w:rFonts w:cs="Times New Roman"/>
        </w:rPr>
        <w:br w:type="page"/>
      </w:r>
    </w:p>
    <w:p w14:paraId="5F3E38D9" w14:textId="4C143704" w:rsidR="00B915E9" w:rsidRDefault="00B915E9" w:rsidP="00347BAE">
      <w:pPr>
        <w:spacing w:line="360" w:lineRule="auto"/>
        <w:jc w:val="both"/>
        <w:rPr>
          <w:rFonts w:cs="Times New Roman"/>
        </w:rPr>
      </w:pPr>
      <w:r w:rsidRPr="00B76948">
        <w:rPr>
          <w:rFonts w:cs="Times New Roman"/>
        </w:rPr>
        <w:lastRenderedPageBreak/>
        <w:t>C</w:t>
      </w:r>
      <w:r w:rsidR="0063461C">
        <w:rPr>
          <w:rFonts w:cs="Times New Roman"/>
        </w:rPr>
        <w:t xml:space="preserve">r </w:t>
      </w:r>
      <w:r w:rsidRPr="00B76948">
        <w:rPr>
          <w:rFonts w:cs="Times New Roman"/>
        </w:rPr>
        <w:t>enrichment has been observed at dislocation loops in FeCr alloys</w:t>
      </w:r>
      <w:r>
        <w:rPr>
          <w:rFonts w:cs="Times New Roman"/>
        </w:rPr>
        <w:t xml:space="preserve"> after irradiation by 2 MeV Fe ions at 500 </w:t>
      </w:r>
      <w:r w:rsidRPr="006531B0">
        <w:rPr>
          <w:rFonts w:cs="Times New Roman"/>
        </w:rPr>
        <w:t>°</w:t>
      </w:r>
      <w:r>
        <w:rPr>
          <w:rFonts w:cs="Times New Roman"/>
        </w:rPr>
        <w:t>C. T</w:t>
      </w:r>
      <w:r w:rsidRPr="00B76948">
        <w:rPr>
          <w:rFonts w:cs="Times New Roman"/>
        </w:rPr>
        <w:t xml:space="preserve">he Cr content at the loops was ~22-35%, which is much lower than the Cr content of α’ phase, and it was tentatively explained to be related to </w:t>
      </w:r>
      <w:r w:rsidR="00001B6E">
        <w:rPr>
          <w:rFonts w:cs="Times New Roman"/>
        </w:rPr>
        <w:t xml:space="preserve">the </w:t>
      </w:r>
      <w:r w:rsidRPr="00B76948">
        <w:rPr>
          <w:rFonts w:cs="Times New Roman"/>
        </w:rPr>
        <w:t>stabilization of Cr clusters by impuri</w:t>
      </w:r>
      <w:r>
        <w:rPr>
          <w:rFonts w:cs="Times New Roman"/>
        </w:rPr>
        <w:t xml:space="preserve">ties </w:t>
      </w:r>
      <w:r>
        <w:rPr>
          <w:rFonts w:cs="Times New Roman"/>
        </w:rPr>
        <w:fldChar w:fldCharType="begin"/>
      </w:r>
      <w:r w:rsidR="003731C2">
        <w:rPr>
          <w:rFonts w:cs="Times New Roman"/>
        </w:rPr>
        <w:instrText xml:space="preserve"> ADDIN EN.CITE &lt;EndNote&gt;&lt;Cite&gt;&lt;Author&gt;Bhattacharya&lt;/Author&gt;&lt;Year&gt;2014&lt;/Year&gt;&lt;RecNum&gt;451&lt;/RecNum&gt;&lt;DisplayText&gt;[88]&lt;/DisplayText&gt;&lt;record&gt;&lt;rec-number&gt;451&lt;/rec-number&gt;&lt;foreign-keys&gt;&lt;key app="EN" db-id="05052tp2owzs2qezrt1ve9tja9f25rw2xfas" timestamp="1668461366" guid="1f925391-2874-4d36-a366-3761fb45b354"&gt;451&lt;/key&gt;&lt;/foreign-keys&gt;&lt;ref-type name="Journal Article"&gt;17&lt;/ref-type&gt;&lt;contributors&gt;&lt;authors&gt;&lt;author&gt;Bhattacharya, A.&lt;/author&gt;&lt;author&gt;Meslin, E.&lt;/author&gt;&lt;author&gt;Henry, J.&lt;/author&gt;&lt;author&gt;Pareige, C.&lt;/author&gt;&lt;author&gt;Décamps, B.&lt;/author&gt;&lt;author&gt;Genevois, C.&lt;/author&gt;&lt;author&gt;Brimbal, D.&lt;/author&gt;&lt;author&gt;Barbu, A.&lt;/author&gt;&lt;/authors&gt;&lt;/contributors&gt;&lt;titles&gt;&lt;title&gt;Chromium enrichment on the habit plane of dislocation loops in ion-irradiated high-purity Fe–Cr alloys&lt;/title&gt;&lt;secondary-title&gt;Acta Materialia&lt;/secondary-title&gt;&lt;/titles&gt;&lt;periodical&gt;&lt;full-title&gt;Acta Materialia&lt;/full-title&gt;&lt;/periodical&gt;&lt;pages&gt;394-403&lt;/pages&gt;&lt;volume&gt;78&lt;/volume&gt;&lt;section&gt;394&lt;/section&gt;&lt;dates&gt;&lt;year&gt;2014&lt;/year&gt;&lt;/dates&gt;&lt;isbn&gt;13596454&lt;/isbn&gt;&lt;urls&gt;&lt;/urls&gt;&lt;electronic-resource-num&gt;10.1016/j.actamat.2014.06.050&lt;/electronic-resource-num&gt;&lt;/record&gt;&lt;/Cite&gt;&lt;/EndNote&gt;</w:instrText>
      </w:r>
      <w:r>
        <w:rPr>
          <w:rFonts w:cs="Times New Roman"/>
        </w:rPr>
        <w:fldChar w:fldCharType="separate"/>
      </w:r>
      <w:r w:rsidR="003731C2">
        <w:rPr>
          <w:rFonts w:cs="Times New Roman"/>
          <w:noProof/>
        </w:rPr>
        <w:t>[88]</w:t>
      </w:r>
      <w:r>
        <w:rPr>
          <w:rFonts w:cs="Times New Roman"/>
        </w:rPr>
        <w:fldChar w:fldCharType="end"/>
      </w:r>
      <w:r>
        <w:rPr>
          <w:rFonts w:cs="Times New Roman"/>
        </w:rPr>
        <w:t>. In our study, agglomerated precipitates formed from radiation-induced Cr enrichment at dislocation loops w</w:t>
      </w:r>
      <w:r w:rsidR="00001B6E">
        <w:rPr>
          <w:rFonts w:cs="Times New Roman"/>
        </w:rPr>
        <w:t>ere</w:t>
      </w:r>
      <w:r>
        <w:rPr>
          <w:rFonts w:cs="Times New Roman"/>
        </w:rPr>
        <w:t xml:space="preserve"> observed in Fe-(5-10)Cr alloys after irradiation by protons at 250 </w:t>
      </w:r>
      <w:r w:rsidRPr="006531B0">
        <w:rPr>
          <w:rFonts w:cs="Times New Roman"/>
        </w:rPr>
        <w:t>°</w:t>
      </w:r>
      <w:r>
        <w:rPr>
          <w:rFonts w:cs="Times New Roman"/>
        </w:rPr>
        <w:t xml:space="preserve">C. Cr concentrations in these precipitates reached 80-90%, which is comparable to the equilibrium concentration of α’ precipitates predicted by phase diagrams. Since the behavior of homogenous Cr precipitation is similar between neutron and proton irradiations, radiation-induced α’ precipitation on dislocation loops might be likely to happen also during neutron irradiations. This can be a big concern because it </w:t>
      </w:r>
      <w:r w:rsidR="00DE5049">
        <w:rPr>
          <w:rFonts w:cs="Times New Roman"/>
        </w:rPr>
        <w:t xml:space="preserve">implies </w:t>
      </w:r>
      <w:r>
        <w:rPr>
          <w:rFonts w:cs="Times New Roman"/>
        </w:rPr>
        <w:t xml:space="preserve">that α’ precipitation can’t be eliminated by </w:t>
      </w:r>
      <w:r w:rsidR="00DE5049">
        <w:rPr>
          <w:rFonts w:cs="Times New Roman"/>
        </w:rPr>
        <w:t xml:space="preserve">simply </w:t>
      </w:r>
      <w:r>
        <w:rPr>
          <w:rFonts w:cs="Times New Roman"/>
        </w:rPr>
        <w:t xml:space="preserve">decreasing </w:t>
      </w:r>
      <w:r w:rsidR="00DE5049">
        <w:rPr>
          <w:rFonts w:cs="Times New Roman"/>
        </w:rPr>
        <w:t xml:space="preserve">the </w:t>
      </w:r>
      <w:r>
        <w:rPr>
          <w:rFonts w:cs="Times New Roman"/>
        </w:rPr>
        <w:t xml:space="preserve">bulk Cr content. They are likely to form if both Cr solute in </w:t>
      </w:r>
      <w:r w:rsidR="00001B6E">
        <w:rPr>
          <w:rFonts w:cs="Times New Roman"/>
        </w:rPr>
        <w:t xml:space="preserve">the </w:t>
      </w:r>
      <w:r>
        <w:rPr>
          <w:rFonts w:cs="Times New Roman"/>
        </w:rPr>
        <w:t>matrix and dislocation loops are present. If possible, characterizing Cr atom distributions on dislocation loops in neutron irradiated FeCr alloys will be useful</w:t>
      </w:r>
      <w:r w:rsidR="00001B6E">
        <w:rPr>
          <w:rFonts w:cs="Times New Roman"/>
        </w:rPr>
        <w:t xml:space="preserve"> as a comparison.</w:t>
      </w:r>
      <w:r>
        <w:rPr>
          <w:rFonts w:cs="Times New Roman"/>
        </w:rPr>
        <w:t xml:space="preserve">  </w:t>
      </w:r>
    </w:p>
    <w:p w14:paraId="1A08C282" w14:textId="15F56D00" w:rsidR="00DD5E7D" w:rsidRPr="00AB7F77" w:rsidRDefault="00CC2E20" w:rsidP="00AB7F77">
      <w:pPr>
        <w:spacing w:line="360" w:lineRule="auto"/>
        <w:ind w:firstLine="706"/>
        <w:jc w:val="both"/>
        <w:rPr>
          <w:rFonts w:cs="Times New Roman"/>
          <w:color w:val="FF0000"/>
        </w:rPr>
      </w:pPr>
      <w:r w:rsidRPr="00D13472">
        <w:rPr>
          <w:rFonts w:cs="Times New Roman"/>
        </w:rPr>
        <w:t xml:space="preserve">Carbon contents of 258-1474 appm after the </w:t>
      </w:r>
      <w:r w:rsidR="00775982" w:rsidRPr="00D13472">
        <w:rPr>
          <w:rFonts w:cs="Times New Roman"/>
        </w:rPr>
        <w:t xml:space="preserve">high temperature heavy </w:t>
      </w:r>
      <w:r w:rsidRPr="00D13472">
        <w:rPr>
          <w:rFonts w:cs="Times New Roman"/>
        </w:rPr>
        <w:t xml:space="preserve">ion irradiations were revealed </w:t>
      </w:r>
      <w:r w:rsidR="00775982" w:rsidRPr="00D13472">
        <w:rPr>
          <w:rFonts w:cs="Times New Roman"/>
        </w:rPr>
        <w:t xml:space="preserve">in Fe-18Cr </w:t>
      </w:r>
      <w:r w:rsidRPr="00D13472">
        <w:rPr>
          <w:rFonts w:cs="Times New Roman"/>
        </w:rPr>
        <w:t>using APT. Although some introduction of carbon atoms by FIB preparations is very likely</w:t>
      </w:r>
      <w:r w:rsidR="009018D1" w:rsidRPr="00D13472">
        <w:rPr>
          <w:rFonts w:cs="Times New Roman"/>
        </w:rPr>
        <w:t xml:space="preserve">, </w:t>
      </w:r>
      <w:r w:rsidRPr="00D13472">
        <w:rPr>
          <w:rFonts w:cs="Times New Roman"/>
        </w:rPr>
        <w:t xml:space="preserve">the concentrations of carbon after ion irradiation were considerably higher than that measured in the as-received specimens, which indicated the occurrence of moderate carbon contamination during </w:t>
      </w:r>
      <w:r w:rsidR="0045343B">
        <w:rPr>
          <w:rFonts w:cs="Times New Roman"/>
        </w:rPr>
        <w:t xml:space="preserve">ion </w:t>
      </w:r>
      <w:r w:rsidRPr="00D13472">
        <w:rPr>
          <w:rFonts w:cs="Times New Roman"/>
        </w:rPr>
        <w:t xml:space="preserve">irradiations. Carbon atoms were present in the sampled volumes in 3 forms: segregating to dislocation loops or lines, forming Cr-containing carbides, and homogeneously distributed in matrix. Segregation of carbon on dislocation loops can potentially stabilize the enrichment of Cr at or close to the loop core, and thus decrease the Cr atoms available for precipitate formation </w:t>
      </w:r>
      <w:r w:rsidRPr="00D13472">
        <w:rPr>
          <w:rFonts w:cs="Times New Roman"/>
        </w:rPr>
        <w:fldChar w:fldCharType="begin"/>
      </w:r>
      <w:r w:rsidR="003731C2">
        <w:rPr>
          <w:rFonts w:cs="Times New Roman"/>
        </w:rPr>
        <w:instrText xml:space="preserve"> ADDIN EN.CITE &lt;EndNote&gt;&lt;Cite&gt;&lt;Author&gt;Bhattacharya&lt;/Author&gt;&lt;Year&gt;2014&lt;/Year&gt;&lt;RecNum&gt;451&lt;/RecNum&gt;&lt;DisplayText&gt;[88]&lt;/DisplayText&gt;&lt;record&gt;&lt;rec-number&gt;451&lt;/rec-number&gt;&lt;foreign-keys&gt;&lt;key app="EN" db-id="05052tp2owzs2qezrt1ve9tja9f25rw2xfas" timestamp="1668461366" guid="1f925391-2874-4d36-a366-3761fb45b354"&gt;451&lt;/key&gt;&lt;/foreign-keys&gt;&lt;ref-type name="Journal Article"&gt;17&lt;/ref-type&gt;&lt;contributors&gt;&lt;authors&gt;&lt;author&gt;Bhattacharya, A.&lt;/author&gt;&lt;author&gt;Meslin, E.&lt;/author&gt;&lt;author&gt;Henry, J.&lt;/author&gt;&lt;author&gt;Pareige, C.&lt;/author&gt;&lt;author&gt;Décamps, B.&lt;/author&gt;&lt;author&gt;Genevois, C.&lt;/author&gt;&lt;author&gt;Brimbal, D.&lt;/author&gt;&lt;author&gt;Barbu, A.&lt;/author&gt;&lt;/authors&gt;&lt;/contributors&gt;&lt;titles&gt;&lt;title&gt;Chromium enrichment on the habit plane of dislocation loops in ion-irradiated high-purity Fe–Cr alloys&lt;/title&gt;&lt;secondary-title&gt;Acta Materialia&lt;/secondary-title&gt;&lt;/titles&gt;&lt;periodical&gt;&lt;full-title&gt;Acta Materialia&lt;/full-title&gt;&lt;/periodical&gt;&lt;pages&gt;394-403&lt;/pages&gt;&lt;volume&gt;78&lt;/volume&gt;&lt;section&gt;394&lt;/section&gt;&lt;dates&gt;&lt;year&gt;2014&lt;/year&gt;&lt;/dates&gt;&lt;isbn&gt;13596454&lt;/isbn&gt;&lt;urls&gt;&lt;/urls&gt;&lt;electronic-resource-num&gt;10.1016/j.actamat.2014.06.050&lt;/electronic-resource-num&gt;&lt;/record&gt;&lt;/Cite&gt;&lt;/EndNote&gt;</w:instrText>
      </w:r>
      <w:r w:rsidRPr="00D13472">
        <w:rPr>
          <w:rFonts w:cs="Times New Roman"/>
        </w:rPr>
        <w:fldChar w:fldCharType="separate"/>
      </w:r>
      <w:r w:rsidR="003731C2">
        <w:rPr>
          <w:rFonts w:cs="Times New Roman"/>
          <w:noProof/>
        </w:rPr>
        <w:t>[88]</w:t>
      </w:r>
      <w:r w:rsidRPr="00D13472">
        <w:rPr>
          <w:rFonts w:cs="Times New Roman"/>
        </w:rPr>
        <w:fldChar w:fldCharType="end"/>
      </w:r>
      <w:r w:rsidRPr="00D13472">
        <w:rPr>
          <w:rFonts w:cs="Times New Roman"/>
        </w:rPr>
        <w:t>. Carbides also act as sinks to reduce the concentration of point defects. In all the collected APT datasets, carbides were observed only after ion irradiation at 450 °C, 10</w:t>
      </w:r>
      <w:r w:rsidRPr="00D13472">
        <w:rPr>
          <w:rFonts w:cs="Times New Roman"/>
          <w:vertAlign w:val="superscript"/>
        </w:rPr>
        <w:t>-5</w:t>
      </w:r>
      <w:r w:rsidRPr="00D13472">
        <w:rPr>
          <w:rFonts w:cs="Times New Roman"/>
        </w:rPr>
        <w:t xml:space="preserve"> dpa/s to 0.37 dpa. The lack of carbides at other conditions might be due to the relatively small analyzed volume using APT. Employing other techniques would be useful to verify their existence or absence at other conditions. In datasets where carbides were detected, their radius was 2.5 nm and number density was 1.4×10</w:t>
      </w:r>
      <w:r w:rsidRPr="00D13472">
        <w:rPr>
          <w:rFonts w:cs="Times New Roman"/>
          <w:vertAlign w:val="superscript"/>
        </w:rPr>
        <w:t>22</w:t>
      </w:r>
      <w:r w:rsidRPr="00D13472">
        <w:rPr>
          <w:rFonts w:cs="Times New Roman"/>
        </w:rPr>
        <w:t>/m</w:t>
      </w:r>
      <w:r w:rsidRPr="00D13472">
        <w:rPr>
          <w:rFonts w:cs="Times New Roman"/>
          <w:vertAlign w:val="superscript"/>
        </w:rPr>
        <w:t>3</w:t>
      </w:r>
      <w:r w:rsidRPr="00D13472">
        <w:rPr>
          <w:rFonts w:cs="Times New Roman"/>
        </w:rPr>
        <w:t>, which gave a sink strength of 4.4×10</w:t>
      </w:r>
      <w:r w:rsidRPr="00D13472">
        <w:rPr>
          <w:rFonts w:cs="Times New Roman"/>
          <w:vertAlign w:val="superscript"/>
        </w:rPr>
        <w:t>14</w:t>
      </w:r>
      <w:r w:rsidRPr="00D13472">
        <w:rPr>
          <w:rFonts w:cs="Times New Roman"/>
        </w:rPr>
        <w:t>/m</w:t>
      </w:r>
      <w:r w:rsidRPr="00D13472">
        <w:rPr>
          <w:rFonts w:cs="Times New Roman"/>
          <w:vertAlign w:val="superscript"/>
        </w:rPr>
        <w:t>2</w:t>
      </w:r>
      <w:r w:rsidRPr="00D13472">
        <w:rPr>
          <w:rFonts w:cs="Times New Roman"/>
        </w:rPr>
        <w:t xml:space="preserve"> and could largely decrease the local vacancy concentration near the carbide/matrix </w:t>
      </w:r>
      <w:r w:rsidRPr="00D13472">
        <w:rPr>
          <w:rFonts w:cs="Times New Roman"/>
        </w:rPr>
        <w:lastRenderedPageBreak/>
        <w:t xml:space="preserve">interface. Due to the strong binding of carbon with vacancies (V), the existence of carbon in </w:t>
      </w:r>
      <w:r w:rsidR="005C6147">
        <w:rPr>
          <w:rFonts w:cs="Times New Roman"/>
        </w:rPr>
        <w:t xml:space="preserve">a </w:t>
      </w:r>
      <w:r w:rsidRPr="00D13472">
        <w:rPr>
          <w:rFonts w:cs="Times New Roman"/>
        </w:rPr>
        <w:t xml:space="preserve">solid solution could lead to the formation of C-V complexes </w:t>
      </w:r>
      <w:r w:rsidRPr="00D13472">
        <w:rPr>
          <w:rFonts w:cs="Times New Roman"/>
        </w:rPr>
        <w:fldChar w:fldCharType="begin"/>
      </w:r>
      <w:r w:rsidR="00B436DE">
        <w:rPr>
          <w:rFonts w:cs="Times New Roman"/>
        </w:rPr>
        <w:instrText xml:space="preserve"> ADDIN EN.CITE &lt;EndNote&gt;&lt;Cite&gt;&lt;Author&gt;Domain&lt;/Author&gt;&lt;Year&gt;2004&lt;/Year&gt;&lt;RecNum&gt;340&lt;/RecNum&gt;&lt;DisplayText&gt;[186]&lt;/DisplayText&gt;&lt;record&gt;&lt;rec-number&gt;340&lt;/rec-number&gt;&lt;foreign-keys&gt;&lt;key app="EN" db-id="05052tp2owzs2qezrt1ve9tja9f25rw2xfas" timestamp="1668461211" guid="4a2824d6-7af1-4490-a2d1-d20e377460a8"&gt;340&lt;/key&gt;&lt;/foreign-keys&gt;&lt;ref-type name="Journal Article"&gt;17&lt;/ref-type&gt;&lt;contributors&gt;&lt;authors&gt;&lt;author&gt;Domain, C&lt;/author&gt;&lt;author&gt;Becquart, CS&lt;/author&gt;&lt;author&gt;Foct, J&lt;/author&gt;&lt;/authors&gt;&lt;/contributors&gt;&lt;titles&gt;&lt;title&gt;Ab initio study of foreign interstitial atom (C, N) interactions with intrinsic point defects in α-Fe&lt;/title&gt;&lt;secondary-title&gt;Physical Review B&lt;/secondary-title&gt;&lt;/titles&gt;&lt;periodical&gt;&lt;full-title&gt;Physical Review B&lt;/full-title&gt;&lt;/periodical&gt;&lt;pages&gt;144112&lt;/pages&gt;&lt;volume&gt;69&lt;/volume&gt;&lt;number&gt;14&lt;/number&gt;&lt;dates&gt;&lt;year&gt;2004&lt;/year&gt;&lt;/dates&gt;&lt;urls&gt;&lt;/urls&gt;&lt;/record&gt;&lt;/Cite&gt;&lt;/EndNote&gt;</w:instrText>
      </w:r>
      <w:r w:rsidRPr="00D13472">
        <w:rPr>
          <w:rFonts w:cs="Times New Roman"/>
        </w:rPr>
        <w:fldChar w:fldCharType="separate"/>
      </w:r>
      <w:r w:rsidR="00B436DE">
        <w:rPr>
          <w:rFonts w:cs="Times New Roman"/>
          <w:noProof/>
        </w:rPr>
        <w:t>[186]</w:t>
      </w:r>
      <w:r w:rsidRPr="00D13472">
        <w:rPr>
          <w:rFonts w:cs="Times New Roman"/>
        </w:rPr>
        <w:fldChar w:fldCharType="end"/>
      </w:r>
      <w:r w:rsidRPr="00D13472">
        <w:rPr>
          <w:rFonts w:cs="Times New Roman"/>
        </w:rPr>
        <w:t>, within which C</w:t>
      </w:r>
      <w:r w:rsidRPr="00D13472">
        <w:rPr>
          <w:rFonts w:cs="Times New Roman"/>
          <w:vertAlign w:val="subscript"/>
        </w:rPr>
        <w:t>2</w:t>
      </w:r>
      <w:r w:rsidRPr="00D13472">
        <w:rPr>
          <w:rFonts w:cs="Times New Roman"/>
        </w:rPr>
        <w:t>V (2 carbon atoms and 1 vacancy) and C</w:t>
      </w:r>
      <w:r w:rsidRPr="00D13472">
        <w:rPr>
          <w:rFonts w:cs="Times New Roman"/>
          <w:vertAlign w:val="subscript"/>
        </w:rPr>
        <w:t>4</w:t>
      </w:r>
      <w:r w:rsidRPr="00D13472">
        <w:rPr>
          <w:rFonts w:cs="Times New Roman"/>
        </w:rPr>
        <w:t>V</w:t>
      </w:r>
      <w:r w:rsidRPr="00D13472">
        <w:rPr>
          <w:rFonts w:cs="Times New Roman"/>
          <w:vertAlign w:val="subscript"/>
        </w:rPr>
        <w:t>2</w:t>
      </w:r>
      <w:r w:rsidRPr="00D13472">
        <w:rPr>
          <w:rFonts w:cs="Times New Roman"/>
        </w:rPr>
        <w:t xml:space="preserve"> are the most stable forms </w:t>
      </w:r>
      <w:r w:rsidRPr="00D13472">
        <w:rPr>
          <w:rFonts w:cs="Times New Roman"/>
        </w:rPr>
        <w:fldChar w:fldCharType="begin"/>
      </w:r>
      <w:r w:rsidR="00B436DE">
        <w:rPr>
          <w:rFonts w:cs="Times New Roman"/>
        </w:rPr>
        <w:instrText xml:space="preserve"> ADDIN EN.CITE &lt;EndNote&gt;&lt;Cite&gt;&lt;Author&gt;Först&lt;/Author&gt;&lt;Year&gt;2006&lt;/Year&gt;&lt;RecNum&gt;347&lt;/RecNum&gt;&lt;DisplayText&gt;[187, 188]&lt;/DisplayText&gt;&lt;record&gt;&lt;rec-number&gt;347&lt;/rec-number&gt;&lt;foreign-keys&gt;&lt;key app="EN" db-id="05052tp2owzs2qezrt1ve9tja9f25rw2xfas" timestamp="1668461218" guid="f7fed26e-2fec-4ded-bdf3-dc0bf0fa2e0d"&gt;347&lt;/key&gt;&lt;/foreign-keys&gt;&lt;ref-type name="Journal Article"&gt;17&lt;/ref-type&gt;&lt;contributors&gt;&lt;authors&gt;&lt;author&gt;Först, Clemens J&lt;/author&gt;&lt;author&gt;Slycke, Jan&lt;/author&gt;&lt;author&gt;Van Vliet, Krystyn J&lt;/author&gt;&lt;author&gt;Yip, Sidney&lt;/author&gt;&lt;/authors&gt;&lt;/contributors&gt;&lt;titles&gt;&lt;title&gt;Point defect concentrations in metastable Fe-C alloys&lt;/title&gt;&lt;secondary-title&gt;Physical review letters&lt;/secondary-title&gt;&lt;/titles&gt;&lt;periodical&gt;&lt;full-title&gt;Physical Review Letters&lt;/full-title&gt;&lt;/periodical&gt;&lt;pages&gt;175501&lt;/pages&gt;&lt;volume&gt;96&lt;/volume&gt;&lt;number&gt;17&lt;/number&gt;&lt;dates&gt;&lt;year&gt;2006&lt;/year&gt;&lt;/dates&gt;&lt;urls&gt;&lt;/urls&gt;&lt;/record&gt;&lt;/Cite&gt;&lt;Cite&gt;&lt;Author&gt;Konstantinović&lt;/Author&gt;&lt;Year&gt;2017&lt;/Year&gt;&lt;RecNum&gt;346&lt;/RecNum&gt;&lt;record&gt;&lt;rec-number&gt;346&lt;/rec-number&gt;&lt;foreign-keys&gt;&lt;key app="EN" db-id="05052tp2owzs2qezrt1ve9tja9f25rw2xfas" timestamp="1668461217" guid="b9a05f8d-240b-4348-867a-e33f7d8f3a63"&gt;346&lt;/key&gt;&lt;/foreign-keys&gt;&lt;ref-type name="Journal Article"&gt;17&lt;/ref-type&gt;&lt;contributors&gt;&lt;authors&gt;&lt;author&gt;Konstantinović, MJ&lt;/author&gt;&lt;author&gt;Malerba, Lorenzo&lt;/author&gt;&lt;/authors&gt;&lt;/contributors&gt;&lt;titles&gt;&lt;title&gt;Dissolution of carbon-vacancy complexes in Fe-C alloys&lt;/title&gt;&lt;secondary-title&gt;Physical Review Materials&lt;/secondary-title&gt;&lt;/titles&gt;&lt;periodical&gt;&lt;full-title&gt;Physical Review Materials&lt;/full-title&gt;&lt;/periodical&gt;&lt;pages&gt;053602&lt;/pages&gt;&lt;volume&gt;1&lt;/volume&gt;&lt;number&gt;5&lt;/number&gt;&lt;dates&gt;&lt;year&gt;2017&lt;/year&gt;&lt;/dates&gt;&lt;urls&gt;&lt;/urls&gt;&lt;/record&gt;&lt;/Cite&gt;&lt;/EndNote&gt;</w:instrText>
      </w:r>
      <w:r w:rsidRPr="00D13472">
        <w:rPr>
          <w:rFonts w:cs="Times New Roman"/>
        </w:rPr>
        <w:fldChar w:fldCharType="separate"/>
      </w:r>
      <w:r w:rsidR="00B436DE">
        <w:rPr>
          <w:rFonts w:cs="Times New Roman"/>
          <w:noProof/>
        </w:rPr>
        <w:t>[187, 188]</w:t>
      </w:r>
      <w:r w:rsidRPr="00D13472">
        <w:rPr>
          <w:rFonts w:cs="Times New Roman"/>
        </w:rPr>
        <w:fldChar w:fldCharType="end"/>
      </w:r>
      <w:r w:rsidRPr="00D13472">
        <w:rPr>
          <w:rFonts w:cs="Times New Roman"/>
        </w:rPr>
        <w:t>. The effect of C</w:t>
      </w:r>
      <w:r w:rsidRPr="00D13472">
        <w:rPr>
          <w:rFonts w:cs="Times New Roman"/>
          <w:vertAlign w:val="subscript"/>
        </w:rPr>
        <w:t>2</w:t>
      </w:r>
      <w:r w:rsidRPr="00D13472">
        <w:rPr>
          <w:rFonts w:cs="Times New Roman"/>
        </w:rPr>
        <w:t xml:space="preserve">V can be ignored due to the lower dissolution temperature of ~240 °C </w:t>
      </w:r>
      <w:r w:rsidRPr="00D13472">
        <w:rPr>
          <w:rFonts w:cs="Times New Roman"/>
        </w:rPr>
        <w:fldChar w:fldCharType="begin"/>
      </w:r>
      <w:r w:rsidR="00B436DE">
        <w:rPr>
          <w:rFonts w:cs="Times New Roman"/>
        </w:rPr>
        <w:instrText xml:space="preserve"> ADDIN EN.CITE &lt;EndNote&gt;&lt;Cite&gt;&lt;Author&gt;Konstantinović&lt;/Author&gt;&lt;Year&gt;2017&lt;/Year&gt;&lt;RecNum&gt;346&lt;/RecNum&gt;&lt;DisplayText&gt;[188]&lt;/DisplayText&gt;&lt;record&gt;&lt;rec-number&gt;346&lt;/rec-number&gt;&lt;foreign-keys&gt;&lt;key app="EN" db-id="05052tp2owzs2qezrt1ve9tja9f25rw2xfas" timestamp="1668461217" guid="b9a05f8d-240b-4348-867a-e33f7d8f3a63"&gt;346&lt;/key&gt;&lt;/foreign-keys&gt;&lt;ref-type name="Journal Article"&gt;17&lt;/ref-type&gt;&lt;contributors&gt;&lt;authors&gt;&lt;author&gt;Konstantinović, MJ&lt;/author&gt;&lt;author&gt;Malerba, Lorenzo&lt;/author&gt;&lt;/authors&gt;&lt;/contributors&gt;&lt;titles&gt;&lt;title&gt;Dissolution of carbon-vacancy complexes in Fe-C alloys&lt;/title&gt;&lt;secondary-title&gt;Physical Review Materials&lt;/secondary-title&gt;&lt;/titles&gt;&lt;periodical&gt;&lt;full-title&gt;Physical Review Materials&lt;/full-title&gt;&lt;/periodical&gt;&lt;pages&gt;053602&lt;/pages&gt;&lt;volume&gt;1&lt;/volume&gt;&lt;number&gt;5&lt;/number&gt;&lt;dates&gt;&lt;year&gt;2017&lt;/year&gt;&lt;/dates&gt;&lt;urls&gt;&lt;/urls&gt;&lt;/record&gt;&lt;/Cite&gt;&lt;/EndNote&gt;</w:instrText>
      </w:r>
      <w:r w:rsidRPr="00D13472">
        <w:rPr>
          <w:rFonts w:cs="Times New Roman"/>
        </w:rPr>
        <w:fldChar w:fldCharType="separate"/>
      </w:r>
      <w:r w:rsidR="00B436DE">
        <w:rPr>
          <w:rFonts w:cs="Times New Roman"/>
          <w:noProof/>
        </w:rPr>
        <w:t>[188]</w:t>
      </w:r>
      <w:r w:rsidRPr="00D13472">
        <w:rPr>
          <w:rFonts w:cs="Times New Roman"/>
        </w:rPr>
        <w:fldChar w:fldCharType="end"/>
      </w:r>
      <w:r w:rsidRPr="00D13472">
        <w:rPr>
          <w:rFonts w:cs="Times New Roman"/>
        </w:rPr>
        <w:t>. However, the dissociation temperature of C</w:t>
      </w:r>
      <w:r w:rsidRPr="00D13472">
        <w:rPr>
          <w:rFonts w:cs="Times New Roman"/>
          <w:vertAlign w:val="subscript"/>
        </w:rPr>
        <w:t>4</w:t>
      </w:r>
      <w:r w:rsidRPr="00D13472">
        <w:rPr>
          <w:rFonts w:cs="Times New Roman"/>
        </w:rPr>
        <w:t>V</w:t>
      </w:r>
      <w:r w:rsidRPr="00D13472">
        <w:rPr>
          <w:rFonts w:cs="Times New Roman"/>
          <w:vertAlign w:val="subscript"/>
        </w:rPr>
        <w:t>2</w:t>
      </w:r>
      <w:r w:rsidRPr="00D13472">
        <w:rPr>
          <w:rFonts w:cs="Times New Roman"/>
        </w:rPr>
        <w:t xml:space="preserve"> was measured to be ~357-377 °C, and its fraction within all complexes increases with carbon content, which implies it may contribute to reducing vacancy concentrations at 300-350 °C </w:t>
      </w:r>
      <w:r w:rsidRPr="00D13472">
        <w:rPr>
          <w:rFonts w:cs="Times New Roman"/>
        </w:rPr>
        <w:fldChar w:fldCharType="begin"/>
      </w:r>
      <w:r w:rsidR="00B436DE">
        <w:rPr>
          <w:rFonts w:cs="Times New Roman"/>
        </w:rPr>
        <w:instrText xml:space="preserve"> ADDIN EN.CITE &lt;EndNote&gt;&lt;Cite&gt;&lt;Author&gt;Minov&lt;/Author&gt;&lt;Year&gt;2012&lt;/Year&gt;&lt;RecNum&gt;348&lt;/RecNum&gt;&lt;DisplayText&gt;[188, 189]&lt;/DisplayText&gt;&lt;record&gt;&lt;rec-number&gt;348&lt;/rec-number&gt;&lt;foreign-keys&gt;&lt;key app="EN" db-id="05052tp2owzs2qezrt1ve9tja9f25rw2xfas" timestamp="1668461218" guid="97d3799d-ce1d-4649-82d4-5da3fd74a475"&gt;348&lt;/key&gt;&lt;/foreign-keys&gt;&lt;ref-type name="Journal Article"&gt;17&lt;/ref-type&gt;&lt;contributors&gt;&lt;authors&gt;&lt;author&gt;Minov, Boris&lt;/author&gt;&lt;author&gt;Lambrecht, Marlies&lt;/author&gt;&lt;author&gt;Terentyev, Dmitry&lt;/author&gt;&lt;author&gt;Domain, C&lt;/author&gt;&lt;author&gt;Konstantinović, MJ&lt;/author&gt;&lt;/authors&gt;&lt;/contributors&gt;&lt;titles&gt;&lt;title&gt;Structure of nanoscale copper precipitates in neutron-irradiated Fe-Cu-C alloys&lt;/title&gt;&lt;secondary-title&gt;Physical Review B&lt;/secondary-title&gt;&lt;/titles&gt;&lt;periodical&gt;&lt;full-title&gt;Physical Review B&lt;/full-title&gt;&lt;/periodical&gt;&lt;pages&gt;024202&lt;/pages&gt;&lt;volume&gt;85&lt;/volume&gt;&lt;number&gt;2&lt;/number&gt;&lt;dates&gt;&lt;year&gt;2012&lt;/year&gt;&lt;/dates&gt;&lt;urls&gt;&lt;/urls&gt;&lt;/record&gt;&lt;/Cite&gt;&lt;Cite&gt;&lt;Author&gt;Konstantinović&lt;/Author&gt;&lt;Year&gt;2017&lt;/Year&gt;&lt;RecNum&gt;346&lt;/RecNum&gt;&lt;record&gt;&lt;rec-number&gt;346&lt;/rec-number&gt;&lt;foreign-keys&gt;&lt;key app="EN" db-id="05052tp2owzs2qezrt1ve9tja9f25rw2xfas" timestamp="1668461217" guid="b9a05f8d-240b-4348-867a-e33f7d8f3a63"&gt;346&lt;/key&gt;&lt;/foreign-keys&gt;&lt;ref-type name="Journal Article"&gt;17&lt;/ref-type&gt;&lt;contributors&gt;&lt;authors&gt;&lt;author&gt;Konstantinović, MJ&lt;/author&gt;&lt;author&gt;Malerba, Lorenzo&lt;/author&gt;&lt;/authors&gt;&lt;/contributors&gt;&lt;titles&gt;&lt;title&gt;Dissolution of carbon-vacancy complexes in Fe-C alloys&lt;/title&gt;&lt;secondary-title&gt;Physical Review Materials&lt;/secondary-title&gt;&lt;/titles&gt;&lt;periodical&gt;&lt;full-title&gt;Physical Review Materials&lt;/full-title&gt;&lt;/periodical&gt;&lt;pages&gt;053602&lt;/pages&gt;&lt;volume&gt;1&lt;/volume&gt;&lt;number&gt;5&lt;/number&gt;&lt;dates&gt;&lt;year&gt;2017&lt;/year&gt;&lt;/dates&gt;&lt;urls&gt;&lt;/urls&gt;&lt;/record&gt;&lt;/Cite&gt;&lt;/EndNote&gt;</w:instrText>
      </w:r>
      <w:r w:rsidRPr="00D13472">
        <w:rPr>
          <w:rFonts w:cs="Times New Roman"/>
        </w:rPr>
        <w:fldChar w:fldCharType="separate"/>
      </w:r>
      <w:r w:rsidR="00B436DE">
        <w:rPr>
          <w:rFonts w:cs="Times New Roman"/>
          <w:noProof/>
        </w:rPr>
        <w:t>[188, 189]</w:t>
      </w:r>
      <w:r w:rsidRPr="00D13472">
        <w:rPr>
          <w:rFonts w:cs="Times New Roman"/>
        </w:rPr>
        <w:fldChar w:fldCharType="end"/>
      </w:r>
      <w:r w:rsidRPr="00D13472">
        <w:rPr>
          <w:rFonts w:cs="Times New Roman"/>
        </w:rPr>
        <w:t>. In short, the presence of carbon in all 3 forms results in the decreased Cr concentration available for clustering or decreased free vacancies for diffusion, and therefore likely slows down the</w:t>
      </w:r>
      <w:r w:rsidR="00276CBA">
        <w:rPr>
          <w:rFonts w:cs="Times New Roman"/>
        </w:rPr>
        <w:t xml:space="preserve"> Cr precipitate</w:t>
      </w:r>
      <w:r w:rsidRPr="00D13472">
        <w:rPr>
          <w:rFonts w:cs="Times New Roman"/>
          <w:color w:val="FF0000"/>
        </w:rPr>
        <w:t xml:space="preserve"> </w:t>
      </w:r>
      <w:r w:rsidRPr="00D13472">
        <w:rPr>
          <w:rFonts w:cs="Times New Roman"/>
        </w:rPr>
        <w:t xml:space="preserve">formation kinetics. Since the effect of impurity carbon atoms was not considered in the modified NHM model, calculating the steady state vacancy concentration using recombination dominant approximation may lead to an overestimation of radiation enhanced diffusion rates, and introduce uncertainty on the determination of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m</m:t>
            </m:r>
          </m:sub>
        </m:sSub>
      </m:oMath>
      <w:r w:rsidRPr="00D13472">
        <w:rPr>
          <w:rFonts w:cs="Times New Roman"/>
        </w:rPr>
        <w:t xml:space="preserve"> value. However, because the interaction between carbon and vacancies are complicated, and the migration energy of vacancies obtained from simulation works considering carbon effects varied within 0.83-1.3 eV </w:t>
      </w:r>
      <w:r w:rsidRPr="00D13472">
        <w:rPr>
          <w:rFonts w:cs="Times New Roman"/>
        </w:rPr>
        <w:fldChar w:fldCharType="begin"/>
      </w:r>
      <w:r w:rsidR="00B436DE">
        <w:rPr>
          <w:rFonts w:cs="Times New Roman"/>
        </w:rPr>
        <w:instrText xml:space="preserve"> ADDIN EN.CITE &lt;EndNote&gt;&lt;Cite&gt;&lt;Author&gt;Meslin&lt;/Author&gt;&lt;Year&gt;2008&lt;/Year&gt;&lt;RecNum&gt;339&lt;/RecNum&gt;&lt;DisplayText&gt;[170, 190]&lt;/DisplayText&gt;&lt;record&gt;&lt;rec-number&gt;339&lt;/rec-number&gt;&lt;foreign-keys&gt;&lt;key app="EN" db-id="05052tp2owzs2qezrt1ve9tja9f25rw2xfas" timestamp="1668461211" guid="4c3c2012-982b-424a-94ed-81a42c663091"&gt;339&lt;/key&gt;&lt;/foreign-keys&gt;&lt;ref-type name="Journal Article"&gt;17&lt;/ref-type&gt;&lt;contributors&gt;&lt;authors&gt;&lt;author&gt;Meslin, E&lt;/author&gt;&lt;author&gt;Barbu, A&lt;/author&gt;&lt;author&gt;Boulanger, L&lt;/author&gt;&lt;author&gt;Radiguet, B&lt;/author&gt;&lt;author&gt;Pareige, P&lt;/author&gt;&lt;author&gt;Arakawa, K&lt;/author&gt;&lt;author&gt;Fu, CC&lt;/author&gt;&lt;/authors&gt;&lt;/contributors&gt;&lt;titles&gt;&lt;title&gt;Cluster-dynamics modelling of defects in α-iron under cascade damage conditions&lt;/title&gt;&lt;secondary-title&gt;Journal of Nuclear Materials&lt;/secondary-title&gt;&lt;/titles&gt;&lt;periodical&gt;&lt;full-title&gt;Journal of Nuclear Materials&lt;/full-title&gt;&lt;/periodical&gt;&lt;pages&gt;190-196&lt;/pages&gt;&lt;volume&gt;382&lt;/volume&gt;&lt;number&gt;2-3&lt;/number&gt;&lt;dates&gt;&lt;year&gt;2008&lt;/year&gt;&lt;/dates&gt;&lt;isbn&gt;0022-3115&lt;/isbn&gt;&lt;urls&gt;&lt;/urls&gt;&lt;/record&gt;&lt;/Cite&gt;&lt;Cite&gt;&lt;Author&gt;Soisson&lt;/Author&gt;&lt;Year&gt;2018&lt;/Year&gt;&lt;RecNum&gt;230&lt;/RecNum&gt;&lt;record&gt;&lt;rec-number&gt;230&lt;/rec-number&gt;&lt;foreign-keys&gt;&lt;key app="EN" db-id="05052tp2owzs2qezrt1ve9tja9f25rw2xfas" timestamp="1668461090" guid="e14244d6-0f73-4dbb-8631-08dfdb4cd1ea"&gt;230&lt;/key&gt;&lt;/foreign-keys&gt;&lt;ref-type name="Journal Article"&gt;17&lt;/ref-type&gt;&lt;contributors&gt;&lt;authors&gt;&lt;author&gt;Soisson, Frédéric&lt;/author&gt;&lt;author&gt;Meslin, Estelle&lt;/author&gt;&lt;author&gt;Tissot, Olivier&lt;/author&gt;&lt;/authors&gt;&lt;/contributors&gt;&lt;titles&gt;&lt;title&gt;Atomistic modeling of α’ precipitation in Fe-Cr alloys under charged particles and neutron irradiations: Effects of ballistic mixing and sink densities&lt;/title&gt;&lt;secondary-title&gt;Journal of Nuclear Materials&lt;/secondary-title&gt;&lt;/titles&gt;&lt;periodical&gt;&lt;full-title&gt;Journal of Nuclear Materials&lt;/full-title&gt;&lt;/periodical&gt;&lt;pages&gt;583-594&lt;/pages&gt;&lt;volume&gt;508&lt;/volume&gt;&lt;section&gt;583&lt;/section&gt;&lt;dates&gt;&lt;year&gt;2018&lt;/year&gt;&lt;/dates&gt;&lt;isbn&gt;00223115&lt;/isbn&gt;&lt;urls&gt;&lt;/urls&gt;&lt;electronic-resource-num&gt;10.1016/j.jnucmat.2018.06.015&lt;/electronic-resource-num&gt;&lt;/record&gt;&lt;/Cite&gt;&lt;/EndNote&gt;</w:instrText>
      </w:r>
      <w:r w:rsidRPr="00D13472">
        <w:rPr>
          <w:rFonts w:cs="Times New Roman"/>
        </w:rPr>
        <w:fldChar w:fldCharType="separate"/>
      </w:r>
      <w:r w:rsidR="00B436DE">
        <w:rPr>
          <w:rFonts w:cs="Times New Roman"/>
          <w:noProof/>
        </w:rPr>
        <w:t>[170, 190]</w:t>
      </w:r>
      <w:r w:rsidRPr="00D13472">
        <w:rPr>
          <w:rFonts w:cs="Times New Roman"/>
        </w:rPr>
        <w:fldChar w:fldCharType="end"/>
      </w:r>
      <w:r w:rsidRPr="00D13472">
        <w:rPr>
          <w:rFonts w:cs="Times New Roman"/>
        </w:rPr>
        <w:t xml:space="preserve">, it is currently difficult to include it in the modified NHM model.  </w:t>
      </w:r>
    </w:p>
    <w:p w14:paraId="0C53590A" w14:textId="748B8063" w:rsidR="00B915E9" w:rsidRDefault="00B915E9" w:rsidP="00B915E9">
      <w:pPr>
        <w:spacing w:line="360" w:lineRule="auto"/>
        <w:jc w:val="both"/>
        <w:rPr>
          <w:rFonts w:cs="Times New Roman"/>
        </w:rPr>
      </w:pPr>
    </w:p>
    <w:p w14:paraId="156E7C33" w14:textId="77777777" w:rsidR="00B915E9" w:rsidRDefault="00B915E9" w:rsidP="00B915E9">
      <w:pPr>
        <w:pStyle w:val="Heading2"/>
        <w:rPr>
          <w:rFonts w:cs="Times New Roman"/>
        </w:rPr>
      </w:pPr>
      <w:bookmarkStart w:id="271" w:name="_Toc127377054"/>
      <w:r>
        <w:rPr>
          <w:rFonts w:cs="Times New Roman"/>
        </w:rPr>
        <w:t>5.4 Effect of surface and injected ions</w:t>
      </w:r>
      <w:bookmarkEnd w:id="271"/>
    </w:p>
    <w:p w14:paraId="58134929" w14:textId="737B4CE8" w:rsidR="00B915E9" w:rsidRDefault="00B915E9" w:rsidP="00B915E9">
      <w:pPr>
        <w:pStyle w:val="Heading3"/>
      </w:pPr>
      <w:bookmarkStart w:id="272" w:name="_Toc127377055"/>
      <w:r>
        <w:t>5.4.1 Implication of α’ precipitates denuded zone</w:t>
      </w:r>
      <w:bookmarkEnd w:id="272"/>
    </w:p>
    <w:p w14:paraId="7A177FCF" w14:textId="2455EB7F" w:rsidR="00B915E9" w:rsidRDefault="00B915E9" w:rsidP="00B915E9">
      <w:pPr>
        <w:spacing w:line="360" w:lineRule="auto"/>
        <w:ind w:firstLine="720"/>
        <w:jc w:val="both"/>
        <w:rPr>
          <w:rFonts w:cs="Times New Roman"/>
        </w:rPr>
      </w:pPr>
      <w:r>
        <w:rPr>
          <w:rFonts w:cs="Times New Roman"/>
        </w:rPr>
        <w:t xml:space="preserve">The measured thicknesses of surface precipitate denuded zone are much narrower than the void denuded zones typically observed after ion irradiations at similar temperatures, which were ~100-500 nm in FeCr alloys </w:t>
      </w:r>
      <w:r>
        <w:rPr>
          <w:rFonts w:cs="Times New Roman"/>
        </w:rPr>
        <w:fldChar w:fldCharType="begin"/>
      </w:r>
      <w:r w:rsidR="006E5F7F">
        <w:rPr>
          <w:rFonts w:cs="Times New Roman"/>
        </w:rPr>
        <w:instrText xml:space="preserve"> ADDIN EN.CITE &lt;EndNote&gt;&lt;Cite&gt;&lt;Author&gt;Lin&lt;/Author&gt;&lt;Year&gt;2021&lt;/Year&gt;&lt;RecNum&gt;449&lt;/RecNum&gt;&lt;DisplayText&gt;[26]&lt;/DisplayText&gt;&lt;record&gt;&lt;rec-number&gt;449&lt;/rec-number&gt;&lt;foreign-keys&gt;&lt;key app="EN" db-id="05052tp2owzs2qezrt1ve9tja9f25rw2xfas" timestamp="1668461359" guid="0ab92316-c563-4c6c-8492-ef6c4001b424"&gt;449&lt;/key&gt;&lt;/foreign-keys&gt;&lt;ref-type name="Journal Article"&gt;17&lt;/ref-type&gt;&lt;contributors&gt;&lt;authors&gt;&lt;author&gt;Lin, Yan-Ru&lt;/author&gt;&lt;author&gt;Bhattacharya, Arunodaya&lt;/author&gt;&lt;author&gt;Chen, Da&lt;/author&gt;&lt;author&gt;Kai, Ji-Jung&lt;/author&gt;&lt;author&gt;Henry, Jean&lt;/author&gt;&lt;author&gt;Zinkle, Steven J.&lt;/author&gt;&lt;/authors&gt;&lt;/contributors&gt;&lt;titles&gt;&lt;title&gt;Temperature-dependent cavity swelling in dual-ion irradiated Fe and Fe-Cr ferritic alloys&lt;/title&gt;&lt;secondary-title&gt;Acta Materialia&lt;/secondary-title&gt;&lt;/titles&gt;&lt;periodical&gt;&lt;full-title&gt;Acta Materialia&lt;/full-title&gt;&lt;/periodical&gt;&lt;pages&gt;116660&lt;/pages&gt;&lt;volume&gt;207&lt;/volume&gt;&lt;section&gt;116660&lt;/section&gt;&lt;dates&gt;&lt;year&gt;2021&lt;/year&gt;&lt;/dates&gt;&lt;isbn&gt;13596454&lt;/isbn&gt;&lt;urls&gt;&lt;/urls&gt;&lt;electronic-resource-num&gt;10.1016/j.actamat.2021.116660&lt;/electronic-resource-num&gt;&lt;/record&gt;&lt;/Cite&gt;&lt;/EndNote&gt;</w:instrText>
      </w:r>
      <w:r>
        <w:rPr>
          <w:rFonts w:cs="Times New Roman"/>
        </w:rPr>
        <w:fldChar w:fldCharType="separate"/>
      </w:r>
      <w:r w:rsidR="001833D1">
        <w:rPr>
          <w:rFonts w:cs="Times New Roman"/>
          <w:noProof/>
        </w:rPr>
        <w:t>[26]</w:t>
      </w:r>
      <w:r>
        <w:rPr>
          <w:rFonts w:cs="Times New Roman"/>
        </w:rPr>
        <w:fldChar w:fldCharType="end"/>
      </w:r>
      <w:r>
        <w:rPr>
          <w:rFonts w:cs="Times New Roman"/>
        </w:rPr>
        <w:t xml:space="preserve">. Since the formation of voids requires a substantial net supersaturation of vacancies relative to interstitials, while only high vacancy concentrations are needed for the radiation-enhanced precipitation process, it is expected that the conditions for precipitate formation would be easier to be achieved compared to the formation of voids, and thus leads to a narrower denuded zone. The independence of the precipitate denuded zone width on irradiation dose is consistent with previous studies focusing on void denuded zones, in which no relation between the zone width with dose was also revealed </w:t>
      </w:r>
      <w:r>
        <w:rPr>
          <w:rFonts w:cs="Times New Roman"/>
        </w:rPr>
        <w:fldChar w:fldCharType="begin"/>
      </w:r>
      <w:r w:rsidR="00B436DE">
        <w:rPr>
          <w:rFonts w:cs="Times New Roman"/>
        </w:rPr>
        <w:instrText xml:space="preserve"> ADDIN EN.CITE &lt;EndNote&gt;&lt;Cite&gt;&lt;Author&gt;Zinkle&lt;/Author&gt;&lt;Year&gt;1992&lt;/Year&gt;&lt;RecNum&gt;335&lt;/RecNum&gt;&lt;DisplayText&gt;[191]&lt;/DisplayText&gt;&lt;record&gt;&lt;rec-number&gt;335&lt;/rec-number&gt;&lt;foreign-keys&gt;&lt;key app="EN" db-id="05052tp2owzs2qezrt1ve9tja9f25rw2xfas" timestamp="1668461208" guid="f60e5531-9289-4550-ac23-6162a84e3b4c"&gt;335&lt;/key&gt;&lt;/foreign-keys&gt;&lt;ref-type name="Conference Proceedings"&gt;10&lt;/ref-type&gt;&lt;contributors&gt;&lt;authors&gt;&lt;author&gt;Zinkle, SJ&lt;/author&gt;&lt;/authors&gt;&lt;/contributors&gt;&lt;titles&gt;&lt;title&gt;Dislocation loop formation in ion-irradiated polycrystalline spinel and alumina&lt;/title&gt;&lt;secondary-title&gt;Effects of Radiation on Materials: 15th International Symposium&lt;/secondary-title&gt;&lt;/titles&gt;&lt;dates&gt;&lt;year&gt;1992&lt;/year&gt;&lt;/dates&gt;&lt;publisher&gt;ASTM International&lt;/publisher&gt;&lt;urls&gt;&lt;/urls&gt;&lt;/record&gt;&lt;/Cite&gt;&lt;/EndNote&gt;</w:instrText>
      </w:r>
      <w:r>
        <w:rPr>
          <w:rFonts w:cs="Times New Roman"/>
        </w:rPr>
        <w:fldChar w:fldCharType="separate"/>
      </w:r>
      <w:r w:rsidR="00B436DE">
        <w:rPr>
          <w:rFonts w:cs="Times New Roman"/>
          <w:noProof/>
        </w:rPr>
        <w:t>[191]</w:t>
      </w:r>
      <w:r>
        <w:rPr>
          <w:rFonts w:cs="Times New Roman"/>
        </w:rPr>
        <w:fldChar w:fldCharType="end"/>
      </w:r>
      <w:r>
        <w:rPr>
          <w:rFonts w:cs="Times New Roman"/>
        </w:rPr>
        <w:t xml:space="preserve">. The correlation of the measured denuded zone </w:t>
      </w:r>
      <w:r>
        <w:rPr>
          <w:rFonts w:cs="Times New Roman"/>
        </w:rPr>
        <w:lastRenderedPageBreak/>
        <w:t xml:space="preserve">width with irradiation temperature can be understood using equation </w:t>
      </w:r>
      <m:oMath>
        <m:r>
          <w:rPr>
            <w:rFonts w:ascii="Cambria Math" w:hAnsi="Cambria Math" w:cs="Times New Roman"/>
          </w:rPr>
          <m:t>L∝</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v</m:t>
                </m:r>
              </m:sub>
            </m:sSub>
          </m:num>
          <m:den>
            <m:r>
              <w:rPr>
                <w:rFonts w:ascii="Cambria Math" w:hAnsi="Cambria Math" w:cs="Times New Roman"/>
              </w:rPr>
              <m:t>4G×4π</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r>
              <w:rPr>
                <w:rFonts w:ascii="Cambria Math" w:hAnsi="Cambria Math" w:cs="Times New Roman"/>
              </w:rPr>
              <m:t>/</m:t>
            </m:r>
            <m:r>
              <m:rPr>
                <m:sty m:val="p"/>
              </m:rPr>
              <w:rPr>
                <w:rFonts w:ascii="Cambria Math" w:hAnsi="Cambria Math" w:cs="Times New Roman"/>
              </w:rPr>
              <m:t>Ω</m:t>
            </m:r>
          </m:den>
        </m:f>
      </m:oMath>
      <w:r>
        <w:rPr>
          <w:rFonts w:cs="Times New Roman"/>
        </w:rPr>
        <w:t xml:space="preserve">, where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v</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v0</m:t>
            </m:r>
          </m:sub>
        </m:sSub>
        <m:r>
          <m:rPr>
            <m:sty m:val="p"/>
          </m:rPr>
          <w:rPr>
            <w:rFonts w:ascii="Cambria Math" w:hAnsi="Cambria Math" w:cs="Times New Roman"/>
          </w:rPr>
          <m:t>exp⁡</m:t>
        </m:r>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v</m:t>
            </m:r>
          </m:sub>
          <m:sup>
            <m:r>
              <w:rPr>
                <w:rFonts w:ascii="Cambria Math" w:hAnsi="Cambria Math" w:cs="Times New Roman"/>
              </w:rPr>
              <m:t>m</m:t>
            </m:r>
          </m:sup>
        </m:sSubSup>
        <m:r>
          <w:rPr>
            <w:rFonts w:ascii="Cambria Math" w:hAnsi="Cambria Math" w:cs="Times New Roman"/>
          </w:rPr>
          <m:t>/kT)</m:t>
        </m:r>
      </m:oMath>
      <w:r>
        <w:rPr>
          <w:rFonts w:cs="Times New Roman"/>
        </w:rPr>
        <w:t xml:space="preserve"> is the vacancy diffusivity, G is the dose rate in dpa/s,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0</m:t>
            </m:r>
          </m:sub>
        </m:sSub>
      </m:oMath>
      <w:r>
        <w:rPr>
          <w:rFonts w:cs="Times New Roman"/>
        </w:rPr>
        <w:t xml:space="preserve"> is the spontaneous recombination radius and </w:t>
      </w:r>
      <m:oMath>
        <m:r>
          <m:rPr>
            <m:sty m:val="p"/>
          </m:rPr>
          <w:rPr>
            <w:rFonts w:ascii="Cambria Math" w:hAnsi="Cambria Math" w:cs="Times New Roman"/>
          </w:rPr>
          <m:t>Ω</m:t>
        </m:r>
      </m:oMath>
      <w:r>
        <w:rPr>
          <w:rFonts w:cs="Times New Roman"/>
        </w:rPr>
        <w:t xml:space="preserve"> is the atomic volume </w:t>
      </w:r>
      <w:r>
        <w:rPr>
          <w:rFonts w:cs="Times New Roman"/>
        </w:rPr>
        <w:fldChar w:fldCharType="begin">
          <w:fldData xml:space="preserve">PEVuZE5vdGU+PENpdGU+PEF1dGhvcj5Lb25vYmVldjwvQXV0aG9yPjxZZWFyPjE5Nzc8L1llYXI+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</w:fldData>
        </w:fldChar>
      </w:r>
      <w:r w:rsidR="00B436DE">
        <w:rPr>
          <w:rFonts w:cs="Times New Roman"/>
        </w:rPr>
        <w:instrText xml:space="preserve"> ADDIN EN.CITE </w:instrText>
      </w:r>
      <w:r w:rsidR="00B436DE">
        <w:rPr>
          <w:rFonts w:cs="Times New Roman"/>
        </w:rPr>
        <w:fldChar w:fldCharType="begin">
          <w:fldData xml:space="preserve">PEVuZE5vdGU+PENpdGU+PEF1dGhvcj5Lb25vYmVldjwvQXV0aG9yPjxZZWFyPjE5Nzc8L1llYXI+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[191-193]</w:t>
      </w:r>
      <w:r>
        <w:rPr>
          <w:rFonts w:cs="Times New Roman"/>
        </w:rPr>
        <w:fldChar w:fldCharType="end"/>
      </w:r>
      <w:r>
        <w:rPr>
          <w:rFonts w:cs="Times New Roman"/>
        </w:rPr>
        <w:t xml:space="preserve">. Therefore, </w:t>
      </w:r>
      <m:oMath>
        <m:r>
          <w:rPr>
            <w:rFonts w:ascii="Cambria Math" w:hAnsi="Cambria Math" w:cs="Times New Roman"/>
          </w:rPr>
          <m:t>lnL</m:t>
        </m:r>
      </m:oMath>
      <w:r>
        <w:rPr>
          <w:rFonts w:cs="Times New Roman"/>
        </w:rPr>
        <w:t xml:space="preserve"> has a linear relationship with -1/T, and the slope is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v</m:t>
            </m:r>
          </m:sub>
          <m:sup>
            <m:r>
              <w:rPr>
                <w:rFonts w:ascii="Cambria Math" w:hAnsi="Cambria Math" w:cs="Times New Roman"/>
              </w:rPr>
              <m:t>m</m:t>
            </m:r>
          </m:sup>
        </m:sSubSup>
        <m:r>
          <w:rPr>
            <w:rFonts w:ascii="Cambria Math" w:hAnsi="Cambria Math" w:cs="Times New Roman"/>
          </w:rPr>
          <m:t>/k</m:t>
        </m:r>
      </m:oMath>
      <w:r>
        <w:rPr>
          <w:rFonts w:cs="Times New Roman"/>
        </w:rPr>
        <w:t xml:space="preserve">, from which the vacancy migration energy can be extracted. This negative slope value explains the increase of denuded zone widths with rising temperatures. The estimation based on our irradiation temperatures and corresponding measured denuded zone widths suggests a vacancy migration energy of 1.63 eV. This estimation is </w:t>
      </w:r>
      <w:r w:rsidR="00C9222B">
        <w:rPr>
          <w:rFonts w:cs="Times New Roman"/>
        </w:rPr>
        <w:t>about 40% higher than</w:t>
      </w:r>
      <w:r>
        <w:rPr>
          <w:rFonts w:cs="Times New Roman"/>
        </w:rPr>
        <w:t xml:space="preserve"> the 0.96-1.31 eV </w:t>
      </w:r>
      <w:r w:rsidR="00C9222B">
        <w:rPr>
          <w:rFonts w:cs="Times New Roman"/>
        </w:rPr>
        <w:t xml:space="preserve">estimated </w:t>
      </w:r>
      <w:r>
        <w:rPr>
          <w:rFonts w:cs="Times New Roman"/>
        </w:rPr>
        <w:t>for pure Fe to Fe</w:t>
      </w:r>
      <w:r w:rsidR="005100EA">
        <w:rPr>
          <w:rFonts w:cs="Times New Roman"/>
        </w:rPr>
        <w:t>-</w:t>
      </w:r>
      <w:r>
        <w:rPr>
          <w:rFonts w:cs="Times New Roman"/>
        </w:rPr>
        <w:t xml:space="preserve">14Cr derived from the void denuded zone widths by Lin et al </w:t>
      </w:r>
      <w:r>
        <w:rPr>
          <w:rFonts w:cs="Times New Roman"/>
        </w:rPr>
        <w:fldChar w:fldCharType="begin"/>
      </w:r>
      <w:r w:rsidR="006E5F7F">
        <w:rPr>
          <w:rFonts w:cs="Times New Roman"/>
        </w:rPr>
        <w:instrText xml:space="preserve"> ADDIN EN.CITE &lt;EndNote&gt;&lt;Cite&gt;&lt;Author&gt;Lin&lt;/Author&gt;&lt;Year&gt;2021&lt;/Year&gt;&lt;RecNum&gt;449&lt;/RecNum&gt;&lt;DisplayText&gt;[26]&lt;/DisplayText&gt;&lt;record&gt;&lt;rec-number&gt;449&lt;/rec-number&gt;&lt;foreign-keys&gt;&lt;key app="EN" db-id="05052tp2owzs2qezrt1ve9tja9f25rw2xfas" timestamp="1668461359" guid="0ab92316-c563-4c6c-8492-ef6c4001b424"&gt;449&lt;/key&gt;&lt;/foreign-keys&gt;&lt;ref-type name="Journal Article"&gt;17&lt;/ref-type&gt;&lt;contributors&gt;&lt;authors&gt;&lt;author&gt;Lin, Yan-Ru&lt;/author&gt;&lt;author&gt;Bhattacharya, Arunodaya&lt;/author&gt;&lt;author&gt;Chen, Da&lt;/author&gt;&lt;author&gt;Kai, Ji-Jung&lt;/author&gt;&lt;author&gt;Henry, Jean&lt;/author&gt;&lt;author&gt;Zinkle, Steven J.&lt;/author&gt;&lt;/authors&gt;&lt;/contributors&gt;&lt;titles&gt;&lt;title&gt;Temperature-dependent cavity swelling in dual-ion irradiated Fe and Fe-Cr ferritic alloys&lt;/title&gt;&lt;secondary-title&gt;Acta Materialia&lt;/secondary-title&gt;&lt;/titles&gt;&lt;periodical&gt;&lt;full-title&gt;Acta Materialia&lt;/full-title&gt;&lt;/periodical&gt;&lt;pages&gt;116660&lt;/pages&gt;&lt;volume&gt;207&lt;/volume&gt;&lt;section&gt;116660&lt;/section&gt;&lt;dates&gt;&lt;year&gt;2021&lt;/year&gt;&lt;/dates&gt;&lt;isbn&gt;13596454&lt;/isbn&gt;&lt;urls&gt;&lt;/urls&gt;&lt;electronic-resource-num&gt;10.1016/j.actamat.2021.116660&lt;/electronic-resource-num&gt;&lt;/record&gt;&lt;/Cite&gt;&lt;/EndNote&gt;</w:instrText>
      </w:r>
      <w:r>
        <w:rPr>
          <w:rFonts w:cs="Times New Roman"/>
        </w:rPr>
        <w:fldChar w:fldCharType="separate"/>
      </w:r>
      <w:r w:rsidR="001833D1">
        <w:rPr>
          <w:rFonts w:cs="Times New Roman"/>
          <w:noProof/>
        </w:rPr>
        <w:t>[26]</w:t>
      </w:r>
      <w:r>
        <w:rPr>
          <w:rFonts w:cs="Times New Roman"/>
        </w:rPr>
        <w:fldChar w:fldCharType="end"/>
      </w:r>
      <w:r>
        <w:rPr>
          <w:rFonts w:cs="Times New Roman"/>
        </w:rPr>
        <w:t xml:space="preserve">, </w:t>
      </w:r>
      <w:r w:rsidR="00C9222B">
        <w:rPr>
          <w:rFonts w:cs="Times New Roman"/>
        </w:rPr>
        <w:t xml:space="preserve">and </w:t>
      </w:r>
      <w:r>
        <w:rPr>
          <w:rFonts w:cs="Times New Roman"/>
        </w:rPr>
        <w:t xml:space="preserve">it is much higher than the predictions from previous density functional theory simulations and experimental results, which were usually in the range of 0.55-0.67 eV </w:t>
      </w:r>
      <w:r>
        <w:rPr>
          <w:rFonts w:cs="Times New Roman"/>
        </w:rPr>
        <w:fldChar w:fldCharType="begin">
          <w:fldData xml:space="preserve">PEVuZE5vdGU+PENpdGU+PEF1dGhvcj5GdTwvQXV0aG9yPjxZZWFyPjIwMDQ8L1llYXI+PFJlY051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</w:fldData>
        </w:fldChar>
      </w:r>
      <w:r w:rsidR="00611C3D">
        <w:rPr>
          <w:rFonts w:cs="Times New Roman"/>
        </w:rPr>
        <w:instrText xml:space="preserve"> ADDIN EN.CITE </w:instrText>
      </w:r>
      <w:r w:rsidR="00611C3D">
        <w:rPr>
          <w:rFonts w:cs="Times New Roman"/>
        </w:rPr>
        <w:fldChar w:fldCharType="begin">
          <w:fldData xml:space="preserve">PEVuZE5vdGU+PENpdGU+PEF1dGhvcj5GdTwvQXV0aG9yPjxZZWFyPjIwMDQ8L1llYXI+PFJlY051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</w:fldData>
        </w:fldChar>
      </w:r>
      <w:r w:rsidR="00611C3D">
        <w:rPr>
          <w:rFonts w:cs="Times New Roman"/>
        </w:rPr>
        <w:instrText xml:space="preserve"> ADDIN EN.CITE.DATA </w:instrText>
      </w:r>
      <w:r w:rsidR="00611C3D">
        <w:rPr>
          <w:rFonts w:cs="Times New Roman"/>
        </w:rPr>
      </w:r>
      <w:r w:rsidR="00611C3D">
        <w:rPr>
          <w:rFonts w:cs="Times New Roman"/>
        </w:rPr>
        <w:fldChar w:fldCharType="end"/>
      </w:r>
      <w:r>
        <w:rPr>
          <w:rFonts w:cs="Times New Roman"/>
        </w:rPr>
        <w:fldChar w:fldCharType="separate"/>
      </w:r>
      <w:r w:rsidR="00611C3D">
        <w:rPr>
          <w:rFonts w:cs="Times New Roman"/>
          <w:noProof/>
        </w:rPr>
        <w:t>[74, 76, 78, 79, 81]</w:t>
      </w:r>
      <w:r>
        <w:rPr>
          <w:rFonts w:cs="Times New Roman"/>
        </w:rPr>
        <w:fldChar w:fldCharType="end"/>
      </w:r>
      <w:r>
        <w:rPr>
          <w:rFonts w:cs="Times New Roman"/>
        </w:rPr>
        <w:t xml:space="preserve">. This discrepancy might be partially attributed to the limited datapoints measured in this work (only 2 temperatures), </w:t>
      </w:r>
      <w:r w:rsidR="005100EA">
        <w:rPr>
          <w:rFonts w:cs="Times New Roman"/>
        </w:rPr>
        <w:t>which</w:t>
      </w:r>
      <w:r>
        <w:rPr>
          <w:rFonts w:cs="Times New Roman"/>
        </w:rPr>
        <w:t xml:space="preserve"> leads to large statistical uncertainties. However, the reason for the experimentally measured values being consistently higher than theoretical predictions is currently unclear. </w:t>
      </w:r>
    </w:p>
    <w:p w14:paraId="5C426487" w14:textId="0D62DDF1" w:rsidR="00B915E9" w:rsidRDefault="00B915E9" w:rsidP="00B915E9"/>
    <w:p w14:paraId="1DB22F0E" w14:textId="77777777" w:rsidR="00B915E9" w:rsidRPr="00A22F23" w:rsidRDefault="00B915E9" w:rsidP="00B915E9">
      <w:pPr>
        <w:pStyle w:val="Heading3"/>
      </w:pPr>
      <w:bookmarkStart w:id="273" w:name="_Toc127377056"/>
      <w:r>
        <w:t>5.4.2 Accuracy of the depths measured by APT</w:t>
      </w:r>
      <w:bookmarkEnd w:id="273"/>
    </w:p>
    <w:p w14:paraId="1E1A8190" w14:textId="16CD93D2" w:rsidR="00347BAE" w:rsidRDefault="00B915E9" w:rsidP="00347BAE">
      <w:pPr>
        <w:spacing w:line="360" w:lineRule="auto"/>
        <w:ind w:firstLine="720"/>
        <w:jc w:val="both"/>
      </w:pPr>
      <w:r>
        <w:t xml:space="preserve">The accuracy of depth </w:t>
      </w:r>
      <w:r w:rsidR="00B548BF">
        <w:t>from</w:t>
      </w:r>
      <w:r>
        <w:t xml:space="preserve"> which APT tips are extracted ha</w:t>
      </w:r>
      <w:r w:rsidR="00B548BF">
        <w:t>s</w:t>
      </w:r>
      <w:r>
        <w:t xml:space="preserve"> long been a concern. Since the imaged length of APT needles </w:t>
      </w:r>
      <w:r w:rsidR="00B548BF">
        <w:t>is</w:t>
      </w:r>
      <w:r>
        <w:t xml:space="preserve"> limited to only a few hundred </w:t>
      </w:r>
      <w:r w:rsidR="00465DA9">
        <w:t xml:space="preserve">nanometers </w:t>
      </w:r>
      <w:r>
        <w:t xml:space="preserve">in the very good runs, which can be even shorter in voltage mode when </w:t>
      </w:r>
      <w:r w:rsidR="00B548BF">
        <w:t xml:space="preserve">an </w:t>
      </w:r>
      <w:r>
        <w:t xml:space="preserve">early fracture occurs, it is a general practice to remove the corresponding length of materials so that the target depths can be easily achieved during running. The depths are usually measured in SEM/FIB, which is inclined to the measuring direction, and a cross-section correction factor is required to get the actual depth. Furthermore, staging shifting during final milling and inaccuracy in locating the interface between </w:t>
      </w:r>
      <w:r w:rsidR="00B548BF">
        <w:t xml:space="preserve">the </w:t>
      </w:r>
      <w:r>
        <w:t>protection cap and sample surface can introduce additional uncertainties. To check the depth accuracy of the APT results, STEM</w:t>
      </w:r>
      <w:r w:rsidR="00DD50FE">
        <w:t>-</w:t>
      </w:r>
      <w:r>
        <w:t xml:space="preserve">EDS mapping was performed on the specimen irradiated at 450 </w:t>
      </w:r>
      <w:r>
        <w:rPr>
          <w:rFonts w:ascii="Arial" w:hAnsi="Arial"/>
        </w:rPr>
        <w:t>°</w:t>
      </w:r>
      <w:r>
        <w:t>C, in which the precipitate sizes are larger and solute enrichments in precipitates are higher, and thus they can be imaged more easily. The mapping results are presented in</w:t>
      </w:r>
      <w:r w:rsidR="00913ABA">
        <w:t xml:space="preserve"> </w:t>
      </w:r>
      <w:r w:rsidR="00913ABA">
        <w:fldChar w:fldCharType="begin"/>
      </w:r>
      <w:r w:rsidR="00913ABA">
        <w:instrText xml:space="preserve"> REF _Ref119351837 \h </w:instrText>
      </w:r>
      <w:r w:rsidR="00913ABA">
        <w:fldChar w:fldCharType="separate"/>
      </w:r>
      <w:r w:rsidR="00913ABA">
        <w:t xml:space="preserve">Figure </w:t>
      </w:r>
      <w:r w:rsidR="00913ABA">
        <w:rPr>
          <w:noProof/>
        </w:rPr>
        <w:t>5</w:t>
      </w:r>
      <w:r w:rsidR="00913ABA">
        <w:t>.</w:t>
      </w:r>
      <w:r w:rsidR="00913ABA">
        <w:rPr>
          <w:noProof/>
        </w:rPr>
        <w:t>12</w:t>
      </w:r>
      <w:r w:rsidR="00913ABA">
        <w:fldChar w:fldCharType="end"/>
      </w:r>
      <w:r>
        <w:t xml:space="preserve">. Detailed </w:t>
      </w:r>
    </w:p>
    <w:p w14:paraId="2FB12C5E" w14:textId="77777777" w:rsidR="00347BAE" w:rsidRDefault="00347BAE" w:rsidP="00347BAE">
      <w:pPr>
        <w:keepNext/>
        <w:jc w:val="center"/>
      </w:pPr>
      <w:r>
        <w:rPr>
          <w:noProof/>
        </w:rPr>
        <w:lastRenderedPageBreak/>
        <w:drawing>
          <wp:inline distT="0" distB="0" distL="0" distR="0" wp14:anchorId="03EDFE8A" wp14:editId="5C4AA1EA">
            <wp:extent cx="4694555" cy="2954655"/>
            <wp:effectExtent l="0" t="0" r="0" b="0"/>
            <wp:docPr id="61" name="Picture 6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Qr code&#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l="1456"/>
                    <a:stretch>
                      <a:fillRect/>
                    </a:stretch>
                  </pic:blipFill>
                  <pic:spPr bwMode="auto">
                    <a:xfrm>
                      <a:off x="0" y="0"/>
                      <a:ext cx="4694555" cy="2954655"/>
                    </a:xfrm>
                    <a:prstGeom prst="rect">
                      <a:avLst/>
                    </a:prstGeom>
                    <a:noFill/>
                    <a:ln>
                      <a:noFill/>
                    </a:ln>
                  </pic:spPr>
                </pic:pic>
              </a:graphicData>
            </a:graphic>
          </wp:inline>
        </w:drawing>
      </w:r>
    </w:p>
    <w:p w14:paraId="3AFFD728" w14:textId="77777777" w:rsidR="00347BAE" w:rsidRPr="00B915E9" w:rsidRDefault="00347BAE" w:rsidP="00347BAE">
      <w:pPr>
        <w:pStyle w:val="Caption"/>
      </w:pPr>
      <w:bookmarkStart w:id="274" w:name="_Ref119351837"/>
      <w:bookmarkStart w:id="275" w:name="_Toc127377231"/>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12</w:t>
      </w:r>
      <w:r>
        <w:rPr>
          <w:noProof/>
        </w:rPr>
        <w:fldChar w:fldCharType="end"/>
      </w:r>
      <w:bookmarkEnd w:id="274"/>
      <w:r>
        <w:t xml:space="preserve"> STEM-EDS scanning results showing the distribution of Fe and Cr atoms at indicated depths in Fe-18Cr irradiated at 450 </w:t>
      </w:r>
      <w:r>
        <w:rPr>
          <w:rFonts w:ascii="Arial" w:hAnsi="Arial" w:cs="Arial"/>
        </w:rPr>
        <w:t>°</w:t>
      </w:r>
      <w:r>
        <w:t>C, mid-range dose 3.7 dpa.</w:t>
      </w:r>
      <w:bookmarkEnd w:id="275"/>
    </w:p>
    <w:p w14:paraId="494692BF" w14:textId="77777777" w:rsidR="00347BAE" w:rsidRDefault="00347BAE">
      <w:r>
        <w:br w:type="page"/>
      </w:r>
    </w:p>
    <w:p w14:paraId="16248D4A" w14:textId="7F0A4D5B" w:rsidR="00B915E9" w:rsidRDefault="00B915E9" w:rsidP="00347BAE">
      <w:pPr>
        <w:spacing w:line="360" w:lineRule="auto"/>
        <w:jc w:val="both"/>
      </w:pPr>
      <w:r>
        <w:lastRenderedPageBreak/>
        <w:t>quantification to calculate the size and number density of Cr-rich precipitates will be conducted later. However, the following features can be observed from the maps: 1, very large precipitates in the near surface region; 2, decreased number density of α’ at 1.5-1.7 µm compared to 1 µm; 3, decreased precipitate size and increased number density at 1.8-2 µm compared to 1-1.7 µm results. These trends are consistent with the APT results from the corresponding depths (</w:t>
      </w:r>
      <w:r>
        <w:fldChar w:fldCharType="begin"/>
      </w:r>
      <w:r>
        <w:instrText xml:space="preserve"> REF _Ref119336503 \h </w:instrText>
      </w:r>
      <w:r>
        <w:fldChar w:fldCharType="separate"/>
      </w:r>
      <w:r w:rsidR="0013323D">
        <w:t xml:space="preserve">Figure </w:t>
      </w:r>
      <w:r w:rsidR="0013323D">
        <w:rPr>
          <w:noProof/>
        </w:rPr>
        <w:t>4</w:t>
      </w:r>
      <w:r w:rsidR="0013323D">
        <w:t>.</w:t>
      </w:r>
      <w:r w:rsidR="0013323D">
        <w:rPr>
          <w:noProof/>
        </w:rPr>
        <w:t>13</w:t>
      </w:r>
      <w:r>
        <w:fldChar w:fldCharType="end"/>
      </w:r>
      <w:r>
        <w:t xml:space="preserve">), and thus confirmed the accuracy of the depth measurements during tip preparation.  </w:t>
      </w:r>
    </w:p>
    <w:p w14:paraId="26C9592B" w14:textId="1E4851D6" w:rsidR="00B915E9" w:rsidRDefault="00B915E9" w:rsidP="00B915E9">
      <w:pPr>
        <w:spacing w:line="360" w:lineRule="auto"/>
        <w:jc w:val="both"/>
        <w:rPr>
          <w:rFonts w:cs="Times New Roman"/>
        </w:rPr>
      </w:pPr>
    </w:p>
    <w:p w14:paraId="3D69EF22" w14:textId="5ADDCAD6" w:rsidR="00DE52C2" w:rsidRDefault="00DE52C2" w:rsidP="00DE52C2">
      <w:pPr>
        <w:pStyle w:val="Heading3"/>
      </w:pPr>
      <w:bookmarkStart w:id="276" w:name="_Toc127377057"/>
      <w:r>
        <w:t xml:space="preserve">5.4.3 Possible reasons for the </w:t>
      </w:r>
      <w:r w:rsidR="00465DA9">
        <w:t xml:space="preserve">precipitate </w:t>
      </w:r>
      <w:r>
        <w:t>suppression effect at peak-</w:t>
      </w:r>
      <w:r w:rsidR="00465DA9">
        <w:t xml:space="preserve">implant </w:t>
      </w:r>
      <w:r>
        <w:t>depths</w:t>
      </w:r>
      <w:bookmarkEnd w:id="276"/>
    </w:p>
    <w:p w14:paraId="0770E8F0" w14:textId="2344B7DA" w:rsidR="00DE52C2" w:rsidRPr="00E47D49" w:rsidRDefault="00DE52C2" w:rsidP="00DE52C2">
      <w:pPr>
        <w:spacing w:line="360" w:lineRule="auto"/>
        <w:ind w:firstLine="720"/>
        <w:jc w:val="both"/>
        <w:rPr>
          <w:rFonts w:cs="Times New Roman"/>
        </w:rPr>
      </w:pPr>
      <w:r>
        <w:rPr>
          <w:rFonts w:cs="Times New Roman"/>
        </w:rPr>
        <w:t xml:space="preserve">At 350 </w:t>
      </w:r>
      <w:r>
        <w:rPr>
          <w:rFonts w:ascii="Arial" w:hAnsi="Arial"/>
        </w:rPr>
        <w:t>°</w:t>
      </w:r>
      <w:r>
        <w:rPr>
          <w:rFonts w:cs="Times New Roman"/>
        </w:rPr>
        <w:t xml:space="preserve">C, the sizes of precipitates were nearly constant with depth despite the change in both irradiation dose rates and doses for ~3 times in the 100-1200 nm depth range, which is consistent with the trend observed by Tissot et al </w:t>
      </w:r>
      <w:r>
        <w:rPr>
          <w:rFonts w:cs="Times New Roman"/>
        </w:rPr>
        <w:fldChar w:fldCharType="begin"/>
      </w:r>
      <w:r w:rsidR="00282F57">
        <w:rPr>
          <w:rFonts w:cs="Times New Roman"/>
        </w:rPr>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cs="Times New Roman" w:hint="eastAsia"/>
        </w:rPr>
        <w:instrText xml:space="preserve">ry, J.&lt;/author&gt;&lt;/authors&gt;&lt;/contributors&gt;&lt;titles&gt;&lt;title&gt;Influence of injected interstitials on </w:instrText>
      </w:r>
      <w:r w:rsidR="00282F57">
        <w:rPr>
          <w:rFonts w:cs="Times New Roman" w:hint="eastAsia"/>
        </w:rPr>
        <w:instrText>α′</w:instrText>
      </w:r>
      <w:r w:rsidR="00282F57">
        <w:rPr>
          <w:rFonts w:cs="Times New Roman" w:hint="eastAsia"/>
        </w:rPr>
        <w:instrText xml:space="preserve"> precipitation in Fe</w:instrText>
      </w:r>
      <w:r w:rsidR="00282F57">
        <w:rPr>
          <w:rFonts w:cs="Times New Roman" w:hint="eastAsia"/>
        </w:rPr>
        <w:instrText>–</w:instrText>
      </w:r>
      <w:r w:rsidR="00282F57">
        <w:rPr>
          <w:rFonts w:cs="Times New Roman" w:hint="eastAsia"/>
        </w:rPr>
        <w:instrText>Cr alloys under self-ion irradiation&lt;/title&gt;&lt;secondary-title&gt;Materials Research Letters&lt;/secondary-title&gt;&lt;/titles&gt;&lt;periodical&gt;&lt;full-title&gt;</w:instrText>
      </w:r>
      <w:r w:rsidR="00282F57">
        <w:rPr>
          <w:rFonts w:cs="Times New Roman"/>
        </w:rPr>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rPr>
          <w:rFonts w:cs="Times New Roman"/>
        </w:rPr>
        <w:fldChar w:fldCharType="separate"/>
      </w:r>
      <w:r w:rsidR="00282F57">
        <w:rPr>
          <w:rFonts w:cs="Times New Roman"/>
          <w:noProof/>
        </w:rPr>
        <w:t>[7]</w:t>
      </w:r>
      <w:r>
        <w:rPr>
          <w:rFonts w:cs="Times New Roman"/>
        </w:rPr>
        <w:fldChar w:fldCharType="end"/>
      </w:r>
      <w:r>
        <w:rPr>
          <w:rFonts w:cs="Times New Roman"/>
        </w:rPr>
        <w:t xml:space="preserve">. At this temperature, the precipitates might still </w:t>
      </w:r>
      <w:r w:rsidR="00FC4E8D">
        <w:rPr>
          <w:rFonts w:cs="Times New Roman"/>
        </w:rPr>
        <w:t xml:space="preserve">stay </w:t>
      </w:r>
      <w:r>
        <w:rPr>
          <w:rFonts w:cs="Times New Roman"/>
        </w:rPr>
        <w:t>in the nucleation stage with little growth. Therefore, the observed trend suggested that the growth rate of precipitates is almost independent o</w:t>
      </w:r>
      <w:r w:rsidR="003C59F1">
        <w:rPr>
          <w:rFonts w:cs="Times New Roman"/>
        </w:rPr>
        <w:t>f</w:t>
      </w:r>
      <w:r>
        <w:rPr>
          <w:rFonts w:cs="Times New Roman"/>
        </w:rPr>
        <w:t xml:space="preserve"> dose rate at the range of 3×10</w:t>
      </w:r>
      <w:r>
        <w:rPr>
          <w:rFonts w:cs="Times New Roman"/>
          <w:vertAlign w:val="superscript"/>
        </w:rPr>
        <w:t>-5</w:t>
      </w:r>
      <w:r>
        <w:rPr>
          <w:rFonts w:cs="Times New Roman"/>
        </w:rPr>
        <w:t xml:space="preserve"> to 2×10</w:t>
      </w:r>
      <w:r>
        <w:rPr>
          <w:rFonts w:cs="Times New Roman"/>
          <w:vertAlign w:val="superscript"/>
        </w:rPr>
        <w:t>-4</w:t>
      </w:r>
      <w:r>
        <w:rPr>
          <w:rFonts w:cs="Times New Roman"/>
        </w:rPr>
        <w:t xml:space="preserve"> dpa/s, so the amount of precipitate radii increase is mainly determined by irradiation time. Conversely, radiation enhanced diffusion process is dominant at 450 </w:t>
      </w:r>
      <w:r>
        <w:rPr>
          <w:rFonts w:ascii="Arial" w:hAnsi="Arial"/>
        </w:rPr>
        <w:t>°</w:t>
      </w:r>
      <w:r>
        <w:rPr>
          <w:rFonts w:cs="Times New Roman"/>
        </w:rPr>
        <w:t>C, and thus increasing the dose rate from ~5×10</w:t>
      </w:r>
      <w:r>
        <w:rPr>
          <w:rFonts w:cs="Times New Roman"/>
          <w:vertAlign w:val="superscript"/>
        </w:rPr>
        <w:t>-5</w:t>
      </w:r>
      <w:r>
        <w:rPr>
          <w:rFonts w:cs="Times New Roman"/>
        </w:rPr>
        <w:t xml:space="preserve"> (near surface) to ~2×10</w:t>
      </w:r>
      <w:r>
        <w:rPr>
          <w:rFonts w:cs="Times New Roman"/>
          <w:vertAlign w:val="superscript"/>
        </w:rPr>
        <w:t>-4</w:t>
      </w:r>
      <w:r>
        <w:rPr>
          <w:rFonts w:cs="Times New Roman"/>
        </w:rPr>
        <w:t xml:space="preserve"> (near peak) resulted in the increase of solute diffusion rate, and the growth or coarsening rate of precipitates, so the precipitate size was observed to increase with irradiation dose and dose rate.</w:t>
      </w:r>
    </w:p>
    <w:p w14:paraId="70044399" w14:textId="6E8AD655" w:rsidR="00DE52C2" w:rsidRDefault="00DE52C2" w:rsidP="00DE52C2">
      <w:pPr>
        <w:spacing w:line="360" w:lineRule="auto"/>
        <w:ind w:firstLine="720"/>
        <w:jc w:val="both"/>
        <w:rPr>
          <w:rFonts w:cs="Times New Roman"/>
        </w:rPr>
      </w:pPr>
      <w:r>
        <w:rPr>
          <w:rFonts w:cs="Times New Roman"/>
        </w:rPr>
        <w:t>The cluster atom maps (</w:t>
      </w:r>
      <w:r>
        <w:rPr>
          <w:rFonts w:cs="Times New Roman"/>
        </w:rPr>
        <w:fldChar w:fldCharType="begin"/>
      </w:r>
      <w:r>
        <w:rPr>
          <w:rFonts w:cs="Times New Roman"/>
        </w:rPr>
        <w:instrText xml:space="preserve"> REF _Ref119336503 \h </w:instrText>
      </w:r>
      <w:r>
        <w:rPr>
          <w:rFonts w:cs="Times New Roman"/>
        </w:rPr>
      </w:r>
      <w:r>
        <w:rPr>
          <w:rFonts w:cs="Times New Roman"/>
        </w:rPr>
        <w:fldChar w:fldCharType="separate"/>
      </w:r>
      <w:r w:rsidR="0013323D">
        <w:t xml:space="preserve">Figure </w:t>
      </w:r>
      <w:r w:rsidR="0013323D">
        <w:rPr>
          <w:noProof/>
        </w:rPr>
        <w:t>4</w:t>
      </w:r>
      <w:r w:rsidR="0013323D">
        <w:t>.</w:t>
      </w:r>
      <w:r w:rsidR="0013323D">
        <w:rPr>
          <w:noProof/>
        </w:rPr>
        <w:t>13</w:t>
      </w:r>
      <w:r>
        <w:rPr>
          <w:rFonts w:cs="Times New Roman"/>
        </w:rPr>
        <w:fldChar w:fldCharType="end"/>
      </w:r>
      <w:r>
        <w:rPr>
          <w:rFonts w:cs="Times New Roman"/>
        </w:rPr>
        <w:t xml:space="preserve">), and the evolution of quantitative properties of α’ with increasing irradiation depth </w:t>
      </w:r>
      <w:r w:rsidR="003C59F1">
        <w:rPr>
          <w:rFonts w:cs="Times New Roman"/>
        </w:rPr>
        <w:fldChar w:fldCharType="begin"/>
      </w:r>
      <w:r w:rsidR="003C59F1">
        <w:rPr>
          <w:rFonts w:cs="Times New Roman"/>
        </w:rPr>
        <w:instrText xml:space="preserve"> REF _Ref119336596 \h </w:instrText>
      </w:r>
      <w:r w:rsidR="003C59F1">
        <w:rPr>
          <w:rFonts w:cs="Times New Roman"/>
        </w:rPr>
      </w:r>
      <w:r w:rsidR="003C59F1">
        <w:rPr>
          <w:rFonts w:cs="Times New Roman"/>
        </w:rPr>
        <w:fldChar w:fldCharType="separate"/>
      </w:r>
      <w:r w:rsidR="0013323D">
        <w:t xml:space="preserve">Figure </w:t>
      </w:r>
      <w:r w:rsidR="0013323D">
        <w:rPr>
          <w:noProof/>
        </w:rPr>
        <w:t>4</w:t>
      </w:r>
      <w:r w:rsidR="0013323D">
        <w:t>.</w:t>
      </w:r>
      <w:r w:rsidR="0013323D">
        <w:rPr>
          <w:noProof/>
        </w:rPr>
        <w:t>14</w:t>
      </w:r>
      <w:r w:rsidR="003C59F1">
        <w:rPr>
          <w:rFonts w:cs="Times New Roman"/>
        </w:rPr>
        <w:fldChar w:fldCharType="end"/>
      </w:r>
      <w:r w:rsidR="003C59F1">
        <w:rPr>
          <w:rFonts w:cs="Times New Roman"/>
        </w:rPr>
        <w:t xml:space="preserve"> </w:t>
      </w:r>
      <w:r>
        <w:rPr>
          <w:rFonts w:cs="Times New Roman"/>
        </w:rPr>
        <w:t>suggest strong suppression of α’ precipitation at the near peak damage region after ion irradiation at 350 °C, which is most severe in the high fluence case, where no α’ was observed beyond the depth of 1.5 µm. This suppression effect is not very obvious after irradiation at 450 °C. According to our previous results, the higher dose rate in the implanted ion region alone is not sufficient to suppress α’ formation, because pronounced α’ precipitation was observed in the midrange regions of Fe-18Cr after irradiation at the same temperature and a higher dose rate of 10</w:t>
      </w:r>
      <w:r>
        <w:rPr>
          <w:rFonts w:cs="Times New Roman"/>
          <w:vertAlign w:val="superscript"/>
        </w:rPr>
        <w:t>-3</w:t>
      </w:r>
      <w:r>
        <w:rPr>
          <w:rFonts w:cs="Times New Roman"/>
        </w:rPr>
        <w:t xml:space="preserve"> dpa/s by 8 MeV Fe ions. </w:t>
      </w:r>
    </w:p>
    <w:p w14:paraId="1FFA2565" w14:textId="05C0BD86" w:rsidR="00DE52C2" w:rsidRDefault="00DE52C2" w:rsidP="00DE52C2">
      <w:pPr>
        <w:spacing w:line="360" w:lineRule="auto"/>
        <w:ind w:firstLine="720"/>
        <w:jc w:val="both"/>
        <w:rPr>
          <w:rFonts w:cs="Times New Roman"/>
        </w:rPr>
      </w:pPr>
      <w:r>
        <w:rPr>
          <w:rFonts w:cs="Times New Roman"/>
        </w:rPr>
        <w:lastRenderedPageBreak/>
        <w:t xml:space="preserve">Similar α’ precipitation suppression behaviors near the implanted ion region have been observed by multiple researchers, and different explanations exist without reaching an agreement. Harrison et al. proposed that the high probability of cascade overlap near the end of injected ion path can effectively dissolve α’ </w:t>
      </w:r>
      <w:r>
        <w:fldChar w:fldCharType="begin"/>
      </w:r>
      <w:r w:rsidR="00AC7C59">
        <w:instrText xml:space="preserve"> ADDIN EN.CITE &lt;EndNote&gt;&lt;Cite&gt;&lt;Author&gt;Harrison&lt;/Author&gt;&lt;Year&gt;2019&lt;/Year&gt;&lt;RecNum&gt;457&lt;/RecNum&gt;&lt;DisplayText&gt;[9]&lt;/DisplayText&gt;&lt;record&gt;&lt;rec-number&gt;457&lt;/rec-number&gt;&lt;foreign-keys&gt;&lt;key app="EN" db-id="05052tp2owzs2qezrt1ve9tja9f25rw2xfas" timestamp="1668461375" guid="564033d8-4763-48f4-9388-76a218f6ca9e"&gt;457&lt;/key&gt;&lt;/foreign-keys&gt;&lt;ref-type name="Journal Article"&gt;17&lt;/ref-type&gt;&lt;contributors&gt;&lt;authors&gt;&lt;author&gt;Harrison, R. W.&lt;/author&gt;&lt;author&gt;Carruthers, A. W.&lt;/author&gt;&lt;author&gt;Hinks, J. A.&lt;/author&gt;&lt;author&gt;Burke, M. G.&lt;/au</w:instrText>
      </w:r>
      <w:r w:rsidR="00AC7C59">
        <w:rPr>
          <w:rFonts w:hint="eastAsia"/>
        </w:rPr>
        <w:instrText xml:space="preserve">thor&gt;&lt;author&gt;Donnelly, S. E.&lt;/author&gt;&lt;/authors&gt;&lt;/contributors&gt;&lt;titles&gt;&lt;title&gt;Cascade size and dose rate effects on </w:instrText>
      </w:r>
      <w:r w:rsidR="00AC7C59">
        <w:rPr>
          <w:rFonts w:hint="eastAsia"/>
        </w:rPr>
        <w:instrText>α′</w:instrText>
      </w:r>
      <w:r w:rsidR="00AC7C59">
        <w:rPr>
          <w:rFonts w:hint="eastAsia"/>
        </w:rPr>
        <w:instrText xml:space="preserve"> precipitation in ion-irradiated Fe14Cr alloy&lt;/title&gt;&lt;secondary-title&gt;Scripta Materialia&lt;/secondary-title&gt;&lt;/titles&gt;&lt;periodical&gt;&lt;full-title</w:instrText>
      </w:r>
      <w:r w:rsidR="00AC7C59">
        <w:instrText>&gt;Scripta Materialia&lt;/full-title&gt;&lt;/periodical&gt;&lt;pages&gt;33-37&lt;/pages&gt;&lt;volume&gt;172&lt;/volume&gt;&lt;section&gt;33&lt;/section&gt;&lt;dates&gt;&lt;year&gt;2019&lt;/year&gt;&lt;/dates&gt;&lt;isbn&gt;13596462&lt;/isbn&gt;&lt;urls&gt;&lt;/urls&gt;&lt;electronic-resource-num&gt;10.1016/j.scriptamat.2019.06.034&lt;/electronic-resource-num&gt;&lt;/record&gt;&lt;/Cite&gt;&lt;/EndNote&gt;</w:instrText>
      </w:r>
      <w:r>
        <w:fldChar w:fldCharType="separate"/>
      </w:r>
      <w:r w:rsidR="00AC7C59">
        <w:rPr>
          <w:noProof/>
        </w:rPr>
        <w:t>[9]</w:t>
      </w:r>
      <w:r>
        <w:fldChar w:fldCharType="end"/>
      </w:r>
      <w:r>
        <w:rPr>
          <w:rFonts w:cs="Times New Roman"/>
        </w:rPr>
        <w:t xml:space="preserve">. Our experiments compared the α’ distribution after irradiation at 350 °C and the same ion flux, to final doses that are 10 times different, and the results seem </w:t>
      </w:r>
      <w:r w:rsidR="007A2F12">
        <w:rPr>
          <w:rFonts w:cs="Times New Roman"/>
        </w:rPr>
        <w:t xml:space="preserve">to </w:t>
      </w:r>
      <w:r>
        <w:rPr>
          <w:rFonts w:cs="Times New Roman"/>
        </w:rPr>
        <w:t>contra</w:t>
      </w:r>
      <w:r w:rsidR="000C2539">
        <w:rPr>
          <w:rFonts w:cs="Times New Roman"/>
        </w:rPr>
        <w:t>di</w:t>
      </w:r>
      <w:r>
        <w:rPr>
          <w:rFonts w:cs="Times New Roman"/>
        </w:rPr>
        <w:t xml:space="preserve">ct this argument. The stronger suppression effect at the high fluence condition indicates that the accumulation of injected ions or displacement damage is the most important factor that leads to the disappearance of α’. Since the temperature, injected ion energy and flux were almost the same, if cascade overlap is the main reason, </w:t>
      </w:r>
      <w:r w:rsidR="008014B7">
        <w:rPr>
          <w:rFonts w:cs="Times New Roman"/>
        </w:rPr>
        <w:t xml:space="preserve">a </w:t>
      </w:r>
      <w:r>
        <w:rPr>
          <w:rFonts w:cs="Times New Roman"/>
        </w:rPr>
        <w:t xml:space="preserve">similar suppression effect should be observed after irradiation to both doses. </w:t>
      </w:r>
    </w:p>
    <w:p w14:paraId="5468B741" w14:textId="09B22A1E" w:rsidR="00DE52C2" w:rsidRDefault="00DE52C2" w:rsidP="00DE52C2">
      <w:pPr>
        <w:spacing w:line="360" w:lineRule="auto"/>
        <w:ind w:firstLine="720"/>
        <w:jc w:val="both"/>
        <w:rPr>
          <w:rFonts w:cs="Times New Roman"/>
        </w:rPr>
      </w:pPr>
      <w:r>
        <w:rPr>
          <w:rFonts w:cs="Times New Roman"/>
        </w:rPr>
        <w:t xml:space="preserve">Tissot et al. inferred the suppression of α’ formation by injected interstitials by showing the decrease in precipitate number density and volume fraction in the ion implanted region </w:t>
      </w:r>
      <w:r>
        <w:rPr>
          <w:rFonts w:cs="Times New Roman"/>
          <w:color w:val="000000"/>
        </w:rPr>
        <w:t>of a Fe-15Cr specimen after ion irradiation at ~2-6.1×10</w:t>
      </w:r>
      <w:r>
        <w:rPr>
          <w:rFonts w:cs="Times New Roman"/>
          <w:color w:val="000000"/>
          <w:vertAlign w:val="superscript"/>
        </w:rPr>
        <w:t>-5</w:t>
      </w:r>
      <w:r>
        <w:rPr>
          <w:rFonts w:cs="Times New Roman"/>
          <w:color w:val="000000"/>
        </w:rPr>
        <w:t xml:space="preserve"> dpa/s and 300 °C to doses of ~0.3-1 dpa</w:t>
      </w:r>
      <w:r>
        <w:rPr>
          <w:rFonts w:cs="Times New Roman"/>
        </w:rPr>
        <w:t xml:space="preserve">, which was attributed to the decreased radiation enhanced diffusion rate due to the injected interstitials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They can either recombine with vacancies, or form interstitial clusters that act as sinks and further decrease the local vacancy supersaturation level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rPr>
          <w:rFonts w:cs="Times New Roman"/>
        </w:rPr>
        <w:t xml:space="preserve">. </w:t>
      </w:r>
      <w:r>
        <w:rPr>
          <w:rFonts w:cs="Times New Roman"/>
          <w:color w:val="000000"/>
        </w:rPr>
        <w:t>Pareige et al didn’t detect any α’ in Fe-12Cr alloy after irradiation at 2.2×10</w:t>
      </w:r>
      <w:r>
        <w:rPr>
          <w:rFonts w:cs="Times New Roman"/>
          <w:color w:val="000000"/>
          <w:vertAlign w:val="superscript"/>
        </w:rPr>
        <w:t>-4</w:t>
      </w:r>
      <w:r>
        <w:rPr>
          <w:rFonts w:cs="Times New Roman"/>
          <w:color w:val="000000"/>
        </w:rPr>
        <w:t xml:space="preserve"> dpa/s and 300 °C to 0.5 dpa using Fe ions with energies of 0.5, 2 and 5 MeV (to achieve relative flat displacement damage and injected ion profiles), which</w:t>
      </w:r>
      <w:r>
        <w:rPr>
          <w:rFonts w:cs="Times New Roman"/>
        </w:rPr>
        <w:t xml:space="preserve"> also supported this mechanism </w:t>
      </w:r>
      <w:r>
        <w:fldChar w:fldCharType="begin"/>
      </w:r>
      <w:r w:rsidR="00E02FC0">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fldChar w:fldCharType="separate"/>
      </w:r>
      <w:r w:rsidR="00E02FC0">
        <w:rPr>
          <w:noProof/>
        </w:rPr>
        <w:t>[10]</w:t>
      </w:r>
      <w:r>
        <w:fldChar w:fldCharType="end"/>
      </w:r>
      <w:r>
        <w:rPr>
          <w:rFonts w:cs="Times New Roman"/>
        </w:rPr>
        <w:t>. With the high concentration of injected ions from multi-stage ion irradiations, no α’ precipitates w</w:t>
      </w:r>
      <w:r w:rsidR="00D26FA0">
        <w:rPr>
          <w:rFonts w:cs="Times New Roman"/>
        </w:rPr>
        <w:t>ere</w:t>
      </w:r>
      <w:r>
        <w:rPr>
          <w:rFonts w:cs="Times New Roman"/>
        </w:rPr>
        <w:t xml:space="preserve"> detected in the supersaturated Fe-12Cr alloy </w:t>
      </w:r>
      <w:r>
        <w:fldChar w:fldCharType="begin"/>
      </w:r>
      <w:r w:rsidR="00E02FC0">
        <w:instrText xml:space="preserve"> ADDIN EN.CITE &lt;EndNote&gt;&lt;Cite&gt;&lt;Author&gt;Pareige&lt;/Author&gt;&lt;Year&gt;2015&lt;/Year&gt;&lt;RecNum&gt;474&lt;/RecNum&gt;&lt;DisplayText&gt;[10]&lt;/DisplayText&gt;&lt;record&gt;&lt;rec-number&gt;474&lt;/rec-number&gt;&lt;foreign-keys&gt;&lt;key app="EN" db-id="05052tp2owzs2qezrt1ve9tja9f25rw2xfas" timestamp="1668461393" guid="d29b94c8-448d-466d-99f4-d657ed55c5f4"&gt;474&lt;/key&gt;&lt;/foreign-keys&gt;&lt;ref-type name="Journal Article"&gt;17&lt;/ref-type&gt;&lt;contributors&gt;&lt;authors&gt;&lt;author&gt;Pareige, C.&lt;/author&gt;&lt;author&gt;Kuksenko, V.&lt;/author&gt;&lt;author&gt;Pareige, P.&lt;/author&gt;&lt;/authors&gt;&lt;/contributors&gt;&lt;titles&gt;&lt;title&gt;Behaviour of P, Si, Ni impurities and Cr in self ion irradiated Fe–Cr alloys – Comparison to neutron irradiation&lt;/title&gt;&lt;secondary-title&gt;Journal of Nuclear Materials&lt;/secondary-title&gt;&lt;/titles&gt;&lt;periodical&gt;&lt;full-title&gt;Journal of Nuclear Materials&lt;/full-title&gt;&lt;/periodical&gt;&lt;pages&gt;471-476&lt;/pages&gt;&lt;volume&gt;456&lt;/volume&gt;&lt;section&gt;471&lt;/section&gt;&lt;dates&gt;&lt;year&gt;2015&lt;/year&gt;&lt;/dates&gt;&lt;isbn&gt;00223115&lt;/isbn&gt;&lt;urls&gt;&lt;/urls&gt;&lt;electronic-resource-num&gt;10.1016/j.jnucmat.2014.10.024&lt;/electronic-resource-num&gt;&lt;/record&gt;&lt;/Cite&gt;&lt;/EndNote&gt;</w:instrText>
      </w:r>
      <w:r>
        <w:fldChar w:fldCharType="separate"/>
      </w:r>
      <w:r w:rsidR="00E02FC0">
        <w:rPr>
          <w:noProof/>
        </w:rPr>
        <w:t>[10]</w:t>
      </w:r>
      <w:r>
        <w:fldChar w:fldCharType="end"/>
      </w:r>
      <w:r>
        <w:rPr>
          <w:rFonts w:cs="Times New Roman"/>
        </w:rPr>
        <w:t xml:space="preserve">. Our observation that </w:t>
      </w:r>
      <w:r w:rsidR="00D26FA0">
        <w:rPr>
          <w:rFonts w:cs="Times New Roman"/>
        </w:rPr>
        <w:t xml:space="preserve">the </w:t>
      </w:r>
      <w:r>
        <w:rPr>
          <w:rFonts w:cs="Times New Roman"/>
        </w:rPr>
        <w:t>most significant suppression effect occurred after irradiation at 350 °C and high ion fluences compared to its higher temperature or lower fluence variant</w:t>
      </w:r>
      <w:r w:rsidR="00D26FA0">
        <w:rPr>
          <w:rFonts w:cs="Times New Roman"/>
        </w:rPr>
        <w:t>s</w:t>
      </w:r>
      <w:r>
        <w:rPr>
          <w:rFonts w:cs="Times New Roman"/>
        </w:rPr>
        <w:t xml:space="preserve"> agrees more with this reasoning. The possible reason for the smaller suppression at low fluence might be that the sink strength of interstitial type defects was not high enough to significantly reduce the local vacancy concentrations, while the radiation enhanced diffusion rate is very high at 450 °C, and potentially requires a higher sink strength to reduce it to a value that can’t compensate the ballistic dissolution rate anymore. </w:t>
      </w:r>
    </w:p>
    <w:p w14:paraId="610FD144" w14:textId="6236D58C" w:rsidR="00013A4A" w:rsidRDefault="00DE52C2" w:rsidP="00DE52C2">
      <w:pPr>
        <w:spacing w:line="360" w:lineRule="auto"/>
        <w:ind w:firstLine="720"/>
        <w:jc w:val="both"/>
        <w:rPr>
          <w:rFonts w:cs="Times New Roman"/>
        </w:rPr>
      </w:pPr>
      <w:r>
        <w:rPr>
          <w:rFonts w:cs="Times New Roman"/>
        </w:rPr>
        <w:lastRenderedPageBreak/>
        <w:t>Using standard rate theory equations, the effect of injected ions can be treated as an additional generation term, and thus the relative contributions to reduc</w:t>
      </w:r>
      <w:r w:rsidR="007D4698">
        <w:rPr>
          <w:rFonts w:cs="Times New Roman"/>
        </w:rPr>
        <w:t>ing</w:t>
      </w:r>
      <w:r>
        <w:rPr>
          <w:rFonts w:cs="Times New Roman"/>
        </w:rPr>
        <w:t xml:space="preserve"> the local vacancy concentrations from either enhanced recombination or the increased sink strength can be understood in a more quantitative manner. The vacancy and interstitial migration energies were taken as 0.67 eV and 0.34 eV, respectively, and a spontaneous recombination radius of 2.26a</w:t>
      </w:r>
      <w:r>
        <w:rPr>
          <w:rFonts w:cs="Times New Roman"/>
          <w:vertAlign w:val="subscript"/>
        </w:rPr>
        <w:t>0</w:t>
      </w:r>
      <w:r>
        <w:rPr>
          <w:rFonts w:cs="Times New Roman"/>
        </w:rPr>
        <w:t xml:space="preserve"> is used, in which a</w:t>
      </w:r>
      <w:r>
        <w:rPr>
          <w:rFonts w:cs="Times New Roman"/>
          <w:vertAlign w:val="subscript"/>
        </w:rPr>
        <w:t xml:space="preserve">0 </w:t>
      </w:r>
      <w:r>
        <w:rPr>
          <w:rFonts w:cs="Times New Roman"/>
        </w:rPr>
        <w:t xml:space="preserve">is the lattice parameter </w:t>
      </w:r>
      <w:r>
        <w:fldChar w:fldCharType="begin">
          <w:fldData xml:space="preserve">PEVuZE5vdGU+PENpdGU+PEF1dGhvcj5GdTwvQXV0aG9yPjxZZWFyPjIwMDg8L1llYXI+PFJlY051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</w:fldData>
        </w:fldChar>
      </w:r>
      <w:r w:rsidR="00B436DE">
        <w:instrText xml:space="preserve"> ADDIN EN.CITE </w:instrText>
      </w:r>
      <w:r w:rsidR="00B436DE">
        <w:fldChar w:fldCharType="begin">
          <w:fldData xml:space="preserve">PEVuZE5vdGU+PENpdGU+PEF1dGhvcj5GdTwvQXV0aG9yPjxZZWFyPjIwMDg8L1llYXI+PFJlY051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</w:fldData>
        </w:fldChar>
      </w:r>
      <w:r w:rsidR="00B436DE">
        <w:instrText xml:space="preserve"> ADDIN EN.CITE.DATA </w:instrText>
      </w:r>
      <w:r w:rsidR="00B436DE">
        <w:fldChar w:fldCharType="end"/>
      </w:r>
      <w:r>
        <w:fldChar w:fldCharType="separate"/>
      </w:r>
      <w:r w:rsidR="00B436DE">
        <w:rPr>
          <w:noProof/>
        </w:rPr>
        <w:t>[74, 175]</w:t>
      </w:r>
      <w:r>
        <w:fldChar w:fldCharType="end"/>
      </w:r>
      <w:r>
        <w:rPr>
          <w:rFonts w:cs="Times New Roman"/>
        </w:rPr>
        <w:t>. Inserting the irradiation parameters calculated from SRIM and a temperature of 350 °C, the calculated results are given in</w:t>
      </w:r>
      <w:r w:rsidR="00913ABA">
        <w:t xml:space="preserve"> </w:t>
      </w:r>
      <w:r w:rsidR="00913ABA">
        <w:fldChar w:fldCharType="begin"/>
      </w:r>
      <w:r w:rsidR="00913ABA">
        <w:instrText xml:space="preserve"> REF _Ref119352110 \h </w:instrText>
      </w:r>
      <w:r w:rsidR="00913ABA">
        <w:fldChar w:fldCharType="separate"/>
      </w:r>
      <w:r w:rsidR="00913ABA">
        <w:t xml:space="preserve">Figure </w:t>
      </w:r>
      <w:r w:rsidR="00913ABA">
        <w:rPr>
          <w:noProof/>
        </w:rPr>
        <w:t>5</w:t>
      </w:r>
      <w:r w:rsidR="00913ABA">
        <w:t>.</w:t>
      </w:r>
      <w:r w:rsidR="00913ABA">
        <w:rPr>
          <w:noProof/>
        </w:rPr>
        <w:t>13</w:t>
      </w:r>
      <w:r w:rsidR="00913ABA">
        <w:fldChar w:fldCharType="end"/>
      </w:r>
      <w:r>
        <w:rPr>
          <w:rFonts w:cs="Times New Roman"/>
        </w:rPr>
        <w:t xml:space="preserve">. The maximum time to reach </w:t>
      </w:r>
      <w:r w:rsidR="007D4698">
        <w:rPr>
          <w:rFonts w:cs="Times New Roman"/>
        </w:rPr>
        <w:t xml:space="preserve">a </w:t>
      </w:r>
      <w:r>
        <w:rPr>
          <w:rFonts w:cs="Times New Roman"/>
        </w:rPr>
        <w:t>steady state is ~ 15 seconds, and it occurs at the lowest sink strength of 10</w:t>
      </w:r>
      <w:r>
        <w:rPr>
          <w:rFonts w:cs="Times New Roman"/>
          <w:vertAlign w:val="superscript"/>
        </w:rPr>
        <w:t>11</w:t>
      </w:r>
      <w:r>
        <w:rPr>
          <w:rFonts w:cs="Times New Roman"/>
        </w:rPr>
        <w:t>/m</w:t>
      </w:r>
      <w:r>
        <w:rPr>
          <w:rFonts w:cs="Times New Roman"/>
          <w:vertAlign w:val="superscript"/>
        </w:rPr>
        <w:t>2</w:t>
      </w:r>
      <w:r>
        <w:rPr>
          <w:rFonts w:cs="Times New Roman"/>
        </w:rPr>
        <w:t xml:space="preserve">, which approaches </w:t>
      </w:r>
      <w:r w:rsidR="00BD3FCC">
        <w:rPr>
          <w:rFonts w:cs="Times New Roman"/>
        </w:rPr>
        <w:t xml:space="preserve">to </w:t>
      </w:r>
      <w:r>
        <w:rPr>
          <w:rFonts w:cs="Times New Roman"/>
        </w:rPr>
        <w:t xml:space="preserve">the sink strength of dislocations before irradiation. It must be pointed out that the contribution from the diffusion of vacancies among neighboring bins and surface are not considered here. The reasons are that the change rate of local vacancy concentration by inter-bin diffusion is several orders smaller within the typical time to reach </w:t>
      </w:r>
      <w:r w:rsidR="00BD3FCC">
        <w:rPr>
          <w:rFonts w:cs="Times New Roman"/>
        </w:rPr>
        <w:t xml:space="preserve">a </w:t>
      </w:r>
      <w:r>
        <w:rPr>
          <w:rFonts w:cs="Times New Roman"/>
        </w:rPr>
        <w:t>steady state compared to the other contributing factors, and the depth influenced by the surface sink strength seems to be narrow from our experimental observations. At the lowest sink strength condition, the steady state vacancy concentration is reduced by the injected ions by up to 60% at the 2 µm depth (</w:t>
      </w:r>
      <w:r w:rsidR="00913ABA">
        <w:fldChar w:fldCharType="begin"/>
      </w:r>
      <w:r w:rsidR="00913ABA">
        <w:rPr>
          <w:rFonts w:cs="Times New Roman"/>
        </w:rPr>
        <w:instrText xml:space="preserve"> REF _Ref119352110 \h </w:instrText>
      </w:r>
      <w:r w:rsidR="00913ABA">
        <w:fldChar w:fldCharType="separate"/>
      </w:r>
      <w:r w:rsidR="00913ABA">
        <w:t xml:space="preserve">Figure </w:t>
      </w:r>
      <w:r w:rsidR="00913ABA">
        <w:rPr>
          <w:noProof/>
        </w:rPr>
        <w:t>5</w:t>
      </w:r>
      <w:r w:rsidR="00913ABA">
        <w:t>.</w:t>
      </w:r>
      <w:r w:rsidR="00913ABA">
        <w:rPr>
          <w:noProof/>
        </w:rPr>
        <w:t>13</w:t>
      </w:r>
      <w:r w:rsidR="00913ABA">
        <w:fldChar w:fldCharType="end"/>
      </w:r>
      <w:r w:rsidR="00913ABA">
        <w:t xml:space="preserve"> </w:t>
      </w:r>
      <w:r>
        <w:rPr>
          <w:rFonts w:cs="Times New Roman"/>
        </w:rPr>
        <w:t>(b)). As the sink strength increases, the effect of promoted recombination with injected ions decreases gradually, and the difference from whether the additional generation rate of interstitials is considered or not becomes &lt;0.1% at sink strengths ≥10</w:t>
      </w:r>
      <w:r>
        <w:rPr>
          <w:rFonts w:cs="Times New Roman"/>
          <w:vertAlign w:val="superscript"/>
        </w:rPr>
        <w:t>14</w:t>
      </w:r>
      <w:r>
        <w:rPr>
          <w:rFonts w:cs="Times New Roman"/>
        </w:rPr>
        <w:t>/m</w:t>
      </w:r>
      <w:r>
        <w:rPr>
          <w:rFonts w:cs="Times New Roman"/>
          <w:vertAlign w:val="superscript"/>
        </w:rPr>
        <w:t>2</w:t>
      </w:r>
      <w:r>
        <w:rPr>
          <w:rFonts w:cs="Times New Roman"/>
        </w:rPr>
        <w:t>. In other words, at high sink strengths, the point defect evolution is closer to a sink dominant condition, and thus the loss of vacancies to recombination with injected ions gets less important. However, increasing the sink strength from 10</w:t>
      </w:r>
      <w:r>
        <w:rPr>
          <w:rFonts w:cs="Times New Roman"/>
          <w:vertAlign w:val="superscript"/>
        </w:rPr>
        <w:t>11</w:t>
      </w:r>
      <w:r>
        <w:rPr>
          <w:rFonts w:cs="Times New Roman"/>
        </w:rPr>
        <w:t>/m</w:t>
      </w:r>
      <w:r>
        <w:rPr>
          <w:rFonts w:cs="Times New Roman"/>
          <w:vertAlign w:val="superscript"/>
        </w:rPr>
        <w:t>2</w:t>
      </w:r>
      <w:r>
        <w:rPr>
          <w:rFonts w:cs="Times New Roman"/>
        </w:rPr>
        <w:t xml:space="preserve"> to 10</w:t>
      </w:r>
      <w:r>
        <w:rPr>
          <w:rFonts w:cs="Times New Roman"/>
          <w:vertAlign w:val="superscript"/>
        </w:rPr>
        <w:t>16</w:t>
      </w:r>
      <w:r>
        <w:rPr>
          <w:rFonts w:cs="Times New Roman"/>
        </w:rPr>
        <w:t>/m</w:t>
      </w:r>
      <w:r>
        <w:rPr>
          <w:rFonts w:cs="Times New Roman"/>
          <w:vertAlign w:val="superscript"/>
        </w:rPr>
        <w:t>2</w:t>
      </w:r>
      <w:r>
        <w:rPr>
          <w:rFonts w:cs="Times New Roman"/>
        </w:rPr>
        <w:t xml:space="preserve"> can lead to </w:t>
      </w:r>
      <w:r w:rsidR="004C46BE">
        <w:rPr>
          <w:rFonts w:cs="Times New Roman"/>
        </w:rPr>
        <w:t>a</w:t>
      </w:r>
      <w:r>
        <w:rPr>
          <w:rFonts w:cs="Times New Roman"/>
        </w:rPr>
        <w:t xml:space="preserve"> decrease of around 2 orders of magnitude in the steady state vacancy concentrations according to the curves presented in </w:t>
      </w:r>
      <w:r w:rsidR="00913ABA">
        <w:fldChar w:fldCharType="begin"/>
      </w:r>
      <w:r w:rsidR="00913ABA">
        <w:rPr>
          <w:rFonts w:cs="Times New Roman"/>
        </w:rPr>
        <w:instrText xml:space="preserve"> REF _Ref119352110 \h </w:instrText>
      </w:r>
      <w:r w:rsidR="00913ABA">
        <w:fldChar w:fldCharType="separate"/>
      </w:r>
      <w:r w:rsidR="00913ABA">
        <w:t xml:space="preserve">Figure </w:t>
      </w:r>
      <w:r w:rsidR="00913ABA">
        <w:rPr>
          <w:noProof/>
        </w:rPr>
        <w:t>5</w:t>
      </w:r>
      <w:r w:rsidR="00913ABA">
        <w:t>.</w:t>
      </w:r>
      <w:r w:rsidR="00913ABA">
        <w:rPr>
          <w:noProof/>
        </w:rPr>
        <w:t>13</w:t>
      </w:r>
      <w:r w:rsidR="00913ABA">
        <w:fldChar w:fldCharType="end"/>
      </w:r>
      <w:r w:rsidR="00913ABA">
        <w:t xml:space="preserve"> </w:t>
      </w:r>
      <w:r>
        <w:rPr>
          <w:rFonts w:cs="Times New Roman"/>
        </w:rPr>
        <w:t>(a). These simulation results lead to the following assumption regarding the suppression effect of injected interstitials: At low dose</w:t>
      </w:r>
      <w:r w:rsidR="00307B5E">
        <w:rPr>
          <w:rFonts w:cs="Times New Roman"/>
        </w:rPr>
        <w:t>s</w:t>
      </w:r>
      <w:r>
        <w:rPr>
          <w:rFonts w:cs="Times New Roman"/>
        </w:rPr>
        <w:t xml:space="preserve"> (low sink strength), the diffusion coefficient is reduced up to ~ 60% due to the recombination of injected ions with vacancies. The importance of this effect decreases with increasing sink strength. As </w:t>
      </w:r>
      <w:r w:rsidR="00307B5E">
        <w:rPr>
          <w:rFonts w:cs="Times New Roman"/>
        </w:rPr>
        <w:t xml:space="preserve">the </w:t>
      </w:r>
      <w:r>
        <w:rPr>
          <w:rFonts w:cs="Times New Roman"/>
        </w:rPr>
        <w:t xml:space="preserve">irradiation dose increases, the sink strength of interstitial type clusters also increases. The radiation enhanced diffusion coefficient can be significantly reduced compared to the low sink conditions due to the loss of vacancies </w:t>
      </w:r>
    </w:p>
    <w:p w14:paraId="7FA240E9" w14:textId="77777777" w:rsidR="00013A4A" w:rsidRDefault="00013A4A" w:rsidP="00013A4A">
      <w:pPr>
        <w:keepNext/>
        <w:spacing w:line="360" w:lineRule="auto"/>
        <w:jc w:val="both"/>
      </w:pPr>
      <w:r>
        <w:rPr>
          <w:rFonts w:cs="Times New Roman"/>
          <w:noProof/>
        </w:rPr>
        <w:lastRenderedPageBreak/>
        <w:drawing>
          <wp:inline distT="0" distB="0" distL="0" distR="0" wp14:anchorId="580C978B" wp14:editId="761E953F">
            <wp:extent cx="5434965" cy="215074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6" cstate="print">
                      <a:extLst>
                        <a:ext uri="{28A0092B-C50C-407E-A947-70E740481C1C}">
                          <a14:useLocalDpi xmlns:a14="http://schemas.microsoft.com/office/drawing/2010/main" val="0"/>
                        </a:ext>
                      </a:extLst>
                    </a:blip>
                    <a:srcRect l="3201" t="6969" r="5551" b="3442"/>
                    <a:stretch>
                      <a:fillRect/>
                    </a:stretch>
                  </pic:blipFill>
                  <pic:spPr bwMode="auto">
                    <a:xfrm>
                      <a:off x="0" y="0"/>
                      <a:ext cx="5434965" cy="2150745"/>
                    </a:xfrm>
                    <a:prstGeom prst="rect">
                      <a:avLst/>
                    </a:prstGeom>
                    <a:noFill/>
                    <a:ln>
                      <a:noFill/>
                    </a:ln>
                  </pic:spPr>
                </pic:pic>
              </a:graphicData>
            </a:graphic>
          </wp:inline>
        </w:drawing>
      </w:r>
    </w:p>
    <w:p w14:paraId="0EA12B73" w14:textId="77777777" w:rsidR="00013A4A" w:rsidRDefault="00013A4A" w:rsidP="00013A4A">
      <w:pPr>
        <w:pStyle w:val="Caption"/>
      </w:pPr>
      <w:bookmarkStart w:id="277" w:name="_Ref119352110"/>
      <w:bookmarkStart w:id="278" w:name="_Toc127377232"/>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13</w:t>
      </w:r>
      <w:r>
        <w:rPr>
          <w:noProof/>
        </w:rPr>
        <w:fldChar w:fldCharType="end"/>
      </w:r>
      <w:bookmarkEnd w:id="277"/>
      <w:r>
        <w:t xml:space="preserve"> (a) The steady state vacancy concentrations calculated from rate theory equations and (b) the zoom-in version of (a) for sink strengths of 10</w:t>
      </w:r>
      <w:r>
        <w:rPr>
          <w:vertAlign w:val="superscript"/>
        </w:rPr>
        <w:t>11</w:t>
      </w:r>
      <w:r>
        <w:t>-10</w:t>
      </w:r>
      <w:r>
        <w:rPr>
          <w:vertAlign w:val="superscript"/>
        </w:rPr>
        <w:t>14</w:t>
      </w:r>
      <w:r>
        <w:t>/m</w:t>
      </w:r>
      <w:r>
        <w:rPr>
          <w:vertAlign w:val="superscript"/>
        </w:rPr>
        <w:t>2</w:t>
      </w:r>
      <w:r>
        <w:t xml:space="preserve"> to show the effect of additional recombination with injected ions more clearly.</w:t>
      </w:r>
      <w:bookmarkEnd w:id="278"/>
    </w:p>
    <w:p w14:paraId="6CAB3878" w14:textId="77777777" w:rsidR="00013A4A" w:rsidRDefault="00013A4A">
      <w:pPr>
        <w:rPr>
          <w:rFonts w:cs="Times New Roman"/>
        </w:rPr>
      </w:pPr>
      <w:r>
        <w:rPr>
          <w:rFonts w:cs="Times New Roman"/>
        </w:rPr>
        <w:br w:type="page"/>
      </w:r>
    </w:p>
    <w:p w14:paraId="0AF6CBB1" w14:textId="6EDCF7D9" w:rsidR="008A4396" w:rsidRPr="00013A4A" w:rsidRDefault="00DE52C2" w:rsidP="00013A4A">
      <w:pPr>
        <w:spacing w:line="360" w:lineRule="auto"/>
        <w:jc w:val="both"/>
        <w:rPr>
          <w:rFonts w:cs="Times New Roman"/>
        </w:rPr>
      </w:pPr>
      <w:r>
        <w:rPr>
          <w:rFonts w:cs="Times New Roman"/>
        </w:rPr>
        <w:lastRenderedPageBreak/>
        <w:t>to sinks. Careful analysis of the sinks from dislocation loops or dislocation networks in the ion irradiated specimens will be useful to verify whether this assumption is correct or not.</w:t>
      </w:r>
    </w:p>
    <w:p w14:paraId="2B518C24" w14:textId="16293AEC" w:rsidR="008A4396" w:rsidRDefault="00042463" w:rsidP="008A4396">
      <w:pPr>
        <w:spacing w:line="360" w:lineRule="auto"/>
        <w:ind w:firstLine="720"/>
        <w:jc w:val="both"/>
        <w:rPr>
          <w:rFonts w:cs="Times New Roman"/>
        </w:rPr>
      </w:pPr>
      <w:r>
        <w:rPr>
          <w:rFonts w:cs="Times New Roman"/>
        </w:rPr>
        <w:t>In addition to</w:t>
      </w:r>
      <w:r w:rsidR="008A4396">
        <w:rPr>
          <w:rFonts w:cs="Times New Roman"/>
        </w:rPr>
        <w:t xml:space="preserve"> the </w:t>
      </w:r>
      <w:r>
        <w:rPr>
          <w:rFonts w:cs="Times New Roman"/>
        </w:rPr>
        <w:t xml:space="preserve">mechanisms </w:t>
      </w:r>
      <w:r w:rsidR="008A4396">
        <w:rPr>
          <w:rFonts w:cs="Times New Roman"/>
        </w:rPr>
        <w:t>mentioned above, the additional implanted Fe ions can lead to a local</w:t>
      </w:r>
      <w:r w:rsidR="00ED4CE8">
        <w:rPr>
          <w:rFonts w:cs="Times New Roman"/>
        </w:rPr>
        <w:t>ly</w:t>
      </w:r>
      <w:r w:rsidR="008A4396">
        <w:rPr>
          <w:rFonts w:cs="Times New Roman"/>
        </w:rPr>
        <w:t xml:space="preserve"> high concentration of Fe-Fe dumbbell interstitials compared to the concentration of Fe-Cr mixed dumbbells. Therefore, more Fe atoms can be dragged into the precipitate-matrix interface by the interstitial flux, and </w:t>
      </w:r>
      <w:r w:rsidR="00ED4CE8">
        <w:rPr>
          <w:rFonts w:cs="Times New Roman"/>
        </w:rPr>
        <w:t xml:space="preserve">this </w:t>
      </w:r>
      <w:r w:rsidR="008A4396">
        <w:rPr>
          <w:rFonts w:cs="Times New Roman"/>
        </w:rPr>
        <w:t xml:space="preserve">results in </w:t>
      </w:r>
      <w:r w:rsidR="00ED4CE8">
        <w:rPr>
          <w:rFonts w:cs="Times New Roman"/>
        </w:rPr>
        <w:t xml:space="preserve">an </w:t>
      </w:r>
      <w:r w:rsidR="008A4396">
        <w:rPr>
          <w:rFonts w:cs="Times New Roman"/>
        </w:rPr>
        <w:t xml:space="preserve">increase of Fe concentration at the interface and the dissolution of Cr-rich precipitates. </w:t>
      </w:r>
    </w:p>
    <w:p w14:paraId="03624D52" w14:textId="4DF24630" w:rsidR="00006743" w:rsidRDefault="00232490" w:rsidP="00013A4A">
      <w:pPr>
        <w:spacing w:line="360" w:lineRule="auto"/>
        <w:ind w:firstLine="720"/>
        <w:jc w:val="both"/>
        <w:rPr>
          <w:rFonts w:cs="Times New Roman"/>
        </w:rPr>
      </w:pPr>
      <w:r>
        <w:rPr>
          <w:rFonts w:cs="Times New Roman"/>
        </w:rPr>
        <w:t xml:space="preserve">Furthermore, the observed strong suppression effect at 350 </w:t>
      </w:r>
      <w:r w:rsidR="00B23F49">
        <w:rPr>
          <w:rFonts w:cs="Times New Roman"/>
        </w:rPr>
        <w:t>°</w:t>
      </w:r>
      <w:r>
        <w:rPr>
          <w:rFonts w:cs="Times New Roman"/>
        </w:rPr>
        <w:t>C</w:t>
      </w:r>
      <w:r w:rsidR="00B23F49">
        <w:rPr>
          <w:rFonts w:cs="Times New Roman"/>
        </w:rPr>
        <w:t xml:space="preserve">, high fluence condition might be associated with the mistakenly introduction of light ions during irradiation. </w:t>
      </w:r>
      <w:r w:rsidR="00601609">
        <w:rPr>
          <w:rFonts w:cs="Times New Roman"/>
        </w:rPr>
        <w:t xml:space="preserve">As shown in </w:t>
      </w:r>
      <w:r w:rsidR="00913ABA">
        <w:rPr>
          <w:rFonts w:cs="Times New Roman"/>
        </w:rPr>
        <w:fldChar w:fldCharType="begin"/>
      </w:r>
      <w:r w:rsidR="00913ABA">
        <w:rPr>
          <w:rFonts w:cs="Times New Roman"/>
        </w:rPr>
        <w:instrText xml:space="preserve"> REF _Ref127207368 \h </w:instrText>
      </w:r>
      <w:r w:rsidR="00913ABA">
        <w:rPr>
          <w:rFonts w:cs="Times New Roman"/>
        </w:rPr>
      </w:r>
      <w:r w:rsidR="00913ABA">
        <w:rPr>
          <w:rFonts w:cs="Times New Roman"/>
        </w:rPr>
        <w:fldChar w:fldCharType="separate"/>
      </w:r>
      <w:r w:rsidR="00913ABA">
        <w:t xml:space="preserve">Figure </w:t>
      </w:r>
      <w:r w:rsidR="00913ABA">
        <w:rPr>
          <w:noProof/>
        </w:rPr>
        <w:t>5</w:t>
      </w:r>
      <w:r w:rsidR="00913ABA">
        <w:t>.</w:t>
      </w:r>
      <w:r w:rsidR="00913ABA">
        <w:rPr>
          <w:noProof/>
        </w:rPr>
        <w:t>14</w:t>
      </w:r>
      <w:r w:rsidR="00913ABA">
        <w:rPr>
          <w:rFonts w:cs="Times New Roman"/>
        </w:rPr>
        <w:fldChar w:fldCharType="end"/>
      </w:r>
      <w:r w:rsidR="00913ABA">
        <w:rPr>
          <w:rFonts w:cs="Times New Roman"/>
        </w:rPr>
        <w:t xml:space="preserve"> </w:t>
      </w:r>
      <w:r w:rsidR="00601609">
        <w:rPr>
          <w:rFonts w:cs="Times New Roman"/>
        </w:rPr>
        <w:t xml:space="preserve">(b), </w:t>
      </w:r>
      <w:r w:rsidR="005D3F61">
        <w:rPr>
          <w:rFonts w:cs="Times New Roman"/>
        </w:rPr>
        <w:t>STE</w:t>
      </w:r>
      <w:r w:rsidR="009D4745">
        <w:rPr>
          <w:rFonts w:cs="Times New Roman"/>
        </w:rPr>
        <w:t>M</w:t>
      </w:r>
      <w:r w:rsidR="005D3F61">
        <w:rPr>
          <w:rFonts w:cs="Times New Roman"/>
        </w:rPr>
        <w:t xml:space="preserve"> image reveals</w:t>
      </w:r>
      <w:r w:rsidR="00601609">
        <w:rPr>
          <w:rFonts w:cs="Times New Roman"/>
        </w:rPr>
        <w:t xml:space="preserve"> a very </w:t>
      </w:r>
      <w:r w:rsidR="001C41DB">
        <w:rPr>
          <w:rFonts w:cs="Times New Roman"/>
        </w:rPr>
        <w:t>narrow</w:t>
      </w:r>
      <w:r w:rsidR="00601609">
        <w:rPr>
          <w:rFonts w:cs="Times New Roman"/>
        </w:rPr>
        <w:t xml:space="preserve"> damage </w:t>
      </w:r>
      <w:r w:rsidR="00024A63">
        <w:rPr>
          <w:rFonts w:cs="Times New Roman"/>
        </w:rPr>
        <w:t xml:space="preserve">band, which </w:t>
      </w:r>
      <w:r w:rsidR="001C41DB">
        <w:rPr>
          <w:rFonts w:cs="Times New Roman"/>
        </w:rPr>
        <w:t xml:space="preserve">is different from the two other irradiation conditions, and </w:t>
      </w:r>
      <w:r w:rsidR="00CA3A42">
        <w:rPr>
          <w:rFonts w:cs="Times New Roman"/>
        </w:rPr>
        <w:t>possibly</w:t>
      </w:r>
      <w:r w:rsidR="001C41DB">
        <w:rPr>
          <w:rFonts w:cs="Times New Roman"/>
        </w:rPr>
        <w:t xml:space="preserve"> </w:t>
      </w:r>
      <w:r w:rsidR="00CA3A42">
        <w:rPr>
          <w:rFonts w:cs="Times New Roman"/>
        </w:rPr>
        <w:t>was</w:t>
      </w:r>
      <w:r w:rsidR="00753A24">
        <w:rPr>
          <w:rFonts w:cs="Times New Roman"/>
        </w:rPr>
        <w:t xml:space="preserve"> induced by light ions. </w:t>
      </w:r>
      <w:r w:rsidR="00146FA3">
        <w:rPr>
          <w:rFonts w:cs="Times New Roman"/>
        </w:rPr>
        <w:t xml:space="preserve">The location of this band is </w:t>
      </w:r>
      <w:r w:rsidR="009D4745">
        <w:rPr>
          <w:rFonts w:cs="Times New Roman"/>
        </w:rPr>
        <w:t xml:space="preserve">1.5-1.8 µm away from sample surface. </w:t>
      </w:r>
      <w:r w:rsidR="004175B4">
        <w:rPr>
          <w:rFonts w:cs="Times New Roman"/>
        </w:rPr>
        <w:t>M</w:t>
      </w:r>
      <w:r w:rsidR="00CA3A42">
        <w:rPr>
          <w:rFonts w:cs="Times New Roman"/>
        </w:rPr>
        <w:t>ass spectrums</w:t>
      </w:r>
      <w:r w:rsidR="004175B4">
        <w:rPr>
          <w:rFonts w:cs="Times New Roman"/>
        </w:rPr>
        <w:t xml:space="preserve"> are plotted in </w:t>
      </w:r>
      <w:r w:rsidR="00416956">
        <w:rPr>
          <w:rFonts w:cs="Times New Roman"/>
        </w:rPr>
        <w:fldChar w:fldCharType="begin"/>
      </w:r>
      <w:r w:rsidR="00416956">
        <w:rPr>
          <w:rFonts w:cs="Times New Roman"/>
        </w:rPr>
        <w:instrText xml:space="preserve"> REF _Ref127207368 \h </w:instrText>
      </w:r>
      <w:r w:rsidR="00416956">
        <w:rPr>
          <w:rFonts w:cs="Times New Roman"/>
        </w:rPr>
      </w:r>
      <w:r w:rsidR="00416956">
        <w:rPr>
          <w:rFonts w:cs="Times New Roman"/>
        </w:rPr>
        <w:fldChar w:fldCharType="separate"/>
      </w:r>
      <w:r w:rsidR="00416956">
        <w:t xml:space="preserve">Figure </w:t>
      </w:r>
      <w:r w:rsidR="00416956">
        <w:rPr>
          <w:noProof/>
        </w:rPr>
        <w:t>5</w:t>
      </w:r>
      <w:r w:rsidR="00416956">
        <w:t>.</w:t>
      </w:r>
      <w:r w:rsidR="00416956">
        <w:rPr>
          <w:noProof/>
        </w:rPr>
        <w:t>14</w:t>
      </w:r>
      <w:r w:rsidR="00416956">
        <w:rPr>
          <w:rFonts w:cs="Times New Roman"/>
        </w:rPr>
        <w:fldChar w:fldCharType="end"/>
      </w:r>
      <w:r w:rsidR="00416956">
        <w:rPr>
          <w:rFonts w:cs="Times New Roman"/>
        </w:rPr>
        <w:t xml:space="preserve"> </w:t>
      </w:r>
      <w:r w:rsidR="004175B4">
        <w:rPr>
          <w:rFonts w:cs="Times New Roman"/>
        </w:rPr>
        <w:t>(d-j)</w:t>
      </w:r>
      <w:r w:rsidR="00CA3A42">
        <w:rPr>
          <w:rFonts w:cs="Times New Roman"/>
        </w:rPr>
        <w:t xml:space="preserve">, </w:t>
      </w:r>
      <w:r w:rsidR="004175B4">
        <w:rPr>
          <w:rFonts w:cs="Times New Roman"/>
        </w:rPr>
        <w:t xml:space="preserve">in which </w:t>
      </w:r>
      <w:r w:rsidR="00CA3A42">
        <w:rPr>
          <w:rFonts w:cs="Times New Roman"/>
        </w:rPr>
        <w:t xml:space="preserve">the peaks at 6, 12, 14, 16, </w:t>
      </w:r>
      <w:r w:rsidR="00FA7D41">
        <w:rPr>
          <w:rFonts w:cs="Times New Roman"/>
        </w:rPr>
        <w:t>18 and 24 Da correspond to C</w:t>
      </w:r>
      <w:r w:rsidR="007E016D" w:rsidRPr="007E016D">
        <w:rPr>
          <w:rFonts w:cs="Times New Roman"/>
          <w:vertAlign w:val="superscript"/>
        </w:rPr>
        <w:t>2+</w:t>
      </w:r>
      <w:r w:rsidR="007E016D">
        <w:rPr>
          <w:rFonts w:cs="Times New Roman"/>
        </w:rPr>
        <w:t>, C</w:t>
      </w:r>
      <w:r w:rsidR="007E016D" w:rsidRPr="007E016D">
        <w:rPr>
          <w:rFonts w:cs="Times New Roman"/>
          <w:vertAlign w:val="superscript"/>
        </w:rPr>
        <w:t>+</w:t>
      </w:r>
      <w:r w:rsidR="007E016D">
        <w:rPr>
          <w:rFonts w:cs="Times New Roman"/>
        </w:rPr>
        <w:t>, N</w:t>
      </w:r>
      <w:r w:rsidR="007E016D" w:rsidRPr="007E016D">
        <w:rPr>
          <w:rFonts w:cs="Times New Roman"/>
          <w:vertAlign w:val="superscript"/>
        </w:rPr>
        <w:t>+</w:t>
      </w:r>
      <w:r w:rsidR="007E016D">
        <w:rPr>
          <w:rFonts w:cs="Times New Roman"/>
        </w:rPr>
        <w:t xml:space="preserve">, </w:t>
      </w:r>
      <w:r w:rsidR="00DD5173">
        <w:rPr>
          <w:rFonts w:cs="Times New Roman"/>
        </w:rPr>
        <w:t>O</w:t>
      </w:r>
      <w:r w:rsidR="007E016D" w:rsidRPr="007E016D">
        <w:rPr>
          <w:rFonts w:cs="Times New Roman"/>
          <w:vertAlign w:val="superscript"/>
        </w:rPr>
        <w:t>+</w:t>
      </w:r>
      <w:r w:rsidR="007E016D">
        <w:rPr>
          <w:rFonts w:cs="Times New Roman"/>
        </w:rPr>
        <w:t>,</w:t>
      </w:r>
      <w:r w:rsidR="00DD5173">
        <w:rPr>
          <w:rFonts w:cs="Times New Roman"/>
        </w:rPr>
        <w:t xml:space="preserve"> C</w:t>
      </w:r>
      <w:r w:rsidR="00DD5173">
        <w:rPr>
          <w:rFonts w:cs="Times New Roman"/>
          <w:vertAlign w:val="subscript"/>
        </w:rPr>
        <w:t>3</w:t>
      </w:r>
      <w:r w:rsidR="00DD5173">
        <w:rPr>
          <w:rFonts w:cs="Times New Roman"/>
          <w:vertAlign w:val="superscript"/>
        </w:rPr>
        <w:t>2+</w:t>
      </w:r>
      <w:r w:rsidR="00AB6BEE">
        <w:rPr>
          <w:rFonts w:cs="Times New Roman"/>
        </w:rPr>
        <w:t xml:space="preserve"> and</w:t>
      </w:r>
      <w:r w:rsidR="00DD5173">
        <w:rPr>
          <w:rFonts w:cs="Times New Roman"/>
        </w:rPr>
        <w:t xml:space="preserve"> </w:t>
      </w:r>
      <w:r w:rsidR="00AB6BEE">
        <w:rPr>
          <w:rFonts w:cs="Times New Roman"/>
        </w:rPr>
        <w:t>C</w:t>
      </w:r>
      <w:r w:rsidR="00AB6BEE">
        <w:rPr>
          <w:rFonts w:cs="Times New Roman"/>
          <w:vertAlign w:val="subscript"/>
        </w:rPr>
        <w:t>2</w:t>
      </w:r>
      <w:r w:rsidR="00AB6BEE">
        <w:rPr>
          <w:rFonts w:cs="Times New Roman"/>
          <w:vertAlign w:val="superscript"/>
        </w:rPr>
        <w:t>+</w:t>
      </w:r>
      <w:r w:rsidR="00DD5173">
        <w:rPr>
          <w:rFonts w:cs="Times New Roman"/>
        </w:rPr>
        <w:t>,</w:t>
      </w:r>
      <w:r w:rsidR="00E246CB">
        <w:rPr>
          <w:rFonts w:cs="Times New Roman"/>
        </w:rPr>
        <w:t xml:space="preserve"> respectively. In </w:t>
      </w:r>
      <w:r w:rsidR="00416956">
        <w:rPr>
          <w:rFonts w:cs="Times New Roman"/>
        </w:rPr>
        <w:fldChar w:fldCharType="begin"/>
      </w:r>
      <w:r w:rsidR="00416956">
        <w:rPr>
          <w:rFonts w:cs="Times New Roman"/>
        </w:rPr>
        <w:instrText xml:space="preserve"> REF _Ref127207368 \h </w:instrText>
      </w:r>
      <w:r w:rsidR="00416956">
        <w:rPr>
          <w:rFonts w:cs="Times New Roman"/>
        </w:rPr>
      </w:r>
      <w:r w:rsidR="00416956">
        <w:rPr>
          <w:rFonts w:cs="Times New Roman"/>
        </w:rPr>
        <w:fldChar w:fldCharType="separate"/>
      </w:r>
      <w:r w:rsidR="00416956">
        <w:t xml:space="preserve">Figure </w:t>
      </w:r>
      <w:r w:rsidR="00416956">
        <w:rPr>
          <w:noProof/>
        </w:rPr>
        <w:t>5</w:t>
      </w:r>
      <w:r w:rsidR="00416956">
        <w:t>.</w:t>
      </w:r>
      <w:r w:rsidR="00416956">
        <w:rPr>
          <w:noProof/>
        </w:rPr>
        <w:t>14</w:t>
      </w:r>
      <w:r w:rsidR="00416956">
        <w:rPr>
          <w:rFonts w:cs="Times New Roman"/>
        </w:rPr>
        <w:fldChar w:fldCharType="end"/>
      </w:r>
      <w:r w:rsidR="00416956">
        <w:rPr>
          <w:rFonts w:cs="Times New Roman"/>
        </w:rPr>
        <w:t xml:space="preserve"> </w:t>
      </w:r>
      <w:r w:rsidR="00E246CB">
        <w:rPr>
          <w:rFonts w:cs="Times New Roman"/>
        </w:rPr>
        <w:t xml:space="preserve">(f), an extra peak was detected at 19 Da, which might </w:t>
      </w:r>
      <w:r w:rsidR="009B00CF">
        <w:rPr>
          <w:rFonts w:cs="Times New Roman"/>
        </w:rPr>
        <w:t>be attributed to Fluorine (mass is 19 and charge state is 1+).</w:t>
      </w:r>
      <w:r w:rsidR="00226693">
        <w:rPr>
          <w:rFonts w:cs="Times New Roman"/>
        </w:rPr>
        <w:t xml:space="preserve"> </w:t>
      </w:r>
      <w:r w:rsidR="00384840">
        <w:rPr>
          <w:rFonts w:cs="Times New Roman"/>
        </w:rPr>
        <w:t>Other</w:t>
      </w:r>
      <w:r w:rsidR="00226693">
        <w:rPr>
          <w:rFonts w:cs="Times New Roman"/>
        </w:rPr>
        <w:t xml:space="preserve"> spectrums from different specimens or </w:t>
      </w:r>
      <w:r w:rsidR="00C76C3D">
        <w:rPr>
          <w:rFonts w:cs="Times New Roman"/>
        </w:rPr>
        <w:t xml:space="preserve">depths don’t give a peak at this location. </w:t>
      </w:r>
      <w:r w:rsidR="003B19B1">
        <w:rPr>
          <w:rFonts w:cs="Times New Roman"/>
        </w:rPr>
        <w:t xml:space="preserve">The depth at which spectrum (f) was obtained agrees with the location of the narrow </w:t>
      </w:r>
      <w:r w:rsidR="000D08A3">
        <w:rPr>
          <w:rFonts w:cs="Times New Roman"/>
        </w:rPr>
        <w:t xml:space="preserve">damage </w:t>
      </w:r>
      <w:r w:rsidR="003B19B1">
        <w:rPr>
          <w:rFonts w:cs="Times New Roman"/>
        </w:rPr>
        <w:t>band</w:t>
      </w:r>
      <w:r w:rsidR="00A341C0">
        <w:rPr>
          <w:rFonts w:cs="Times New Roman"/>
        </w:rPr>
        <w:t xml:space="preserve">, which </w:t>
      </w:r>
      <w:r w:rsidR="000D08A3">
        <w:rPr>
          <w:rFonts w:cs="Times New Roman"/>
        </w:rPr>
        <w:t xml:space="preserve">indicates this band might be </w:t>
      </w:r>
      <w:r w:rsidR="00C52763">
        <w:rPr>
          <w:rFonts w:cs="Times New Roman"/>
        </w:rPr>
        <w:t xml:space="preserve">primarily </w:t>
      </w:r>
      <w:r w:rsidR="000D08A3">
        <w:rPr>
          <w:rFonts w:cs="Times New Roman"/>
        </w:rPr>
        <w:t>induced by</w:t>
      </w:r>
      <w:r w:rsidR="00C52763">
        <w:rPr>
          <w:rFonts w:cs="Times New Roman"/>
        </w:rPr>
        <w:t xml:space="preserve"> implanted</w:t>
      </w:r>
      <w:r w:rsidR="000D08A3">
        <w:rPr>
          <w:rFonts w:cs="Times New Roman"/>
        </w:rPr>
        <w:t xml:space="preserve"> Fl</w:t>
      </w:r>
      <w:r w:rsidR="00C52763">
        <w:rPr>
          <w:rFonts w:cs="Times New Roman"/>
        </w:rPr>
        <w:t xml:space="preserve">uorine ions instead of Fe ions. </w:t>
      </w:r>
      <w:r w:rsidR="00F02FFD">
        <w:rPr>
          <w:rFonts w:cs="Times New Roman"/>
        </w:rPr>
        <w:t>Therefore, t</w:t>
      </w:r>
      <w:r w:rsidR="001C0CF7">
        <w:rPr>
          <w:rFonts w:cs="Times New Roman"/>
        </w:rPr>
        <w:t xml:space="preserve">he disappearance of α’ precipitates at 1.5-1.7 </w:t>
      </w:r>
      <w:r w:rsidR="00D65805">
        <w:rPr>
          <w:rFonts w:cs="Times New Roman"/>
        </w:rPr>
        <w:t xml:space="preserve">µm at 350 °C, high fluence condition </w:t>
      </w:r>
      <w:r w:rsidR="008A6FF1">
        <w:rPr>
          <w:rFonts w:cs="Times New Roman"/>
        </w:rPr>
        <w:t>might</w:t>
      </w:r>
      <w:r w:rsidR="00A573FB">
        <w:rPr>
          <w:rFonts w:cs="Times New Roman"/>
        </w:rPr>
        <w:t xml:space="preserve"> be </w:t>
      </w:r>
      <w:r w:rsidR="008A6FF1">
        <w:rPr>
          <w:rFonts w:cs="Times New Roman"/>
        </w:rPr>
        <w:t xml:space="preserve">partly attributed to </w:t>
      </w:r>
      <w:r w:rsidR="00A573FB">
        <w:rPr>
          <w:rFonts w:cs="Times New Roman"/>
        </w:rPr>
        <w:t xml:space="preserve">this artifact. However, </w:t>
      </w:r>
      <w:r w:rsidR="00F02FFD">
        <w:rPr>
          <w:rFonts w:cs="Times New Roman"/>
        </w:rPr>
        <w:t xml:space="preserve">at the depth of 1.8-2 µm, </w:t>
      </w:r>
      <w:r w:rsidR="00A573FB">
        <w:rPr>
          <w:rFonts w:cs="Times New Roman"/>
        </w:rPr>
        <w:t xml:space="preserve">no α’ </w:t>
      </w:r>
      <w:r w:rsidR="00A75476">
        <w:rPr>
          <w:rFonts w:cs="Times New Roman"/>
        </w:rPr>
        <w:t xml:space="preserve">was observed in this specimen, whereas they were detected </w:t>
      </w:r>
      <w:r w:rsidR="008A3C3B">
        <w:rPr>
          <w:rFonts w:cs="Times New Roman"/>
        </w:rPr>
        <w:t>at the lower fluence or higher temperature conditions.</w:t>
      </w:r>
      <w:r w:rsidR="008A6FF1">
        <w:rPr>
          <w:rFonts w:cs="Times New Roman"/>
        </w:rPr>
        <w:t xml:space="preserve"> </w:t>
      </w:r>
      <w:r w:rsidR="00F02FFD">
        <w:rPr>
          <w:rFonts w:cs="Times New Roman"/>
        </w:rPr>
        <w:t>All 3 mass spectrums (</w:t>
      </w:r>
      <w:r w:rsidR="00416956">
        <w:rPr>
          <w:rFonts w:cs="Times New Roman"/>
        </w:rPr>
        <w:fldChar w:fldCharType="begin"/>
      </w:r>
      <w:r w:rsidR="00416956">
        <w:rPr>
          <w:rFonts w:cs="Times New Roman"/>
        </w:rPr>
        <w:instrText xml:space="preserve"> REF _Ref127207368 \h </w:instrText>
      </w:r>
      <w:r w:rsidR="00416956">
        <w:rPr>
          <w:rFonts w:cs="Times New Roman"/>
        </w:rPr>
      </w:r>
      <w:r w:rsidR="00416956">
        <w:rPr>
          <w:rFonts w:cs="Times New Roman"/>
        </w:rPr>
        <w:fldChar w:fldCharType="separate"/>
      </w:r>
      <w:r w:rsidR="00416956">
        <w:t xml:space="preserve">Figure </w:t>
      </w:r>
      <w:r w:rsidR="00416956">
        <w:rPr>
          <w:noProof/>
        </w:rPr>
        <w:t>5</w:t>
      </w:r>
      <w:r w:rsidR="00416956">
        <w:t>.</w:t>
      </w:r>
      <w:r w:rsidR="00416956">
        <w:rPr>
          <w:noProof/>
        </w:rPr>
        <w:t>14</w:t>
      </w:r>
      <w:r w:rsidR="00416956">
        <w:rPr>
          <w:rFonts w:cs="Times New Roman"/>
        </w:rPr>
        <w:fldChar w:fldCharType="end"/>
      </w:r>
      <w:r w:rsidR="00F02FFD">
        <w:rPr>
          <w:rFonts w:cs="Times New Roman"/>
        </w:rPr>
        <w:t xml:space="preserve"> (h-j)) </w:t>
      </w:r>
      <w:r w:rsidR="00001543">
        <w:rPr>
          <w:rFonts w:cs="Times New Roman"/>
        </w:rPr>
        <w:t xml:space="preserve">don’t </w:t>
      </w:r>
      <w:r w:rsidR="00F02FFD">
        <w:rPr>
          <w:rFonts w:cs="Times New Roman"/>
        </w:rPr>
        <w:t xml:space="preserve">show </w:t>
      </w:r>
      <w:r w:rsidR="00001543">
        <w:rPr>
          <w:rFonts w:cs="Times New Roman"/>
        </w:rPr>
        <w:t xml:space="preserve">any peak at 19 Da. </w:t>
      </w:r>
      <w:r w:rsidR="00EF22F4">
        <w:rPr>
          <w:rFonts w:cs="Times New Roman"/>
        </w:rPr>
        <w:t xml:space="preserve">This comparison still suggests the stronger suppression effect from implanted ions at high fluence and low temperature conditions. </w:t>
      </w:r>
    </w:p>
    <w:p w14:paraId="727A0F3A" w14:textId="532EE9EC" w:rsidR="00013A4A" w:rsidRDefault="008A4396" w:rsidP="008A4396">
      <w:pPr>
        <w:spacing w:line="360" w:lineRule="auto"/>
        <w:ind w:firstLine="720"/>
        <w:jc w:val="both"/>
        <w:rPr>
          <w:rFonts w:cs="Times New Roman"/>
        </w:rPr>
      </w:pPr>
      <w:r>
        <w:rPr>
          <w:rFonts w:cs="Times New Roman"/>
        </w:rPr>
        <w:t xml:space="preserve">The broadening of injected ion profiles due to radiation enhanced diffusion was evaluated using the codes developed by Doyle et al </w:t>
      </w:r>
      <w:r>
        <w:rPr>
          <w:rFonts w:cs="Times New Roman"/>
        </w:rPr>
        <w:fldChar w:fldCharType="begin">
          <w:fldData xml:space="preserve">PEVuZE5vdGU+PENpdGU+PEF1dGhvcj5Eb3lsZTwvQXV0aG9yPjxZZWFyPjIwMTg8L1llYXI+PFJl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</w:fldData>
        </w:fldChar>
      </w:r>
      <w:r w:rsidR="00B436DE">
        <w:rPr>
          <w:rFonts w:cs="Times New Roman"/>
        </w:rPr>
        <w:instrText xml:space="preserve"> ADDIN EN.CITE </w:instrText>
      </w:r>
      <w:r w:rsidR="00B436DE">
        <w:rPr>
          <w:rFonts w:cs="Times New Roman"/>
        </w:rPr>
        <w:fldChar w:fldCharType="begin">
          <w:fldData xml:space="preserve">PEVuZE5vdGU+PENpdGU+PEF1dGhvcj5Eb3lsZTwvQXV0aG9yPjxZZWFyPjIwMTg8L1llYXI+PFJl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[130, 194]</w:t>
      </w:r>
      <w:r>
        <w:rPr>
          <w:rFonts w:cs="Times New Roman"/>
        </w:rPr>
        <w:fldChar w:fldCharType="end"/>
      </w:r>
      <w:r>
        <w:rPr>
          <w:rFonts w:cs="Times New Roman"/>
        </w:rPr>
        <w:t xml:space="preserve">. However, it turned out that this further broadening was minor compared to the distributions predicted by SRIM at both 350 °C and 450 °C irradiation conditions. The onset depth from which the injected ion concentrations start to increase progressively was nearly </w:t>
      </w:r>
      <w:r w:rsidR="00042463">
        <w:rPr>
          <w:rFonts w:cs="Times New Roman"/>
        </w:rPr>
        <w:t>un</w:t>
      </w:r>
      <w:r>
        <w:rPr>
          <w:rFonts w:cs="Times New Roman"/>
        </w:rPr>
        <w:t>changed</w:t>
      </w:r>
      <w:r w:rsidR="00042463">
        <w:rPr>
          <w:rFonts w:cs="Times New Roman"/>
        </w:rPr>
        <w:t xml:space="preserve"> due to the relatively low doses investigated in this study</w:t>
      </w:r>
      <w:r>
        <w:rPr>
          <w:rFonts w:cs="Times New Roman"/>
        </w:rPr>
        <w:t>.</w:t>
      </w:r>
    </w:p>
    <w:p w14:paraId="6D2C1F41" w14:textId="77777777" w:rsidR="00013A4A" w:rsidRDefault="00013A4A" w:rsidP="00013A4A">
      <w:pPr>
        <w:spacing w:line="360" w:lineRule="auto"/>
        <w:jc w:val="center"/>
        <w:rPr>
          <w:rFonts w:cs="Times New Roman"/>
        </w:rPr>
      </w:pPr>
      <w:r>
        <w:rPr>
          <w:rFonts w:cs="Times New Roman"/>
          <w:noProof/>
        </w:rPr>
        <w:lastRenderedPageBreak/>
        <w:drawing>
          <wp:inline distT="0" distB="0" distL="0" distR="0" wp14:anchorId="39277BBF" wp14:editId="3AC3230E">
            <wp:extent cx="5478780" cy="5577905"/>
            <wp:effectExtent l="0" t="0" r="7620" b="3810"/>
            <wp:docPr id="74" name="Picture 74"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A picture containing calendar&#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4142" cy="5583364"/>
                    </a:xfrm>
                    <a:prstGeom prst="rect">
                      <a:avLst/>
                    </a:prstGeom>
                    <a:noFill/>
                  </pic:spPr>
                </pic:pic>
              </a:graphicData>
            </a:graphic>
          </wp:inline>
        </w:drawing>
      </w:r>
    </w:p>
    <w:p w14:paraId="50B7E05F" w14:textId="77777777" w:rsidR="00013A4A" w:rsidRDefault="00013A4A" w:rsidP="00013A4A">
      <w:pPr>
        <w:pStyle w:val="Caption"/>
      </w:pPr>
      <w:bookmarkStart w:id="279" w:name="_Ref127207368"/>
      <w:bookmarkStart w:id="280" w:name="_Toc127377233"/>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14</w:t>
      </w:r>
      <w:r>
        <w:rPr>
          <w:noProof/>
        </w:rPr>
        <w:fldChar w:fldCharType="end"/>
      </w:r>
      <w:bookmarkEnd w:id="279"/>
      <w:r>
        <w:t>. (a-c) STEM images taken along [001] directions show the distribution of dislocation lines and loops. (d-j) Mass spectrums in the range of 5 to 24.5 Da exported from APT datasets collected for needles extracted from different depths of the 3 specimens. The depth and irradiation conditions are listed on the figure. The dashed rectangle in (f) highlights the presence of the peak at 19 Da.</w:t>
      </w:r>
      <w:bookmarkEnd w:id="280"/>
    </w:p>
    <w:p w14:paraId="6985EB76" w14:textId="4AAF0A8C" w:rsidR="007D4274" w:rsidRDefault="00013A4A" w:rsidP="00013A4A">
      <w:pPr>
        <w:rPr>
          <w:rFonts w:cs="Times New Roman"/>
        </w:rPr>
      </w:pPr>
      <w:r>
        <w:rPr>
          <w:rFonts w:cs="Times New Roman"/>
        </w:rPr>
        <w:br w:type="page"/>
      </w:r>
    </w:p>
    <w:p w14:paraId="3D04D64A" w14:textId="77777777" w:rsidR="007D4274" w:rsidRDefault="007D4274" w:rsidP="007D4274">
      <w:pPr>
        <w:pStyle w:val="Heading2"/>
        <w:rPr>
          <w:rFonts w:cs="Times New Roman"/>
        </w:rPr>
      </w:pPr>
      <w:bookmarkStart w:id="281" w:name="_Toc127377058"/>
      <w:r>
        <w:rPr>
          <w:rFonts w:cs="Times New Roman"/>
        </w:rPr>
        <w:lastRenderedPageBreak/>
        <w:t>5.5 Effect of bulk Cr concentrations</w:t>
      </w:r>
      <w:bookmarkEnd w:id="281"/>
    </w:p>
    <w:p w14:paraId="30CB3417" w14:textId="77777777" w:rsidR="007D4274" w:rsidRDefault="007D4274" w:rsidP="007D4274">
      <w:pPr>
        <w:spacing w:before="240" w:line="360" w:lineRule="auto"/>
        <w:ind w:firstLine="720"/>
        <w:jc w:val="both"/>
        <w:rPr>
          <w:rFonts w:cs="Times New Roman"/>
        </w:rPr>
      </w:pPr>
      <w:r>
        <w:rPr>
          <w:rFonts w:cs="Times New Roman"/>
        </w:rPr>
        <w:t xml:space="preserve">To understand the effect of Cr concentrations on α’ evolution, Fe ion irradiation at 300-450 </w:t>
      </w:r>
      <w:r>
        <w:rPr>
          <w:rFonts w:ascii="Arial" w:hAnsi="Arial"/>
        </w:rPr>
        <w:t>°</w:t>
      </w:r>
      <w:r>
        <w:rPr>
          <w:rFonts w:cs="Times New Roman"/>
        </w:rPr>
        <w:t xml:space="preserve">C and proton irradiation at 250-450 </w:t>
      </w:r>
      <w:r>
        <w:rPr>
          <w:rFonts w:ascii="Arial" w:hAnsi="Arial"/>
        </w:rPr>
        <w:t>°</w:t>
      </w:r>
      <w:r>
        <w:rPr>
          <w:rFonts w:cs="Times New Roman"/>
        </w:rPr>
        <w:t xml:space="preserve">C were performed in Fe-(5-18)Cr alloys. For α’ precipitation, Cr concentration mainly determines the supersaturation level, and thus the driving force for phase separation. </w:t>
      </w:r>
    </w:p>
    <w:p w14:paraId="686ABFC1" w14:textId="1F170702" w:rsidR="00376475" w:rsidRPr="00013A4A" w:rsidRDefault="000A5686" w:rsidP="00013A4A">
      <w:pPr>
        <w:spacing w:line="360" w:lineRule="auto"/>
        <w:ind w:firstLine="720"/>
        <w:jc w:val="both"/>
        <w:rPr>
          <w:rFonts w:cs="Times New Roman"/>
          <w:color w:val="000000"/>
        </w:rPr>
      </w:pPr>
      <w:r>
        <w:rPr>
          <w:rFonts w:cs="Times New Roman"/>
        </w:rPr>
        <w:t xml:space="preserve">In </w:t>
      </w:r>
      <w:r w:rsidR="007D4274">
        <w:rPr>
          <w:rFonts w:cs="Times New Roman"/>
        </w:rPr>
        <w:t xml:space="preserve">summary, after heavy ion irradiation, </w:t>
      </w:r>
      <w:r w:rsidR="007D4274">
        <w:rPr>
          <w:rFonts w:cs="Times New Roman"/>
          <w:color w:val="000000"/>
        </w:rPr>
        <w:t xml:space="preserve">α’ precipitates didn’t form in Fe-18Cr at 300 </w:t>
      </w:r>
      <w:r w:rsidR="007D4274">
        <w:rPr>
          <w:rFonts w:ascii="Arial" w:hAnsi="Arial"/>
          <w:color w:val="000000"/>
        </w:rPr>
        <w:t>°</w:t>
      </w:r>
      <w:r w:rsidR="007D4274">
        <w:rPr>
          <w:rFonts w:cs="Times New Roman"/>
          <w:color w:val="000000"/>
        </w:rPr>
        <w:t>C and 10</w:t>
      </w:r>
      <w:r w:rsidR="007D4274" w:rsidRPr="00A12D02">
        <w:rPr>
          <w:rFonts w:cs="Times New Roman"/>
          <w:color w:val="000000"/>
          <w:vertAlign w:val="superscript"/>
        </w:rPr>
        <w:t>-3</w:t>
      </w:r>
      <w:r w:rsidR="007D4274">
        <w:rPr>
          <w:rFonts w:cs="Times New Roman"/>
          <w:color w:val="000000"/>
        </w:rPr>
        <w:t xml:space="preserve"> dpa/s, but they are homogeneous</w:t>
      </w:r>
      <w:r>
        <w:rPr>
          <w:rFonts w:cs="Times New Roman"/>
          <w:color w:val="000000"/>
        </w:rPr>
        <w:t>ly</w:t>
      </w:r>
      <w:r w:rsidR="007D4274">
        <w:rPr>
          <w:rFonts w:cs="Times New Roman"/>
          <w:color w:val="000000"/>
        </w:rPr>
        <w:t xml:space="preserve"> distributed at higher temperatures and lower dose rates. The precipitates were observed in Fe-14Cr at most investigated irradiation conditions except for 450 °C, 10</w:t>
      </w:r>
      <w:r w:rsidR="007D4274">
        <w:rPr>
          <w:rFonts w:cs="Times New Roman"/>
          <w:color w:val="000000"/>
          <w:vertAlign w:val="superscript"/>
        </w:rPr>
        <w:t>-3</w:t>
      </w:r>
      <w:r w:rsidR="007D4274">
        <w:rPr>
          <w:rFonts w:cs="Times New Roman"/>
          <w:color w:val="000000"/>
        </w:rPr>
        <w:t xml:space="preserve"> dpa/s. In Fe-12Cr, α’ clusters were detected after irradiation at 300 and 350 °C, but not at 450 °C. So far, no α’ formation in Fe-10Cr was observed. The presence or absence of α’ at each irradiation dose rate and temperature are compared to the phase boundaries </w:t>
      </w:r>
      <w:r w:rsidR="005D242F">
        <w:rPr>
          <w:rFonts w:cs="Times New Roman"/>
          <w:color w:val="000000"/>
        </w:rPr>
        <w:t xml:space="preserve">derived from this work and those </w:t>
      </w:r>
      <w:r w:rsidR="007D4274">
        <w:rPr>
          <w:rFonts w:cs="Times New Roman"/>
          <w:color w:val="000000"/>
        </w:rPr>
        <w:t xml:space="preserve">available in </w:t>
      </w:r>
      <w:r w:rsidR="002F27A0">
        <w:rPr>
          <w:rFonts w:cs="Times New Roman"/>
          <w:color w:val="000000"/>
        </w:rPr>
        <w:t xml:space="preserve">the </w:t>
      </w:r>
      <w:r w:rsidR="007D4274">
        <w:rPr>
          <w:rFonts w:cs="Times New Roman"/>
          <w:color w:val="000000"/>
        </w:rPr>
        <w:t>literature in</w:t>
      </w:r>
      <w:r w:rsidR="00A93820">
        <w:rPr>
          <w:rFonts w:cs="Times New Roman"/>
          <w:color w:val="000000"/>
        </w:rPr>
        <w:t xml:space="preserve"> </w:t>
      </w:r>
      <w:r w:rsidR="00A93820">
        <w:rPr>
          <w:rFonts w:cs="Times New Roman"/>
          <w:color w:val="000000"/>
        </w:rPr>
        <w:fldChar w:fldCharType="begin"/>
      </w:r>
      <w:r w:rsidR="00A93820">
        <w:rPr>
          <w:rFonts w:cs="Times New Roman"/>
          <w:color w:val="000000"/>
        </w:rPr>
        <w:instrText xml:space="preserve"> REF _Ref119352336 \h </w:instrText>
      </w:r>
      <w:r w:rsidR="00A93820">
        <w:rPr>
          <w:rFonts w:cs="Times New Roman"/>
          <w:color w:val="000000"/>
        </w:rPr>
      </w:r>
      <w:r w:rsidR="00A93820">
        <w:rPr>
          <w:rFonts w:cs="Times New Roman"/>
          <w:color w:val="000000"/>
        </w:rPr>
        <w:fldChar w:fldCharType="separate"/>
      </w:r>
      <w:r w:rsidR="00A93820">
        <w:t xml:space="preserve">Figure </w:t>
      </w:r>
      <w:r w:rsidR="00A93820">
        <w:rPr>
          <w:noProof/>
        </w:rPr>
        <w:t>5</w:t>
      </w:r>
      <w:r w:rsidR="00A93820">
        <w:t>.</w:t>
      </w:r>
      <w:r w:rsidR="00A93820">
        <w:rPr>
          <w:noProof/>
        </w:rPr>
        <w:t>15</w:t>
      </w:r>
      <w:r w:rsidR="00A93820">
        <w:rPr>
          <w:rFonts w:cs="Times New Roman"/>
          <w:color w:val="000000"/>
        </w:rPr>
        <w:fldChar w:fldCharType="end"/>
      </w:r>
      <w:r w:rsidR="007D4274">
        <w:rPr>
          <w:rFonts w:cs="Times New Roman"/>
          <w:color w:val="000000"/>
        </w:rPr>
        <w:t xml:space="preserve">. The phase boundary from Bonny et al was fitted from neutron irradiation studies, which shows </w:t>
      </w:r>
      <w:r w:rsidR="002F27A0">
        <w:rPr>
          <w:rFonts w:cs="Times New Roman"/>
          <w:color w:val="000000"/>
        </w:rPr>
        <w:t xml:space="preserve">a </w:t>
      </w:r>
      <w:r w:rsidR="007D4274">
        <w:rPr>
          <w:rFonts w:cs="Times New Roman"/>
          <w:color w:val="000000"/>
        </w:rPr>
        <w:t xml:space="preserve">large difference compared to the version calculated from </w:t>
      </w:r>
      <w:r w:rsidR="002F27A0">
        <w:rPr>
          <w:rFonts w:cs="Times New Roman"/>
          <w:color w:val="000000"/>
        </w:rPr>
        <w:t xml:space="preserve">the </w:t>
      </w:r>
      <w:r w:rsidR="007D4274">
        <w:rPr>
          <w:rFonts w:cs="Times New Roman"/>
          <w:color w:val="000000"/>
        </w:rPr>
        <w:t xml:space="preserve">Calphad database </w:t>
      </w:r>
      <w:r w:rsidR="007D4274">
        <w:rPr>
          <w:rFonts w:cs="Times New Roman"/>
          <w:color w:val="000000"/>
        </w:rPr>
        <w:fldChar w:fldCharType="begin"/>
      </w:r>
      <w:r w:rsidR="001833D1">
        <w:rPr>
          <w:rFonts w:cs="Times New Roman"/>
          <w:color w:val="000000"/>
        </w:rPr>
        <w:instrText xml:space="preserve"> ADDIN EN.CITE &lt;EndNote&gt;&lt;Cite&gt;&lt;Author&gt;Bonny&lt;/Author&gt;&lt;Year&gt;2008&lt;/Year&gt;&lt;RecNum&gt;103&lt;/RecNum&gt;&lt;DisplayText&gt;[58, 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w:instrText>
      </w:r>
      <w:r w:rsidR="001833D1">
        <w:rPr>
          <w:rFonts w:cs="Times New Roman" w:hint="eastAsia"/>
          <w:color w:val="000000"/>
        </w:rPr>
        <w:instrText xml:space="preserve">&lt;title&gt;On the </w:instrText>
      </w:r>
      <w:r w:rsidR="001833D1">
        <w:rPr>
          <w:rFonts w:cs="Times New Roman" w:hint="eastAsia"/>
          <w:color w:val="000000"/>
        </w:rPr>
        <w:instrText>α–α′</w:instrText>
      </w:r>
      <w:r w:rsidR="001833D1">
        <w:rPr>
          <w:rFonts w:cs="Times New Roman" w:hint="eastAsia"/>
          <w:color w:val="000000"/>
        </w:rPr>
        <w:instrText xml:space="preserve"> miscibility gap of Fe</w:instrText>
      </w:r>
      <w:r w:rsidR="001833D1">
        <w:rPr>
          <w:rFonts w:cs="Times New Roman" w:hint="eastAsia"/>
          <w:color w:val="000000"/>
        </w:rPr>
        <w:instrText>–</w:instrText>
      </w:r>
      <w:r w:rsidR="001833D1">
        <w:rPr>
          <w:rFonts w:cs="Times New Roman" w:hint="eastAsia"/>
          <w:color w:val="000000"/>
        </w:rPr>
        <w:instrText>Cr alloys&lt;/title&gt;&lt;secondary-title&gt;Scripta Materialia&lt;/secondary-title&gt;&lt;/titles&gt;&lt;periodical&gt;&lt;full-title&gt;Scripta Materialia&lt;/full-title&gt;&lt;/periodical&gt;&lt;pages&gt;1193-1196&lt;/pages&gt;&lt;volume&gt;59&lt;/volume&gt;&lt;number&gt;11&lt;/number&gt;&lt;date</w:instrText>
      </w:r>
      <w:r w:rsidR="001833D1">
        <w:rPr>
          <w:rFonts w:cs="Times New Roman"/>
          <w:color w:val="000000"/>
        </w:rPr>
        <w:instrText>s&gt;&lt;year&gt;2008&lt;/year&gt;&lt;/dates&gt;&lt;isbn&gt;13596462&lt;/isbn&gt;&lt;urls&gt;&lt;/urls&gt;&lt;electronic-resource-num&gt;10.1016/j.scriptamat.2008.08.008&lt;/electronic-resource-num&gt;&lt;/record&gt;&lt;/Cite&gt;&lt;Cite&gt;&lt;Author&gt;Andersson&lt;/Author&gt;&lt;Year&gt;1987&lt;/Year&gt;&lt;RecNum&gt;203&lt;/RecNum&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rsidR="007D4274">
        <w:rPr>
          <w:rFonts w:cs="Times New Roman"/>
          <w:color w:val="000000"/>
        </w:rPr>
        <w:fldChar w:fldCharType="separate"/>
      </w:r>
      <w:r w:rsidR="001833D1">
        <w:rPr>
          <w:rFonts w:cs="Times New Roman"/>
          <w:noProof/>
          <w:color w:val="000000"/>
        </w:rPr>
        <w:t>[58, 61]</w:t>
      </w:r>
      <w:r w:rsidR="007D4274">
        <w:rPr>
          <w:rFonts w:cs="Times New Roman"/>
          <w:color w:val="000000"/>
        </w:rPr>
        <w:fldChar w:fldCharType="end"/>
      </w:r>
      <w:r w:rsidR="007D4274">
        <w:rPr>
          <w:rFonts w:cs="Times New Roman"/>
          <w:color w:val="000000"/>
        </w:rPr>
        <w:t xml:space="preserve">. The isolated datapoints in </w:t>
      </w:r>
      <w:r w:rsidR="005D242F">
        <w:rPr>
          <w:rFonts w:cs="Times New Roman"/>
          <w:color w:val="000000"/>
        </w:rPr>
        <w:fldChar w:fldCharType="begin"/>
      </w:r>
      <w:r w:rsidR="005D242F">
        <w:rPr>
          <w:rFonts w:cs="Times New Roman"/>
          <w:color w:val="000000"/>
        </w:rPr>
        <w:instrText xml:space="preserve"> REF _Ref119352336 \h </w:instrText>
      </w:r>
      <w:r w:rsidR="005D242F">
        <w:rPr>
          <w:rFonts w:cs="Times New Roman"/>
          <w:color w:val="000000"/>
        </w:rPr>
      </w:r>
      <w:r w:rsidR="005D242F">
        <w:rPr>
          <w:rFonts w:cs="Times New Roman"/>
          <w:color w:val="000000"/>
        </w:rPr>
        <w:fldChar w:fldCharType="separate"/>
      </w:r>
      <w:r w:rsidR="005D242F">
        <w:t xml:space="preserve">Figure </w:t>
      </w:r>
      <w:r w:rsidR="005D242F">
        <w:rPr>
          <w:noProof/>
        </w:rPr>
        <w:t>5</w:t>
      </w:r>
      <w:r w:rsidR="005D242F">
        <w:t>.</w:t>
      </w:r>
      <w:r w:rsidR="005D242F">
        <w:rPr>
          <w:noProof/>
        </w:rPr>
        <w:t>15</w:t>
      </w:r>
      <w:r w:rsidR="005D242F">
        <w:rPr>
          <w:rFonts w:cs="Times New Roman"/>
          <w:color w:val="000000"/>
        </w:rPr>
        <w:fldChar w:fldCharType="end"/>
      </w:r>
      <w:r w:rsidR="005D242F">
        <w:rPr>
          <w:rFonts w:cs="Times New Roman"/>
          <w:color w:val="000000"/>
        </w:rPr>
        <w:t xml:space="preserve"> </w:t>
      </w:r>
      <w:r w:rsidR="007D4274">
        <w:rPr>
          <w:rFonts w:cs="Times New Roman"/>
          <w:color w:val="000000"/>
        </w:rPr>
        <w:t>are from experimental observations of this work and possible phase boundaries separating the absence/presence of α’ at 10</w:t>
      </w:r>
      <w:r w:rsidR="007D4274">
        <w:rPr>
          <w:rFonts w:cs="Times New Roman"/>
          <w:color w:val="000000"/>
          <w:vertAlign w:val="superscript"/>
        </w:rPr>
        <w:t>-4</w:t>
      </w:r>
      <w:r w:rsidR="007D4274">
        <w:rPr>
          <w:rFonts w:cs="Times New Roman"/>
          <w:color w:val="000000"/>
        </w:rPr>
        <w:t xml:space="preserve"> and 10</w:t>
      </w:r>
      <w:r w:rsidR="007D4274">
        <w:rPr>
          <w:rFonts w:cs="Times New Roman"/>
          <w:color w:val="000000"/>
          <w:vertAlign w:val="superscript"/>
        </w:rPr>
        <w:t>-3</w:t>
      </w:r>
      <w:r w:rsidR="007D4274">
        <w:rPr>
          <w:rFonts w:cs="Times New Roman"/>
          <w:color w:val="000000"/>
        </w:rPr>
        <w:t xml:space="preserve"> dpa/s are plotted with dashed lines. At 450 °C, the Calphad calculation gives a reasonable fit to the observed absence of α’ at 10</w:t>
      </w:r>
      <w:r w:rsidR="007D4274">
        <w:rPr>
          <w:rFonts w:cs="Times New Roman"/>
          <w:color w:val="000000"/>
          <w:vertAlign w:val="superscript"/>
        </w:rPr>
        <w:t>-5</w:t>
      </w:r>
      <w:r w:rsidR="007D4274">
        <w:rPr>
          <w:rFonts w:cs="Times New Roman"/>
          <w:color w:val="000000"/>
        </w:rPr>
        <w:t>-10</w:t>
      </w:r>
      <w:r w:rsidR="007D4274">
        <w:rPr>
          <w:rFonts w:cs="Times New Roman"/>
          <w:color w:val="000000"/>
          <w:vertAlign w:val="superscript"/>
        </w:rPr>
        <w:t>-4</w:t>
      </w:r>
      <w:r w:rsidR="007D4274">
        <w:rPr>
          <w:rFonts w:cs="Times New Roman"/>
          <w:color w:val="000000"/>
        </w:rPr>
        <w:t xml:space="preserve"> dpa/s in </w:t>
      </w:r>
      <w:r w:rsidR="002F27A0">
        <w:rPr>
          <w:rFonts w:cs="Times New Roman"/>
          <w:color w:val="000000"/>
        </w:rPr>
        <w:t xml:space="preserve">the </w:t>
      </w:r>
      <w:r w:rsidR="007D4274">
        <w:rPr>
          <w:rFonts w:cs="Times New Roman"/>
          <w:color w:val="000000"/>
        </w:rPr>
        <w:t>Fe-12Cr specimen, but 10</w:t>
      </w:r>
      <w:r w:rsidR="007D4274">
        <w:rPr>
          <w:rFonts w:cs="Times New Roman"/>
          <w:color w:val="000000"/>
          <w:vertAlign w:val="superscript"/>
        </w:rPr>
        <w:t>-3</w:t>
      </w:r>
      <w:r w:rsidR="007D4274">
        <w:rPr>
          <w:rFonts w:cs="Times New Roman"/>
          <w:color w:val="000000"/>
        </w:rPr>
        <w:t xml:space="preserve"> dpa/s leads to a large deviation from both estimations (Calphad and Bonny). At the two lower temperatures, large discrepancies </w:t>
      </w:r>
      <w:r w:rsidR="002D5191">
        <w:rPr>
          <w:rFonts w:cs="Times New Roman"/>
          <w:color w:val="000000"/>
        </w:rPr>
        <w:t>in</w:t>
      </w:r>
      <w:r w:rsidR="007D4274">
        <w:rPr>
          <w:rFonts w:cs="Times New Roman"/>
          <w:color w:val="000000"/>
        </w:rPr>
        <w:t xml:space="preserve"> experimental observations from the equilibrium phase boundary w</w:t>
      </w:r>
      <w:r w:rsidR="002D5191">
        <w:rPr>
          <w:rFonts w:cs="Times New Roman"/>
          <w:color w:val="000000"/>
        </w:rPr>
        <w:t>ere</w:t>
      </w:r>
      <w:r w:rsidR="007D4274">
        <w:rPr>
          <w:rFonts w:cs="Times New Roman"/>
          <w:color w:val="000000"/>
        </w:rPr>
        <w:t xml:space="preserve"> observed at both 10</w:t>
      </w:r>
      <w:r w:rsidR="007D4274">
        <w:rPr>
          <w:rFonts w:cs="Times New Roman"/>
          <w:color w:val="000000"/>
          <w:vertAlign w:val="superscript"/>
        </w:rPr>
        <w:t>-4</w:t>
      </w:r>
      <w:r w:rsidR="007D4274">
        <w:rPr>
          <w:rFonts w:cs="Times New Roman"/>
          <w:color w:val="000000"/>
        </w:rPr>
        <w:t xml:space="preserve"> and 10</w:t>
      </w:r>
      <w:r w:rsidR="007D4274">
        <w:rPr>
          <w:rFonts w:cs="Times New Roman"/>
          <w:color w:val="000000"/>
          <w:vertAlign w:val="superscript"/>
        </w:rPr>
        <w:t>-3</w:t>
      </w:r>
      <w:r w:rsidR="007D4274">
        <w:rPr>
          <w:rFonts w:cs="Times New Roman"/>
          <w:color w:val="000000"/>
        </w:rPr>
        <w:t xml:space="preserve"> dpa/s dose rates. This deviation can be explained by the ballistic dissolution effect of displacement cascade, which dissolves the α’ clusters more effectively at higher dose rates or lower temperatures.</w:t>
      </w:r>
    </w:p>
    <w:p w14:paraId="7EAE3FD4" w14:textId="77777777" w:rsidR="00013A4A" w:rsidRDefault="00376475" w:rsidP="00376475">
      <w:pPr>
        <w:spacing w:line="360" w:lineRule="auto"/>
        <w:ind w:firstLine="720"/>
        <w:jc w:val="both"/>
        <w:rPr>
          <w:rFonts w:cs="Times New Roman"/>
        </w:rPr>
      </w:pPr>
      <w:r w:rsidRPr="00AD31E3">
        <w:rPr>
          <w:rFonts w:cs="Times New Roman"/>
        </w:rPr>
        <w:t xml:space="preserve">After proton irradiations, homogeneous </w:t>
      </w:r>
      <w:r>
        <w:rPr>
          <w:rFonts w:cs="Times New Roman"/>
        </w:rPr>
        <w:t>α</w:t>
      </w:r>
      <w:r w:rsidRPr="00AD31E3">
        <w:rPr>
          <w:rFonts w:cs="Times New Roman"/>
        </w:rPr>
        <w:t xml:space="preserve">’ were observed in Fe-(10-18)Cr alloys at 350-450 °C, while agglomerated clusters tend to form in the more dilute Fe-(5-10)Cr alloys at 250 °C. At 250 °C, the ratio of agglomerated/homogeneous precipitate volume fraction is </w:t>
      </w:r>
      <w:r w:rsidR="002D5191">
        <w:rPr>
          <w:rFonts w:cs="Times New Roman"/>
        </w:rPr>
        <w:t xml:space="preserve">also </w:t>
      </w:r>
      <w:r w:rsidRPr="00AD31E3">
        <w:rPr>
          <w:rFonts w:cs="Times New Roman"/>
        </w:rPr>
        <w:t xml:space="preserve">higher in </w:t>
      </w:r>
      <w:r w:rsidR="002D5191">
        <w:rPr>
          <w:rFonts w:cs="Times New Roman"/>
        </w:rPr>
        <w:t xml:space="preserve">the </w:t>
      </w:r>
      <w:r w:rsidRPr="00AD31E3">
        <w:rPr>
          <w:rFonts w:cs="Times New Roman"/>
        </w:rPr>
        <w:t xml:space="preserve">more dilute alloys. Since the agglomerated </w:t>
      </w:r>
      <w:r>
        <w:rPr>
          <w:rFonts w:cs="Times New Roman"/>
        </w:rPr>
        <w:t>α</w:t>
      </w:r>
      <w:r w:rsidRPr="00AD31E3">
        <w:rPr>
          <w:rFonts w:cs="Times New Roman"/>
        </w:rPr>
        <w:t xml:space="preserve">’ on dislocations are more likely to form from the coupling between interstitials and Cr atoms, this increased volume fraction may suggest the importance of diffusion through </w:t>
      </w:r>
      <w:r w:rsidR="002D5191">
        <w:rPr>
          <w:rFonts w:cs="Times New Roman"/>
        </w:rPr>
        <w:t xml:space="preserve">the </w:t>
      </w:r>
      <w:r w:rsidRPr="00AD31E3">
        <w:rPr>
          <w:rFonts w:cs="Times New Roman"/>
        </w:rPr>
        <w:t xml:space="preserve">interstitial-drag mechanism </w:t>
      </w:r>
    </w:p>
    <w:p w14:paraId="0A401D0D" w14:textId="77777777" w:rsidR="00013A4A" w:rsidRDefault="00013A4A" w:rsidP="00013A4A">
      <w:pPr>
        <w:keepNext/>
        <w:spacing w:line="360" w:lineRule="auto"/>
        <w:jc w:val="center"/>
      </w:pPr>
      <w:r w:rsidRPr="00201307">
        <w:rPr>
          <w:noProof/>
        </w:rPr>
        <w:lastRenderedPageBreak/>
        <w:drawing>
          <wp:inline distT="0" distB="0" distL="0" distR="0" wp14:anchorId="23EC851F" wp14:editId="43BBAA69">
            <wp:extent cx="4204855" cy="3498692"/>
            <wp:effectExtent l="0" t="0" r="5715" b="6985"/>
            <wp:docPr id="72" name="Picture 2" descr="Chart, scatter chart&#10;&#10;Description automatically generated">
              <a:extLst xmlns:a="http://schemas.openxmlformats.org/drawingml/2006/main">
                <a:ext uri="{FF2B5EF4-FFF2-40B4-BE49-F238E27FC236}">
                  <a16:creationId xmlns:a16="http://schemas.microsoft.com/office/drawing/2014/main" id="{E26AC70D-A7D8-BB7A-803C-9B851856C8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 scatter chart&#10;&#10;Description automatically generated">
                      <a:extLst>
                        <a:ext uri="{FF2B5EF4-FFF2-40B4-BE49-F238E27FC236}">
                          <a16:creationId xmlns:a16="http://schemas.microsoft.com/office/drawing/2014/main" id="{E26AC70D-A7D8-BB7A-803C-9B851856C809}"/>
                        </a:ext>
                      </a:extLst>
                    </pic:cNvPr>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4217843" cy="3509498"/>
                    </a:xfrm>
                    <a:prstGeom prst="rect">
                      <a:avLst/>
                    </a:prstGeom>
                  </pic:spPr>
                </pic:pic>
              </a:graphicData>
            </a:graphic>
          </wp:inline>
        </w:drawing>
      </w:r>
    </w:p>
    <w:p w14:paraId="58A7441A" w14:textId="77777777" w:rsidR="00013A4A" w:rsidRDefault="00013A4A" w:rsidP="00013A4A">
      <w:pPr>
        <w:pStyle w:val="Caption"/>
      </w:pPr>
      <w:bookmarkStart w:id="282" w:name="_Ref119352336"/>
      <w:bookmarkStart w:id="283" w:name="_Toc127377234"/>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15</w:t>
      </w:r>
      <w:r>
        <w:rPr>
          <w:noProof/>
        </w:rPr>
        <w:fldChar w:fldCharType="end"/>
      </w:r>
      <w:bookmarkEnd w:id="282"/>
      <w:r>
        <w:t xml:space="preserve"> The comparison between experimental observed α’ formation/dissolution with the phase boundaries available in the literature </w:t>
      </w:r>
      <w:r>
        <w:fldChar w:fldCharType="begin"/>
      </w:r>
      <w:r>
        <w:instrText xml:space="preserve"> ADDIN EN.CITE &lt;EndNote&gt;&lt;Cite&gt;&lt;Author&gt;Bonny&lt;/Author&gt;&lt;Year&gt;2008&lt;/Year&gt;&lt;RecNum&gt;103&lt;/RecNum&gt;&lt;DisplayText&gt;[58, 61]&lt;/DisplayText&gt;&lt;record&gt;&lt;rec-number&gt;103&lt;/rec-number&gt;&lt;foreign-keys&gt;&lt;key app="EN" db-id="05052tp2owzs2qezrt1ve9tja9f25rw2xfas" timestamp="1668460979" guid="2be4df79-6d3a-40ec-88f3-58e95b0a03ce"&gt;103&lt;/key&gt;&lt;/foreign-keys&gt;&lt;ref-type name="Journal Article"&gt;17&lt;/ref-type&gt;&lt;contributors&gt;&lt;authors&gt;&lt;author&gt;Bonny, G.&lt;/author&gt;&lt;author&gt;Terentyev, D.&lt;/author&gt;&lt;author&gt;Malerba, L.&lt;/author&gt;&lt;/authors&gt;&lt;/contributors&gt;&lt;titles&gt;</w:instrText>
      </w:r>
      <w:r>
        <w:rPr>
          <w:rFonts w:hint="eastAsia"/>
        </w:rPr>
        <w:instrText xml:space="preserve">&lt;title&gt;On the </w:instrText>
      </w:r>
      <w:r>
        <w:rPr>
          <w:rFonts w:hint="eastAsia"/>
        </w:rPr>
        <w:instrText>α–α′</w:instrText>
      </w:r>
      <w:r>
        <w:rPr>
          <w:rFonts w:hint="eastAsia"/>
        </w:rPr>
        <w:instrText xml:space="preserve"> miscibility gap of Fe</w:instrText>
      </w:r>
      <w:r>
        <w:rPr>
          <w:rFonts w:hint="eastAsia"/>
        </w:rPr>
        <w:instrText>–</w:instrText>
      </w:r>
      <w:r>
        <w:rPr>
          <w:rFonts w:hint="eastAsia"/>
        </w:rPr>
        <w:instrText>Cr alloys&lt;/title&gt;&lt;secondary-title&gt;Scripta Materialia&lt;/secondary-title&gt;&lt;/titles&gt;&lt;periodical&gt;&lt;full-title&gt;Scripta Materialia&lt;/full-title&gt;&lt;/periodical&gt;&lt;pages&gt;1193-1196&lt;/pages&gt;&lt;volume&gt;59&lt;/volume&gt;&lt;number&gt;11&lt;/number&gt;&lt;date</w:instrText>
      </w:r>
      <w:r>
        <w:instrText>s&gt;&lt;year&gt;2008&lt;/year&gt;&lt;/dates&gt;&lt;isbn&gt;13596462&lt;/isbn&gt;&lt;urls&gt;&lt;/urls&gt;&lt;electronic-resource-num&gt;10.1016/j.scriptamat.2008.08.008&lt;/electronic-resource-num&gt;&lt;/record&gt;&lt;/Cite&gt;&lt;Cite&gt;&lt;Author&gt;Andersson&lt;/Author&gt;&lt;Year&gt;1987&lt;/Year&gt;&lt;RecNum&gt;203&lt;/RecNum&gt;&lt;record&gt;&lt;rec-number&gt;203&lt;/rec-number&gt;&lt;foreign-keys&gt;&lt;key app="EN" db-id="05052tp2owzs2qezrt1ve9tja9f25rw2xfas" timestamp="1668461054" guid="2fc4c0f6-9259-4d7b-bc04-b246659bfb6c"&gt;203&lt;/key&gt;&lt;/foreign-keys&gt;&lt;ref-type name="Journal Article"&gt;17&lt;/ref-type&gt;&lt;contributors&gt;&lt;authors&gt;&lt;author&gt;Andersson, Jan-Olof&lt;/author&gt;&lt;author&gt;Sundman, Bo&lt;/author&gt;&lt;/authors&gt;&lt;/contributors&gt;&lt;titles&gt;&lt;title&gt;Thermodynamic properties of the Cr-Fe system&lt;/title&gt;&lt;secondary-title&gt;Calphad&lt;/secondary-title&gt;&lt;/titles&gt;&lt;periodical&gt;&lt;full-title&gt;Calphad&lt;/full-title&gt;&lt;/periodical&gt;&lt;pages&gt;83-92&lt;/pages&gt;&lt;volume&gt;11&lt;/volume&gt;&lt;number&gt;1&lt;/number&gt;&lt;dates&gt;&lt;year&gt;1987&lt;/year&gt;&lt;/dates&gt;&lt;isbn&gt;0364-5916&lt;/isbn&gt;&lt;urls&gt;&lt;/urls&gt;&lt;/record&gt;&lt;/Cite&gt;&lt;/EndNote&gt;</w:instrText>
      </w:r>
      <w:r>
        <w:fldChar w:fldCharType="separate"/>
      </w:r>
      <w:r>
        <w:rPr>
          <w:noProof/>
        </w:rPr>
        <w:t>[58, 61]</w:t>
      </w:r>
      <w:bookmarkEnd w:id="283"/>
      <w:r>
        <w:fldChar w:fldCharType="end"/>
      </w:r>
    </w:p>
    <w:p w14:paraId="393A3CED" w14:textId="77777777" w:rsidR="00013A4A" w:rsidRDefault="00013A4A">
      <w:pPr>
        <w:rPr>
          <w:rFonts w:cs="Times New Roman"/>
        </w:rPr>
      </w:pPr>
      <w:r>
        <w:rPr>
          <w:rFonts w:cs="Times New Roman"/>
        </w:rPr>
        <w:br w:type="page"/>
      </w:r>
    </w:p>
    <w:p w14:paraId="5523972D" w14:textId="7DD3964E" w:rsidR="00376475" w:rsidRDefault="00376475" w:rsidP="00013A4A">
      <w:pPr>
        <w:spacing w:line="360" w:lineRule="auto"/>
        <w:jc w:val="both"/>
        <w:rPr>
          <w:rFonts w:cs="Times New Roman"/>
        </w:rPr>
      </w:pPr>
      <w:r w:rsidRPr="00AD31E3">
        <w:rPr>
          <w:rFonts w:cs="Times New Roman"/>
        </w:rPr>
        <w:lastRenderedPageBreak/>
        <w:t xml:space="preserve">over </w:t>
      </w:r>
      <w:r w:rsidR="002D5191">
        <w:rPr>
          <w:rFonts w:cs="Times New Roman"/>
        </w:rPr>
        <w:t xml:space="preserve">the </w:t>
      </w:r>
      <w:r w:rsidRPr="00AD31E3">
        <w:rPr>
          <w:rFonts w:cs="Times New Roman"/>
        </w:rPr>
        <w:t xml:space="preserve">vacancy exchange mechanism becomes higher in more dilute alloys. </w:t>
      </w:r>
      <w:r>
        <w:rPr>
          <w:rFonts w:cs="Times New Roman"/>
        </w:rPr>
        <w:t xml:space="preserve">This is consistent with simulation results by Terentyev et al., who found </w:t>
      </w:r>
      <w:r w:rsidRPr="00AD31E3">
        <w:rPr>
          <w:rFonts w:cs="Times New Roman"/>
        </w:rPr>
        <w:t xml:space="preserve">vacancy mechanism is preferred </w:t>
      </w:r>
      <w:r>
        <w:rPr>
          <w:rFonts w:cs="Times New Roman"/>
        </w:rPr>
        <w:t>i</w:t>
      </w:r>
      <w:r w:rsidRPr="00AD31E3">
        <w:rPr>
          <w:rFonts w:cs="Times New Roman"/>
        </w:rPr>
        <w:t>n concentrated alloys, due to the unavoidable formation of Cr-Cr dumbbells</w:t>
      </w:r>
      <w:r w:rsidR="006C3ABC">
        <w:rPr>
          <w:rFonts w:cs="Times New Roman"/>
        </w:rPr>
        <w:t xml:space="preserve"> </w:t>
      </w:r>
      <w:r w:rsidR="005B2139">
        <w:rPr>
          <w:rFonts w:cs="Times New Roman"/>
        </w:rPr>
        <w:fldChar w:fldCharType="begin"/>
      </w:r>
      <w:r w:rsidR="003731C2">
        <w:rPr>
          <w:rFonts w:cs="Times New Roman"/>
        </w:rPr>
        <w:instrText xml:space="preserve"> ADDIN EN.CITE &lt;EndNote&gt;&lt;Cite&gt;&lt;Author&gt;D. Terentyev&lt;/Author&gt;&lt;Year&gt;2008&lt;/Year&gt;&lt;RecNum&gt;416&lt;/RecNum&gt;&lt;DisplayText&gt;[90]&lt;/DisplayText&gt;&lt;record&gt;&lt;rec-number&gt;416&lt;/rec-number&gt;&lt;foreign-keys&gt;&lt;key app="EN" db-id="05052tp2owzs2qezrt1ve9tja9f25rw2xfas" timestamp="1668461320" guid="686b2e49-f3bf-495a-99cb-fbede7be95e1"&gt;416&lt;/key&gt;&lt;/foreign-keys&gt;&lt;ref-type name="Journal Article"&gt;17&lt;/ref-type&gt;&lt;contributors&gt;&lt;authors&gt;&lt;author&gt;D. Terentyev, &lt;/author&gt;&lt;author&gt;P. Olsson, &lt;/author&gt;&lt;author&gt;T.P.C. Klaver,&lt;/author&gt;&lt;author&gt;L. Malerba&lt;/author&gt;&lt;/authors&gt;&lt;/contributors&gt;&lt;titles&gt;&lt;title&gt;On the migration and trapping of single self-interstitial atoms in dilute and concentrated Fe–Cr alloys: Atomistic study and comparison with resistivity recovery experiments&lt;/title&gt;&lt;secondary-title&gt;Computational Materials Science&lt;/secondary-title&gt;&lt;/titles&gt;&lt;periodical&gt;&lt;full-title&gt;Computational Materials Science&lt;/full-title&gt;&lt;/periodical&gt;&lt;pages&gt;1183-1192&lt;/pages&gt;&lt;volume&gt;43&lt;/volume&gt;&lt;dates&gt;&lt;year&gt;2008&lt;/year&gt;&lt;/dates&gt;&lt;urls&gt;&lt;/urls&gt;&lt;electronic-resource-num&gt;10.1016/j.commatsci.2008.03.013&lt;/electronic-resource-num&gt;&lt;/record&gt;&lt;/Cite&gt;&lt;/EndNote&gt;</w:instrText>
      </w:r>
      <w:r w:rsidR="005B2139">
        <w:rPr>
          <w:rFonts w:cs="Times New Roman"/>
        </w:rPr>
        <w:fldChar w:fldCharType="separate"/>
      </w:r>
      <w:r w:rsidR="003731C2">
        <w:rPr>
          <w:rFonts w:cs="Times New Roman"/>
          <w:noProof/>
        </w:rPr>
        <w:t>[90]</w:t>
      </w:r>
      <w:r w:rsidR="005B2139">
        <w:rPr>
          <w:rFonts w:cs="Times New Roman"/>
        </w:rPr>
        <w:fldChar w:fldCharType="end"/>
      </w:r>
      <w:r>
        <w:rPr>
          <w:rFonts w:cs="Times New Roman"/>
        </w:rPr>
        <w:t xml:space="preserve">. </w:t>
      </w:r>
      <w:r w:rsidRPr="00AD31E3">
        <w:rPr>
          <w:rFonts w:cs="Times New Roman"/>
        </w:rPr>
        <w:t xml:space="preserve">However, checking Cr atom distribution in Fe-18Cr after irradiation at 250 °C will be useful to </w:t>
      </w:r>
      <w:r>
        <w:rPr>
          <w:rFonts w:cs="Times New Roman"/>
        </w:rPr>
        <w:t xml:space="preserve">verify this trend. </w:t>
      </w:r>
    </w:p>
    <w:p w14:paraId="516B7E20" w14:textId="4F8750D2" w:rsidR="00376475" w:rsidRDefault="00376475" w:rsidP="00376475">
      <w:pPr>
        <w:spacing w:line="360" w:lineRule="auto"/>
        <w:ind w:firstLine="720"/>
        <w:jc w:val="both"/>
        <w:rPr>
          <w:rFonts w:cs="Times New Roman"/>
        </w:rPr>
      </w:pPr>
      <w:r>
        <w:rPr>
          <w:rFonts w:cs="Times New Roman"/>
        </w:rPr>
        <w:t>Despite the rather straightforward Cr effect on α’ formation, the effect of Cr concentration on the evolution of void swelling and dislocation types (</w:t>
      </w:r>
      <w:r w:rsidR="008407C3">
        <w:rPr>
          <w:rFonts w:cs="Times New Roman"/>
        </w:rPr>
        <w:t xml:space="preserve">Burgers </w:t>
      </w:r>
      <w:r>
        <w:rPr>
          <w:rFonts w:cs="Times New Roman"/>
        </w:rPr>
        <w:t>vector a</w:t>
      </w:r>
      <w:r w:rsidR="00387274">
        <w:rPr>
          <w:rFonts w:cs="Times New Roman"/>
        </w:rPr>
        <w:t>&lt;</w:t>
      </w:r>
      <w:r>
        <w:rPr>
          <w:rFonts w:cs="Times New Roman"/>
        </w:rPr>
        <w:t>100</w:t>
      </w:r>
      <w:r w:rsidR="00387274">
        <w:rPr>
          <w:rFonts w:cs="Times New Roman"/>
        </w:rPr>
        <w:t>&gt;</w:t>
      </w:r>
      <w:r>
        <w:rPr>
          <w:rFonts w:cs="Times New Roman"/>
        </w:rPr>
        <w:t xml:space="preserve"> and 1/2a</w:t>
      </w:r>
      <w:r w:rsidR="00387274">
        <w:rPr>
          <w:rFonts w:cs="Times New Roman"/>
        </w:rPr>
        <w:t>&lt;</w:t>
      </w:r>
      <w:r>
        <w:rPr>
          <w:rFonts w:cs="Times New Roman"/>
        </w:rPr>
        <w:t>111</w:t>
      </w:r>
      <w:r w:rsidR="00387274">
        <w:rPr>
          <w:rFonts w:cs="Times New Roman"/>
        </w:rPr>
        <w:t>&gt;</w:t>
      </w:r>
      <w:r>
        <w:rPr>
          <w:rFonts w:cs="Times New Roman"/>
        </w:rPr>
        <w:t xml:space="preserve">) are not monotonic. Since a lot of specimens with different Cr concentrations have been irradiated in this study, in which the irradiation conditions include a wide range of temperatures, dose rates and doses, and by either protons </w:t>
      </w:r>
      <w:r w:rsidR="00FB27E5">
        <w:rPr>
          <w:rFonts w:cs="Times New Roman"/>
        </w:rPr>
        <w:t>or</w:t>
      </w:r>
      <w:r>
        <w:rPr>
          <w:rFonts w:cs="Times New Roman"/>
        </w:rPr>
        <w:t xml:space="preserve"> heavy ions, it will be valuable to also quantify the density and size of dislocations loops formed from irradiations, so that a systematic trend will be generated.  </w:t>
      </w:r>
    </w:p>
    <w:p w14:paraId="6B5F00DB" w14:textId="2F2DA9C4" w:rsidR="00376475" w:rsidRDefault="00376475" w:rsidP="00376475">
      <w:pPr>
        <w:spacing w:line="360" w:lineRule="auto"/>
        <w:jc w:val="both"/>
        <w:rPr>
          <w:rFonts w:cs="Times New Roman"/>
        </w:rPr>
      </w:pPr>
    </w:p>
    <w:p w14:paraId="12D09C52" w14:textId="149CE990" w:rsidR="00376475" w:rsidRDefault="00376475" w:rsidP="00376475">
      <w:pPr>
        <w:pStyle w:val="Heading2"/>
        <w:rPr>
          <w:rFonts w:cs="Times New Roman"/>
        </w:rPr>
      </w:pPr>
      <w:bookmarkStart w:id="284" w:name="_Toc127377059"/>
      <w:r>
        <w:rPr>
          <w:rFonts w:cs="Times New Roman"/>
        </w:rPr>
        <w:t>5.6 Mechanisms of α’ precipitat</w:t>
      </w:r>
      <w:r w:rsidR="000525C6">
        <w:rPr>
          <w:rFonts w:cs="Times New Roman"/>
        </w:rPr>
        <w:t>e</w:t>
      </w:r>
      <w:r>
        <w:rPr>
          <w:rFonts w:cs="Times New Roman"/>
        </w:rPr>
        <w:t xml:space="preserve"> formation</w:t>
      </w:r>
      <w:bookmarkEnd w:id="284"/>
    </w:p>
    <w:p w14:paraId="5A4D7288" w14:textId="77777777" w:rsidR="00376475" w:rsidRDefault="00376475" w:rsidP="00376475">
      <w:pPr>
        <w:pStyle w:val="Heading3"/>
      </w:pPr>
      <w:bookmarkStart w:id="285" w:name="_Toc127377060"/>
      <w:r>
        <w:t>5.6.1 Precipitate Cr concentrations and APT artifacts</w:t>
      </w:r>
      <w:bookmarkEnd w:id="285"/>
    </w:p>
    <w:p w14:paraId="3BEBC24B" w14:textId="77777777" w:rsidR="00162F69" w:rsidRDefault="00376475" w:rsidP="00520F50">
      <w:pPr>
        <w:spacing w:line="360" w:lineRule="auto"/>
        <w:ind w:firstLine="706"/>
        <w:jc w:val="both"/>
        <w:rPr>
          <w:rFonts w:cs="Times New Roman"/>
        </w:rPr>
      </w:pPr>
      <w:r>
        <w:rPr>
          <w:rFonts w:cs="Times New Roman"/>
        </w:rPr>
        <w:t xml:space="preserve">In our study, highly concentrated α’ precipitates (80-90% Cr) were obtained after both thermal aging and proton irradiations. However, all clusters formed after </w:t>
      </w:r>
      <w:r w:rsidR="000525C6">
        <w:rPr>
          <w:rFonts w:cs="Times New Roman"/>
        </w:rPr>
        <w:t xml:space="preserve">heavy </w:t>
      </w:r>
      <w:r>
        <w:rPr>
          <w:rFonts w:cs="Times New Roman"/>
        </w:rPr>
        <w:t xml:space="preserve">ion irradiations from as-received states have Cr concentrations in the range of 40-75 at. %, which is much lower than the equilibrium Cr content in α’ as presented in </w:t>
      </w:r>
      <w:r>
        <w:rPr>
          <w:rFonts w:cs="Times New Roman"/>
        </w:rPr>
        <w:fldChar w:fldCharType="begin"/>
      </w:r>
      <w:r>
        <w:rPr>
          <w:rFonts w:cs="Times New Roman"/>
        </w:rPr>
        <w:instrText xml:space="preserve"> REF _Ref118151063 \h </w:instrText>
      </w:r>
      <w:r>
        <w:rPr>
          <w:rFonts w:cs="Times New Roman"/>
        </w:rPr>
      </w:r>
      <w:r>
        <w:rPr>
          <w:rFonts w:cs="Times New Roman"/>
        </w:rPr>
        <w:fldChar w:fldCharType="separate"/>
      </w:r>
      <w:r w:rsidR="0013323D">
        <w:t xml:space="preserve">Figure </w:t>
      </w:r>
      <w:r w:rsidR="0013323D">
        <w:rPr>
          <w:noProof/>
        </w:rPr>
        <w:t>4</w:t>
      </w:r>
      <w:r w:rsidR="0013323D">
        <w:t>.</w:t>
      </w:r>
      <w:r w:rsidR="0013323D">
        <w:rPr>
          <w:noProof/>
        </w:rPr>
        <w:t>5</w:t>
      </w:r>
      <w:r>
        <w:rPr>
          <w:rFonts w:cs="Times New Roman"/>
        </w:rPr>
        <w:fldChar w:fldCharType="end"/>
      </w:r>
      <w:r>
        <w:rPr>
          <w:rFonts w:cs="Times New Roman"/>
        </w:rPr>
        <w:t xml:space="preserve"> (b). This is not the first time this phenomenon has been reported and raises questions about whether this might be an APT experimental artifact versus a true phenomenon. The characterization of α’ clusters with APT is known to suffer from the local magnification effect and ion flight trajectory aberrations due to the lower evaporation field of Cr compared to Fe </w:t>
      </w:r>
      <w:r>
        <w:rPr>
          <w:rFonts w:cs="Times New Roman"/>
        </w:rPr>
        <w:fldChar w:fldCharType="begin"/>
      </w:r>
      <w:r w:rsidR="00B436DE">
        <w:rPr>
          <w:rFonts w:cs="Times New Roman"/>
        </w:rPr>
        <w:instrText xml:space="preserve"> ADDIN EN.CITE &lt;EndNote&gt;&lt;Cite&gt;&lt;Author&gt;Vurpillot&lt;/Author&gt;&lt;Year&gt;2000&lt;/Year&gt;&lt;RecNum&gt;193&lt;/RecNum&gt;&lt;DisplayText&gt;[195]&lt;/DisplayText&gt;&lt;record&gt;&lt;rec-number&gt;193&lt;/rec-number&gt;&lt;foreign-keys&gt;&lt;key app="EN" db-id="05052tp2owzs2qezrt1ve9tja9f25rw2xfas" timestamp="1668461049" guid="46f69925-f227-4843-a507-b356818fa322"&gt;193&lt;/key&gt;&lt;/foreign-keys&gt;&lt;ref-type name="Journal Article"&gt;17&lt;/ref-type&gt;&lt;contributors&gt;&lt;authors&gt;&lt;author&gt;Vurpillot, F&lt;/author&gt;&lt;author&gt;Bostel, A&lt;/author&gt;&lt;author&gt;Blavette, D&lt;/author&gt;&lt;/authors&gt;&lt;/contributors&gt;&lt;titles&gt;&lt;title&gt;Trajectory overlaps and local magnification in three-dimensional atom probe&lt;/title&gt;&lt;secondary-title&gt;Applied Physics Letters&lt;/secondary-title&gt;&lt;/titles&gt;&lt;periodical&gt;&lt;full-title&gt;Applied Physics Letters&lt;/full-title&gt;&lt;/periodical&gt;&lt;pages&gt;3127-3129&lt;/pages&gt;&lt;volume&gt;76&lt;/volume&gt;&lt;number&gt;21&lt;/number&gt;&lt;dates&gt;&lt;year&gt;2000&lt;/year&gt;&lt;/dates&gt;&lt;isbn&gt;0003-6951&lt;/isbn&gt;&lt;urls&gt;&lt;/urls&gt;&lt;/record&gt;&lt;/Cite&gt;&lt;/EndNote&gt;</w:instrText>
      </w:r>
      <w:r>
        <w:rPr>
          <w:rFonts w:cs="Times New Roman"/>
        </w:rPr>
        <w:fldChar w:fldCharType="separate"/>
      </w:r>
      <w:r w:rsidR="00B436DE">
        <w:rPr>
          <w:rFonts w:cs="Times New Roman"/>
          <w:noProof/>
        </w:rPr>
        <w:t>[195]</w:t>
      </w:r>
      <w:r>
        <w:rPr>
          <w:rFonts w:cs="Times New Roman"/>
        </w:rPr>
        <w:fldChar w:fldCharType="end"/>
      </w:r>
      <w:r>
        <w:rPr>
          <w:rFonts w:cs="Times New Roman"/>
        </w:rPr>
        <w:t xml:space="preserve">. For example, the increase of core Cr concentration with α’ radius after neutron irradiation at 300 and 450 °C was claimed to most likely result from the blurring of the precipitate-matrix interface </w:t>
      </w:r>
      <w:r>
        <w:rPr>
          <w:rFonts w:cs="Times New Roman"/>
        </w:rPr>
        <w:fldChar w:fldCharType="begin"/>
      </w:r>
      <w:r w:rsidR="003731C2">
        <w:rPr>
          <w:rFonts w:cs="Times New Roman"/>
        </w:rPr>
        <w:instrText xml:space="preserve"> ADDIN EN.CITE &lt;EndNote&gt;&lt;Cite&gt;&lt;Author&gt;Chen&lt;/Author&gt;&lt;Year&gt;2015&lt;/Year&gt;&lt;RecNum&gt;238&lt;/RecNum&gt;&lt;DisplayText&gt;[112]&lt;/DisplayText&gt;&lt;record&gt;&lt;rec-number&gt;238&lt;/rec-number&gt;&lt;foreign-keys&gt;&lt;key app="EN" db-id="05052tp2owzs2qezrt1ve9tja9f25rw2xfas" timestamp="1668461101" guid="0ac5fb7c-d20e-4cdb-af91-8b920420a178"&gt;238&lt;/key&gt;&lt;/foreign-keys&gt;&lt;ref-type name="Journal Article"&gt;17&lt;/ref-type&gt;&lt;contributors&gt;&lt;authors&gt;&lt;author&gt;Chen, Wei-Ying&lt;/author&gt;&lt;author&gt;Miao, Yinbin&lt;/author&gt;&lt;author&gt;Wu, Yaqiao&lt;/author&gt;&lt;author&gt;Tomchik, Carolyn A.&lt;/autho</w:instrText>
      </w:r>
      <w:r w:rsidR="003731C2">
        <w:rPr>
          <w:rFonts w:cs="Times New Roman" w:hint="eastAsia"/>
        </w:rPr>
        <w:instrText xml:space="preserve">r&gt;&lt;author&gt;Mo, Kun&lt;/author&gt;&lt;author&gt;Gan, Jian&lt;/author&gt;&lt;author&gt;Okuniewski, Maria A.&lt;/author&gt;&lt;author&gt;Maloy, Stuart A.&lt;/author&gt;&lt;author&gt;Stubbins, James F.&lt;/author&gt;&lt;/authors&gt;&lt;/contributors&gt;&lt;titles&gt;&lt;title&gt;Atom probe study of irradiation-enhanced </w:instrText>
      </w:r>
      <w:r w:rsidR="003731C2">
        <w:rPr>
          <w:rFonts w:cs="Times New Roman" w:hint="eastAsia"/>
        </w:rPr>
        <w:instrText>α′</w:instrText>
      </w:r>
      <w:r w:rsidR="003731C2">
        <w:rPr>
          <w:rFonts w:cs="Times New Roman" w:hint="eastAsia"/>
        </w:rPr>
        <w:instrText xml:space="preserve"> precipitation </w:instrText>
      </w:r>
      <w:r w:rsidR="003731C2">
        <w:rPr>
          <w:rFonts w:cs="Times New Roman"/>
        </w:rPr>
        <w:instrText>in neutron-irradiated Fe–Cr model alloys&lt;/title&gt;&lt;secondary-title&gt;Journal of Nuclear Materials&lt;/secondary-title&gt;&lt;/titles&gt;&lt;periodical&gt;&lt;full-title&gt;Journal of Nuclear Materials&lt;/full-title&gt;&lt;/periodical&gt;&lt;pages&gt;242-249&lt;/pages&gt;&lt;volume&gt;462&lt;/volume&gt;&lt;dates&gt;&lt;year&gt;2015&lt;/year&gt;&lt;/dates&gt;&lt;isbn&gt;00223115&lt;/isbn&gt;&lt;urls&gt;&lt;/urls&gt;&lt;electronic-resource-num&gt;10.1016/j.jnucmat.2015.04.005&lt;/electronic-resource-num&gt;&lt;/record&gt;&lt;/Cite&gt;&lt;/EndNote&gt;</w:instrText>
      </w:r>
      <w:r>
        <w:rPr>
          <w:rFonts w:cs="Times New Roman"/>
        </w:rPr>
        <w:fldChar w:fldCharType="separate"/>
      </w:r>
      <w:r w:rsidR="003731C2">
        <w:rPr>
          <w:rFonts w:cs="Times New Roman"/>
          <w:noProof/>
        </w:rPr>
        <w:t>[112]</w:t>
      </w:r>
      <w:r>
        <w:rPr>
          <w:rFonts w:cs="Times New Roman"/>
        </w:rPr>
        <w:fldChar w:fldCharType="end"/>
      </w:r>
      <w:r>
        <w:rPr>
          <w:rFonts w:cs="Times New Roman"/>
        </w:rPr>
        <w:t>. Here we did a similar analysis on the change of cluster core Cr content and density as a function of their radii, and the results are plotted in</w:t>
      </w:r>
      <w:r w:rsidR="00CD32A8">
        <w:rPr>
          <w:rFonts w:cs="Times New Roman"/>
        </w:rPr>
        <w:t xml:space="preserve"> </w:t>
      </w:r>
      <w:r w:rsidR="00CD32A8">
        <w:rPr>
          <w:rFonts w:cs="Times New Roman"/>
        </w:rPr>
        <w:fldChar w:fldCharType="begin"/>
      </w:r>
      <w:r w:rsidR="00CD32A8">
        <w:rPr>
          <w:rFonts w:cs="Times New Roman"/>
        </w:rPr>
        <w:instrText xml:space="preserve"> REF _Ref119352522 \h </w:instrText>
      </w:r>
      <w:r w:rsidR="00CD32A8">
        <w:rPr>
          <w:rFonts w:cs="Times New Roman"/>
        </w:rPr>
      </w:r>
      <w:r w:rsidR="00CD32A8">
        <w:rPr>
          <w:rFonts w:cs="Times New Roman"/>
        </w:rPr>
        <w:fldChar w:fldCharType="separate"/>
      </w:r>
      <w:r w:rsidR="00CD32A8">
        <w:t xml:space="preserve">Figure </w:t>
      </w:r>
      <w:r w:rsidR="00CD32A8">
        <w:rPr>
          <w:noProof/>
        </w:rPr>
        <w:t>5</w:t>
      </w:r>
      <w:r w:rsidR="00CD32A8">
        <w:t>.</w:t>
      </w:r>
      <w:r w:rsidR="00CD32A8">
        <w:rPr>
          <w:noProof/>
        </w:rPr>
        <w:t>16</w:t>
      </w:r>
      <w:r w:rsidR="00CD32A8">
        <w:rPr>
          <w:rFonts w:cs="Times New Roman"/>
        </w:rPr>
        <w:fldChar w:fldCharType="end"/>
      </w:r>
      <w:r>
        <w:rPr>
          <w:rFonts w:cs="Times New Roman"/>
        </w:rPr>
        <w:t xml:space="preserve">. </w:t>
      </w:r>
      <w:r w:rsidR="00CD32A8">
        <w:rPr>
          <w:rFonts w:cs="Times New Roman"/>
        </w:rPr>
        <w:t>Six</w:t>
      </w:r>
      <w:r>
        <w:rPr>
          <w:rFonts w:cs="Times New Roman"/>
        </w:rPr>
        <w:t xml:space="preserve"> examples including two ion irradiated specimens</w:t>
      </w:r>
      <w:r w:rsidR="00CF4EEA">
        <w:rPr>
          <w:rFonts w:cs="Times New Roman"/>
        </w:rPr>
        <w:t xml:space="preserve"> and two proton irradiated specimens</w:t>
      </w:r>
      <w:r>
        <w:rPr>
          <w:rFonts w:cs="Times New Roman"/>
        </w:rPr>
        <w:t xml:space="preserve"> that contain precipitates of wide size distribution and </w:t>
      </w:r>
      <w:r w:rsidR="00520F50">
        <w:rPr>
          <w:rFonts w:cs="Times New Roman"/>
        </w:rPr>
        <w:t>two</w:t>
      </w:r>
      <w:r>
        <w:rPr>
          <w:rFonts w:cs="Times New Roman"/>
        </w:rPr>
        <w:t xml:space="preserve"> thermally</w:t>
      </w:r>
    </w:p>
    <w:p w14:paraId="6C4B7216" w14:textId="77777777" w:rsidR="00162F69" w:rsidRPr="007642D6" w:rsidRDefault="00162F69" w:rsidP="00162F69">
      <w:pPr>
        <w:spacing w:line="360" w:lineRule="auto"/>
        <w:jc w:val="center"/>
        <w:rPr>
          <w:rFonts w:cs="Times New Roman"/>
        </w:rPr>
      </w:pPr>
      <w:r w:rsidRPr="007642D6">
        <w:rPr>
          <w:noProof/>
        </w:rPr>
        <w:lastRenderedPageBreak/>
        <w:drawing>
          <wp:inline distT="0" distB="0" distL="0" distR="0" wp14:anchorId="1F1102FE" wp14:editId="6AAC8311">
            <wp:extent cx="4523728" cy="5782760"/>
            <wp:effectExtent l="0" t="0" r="0" b="8890"/>
            <wp:docPr id="78" name="Picture 3" descr="Graphical user interface, chart, scatter chart&#10;&#10;Description automatically generated">
              <a:extLst xmlns:a="http://schemas.openxmlformats.org/drawingml/2006/main">
                <a:ext uri="{FF2B5EF4-FFF2-40B4-BE49-F238E27FC236}">
                  <a16:creationId xmlns:a16="http://schemas.microsoft.com/office/drawing/2014/main" id="{880C729F-748A-E7DC-5D13-FDF1C70484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 chart, scatter chart&#10;&#10;Description automatically generated">
                      <a:extLst>
                        <a:ext uri="{FF2B5EF4-FFF2-40B4-BE49-F238E27FC236}">
                          <a16:creationId xmlns:a16="http://schemas.microsoft.com/office/drawing/2014/main" id="{880C729F-748A-E7DC-5D13-FDF1C704840C}"/>
                        </a:ext>
                      </a:extLst>
                    </pic:cNvPr>
                    <pic:cNvPicPr>
                      <a:picLocks noChangeAspect="1"/>
                    </pic:cNvPicPr>
                  </pic:nvPicPr>
                  <pic:blipFill>
                    <a:blip r:embed="rId89">
                      <a:extLst>
                        <a:ext uri="{28A0092B-C50C-407E-A947-70E740481C1C}">
                          <a14:useLocalDpi xmlns:a14="http://schemas.microsoft.com/office/drawing/2010/main" val="0"/>
                        </a:ext>
                      </a:extLst>
                    </a:blip>
                    <a:stretch>
                      <a:fillRect/>
                    </a:stretch>
                  </pic:blipFill>
                  <pic:spPr>
                    <a:xfrm>
                      <a:off x="0" y="0"/>
                      <a:ext cx="4542130" cy="5806283"/>
                    </a:xfrm>
                    <a:prstGeom prst="rect">
                      <a:avLst/>
                    </a:prstGeom>
                  </pic:spPr>
                </pic:pic>
              </a:graphicData>
            </a:graphic>
          </wp:inline>
        </w:drawing>
      </w:r>
    </w:p>
    <w:p w14:paraId="25649767" w14:textId="77777777" w:rsidR="00162F69" w:rsidRDefault="00162F69" w:rsidP="00162F69">
      <w:pPr>
        <w:pStyle w:val="Caption"/>
      </w:pPr>
      <w:bookmarkStart w:id="286" w:name="_Ref119352522"/>
      <w:bookmarkStart w:id="287" w:name="_Toc127377235"/>
      <w:r>
        <w:t xml:space="preserve">Figure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Figure \* ARABIC \s 1 </w:instrText>
      </w:r>
      <w:r>
        <w:fldChar w:fldCharType="separate"/>
      </w:r>
      <w:r>
        <w:rPr>
          <w:noProof/>
        </w:rPr>
        <w:t>16</w:t>
      </w:r>
      <w:r>
        <w:rPr>
          <w:noProof/>
        </w:rPr>
        <w:fldChar w:fldCharType="end"/>
      </w:r>
      <w:bookmarkEnd w:id="286"/>
      <w:r>
        <w:t xml:space="preserve"> Particle size dependence quantified by APT of (a) Cr concentration and (b) atomic density in the core of α’ precipitates that formed in Fe-18Cr at six conditions. Conditions are listed in the legend.</w:t>
      </w:r>
      <w:bookmarkEnd w:id="287"/>
      <w:r>
        <w:t xml:space="preserve"> </w:t>
      </w:r>
    </w:p>
    <w:p w14:paraId="5F1CBB54" w14:textId="77777777" w:rsidR="00162F69" w:rsidRDefault="00162F69">
      <w:pPr>
        <w:rPr>
          <w:rFonts w:cs="Times New Roman"/>
        </w:rPr>
      </w:pPr>
      <w:r>
        <w:rPr>
          <w:rFonts w:cs="Times New Roman"/>
        </w:rPr>
        <w:br w:type="page"/>
      </w:r>
    </w:p>
    <w:p w14:paraId="2B43CB07" w14:textId="32E2247D" w:rsidR="00376475" w:rsidRPr="00013A4A" w:rsidRDefault="00376475" w:rsidP="00162F69">
      <w:pPr>
        <w:spacing w:line="360" w:lineRule="auto"/>
        <w:jc w:val="both"/>
        <w:rPr>
          <w:rFonts w:cs="Times New Roman"/>
        </w:rPr>
      </w:pPr>
      <w:r>
        <w:rPr>
          <w:rFonts w:cs="Times New Roman"/>
        </w:rPr>
        <w:lastRenderedPageBreak/>
        <w:t xml:space="preserve">aged specimen are presented. It seems there is no big difference in the measured Cr concentrations in smaller-sized clusters (&lt; 2 nm) among these </w:t>
      </w:r>
      <w:r w:rsidR="003F7E3A">
        <w:rPr>
          <w:rFonts w:cs="Times New Roman"/>
        </w:rPr>
        <w:t>six</w:t>
      </w:r>
      <w:r>
        <w:rPr>
          <w:rFonts w:cs="Times New Roman"/>
        </w:rPr>
        <w:t xml:space="preserve"> conditions. Furthermore, the core density, the increase of which is an indication of trajectory aberration, is not significantly higher than the theoretical value. On the other hand, larger precipitates show distinct differences in the core Cr concentrations: </w:t>
      </w:r>
      <w:r w:rsidR="00FF0A2A">
        <w:rPr>
          <w:rFonts w:cs="Times New Roman"/>
        </w:rPr>
        <w:t>&gt;90%</w:t>
      </w:r>
      <w:r w:rsidR="00474A65">
        <w:rPr>
          <w:rFonts w:cs="Times New Roman"/>
        </w:rPr>
        <w:t xml:space="preserve"> </w:t>
      </w:r>
      <w:r w:rsidR="00FF0A2A">
        <w:rPr>
          <w:rFonts w:cs="Times New Roman"/>
        </w:rPr>
        <w:t xml:space="preserve">Cr and </w:t>
      </w:r>
      <w:r>
        <w:rPr>
          <w:rFonts w:cs="Times New Roman"/>
        </w:rPr>
        <w:t xml:space="preserve">80-90% Cr was measured in clusters &gt;2.5 nm formed after </w:t>
      </w:r>
      <w:r w:rsidR="00474A65">
        <w:rPr>
          <w:rFonts w:cs="Times New Roman"/>
        </w:rPr>
        <w:t xml:space="preserve">proton irradiations and </w:t>
      </w:r>
      <w:r>
        <w:rPr>
          <w:rFonts w:cs="Times New Roman"/>
        </w:rPr>
        <w:t>thermal aging</w:t>
      </w:r>
      <w:r w:rsidR="00474A65">
        <w:rPr>
          <w:rFonts w:cs="Times New Roman"/>
        </w:rPr>
        <w:t>, respectively</w:t>
      </w:r>
      <w:r>
        <w:rPr>
          <w:rFonts w:cs="Times New Roman"/>
        </w:rPr>
        <w:t xml:space="preserve">, while only 60-70% Cr was measured in similar-sized clusters formed from ion irradiations. It was interesting to find that the core atomic density is </w:t>
      </w:r>
      <w:r w:rsidR="009B0E36">
        <w:rPr>
          <w:rFonts w:cs="Times New Roman"/>
        </w:rPr>
        <w:t xml:space="preserve">not very different </w:t>
      </w:r>
      <w:r w:rsidR="00EA0A71">
        <w:rPr>
          <w:rFonts w:cs="Times New Roman"/>
        </w:rPr>
        <w:t xml:space="preserve">for these large precipitates that have different Cr concentrations, </w:t>
      </w:r>
      <w:r>
        <w:rPr>
          <w:rFonts w:cs="Times New Roman"/>
        </w:rPr>
        <w:t>which implies the focusing of ion trajectories during evaporation doesn’t change the core solute concentration</w:t>
      </w:r>
      <w:r w:rsidR="00310BC5">
        <w:rPr>
          <w:rFonts w:cs="Times New Roman"/>
        </w:rPr>
        <w:t xml:space="preserve"> </w:t>
      </w:r>
      <w:r w:rsidR="00310BC5">
        <w:rPr>
          <w:rFonts w:cs="Times New Roman"/>
        </w:rPr>
        <w:fldChar w:fldCharType="begin"/>
      </w:r>
      <w:r w:rsidR="00310BC5">
        <w:rPr>
          <w:rFonts w:cs="Times New Roman"/>
        </w:rPr>
        <w:instrText xml:space="preserve"> ADDIN EN.CITE &lt;EndNote&gt;&lt;Cite&gt;&lt;Author&gt;Kuksenko&lt;/Author&gt;&lt;Year&gt;2011&lt;/Year&gt;&lt;RecNum&gt;279&lt;/RecNum&gt;&lt;DisplayText&gt;[70]&lt;/DisplayText&gt;&lt;record&gt;&lt;rec-number&gt;279&lt;/rec-number&gt;&lt;foreign-keys&gt;&lt;key app="EN" db-id="05052tp2owzs2qezrt1ve9tja9f25rw2xfas" timestamp="1668461145" guid="9f553a49-11b6-4c10-a574-789656e110c2"&gt;279&lt;/key&gt;&lt;/foreign-keys&gt;&lt;ref-type name="Thesis"&gt;32&lt;/ref-type&gt;&lt;contributors&gt;&lt;authors&gt;&lt;author&gt;Kuksenko, Viacheslav&lt;/author&gt;&lt;/authors&gt;&lt;/contributors&gt;&lt;titles&gt;&lt;title&gt;Model oriented irradiation experiments in Fe-Cr model alloys&lt;/title&gt;&lt;/titles&gt;&lt;volume&gt;Doctor&lt;/volume&gt;&lt;dates&gt;&lt;year&gt;2011&lt;/year&gt;&lt;/dates&gt;&lt;publisher&gt;Université de Rouen&lt;/publisher&gt;&lt;urls&gt;&lt;/urls&gt;&lt;/record&gt;&lt;/Cite&gt;&lt;/EndNote&gt;</w:instrText>
      </w:r>
      <w:r w:rsidR="00310BC5">
        <w:rPr>
          <w:rFonts w:cs="Times New Roman"/>
        </w:rPr>
        <w:fldChar w:fldCharType="separate"/>
      </w:r>
      <w:r w:rsidR="00310BC5">
        <w:rPr>
          <w:rFonts w:cs="Times New Roman"/>
          <w:noProof/>
        </w:rPr>
        <w:t>[70]</w:t>
      </w:r>
      <w:r w:rsidR="00310BC5">
        <w:rPr>
          <w:rFonts w:cs="Times New Roman"/>
        </w:rPr>
        <w:fldChar w:fldCharType="end"/>
      </w:r>
      <w:r>
        <w:rPr>
          <w:rFonts w:cs="Times New Roman"/>
        </w:rPr>
        <w:t xml:space="preserve">. </w:t>
      </w:r>
      <w:r w:rsidR="002B3713">
        <w:rPr>
          <w:rFonts w:cs="Times New Roman"/>
        </w:rPr>
        <w:t xml:space="preserve">The higher </w:t>
      </w:r>
      <w:r w:rsidR="00B079F9">
        <w:rPr>
          <w:rFonts w:cs="Times New Roman"/>
        </w:rPr>
        <w:t xml:space="preserve">atomic </w:t>
      </w:r>
      <w:r w:rsidR="002B3713">
        <w:rPr>
          <w:rFonts w:cs="Times New Roman"/>
        </w:rPr>
        <w:t>density in large</w:t>
      </w:r>
      <w:r w:rsidR="00B079F9">
        <w:rPr>
          <w:rFonts w:cs="Times New Roman"/>
        </w:rPr>
        <w:t>r</w:t>
      </w:r>
      <w:r w:rsidR="002B3713">
        <w:rPr>
          <w:rFonts w:cs="Times New Roman"/>
        </w:rPr>
        <w:t xml:space="preserve"> precipitates (having higher Cr concentrations) than smaller one</w:t>
      </w:r>
      <w:r w:rsidR="00B079F9">
        <w:rPr>
          <w:rFonts w:cs="Times New Roman"/>
        </w:rPr>
        <w:t xml:space="preserve"> </w:t>
      </w:r>
      <w:r>
        <w:rPr>
          <w:rFonts w:cs="Times New Roman"/>
        </w:rPr>
        <w:t>suggests that the high solute concentration in the core of precipitate</w:t>
      </w:r>
      <w:r w:rsidR="00D81044">
        <w:rPr>
          <w:rFonts w:cs="Times New Roman"/>
        </w:rPr>
        <w:t>s</w:t>
      </w:r>
      <w:r>
        <w:rPr>
          <w:rFonts w:cs="Times New Roman"/>
        </w:rPr>
        <w:t xml:space="preserve"> is responsible for the increase in local atomic density instead of vice versa. This finding agrees with a previous simulation work, which found the major effect of local magnification is to modify the precipitate shape without changing the core Cr content, and only limited underestimation of Cr content from lateral resolution error is expected for small clusters with radius ≤1nm </w:t>
      </w:r>
      <w:r>
        <w:rPr>
          <w:rFonts w:cs="Times New Roman"/>
        </w:rPr>
        <w:fldChar w:fldCharType="begin"/>
      </w:r>
      <w:r w:rsidR="00B436DE">
        <w:rPr>
          <w:rFonts w:cs="Times New Roman"/>
        </w:rPr>
        <w:instrText xml:space="preserve"> ADDIN EN.CITE &lt;EndNote&gt;&lt;Cite&gt;&lt;Author&gt;Hatzoglou&lt;/Author&gt;&lt;Year&gt;2019&lt;/Year&gt;&lt;RecNum&gt;97&lt;/RecNum&gt;&lt;DisplayText&gt;[196]&lt;/DisplayText&gt;&lt;record&gt;&lt;rec-number&gt;97&lt;/rec-number&gt;&lt;foreign-keys&gt;&lt;key app="EN" db-id="05052tp2owzs2qezrt1ve9tja9f25rw2xfas" timestamp="1668460913" guid="5053055c-a7b1-4197-9f2e-9c4bf6435843"&gt;97&lt;/key&gt;&lt;/foreign-keys&gt;&lt;ref-type name="Journal Article"&gt;17&lt;/ref-type&gt;&lt;contributors&gt;&lt;authors&gt;&lt;author&gt;Hatzoglou, Constantinos&lt;/author&gt;&lt;author&gt;Radiguet, Bertrand&lt;/author&gt;&lt;author&gt;Da Costa, Gerald&lt;/author&gt;&lt;author&gt;Pareige, Philippe&lt;/author&gt;&lt;author&gt;Roussel, Manuel&lt;/author&gt;&lt;author&gt;Hernandez-Mayoral, Mercedes&lt;/author&gt;&lt;author&gt;Pareige, Cristelle&lt;/author&gt;&lt;/authors&gt;&lt;/contributors&gt;&lt;titles&gt;&lt;title&gt;Quantification of APT physical limitations on chemical composition of precipitates in Fe–Cr alloys&lt;/title&gt;&lt;secondary-title&gt;Journal of Nuclear Materials&lt;/secondary-title&gt;&lt;/titles&gt;&lt;periodical&gt;&lt;full-title&gt;Journal of Nuclear Materials&lt;/full-title&gt;&lt;/periodical&gt;&lt;pages&gt;64-73&lt;/pages&gt;&lt;volume&gt;522&lt;/volume&gt;&lt;section&gt;64&lt;/section&gt;&lt;dates&gt;&lt;year&gt;2019&lt;/year&gt;&lt;/dates&gt;&lt;isbn&gt;00223115&lt;/isbn&gt;&lt;urls&gt;&lt;/urls&gt;&lt;electronic-resource-num&gt;10.1016/j.jnucmat.2019.05.022&lt;/electronic-resource-num&gt;&lt;/record&gt;&lt;/Cite&gt;&lt;/EndNote&gt;</w:instrText>
      </w:r>
      <w:r>
        <w:rPr>
          <w:rFonts w:cs="Times New Roman"/>
        </w:rPr>
        <w:fldChar w:fldCharType="separate"/>
      </w:r>
      <w:r w:rsidR="00B436DE">
        <w:rPr>
          <w:rFonts w:cs="Times New Roman"/>
          <w:noProof/>
        </w:rPr>
        <w:t>[196]</w:t>
      </w:r>
      <w:r>
        <w:rPr>
          <w:rFonts w:cs="Times New Roman"/>
        </w:rPr>
        <w:fldChar w:fldCharType="end"/>
      </w:r>
      <w:r>
        <w:rPr>
          <w:rFonts w:cs="Times New Roman"/>
        </w:rPr>
        <w:t xml:space="preserve">. Post-aging characterization of α’ precipitates using APT carried out by Novy et al. also excluded the possible contribution of trajectory aberration to decrease core Cr content by showing that similar sized-precipitates in specimens aged at different times exhibited different Cr concentrations </w:t>
      </w:r>
      <w:r>
        <w:rPr>
          <w:rFonts w:cs="Times New Roman"/>
        </w:rPr>
        <w:fldChar w:fldCharType="begin"/>
      </w:r>
      <w:r w:rsidR="00922786">
        <w:rPr>
          <w:rFonts w:cs="Times New Roman"/>
        </w:rPr>
        <w:instrText xml:space="preserve"> ADDIN EN.CITE &lt;EndNote&gt;&lt;Cite&gt;&lt;Author&gt;Novy&lt;/Author&gt;&lt;Year&gt;2009&lt;/Year&gt;&lt;RecNum&gt;358&lt;/RecNum&gt;&lt;DisplayText&gt;[66]&lt;/DisplayText&gt;&lt;record&gt;&lt;rec-number&gt;358&lt;/rec-number&gt;&lt;foreign-keys&gt;&lt;key app="EN" db-id="05052tp2owzs2qezrt1ve9tja9f25rw2xfas" timestamp="1668461247" guid="51a1596a-aa71-41e1-a8b7-2d40b389678f"&gt;358&lt;/key&gt;&lt;/foreign-keys&gt;&lt;ref-type name="Journal Article"&gt;17&lt;/ref-type&gt;&lt;contributors&gt;&lt;authors&gt;&lt;author&gt;Novy, S.&lt;/author&gt;&lt;author&gt;Pareige, P.&lt;/author&gt;&lt;author&gt;Pareige, C.&lt;/author&gt;&lt;/authors&gt;&lt;/contributors&gt;&lt;titles&gt;&lt;title&gt;Atomic scale analysis and phase separation understanding in a thermally aged Fe–20at.%Cr alloy&lt;/title&gt;&lt;secondary-title&gt;Journal of Nuclear Materials&lt;/secondary-title&gt;&lt;/titles&gt;&lt;periodical&gt;&lt;full-title&gt;Journal of Nuclear Materials&lt;/full-title&gt;&lt;/periodical&gt;&lt;pages&gt;96-102&lt;/pages&gt;&lt;volume&gt;384&lt;/volume&gt;&lt;number&gt;2&lt;/number&gt;&lt;section&gt;96&lt;/section&gt;&lt;dates&gt;&lt;year&gt;2009&lt;/year&gt;&lt;/dates&gt;&lt;isbn&gt;00223115&lt;/isbn&gt;&lt;urls&gt;&lt;/urls&gt;&lt;electronic-resource-num&gt;10.1016/j.jnucmat.2008.10.008&lt;/electronic-resource-num&gt;&lt;/record&gt;&lt;/Cite&gt;&lt;/EndNote&gt;</w:instrText>
      </w:r>
      <w:r>
        <w:rPr>
          <w:rFonts w:cs="Times New Roman"/>
        </w:rPr>
        <w:fldChar w:fldCharType="separate"/>
      </w:r>
      <w:r w:rsidR="00922786">
        <w:rPr>
          <w:rFonts w:cs="Times New Roman"/>
          <w:noProof/>
        </w:rPr>
        <w:t>[66]</w:t>
      </w:r>
      <w:r>
        <w:rPr>
          <w:rFonts w:cs="Times New Roman"/>
        </w:rPr>
        <w:fldChar w:fldCharType="end"/>
      </w:r>
      <w:r>
        <w:rPr>
          <w:rFonts w:cs="Times New Roman"/>
        </w:rPr>
        <w:t xml:space="preserve">. </w:t>
      </w:r>
      <w:r w:rsidR="00694C0C">
        <w:rPr>
          <w:rFonts w:cs="Times New Roman"/>
        </w:rPr>
        <w:t xml:space="preserve">Additionally, our proton irradiations </w:t>
      </w:r>
      <w:r w:rsidR="00852A8B">
        <w:rPr>
          <w:rFonts w:cs="Times New Roman"/>
        </w:rPr>
        <w:t xml:space="preserve">resulted in the formation of α’ with high Cr concentrations of </w:t>
      </w:r>
      <w:r w:rsidR="00C404DA">
        <w:rPr>
          <w:rFonts w:cs="Times New Roman"/>
        </w:rPr>
        <w:t>&gt;</w:t>
      </w:r>
      <w:r w:rsidR="00852A8B">
        <w:rPr>
          <w:rFonts w:cs="Times New Roman"/>
        </w:rPr>
        <w:t>80</w:t>
      </w:r>
      <w:r w:rsidR="00C404DA">
        <w:rPr>
          <w:rFonts w:cs="Times New Roman"/>
        </w:rPr>
        <w:t xml:space="preserve"> at. %. </w:t>
      </w:r>
      <w:r>
        <w:rPr>
          <w:rFonts w:cs="Times New Roman"/>
        </w:rPr>
        <w:t xml:space="preserve">Therefore, it appears the measured sub-equilibrium Cr content in the α’ precipitates is mainly controlled by kinetic/thermodynamic aspects during irradiation. </w:t>
      </w:r>
    </w:p>
    <w:p w14:paraId="3455CBB9" w14:textId="40F153C4" w:rsidR="00376475" w:rsidRDefault="00376475" w:rsidP="00376475">
      <w:pPr>
        <w:spacing w:line="360" w:lineRule="auto"/>
        <w:ind w:firstLine="706"/>
        <w:jc w:val="both"/>
        <w:rPr>
          <w:rFonts w:cs="Times New Roman"/>
        </w:rPr>
      </w:pPr>
      <w:r>
        <w:rPr>
          <w:rFonts w:cs="Times New Roman"/>
        </w:rPr>
        <w:t xml:space="preserve">A non-classical nucleation mechanism in which the α’ phase nucleates with a solute concentration lower than the thermal equilibrium composition was previously proposed as an explanation for the appearance of low Cr content in the clusters formed from thermal aging or particle irradiation </w:t>
      </w:r>
      <w:r>
        <w:rPr>
          <w:rFonts w:cs="Times New Roman"/>
        </w:rPr>
        <w:fldChar w:fldCharType="begin">
          <w:fldData xml:space="preserve">PEVuZE5vdGU+PENpdGU+PEF1dGhvcj5Ob3Z5PC9BdXRob3I+PFllYXI+MjAwOTwvWWVhcj48UmVj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</w:fldData>
        </w:fldChar>
      </w:r>
      <w:r w:rsidR="00B436DE">
        <w:rPr>
          <w:rFonts w:cs="Times New Roman"/>
        </w:rPr>
        <w:instrText xml:space="preserve"> ADDIN EN.CITE </w:instrText>
      </w:r>
      <w:r w:rsidR="00B436DE">
        <w:rPr>
          <w:rFonts w:cs="Times New Roman"/>
        </w:rPr>
        <w:fldChar w:fldCharType="begin">
          <w:fldData xml:space="preserve">PEVuZE5vdGU+PENpdGU+PEF1dGhvcj5Ob3Z5PC9BdXRob3I+PFllYXI+MjAwOTwvWWVhcj48UmVj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[6, 66, 197-199]</w:t>
      </w:r>
      <w:r>
        <w:rPr>
          <w:rFonts w:cs="Times New Roman"/>
        </w:rPr>
        <w:fldChar w:fldCharType="end"/>
      </w:r>
      <w:r>
        <w:rPr>
          <w:rFonts w:cs="Times New Roman"/>
        </w:rPr>
        <w:t>. Although this mechanism might explain the formation of low Cr content for clusters in samples irradiated to low doses, it is not fully consistent with our observations. After irradiation at 450 °C and 10</w:t>
      </w:r>
      <w:r>
        <w:rPr>
          <w:rFonts w:cs="Times New Roman"/>
          <w:vertAlign w:val="superscript"/>
        </w:rPr>
        <w:t>-4</w:t>
      </w:r>
      <w:r>
        <w:rPr>
          <w:rFonts w:cs="Times New Roman"/>
        </w:rPr>
        <w:t xml:space="preserve"> dpa/s to 3.7 dpa, the Cr content of clusters was 66 at. %, although strong coarsening has occurred, and close to </w:t>
      </w:r>
      <w:r>
        <w:rPr>
          <w:rFonts w:cs="Times New Roman"/>
        </w:rPr>
        <w:lastRenderedPageBreak/>
        <w:t>equilibrium Cr concentrations were measured in precipitates of similar size after aging at 500 °C. Combining the results on ion irradiated pre-aged samples with pre-existing α’ precipitates, it appears that the cluster Cr content is affected by the irradiation conditions studied here instead of only by the equilibrium phase diagram and the non-classical nucleation process. This conclusion is also supported by the measured matrix Cr content in the aged+irradiated samples, which is much higher than the solvus limit and can be attributed to the continuous ejection of Cr solute from precipitates into the matrix and Fe solvent from the matrix into the precipitates by ballistic dissolution.</w:t>
      </w:r>
    </w:p>
    <w:p w14:paraId="79349478" w14:textId="0F4031B2" w:rsidR="00376475" w:rsidRDefault="00376475" w:rsidP="00376475"/>
    <w:p w14:paraId="3DA68A94" w14:textId="77777777" w:rsidR="00376475" w:rsidRDefault="00376475" w:rsidP="00376475">
      <w:pPr>
        <w:pStyle w:val="Heading3"/>
      </w:pPr>
      <w:bookmarkStart w:id="288" w:name="_Toc127377061"/>
      <w:r>
        <w:t>5.6.2 Radiation-enhanced α’ precipitation</w:t>
      </w:r>
      <w:bookmarkEnd w:id="288"/>
    </w:p>
    <w:p w14:paraId="3FB0C02E" w14:textId="3A878C66" w:rsidR="00376475" w:rsidRDefault="00376475" w:rsidP="00376475">
      <w:pPr>
        <w:spacing w:line="360" w:lineRule="auto"/>
        <w:ind w:firstLine="706"/>
        <w:jc w:val="both"/>
        <w:rPr>
          <w:rFonts w:cs="Times New Roman"/>
        </w:rPr>
      </w:pPr>
      <w:r>
        <w:rPr>
          <w:rFonts w:cs="Times New Roman"/>
        </w:rPr>
        <w:t xml:space="preserve">Previous studies suggest that α’ precipitates form in a radiation enhanced precipitation mechanism </w:t>
      </w:r>
      <w:r>
        <w:rPr>
          <w:rFonts w:cs="Times New Roman"/>
        </w:rPr>
        <w:fldChar w:fldCharType="begin">
          <w:fldData xml:space="preserve">PEVuZE5vdGU+PENpdGU+PEF1dGhvcj5CYWNoaGF2PC9BdXRob3I+PFllYXI+MjAxNDwvWWVhcj48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</w:fldData>
        </w:fldChar>
      </w:r>
      <w:r w:rsidR="00B436DE">
        <w:rPr>
          <w:rFonts w:cs="Times New Roman"/>
        </w:rPr>
        <w:instrText xml:space="preserve"> ADDIN EN.CITE </w:instrText>
      </w:r>
      <w:r w:rsidR="00B436DE">
        <w:rPr>
          <w:rFonts w:cs="Times New Roman"/>
        </w:rPr>
        <w:fldChar w:fldCharType="begin">
          <w:fldData xml:space="preserve">PEVuZE5vdGU+PENpdGU+PEF1dGhvcj5CYWNoaGF2PC9BdXRob3I+PFllYXI+MjAxNDwvWWVhcj48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[5, 7, 67, 98, 172]</w:t>
      </w:r>
      <w:r>
        <w:rPr>
          <w:rFonts w:cs="Times New Roman"/>
        </w:rPr>
        <w:fldChar w:fldCharType="end"/>
      </w:r>
      <w:r>
        <w:rPr>
          <w:rFonts w:cs="Times New Roman"/>
        </w:rPr>
        <w:t>. This is based on the observations that α’ precipitates were observed to be distributed homogeneously in the matrix without clear association with visible point defect sinks, precipitate Cr concentration was not significantly changed by irradiations using electrons and neutrons, and they were only observed in supersaturate</w:t>
      </w:r>
      <w:r w:rsidR="00883F3F">
        <w:rPr>
          <w:rFonts w:cs="Times New Roman"/>
        </w:rPr>
        <w:t>d</w:t>
      </w:r>
      <w:r>
        <w:rPr>
          <w:rFonts w:cs="Times New Roman"/>
        </w:rPr>
        <w:t xml:space="preserve"> alloys. Therefore, the precipitates formed </w:t>
      </w:r>
      <w:r w:rsidR="00883F3F">
        <w:rPr>
          <w:rFonts w:cs="Times New Roman"/>
        </w:rPr>
        <w:t xml:space="preserve">during </w:t>
      </w:r>
      <w:r>
        <w:rPr>
          <w:rFonts w:cs="Times New Roman"/>
        </w:rPr>
        <w:t xml:space="preserve">irradiation are similar to that under thermal aging conditions, </w:t>
      </w:r>
      <w:r w:rsidR="00883F3F">
        <w:rPr>
          <w:rFonts w:cs="Times New Roman"/>
        </w:rPr>
        <w:t xml:space="preserve">and </w:t>
      </w:r>
      <w:r>
        <w:rPr>
          <w:rFonts w:cs="Times New Roman"/>
        </w:rPr>
        <w:t xml:space="preserve">the only significant change induced by irradiation is the accelerated kinetics. </w:t>
      </w:r>
    </w:p>
    <w:p w14:paraId="7AC989A3" w14:textId="5BF384A8" w:rsidR="00376475" w:rsidRDefault="00376475" w:rsidP="00376475">
      <w:pPr>
        <w:spacing w:line="360" w:lineRule="auto"/>
        <w:ind w:firstLine="706"/>
        <w:jc w:val="both"/>
        <w:rPr>
          <w:rFonts w:cs="Times New Roman"/>
        </w:rPr>
      </w:pPr>
      <w:r>
        <w:rPr>
          <w:rFonts w:cs="Times New Roman"/>
        </w:rPr>
        <w:t>In our study, the same Fe-18Cr alloy w</w:t>
      </w:r>
      <w:r w:rsidR="00933FC9">
        <w:rPr>
          <w:rFonts w:cs="Times New Roman"/>
        </w:rPr>
        <w:t>as</w:t>
      </w:r>
      <w:r>
        <w:rPr>
          <w:rFonts w:cs="Times New Roman"/>
        </w:rPr>
        <w:t xml:space="preserve"> aged in </w:t>
      </w:r>
      <w:r w:rsidR="00933FC9">
        <w:rPr>
          <w:rFonts w:cs="Times New Roman"/>
        </w:rPr>
        <w:t xml:space="preserve">a </w:t>
      </w:r>
      <w:r>
        <w:rPr>
          <w:rFonts w:cs="Times New Roman"/>
        </w:rPr>
        <w:t xml:space="preserve">furnace for 1 year and irradiated by protons to 2 dpa at 450 </w:t>
      </w:r>
      <w:r>
        <w:rPr>
          <w:rFonts w:ascii="Arial" w:hAnsi="Arial"/>
        </w:rPr>
        <w:t>°</w:t>
      </w:r>
      <w:r>
        <w:rPr>
          <w:rFonts w:cs="Times New Roman"/>
        </w:rPr>
        <w:t xml:space="preserve">C. In both cases, homogenously distributed α’ precipitates were revealed by APT. The Cr concentrations at </w:t>
      </w:r>
      <w:r w:rsidR="00ED7F00">
        <w:rPr>
          <w:rFonts w:cs="Times New Roman"/>
        </w:rPr>
        <w:t xml:space="preserve">the </w:t>
      </w:r>
      <w:r>
        <w:rPr>
          <w:rFonts w:cs="Times New Roman"/>
        </w:rPr>
        <w:t xml:space="preserve">core of precipitates are 96% after irradiations, which is consistent with the phase diagram prediction. On the other hand, it is ~75% after aging at the same temperature, which can be attributed to the slower kinetics, and thus a longer time is required to achieve </w:t>
      </w:r>
      <w:r w:rsidR="00ED7F00">
        <w:rPr>
          <w:rFonts w:cs="Times New Roman"/>
        </w:rPr>
        <w:t xml:space="preserve">the </w:t>
      </w:r>
      <w:r>
        <w:rPr>
          <w:rFonts w:cs="Times New Roman"/>
        </w:rPr>
        <w:t xml:space="preserve">thermal equilibrium state. Therefore, both the positional distribution of α’ and their chemical composition agree with a radiation enhanced precipitation mechanism. Since the precipitates formed from proton irradiation at 350 </w:t>
      </w:r>
      <w:r>
        <w:rPr>
          <w:rFonts w:ascii="Arial" w:hAnsi="Arial"/>
        </w:rPr>
        <w:t>°</w:t>
      </w:r>
      <w:r>
        <w:rPr>
          <w:rFonts w:cs="Times New Roman"/>
        </w:rPr>
        <w:t xml:space="preserve">C, and part of </w:t>
      </w:r>
      <w:r w:rsidR="00330068">
        <w:rPr>
          <w:rFonts w:cs="Times New Roman"/>
        </w:rPr>
        <w:t xml:space="preserve">the </w:t>
      </w:r>
      <w:r>
        <w:rPr>
          <w:rFonts w:cs="Times New Roman"/>
        </w:rPr>
        <w:t xml:space="preserve">precipitate in Fe-10Cr at 250 </w:t>
      </w:r>
      <w:r>
        <w:rPr>
          <w:rFonts w:ascii="Arial" w:hAnsi="Arial"/>
        </w:rPr>
        <w:t>°</w:t>
      </w:r>
      <w:r>
        <w:rPr>
          <w:rFonts w:cs="Times New Roman"/>
        </w:rPr>
        <w:t xml:space="preserve">C have similar properties, they can also be classified </w:t>
      </w:r>
      <w:r w:rsidR="00330068">
        <w:rPr>
          <w:rFonts w:cs="Times New Roman"/>
        </w:rPr>
        <w:t>as</w:t>
      </w:r>
      <w:r>
        <w:rPr>
          <w:rFonts w:cs="Times New Roman"/>
        </w:rPr>
        <w:t xml:space="preserve"> </w:t>
      </w:r>
      <w:r w:rsidR="00330068">
        <w:rPr>
          <w:rFonts w:cs="Times New Roman"/>
        </w:rPr>
        <w:t>forming from t</w:t>
      </w:r>
      <w:r>
        <w:rPr>
          <w:rFonts w:cs="Times New Roman"/>
        </w:rPr>
        <w:t>he radiation-enhanced precipitation path.</w:t>
      </w:r>
    </w:p>
    <w:p w14:paraId="549AA5DB" w14:textId="4BD995A7" w:rsidR="00376475" w:rsidRDefault="00376475" w:rsidP="00376475">
      <w:pPr>
        <w:spacing w:line="360" w:lineRule="auto"/>
        <w:jc w:val="both"/>
        <w:rPr>
          <w:rFonts w:cs="Times New Roman"/>
        </w:rPr>
      </w:pPr>
    </w:p>
    <w:p w14:paraId="75806CCC" w14:textId="77777777" w:rsidR="00376475" w:rsidRDefault="00376475" w:rsidP="00376475">
      <w:pPr>
        <w:pStyle w:val="Heading3"/>
      </w:pPr>
      <w:bookmarkStart w:id="289" w:name="_Toc127377062"/>
      <w:r>
        <w:lastRenderedPageBreak/>
        <w:t>5.6.3 Radiation-induced α’ precipitation</w:t>
      </w:r>
      <w:bookmarkEnd w:id="289"/>
    </w:p>
    <w:p w14:paraId="35B0810B" w14:textId="0FE4670E" w:rsidR="00376475" w:rsidRDefault="00376475" w:rsidP="00376475">
      <w:pPr>
        <w:spacing w:line="360" w:lineRule="auto"/>
        <w:ind w:firstLine="706"/>
        <w:jc w:val="both"/>
        <w:rPr>
          <w:rFonts w:cs="Times New Roman"/>
        </w:rPr>
      </w:pPr>
      <w:r>
        <w:rPr>
          <w:rFonts w:cs="Times New Roman"/>
        </w:rPr>
        <w:t xml:space="preserve">From the results and discussion chapters, agglomerated Cr clusters were observed in Fe-(5-10)Cr alloys after proton irradiation at 250 </w:t>
      </w:r>
      <w:r w:rsidRPr="000B215D">
        <w:rPr>
          <w:rFonts w:cs="Times New Roman"/>
        </w:rPr>
        <w:t>°</w:t>
      </w:r>
      <w:r>
        <w:rPr>
          <w:rFonts w:cs="Times New Roman"/>
        </w:rPr>
        <w:t xml:space="preserve">C to 2 dpa. Their positional relation with dislocation loops was revealed through </w:t>
      </w:r>
      <w:r w:rsidR="00330068">
        <w:rPr>
          <w:rFonts w:cs="Times New Roman"/>
        </w:rPr>
        <w:t xml:space="preserve">the </w:t>
      </w:r>
      <w:r>
        <w:rPr>
          <w:rFonts w:cs="Times New Roman"/>
        </w:rPr>
        <w:t>STEM</w:t>
      </w:r>
      <w:r w:rsidR="00DD50FE">
        <w:rPr>
          <w:rFonts w:cs="Times New Roman"/>
        </w:rPr>
        <w:t>-</w:t>
      </w:r>
      <w:r>
        <w:rPr>
          <w:rFonts w:cs="Times New Roman"/>
        </w:rPr>
        <w:t xml:space="preserve">EDS technique. Due to the lack of homogeneous α’ in </w:t>
      </w:r>
      <w:r w:rsidR="00330068">
        <w:rPr>
          <w:rFonts w:cs="Times New Roman"/>
        </w:rPr>
        <w:t xml:space="preserve">the </w:t>
      </w:r>
      <w:r>
        <w:rPr>
          <w:rFonts w:cs="Times New Roman"/>
        </w:rPr>
        <w:t xml:space="preserve">matrix of </w:t>
      </w:r>
      <w:r w:rsidR="00330068">
        <w:rPr>
          <w:rFonts w:cs="Times New Roman"/>
        </w:rPr>
        <w:t xml:space="preserve">the </w:t>
      </w:r>
      <w:r>
        <w:rPr>
          <w:rFonts w:cs="Times New Roman"/>
        </w:rPr>
        <w:t xml:space="preserve">Fe-5Cr specimen, all precipitates are likely </w:t>
      </w:r>
      <w:r w:rsidR="000623AB">
        <w:rPr>
          <w:rFonts w:cs="Times New Roman"/>
        </w:rPr>
        <w:t xml:space="preserve">to </w:t>
      </w:r>
      <w:r>
        <w:rPr>
          <w:rFonts w:cs="Times New Roman"/>
        </w:rPr>
        <w:t xml:space="preserve">form from a radiation-induced precipitation mechanism due to the preferential coupling of interstitials with Cr atoms. In Fe-8Cr and Fe-10Cr alloy irradiation at the same conditions, only part of </w:t>
      </w:r>
      <w:r w:rsidR="000623AB">
        <w:rPr>
          <w:rFonts w:cs="Times New Roman"/>
        </w:rPr>
        <w:t xml:space="preserve">the </w:t>
      </w:r>
      <w:r>
        <w:rPr>
          <w:rFonts w:cs="Times New Roman"/>
        </w:rPr>
        <w:t xml:space="preserve">precipitates were agglomerated, the volume fraction of which decreases with increasing Cr concentrations. Other parts of precipitates are homogeneously distributed and have more spherical shapes. Therefore, the precipitates observed in these specimens form in two paths: the agglomerated ones are likely to be induced by radiations, while the remaining spherical ones are enhanced by irradiations. </w:t>
      </w:r>
    </w:p>
    <w:p w14:paraId="754F125D" w14:textId="4F5362C1" w:rsidR="00376475" w:rsidRDefault="00376475" w:rsidP="00376475">
      <w:pPr>
        <w:spacing w:line="360" w:lineRule="auto"/>
        <w:jc w:val="both"/>
        <w:rPr>
          <w:rFonts w:cs="Times New Roman"/>
        </w:rPr>
      </w:pPr>
    </w:p>
    <w:p w14:paraId="704331E2" w14:textId="77777777" w:rsidR="00376475" w:rsidRDefault="00376475" w:rsidP="00376475">
      <w:pPr>
        <w:pStyle w:val="Heading3"/>
      </w:pPr>
      <w:bookmarkStart w:id="290" w:name="_Toc127377063"/>
      <w:r>
        <w:t>5.6.4 Radiation-modified α’ precipitation</w:t>
      </w:r>
      <w:bookmarkEnd w:id="290"/>
    </w:p>
    <w:p w14:paraId="4FC52285" w14:textId="4F511293" w:rsidR="00376475" w:rsidRDefault="00376475" w:rsidP="00376475">
      <w:pPr>
        <w:spacing w:line="360" w:lineRule="auto"/>
        <w:ind w:firstLine="706"/>
        <w:jc w:val="both"/>
        <w:rPr>
          <w:rFonts w:cs="Times New Roman"/>
        </w:rPr>
      </w:pPr>
      <w:r>
        <w:rPr>
          <w:rFonts w:cs="Times New Roman"/>
        </w:rPr>
        <w:t xml:space="preserve">This radiation-enhanced precipitation mechanism explains the accelerated cluster formation under electron irradiation, during which there was no appreciable ballistic dissolution of Cr cluster nuclei and the cluster Cr content could reach &gt;90 at. % </w:t>
      </w:r>
      <w:r>
        <w:rPr>
          <w:rFonts w:cs="Times New Roman"/>
        </w:rPr>
        <w:fldChar w:fldCharType="begin"/>
      </w:r>
      <w:r w:rsidR="00922786">
        <w:rPr>
          <w:rFonts w:cs="Times New Roman"/>
        </w:rPr>
        <w:instrText xml:space="preserve"> ADDIN EN.CITE &lt;EndNote&gt;&lt;Cite&gt;&lt;Author&gt;Tissot&lt;/Author&gt;&lt;Year&gt;2016&lt;/Year&gt;&lt;RecNum&gt;74&lt;/RecNum&gt;&lt;DisplayText&gt;[67]&lt;/DisplayText&gt;&lt;record&gt;&lt;rec-number&gt;74&lt;/rec-number&gt;&lt;foreign-keys&gt;&lt;key app="EN" db-id="05052tp2owzs2qezrt1ve9tja9f25rw2xfas" timestamp="1668460899" guid="530847fc-8203-49b6-9b55-698635717345"&gt;74&lt;/key&gt;&lt;/foreign-keys&gt;&lt;ref-type name="Journal Article"&gt;17&lt;/ref-type&gt;&lt;contributors&gt;&lt;authors&gt;&lt;author&gt;Tissot, O.&lt;/author&gt;&lt;author&gt;Pareige, C.&lt;/author&gt;&lt;author&gt;Meslin, E.&lt;/author&gt;&lt;author&gt;Decamps, B.&lt;/author&gt;&lt;author&gt;Henry</w:instrText>
      </w:r>
      <w:r w:rsidR="00922786">
        <w:rPr>
          <w:rFonts w:cs="Times New Roman" w:hint="eastAsia"/>
        </w:rPr>
        <w:instrText xml:space="preserve">, J.&lt;/author&gt;&lt;/authors&gt;&lt;/contributors&gt;&lt;titles&gt;&lt;title&gt;Kinetics of </w:instrText>
      </w:r>
      <w:r w:rsidR="00922786">
        <w:rPr>
          <w:rFonts w:cs="Times New Roman" w:hint="eastAsia"/>
        </w:rPr>
        <w:instrText>α′</w:instrText>
      </w:r>
      <w:r w:rsidR="00922786">
        <w:rPr>
          <w:rFonts w:cs="Times New Roman" w:hint="eastAsia"/>
        </w:rPr>
        <w:instrText xml:space="preserve"> precipitation in an electron-irradiated Fe15Cr alloy&lt;/title&gt;&lt;secondary-title&gt;Scripta Materialia&lt;/secondary-title&gt;&lt;/titles&gt;&lt;periodical&gt;&lt;full-title&gt;Scripta Materialia&lt;/full-title&gt;&lt;/periodic</w:instrText>
      </w:r>
      <w:r w:rsidR="00922786">
        <w:rPr>
          <w:rFonts w:cs="Times New Roman"/>
        </w:rPr>
        <w:instrText>al&gt;&lt;pages&gt;31-35&lt;/pages&gt;&lt;volume&gt;122&lt;/volume&gt;&lt;keywords&gt;&lt;keyword&gt;Fe-15Cr&lt;/keyword&gt;&lt;keyword&gt;electron irradiation&lt;/keyword&gt;&lt;keyword&gt;different dose&lt;/keyword&gt;&lt;keyword&gt;precipitates (growth mechanism)&lt;/keyword&gt;&lt;keyword&gt;dislocation loops&lt;/keyword&gt;&lt;keyword&gt;APT&lt;/keyword&gt;&lt;keyword&gt;TEM&lt;/keyword&gt;&lt;/keywords&gt;&lt;dates&gt;&lt;year&gt;2016&lt;/year&gt;&lt;/dates&gt;&lt;isbn&gt;13596462&lt;/isbn&gt;&lt;urls&gt;&lt;/urls&gt;&lt;electronic-resource-num&gt;10.1016/j.scriptamat.2016.05.021&lt;/electronic-resource-num&gt;&lt;/record&gt;&lt;/Cite&gt;&lt;/EndNote&gt;</w:instrText>
      </w:r>
      <w:r>
        <w:rPr>
          <w:rFonts w:cs="Times New Roman"/>
        </w:rPr>
        <w:fldChar w:fldCharType="separate"/>
      </w:r>
      <w:r w:rsidR="00922786">
        <w:rPr>
          <w:rFonts w:cs="Times New Roman"/>
          <w:noProof/>
        </w:rPr>
        <w:t>[67]</w:t>
      </w:r>
      <w:r>
        <w:rPr>
          <w:rFonts w:cs="Times New Roman"/>
        </w:rPr>
        <w:fldChar w:fldCharType="end"/>
      </w:r>
      <w:r>
        <w:rPr>
          <w:rFonts w:cs="Times New Roman"/>
        </w:rPr>
        <w:t xml:space="preserve">. However, after neutron irradiation at the same temperature, the cluster solute concentration was reduced to about 85 at. % and the cluster sizes are smaller </w:t>
      </w:r>
      <w:r>
        <w:rPr>
          <w:rFonts w:cs="Times New Roman"/>
        </w:rPr>
        <w:fldChar w:fldCharType="begin"/>
      </w:r>
      <w:r w:rsidR="0033279F">
        <w:rPr>
          <w:rFonts w:cs="Times New Roman"/>
        </w:rPr>
        <w:instrText xml:space="preserve"> ADDIN EN.CITE &lt;EndNote&gt;&lt;Cite&gt;&lt;Author&gt;Bachhav&lt;/Author&gt;&lt;Year&gt;2014&lt;/Year&gt;&lt;RecNum&gt;262&lt;/RecNum&gt;&lt;DisplayText&gt;[5]&lt;/DisplayText&gt;&lt;record&gt;&lt;rec-number&gt;262&lt;/rec-number&gt;&lt;foreign-keys&gt;&lt;key app="EN" db-id="05052tp2owzs2qezrt1ve9tja9f25rw2xfas" timestamp="1668461124" guid="8217ed1c-0e55-4ca6-886b-b03f46a626e8"&gt;262&lt;/key&gt;&lt;/foreign-keys&gt;&lt;ref-type name="Journal Article"&gt;17&lt;/ref-type&gt;&lt;contributors&gt;&lt;authors&gt;&lt;author&gt;Bachhav, Mukesh&lt;/author&gt;&lt;author&gt;Robert Odette, G.&lt;/author&gt;&lt;author&gt;Marquis, Emmanuelle A.&lt;/author&gt;&lt;/authors&gt;&lt;/con</w:instrText>
      </w:r>
      <w:r w:rsidR="0033279F">
        <w:rPr>
          <w:rFonts w:cs="Times New Roman" w:hint="eastAsia"/>
        </w:rPr>
        <w:instrText>tributors&gt;&lt;titles&gt;&lt;title&gt;</w:instrText>
      </w:r>
      <w:r w:rsidR="0033279F">
        <w:rPr>
          <w:rFonts w:cs="Times New Roman" w:hint="eastAsia"/>
        </w:rPr>
        <w:instrText>α′</w:instrText>
      </w:r>
      <w:r w:rsidR="0033279F">
        <w:rPr>
          <w:rFonts w:cs="Times New Roman" w:hint="eastAsia"/>
        </w:rPr>
        <w:instrText xml:space="preserve"> precipitation in neutron-irradiated Fe</w:instrText>
      </w:r>
      <w:r w:rsidR="0033279F">
        <w:rPr>
          <w:rFonts w:cs="Times New Roman" w:hint="eastAsia"/>
        </w:rPr>
        <w:instrText>–</w:instrText>
      </w:r>
      <w:r w:rsidR="0033279F">
        <w:rPr>
          <w:rFonts w:cs="Times New Roman" w:hint="eastAsia"/>
        </w:rPr>
        <w:instrText>Cr alloys&lt;/title&gt;&lt;secondary-title&gt;Scripta Materialia&lt;/secondary-title&gt;&lt;/titles&gt;&lt;periodical&gt;&lt;full-title&gt;Scripta Materialia&lt;/full-title&gt;&lt;/periodical&gt;&lt;pages&gt;48-51&lt;/pages&gt;&lt;volume&gt;74&lt;/volume&gt;&lt;k</w:instrText>
      </w:r>
      <w:r w:rsidR="0033279F">
        <w:rPr>
          <w:rFonts w:cs="Times New Roman"/>
        </w:rPr>
        <w:instrText>eywords&gt;&lt;keyword&gt;Fe-(3-18)Cr&lt;/keyword&gt;&lt;keyword&gt;neutron irradiation&lt;/keyword&gt;&lt;keyword&gt;precipitates&lt;/keyword&gt;&lt;keyword&gt;APT&lt;/keyword&gt;&lt;keyword&gt;radiation enhanced precipitation&lt;/keyword&gt;&lt;/keywords&gt;&lt;dates&gt;&lt;year&gt;2014&lt;/year&gt;&lt;/dates&gt;&lt;isbn&gt;13596462&lt;/isbn&gt;&lt;urls&gt;&lt;/urls&gt;&lt;electronic-resource-num&gt;10.1016/j.scriptamat.2013.10.001&lt;/electronic-resource-num&gt;&lt;/record&gt;&lt;/Cite&gt;&lt;/EndNote&gt;</w:instrText>
      </w:r>
      <w:r>
        <w:rPr>
          <w:rFonts w:cs="Times New Roman"/>
        </w:rPr>
        <w:fldChar w:fldCharType="separate"/>
      </w:r>
      <w:r w:rsidR="0033279F">
        <w:rPr>
          <w:rFonts w:cs="Times New Roman"/>
          <w:noProof/>
        </w:rPr>
        <w:t>[5]</w:t>
      </w:r>
      <w:r>
        <w:rPr>
          <w:rFonts w:cs="Times New Roman"/>
        </w:rPr>
        <w:fldChar w:fldCharType="end"/>
      </w:r>
      <w:r>
        <w:rPr>
          <w:rFonts w:cs="Times New Roman"/>
        </w:rPr>
        <w:t xml:space="preserve">. A further discrepancy in the Cr solute content and precipitate size occurs for the high dose rate heavy ion irradiation results, in which cluster absence or clusters with much lower Cr content were observed. Considering the reported results and our observations, there is strong evidence that the steady state condition for α’ precipitation under ion or neutron irradiations at 300-450 °C is controlled by the irradiation conditions regardless of the microstructural starting point, as originally suggested by Nelson et al. </w:t>
      </w:r>
      <w:r>
        <w:rPr>
          <w:rFonts w:cs="Times New Roman"/>
        </w:rPr>
        <w:fldChar w:fldCharType="begin"/>
      </w:r>
      <w:r w:rsidR="003731C2">
        <w:rPr>
          <w:rFonts w:cs="Times New Roman"/>
        </w:rPr>
        <w:instrText xml:space="preserve"> ADDIN EN.CITE &lt;EndNote&gt;&lt;Cite&gt;&lt;Author&gt;Nelson&lt;/Author&gt;&lt;Year&gt;1972&lt;/Year&gt;&lt;RecNum&gt;192&lt;/RecNum&gt;&lt;DisplayText&gt;[100]&lt;/DisplayText&gt;&lt;record&gt;&lt;rec-number&gt;192&lt;/rec-number&gt;&lt;foreign-keys&gt;&lt;key app="EN" db-id="0wrr5pwxhs52vre0fpavf5e7a5x0rxdxwdea" timestamp="1599769612"&gt;192&lt;/key&gt;&lt;/foreign-keys&gt;&lt;ref-type name="Journal Article"&gt;17&lt;/ref-type&gt;&lt;contributors&gt;&lt;authors&gt;&lt;author&gt;Nelson, RS&lt;/author&gt;&lt;author&gt;Hudson, JA&lt;/author&gt;&lt;author&gt;Mazey, DJ&lt;/author&gt;&lt;/authors&gt;&lt;/contributors&gt;&lt;titles&gt;&lt;title&gt;The stability of precipitates in an irradiation environment&lt;/title&gt;&lt;secondary-title&gt;Journal of Nuclear Materials&lt;/secondary-title&gt;&lt;/titles&gt;&lt;periodical&gt;&lt;full-title&gt;Journal of Nuclear Materials&lt;/full-title&gt;&lt;abbr-1&gt;J. Nucl. Mater.&lt;/abbr-1&gt;&lt;abbr-2&gt;J Nucl Mater&lt;/abbr-2&gt;&lt;/periodical&gt;&lt;pages&gt;318-330&lt;/pages&gt;&lt;volume&gt;44&lt;/volume&gt;&lt;number&gt;3&lt;/number&gt;&lt;dates&gt;&lt;year&gt;1972&lt;/year&gt;&lt;/dates&gt;&lt;isbn&gt;0022-3115&lt;/isbn&gt;&lt;urls&gt;&lt;/urls&gt;&lt;/record&gt;&lt;/Cite&gt;&lt;/EndNote&gt;</w:instrText>
      </w:r>
      <w:r>
        <w:rPr>
          <w:rFonts w:cs="Times New Roman"/>
        </w:rPr>
        <w:fldChar w:fldCharType="separate"/>
      </w:r>
      <w:r w:rsidR="003731C2">
        <w:rPr>
          <w:rFonts w:cs="Times New Roman"/>
          <w:noProof/>
        </w:rPr>
        <w:t>[100]</w:t>
      </w:r>
      <w:r>
        <w:rPr>
          <w:rFonts w:cs="Times New Roman"/>
        </w:rPr>
        <w:fldChar w:fldCharType="end"/>
      </w:r>
      <w:r>
        <w:rPr>
          <w:rFonts w:cs="Times New Roman"/>
        </w:rPr>
        <w:t>. Based on the comparison of the precipitate evolution in annealed vs. aged Fe18Cr at 300-350 °C (</w:t>
      </w:r>
      <w:r>
        <w:rPr>
          <w:rFonts w:cs="Times New Roman"/>
        </w:rPr>
        <w:fldChar w:fldCharType="begin"/>
      </w:r>
      <w:r>
        <w:rPr>
          <w:rFonts w:cs="Times New Roman"/>
        </w:rPr>
        <w:instrText xml:space="preserve"> REF _Ref118151353 </w:instrText>
      </w:r>
      <w:r>
        <w:rPr>
          <w:rFonts w:cs="Times New Roman"/>
        </w:rPr>
        <w:fldChar w:fldCharType="separate"/>
      </w:r>
      <w:r w:rsidR="0013323D">
        <w:t xml:space="preserve">Figure </w:t>
      </w:r>
      <w:r w:rsidR="0013323D">
        <w:rPr>
          <w:noProof/>
        </w:rPr>
        <w:t>4</w:t>
      </w:r>
      <w:r w:rsidR="0013323D">
        <w:t>.</w:t>
      </w:r>
      <w:r w:rsidR="0013323D">
        <w:rPr>
          <w:noProof/>
        </w:rPr>
        <w:t>8</w:t>
      </w:r>
      <w:r>
        <w:rPr>
          <w:rFonts w:cs="Times New Roman"/>
        </w:rPr>
        <w:fldChar w:fldCharType="end"/>
      </w:r>
      <w:r>
        <w:rPr>
          <w:rFonts w:cs="Times New Roman"/>
        </w:rPr>
        <w:t xml:space="preserve">, </w:t>
      </w:r>
      <w:r>
        <w:rPr>
          <w:rFonts w:cs="Times New Roman"/>
        </w:rPr>
        <w:fldChar w:fldCharType="begin"/>
      </w:r>
      <w:r>
        <w:rPr>
          <w:rFonts w:cs="Times New Roman"/>
        </w:rPr>
        <w:instrText xml:space="preserve"> REF _Ref118151467 </w:instrText>
      </w:r>
      <w:r>
        <w:rPr>
          <w:rFonts w:cs="Times New Roman"/>
        </w:rPr>
        <w:fldChar w:fldCharType="separate"/>
      </w:r>
      <w:r w:rsidR="0013323D">
        <w:t xml:space="preserve">Figure </w:t>
      </w:r>
      <w:r w:rsidR="0013323D">
        <w:rPr>
          <w:noProof/>
        </w:rPr>
        <w:t>4</w:t>
      </w:r>
      <w:r w:rsidR="0013323D">
        <w:t>.</w:t>
      </w:r>
      <w:r w:rsidR="0013323D">
        <w:rPr>
          <w:noProof/>
        </w:rPr>
        <w:t>9</w:t>
      </w:r>
      <w:r>
        <w:rPr>
          <w:rFonts w:cs="Times New Roman"/>
        </w:rPr>
        <w:fldChar w:fldCharType="end"/>
      </w:r>
      <w:r>
        <w:rPr>
          <w:rFonts w:cs="Times New Roman"/>
        </w:rPr>
        <w:t xml:space="preserve">, </w:t>
      </w:r>
      <w:r>
        <w:rPr>
          <w:rFonts w:cs="Times New Roman"/>
        </w:rPr>
        <w:fldChar w:fldCharType="begin"/>
      </w:r>
      <w:r>
        <w:rPr>
          <w:rFonts w:cs="Times New Roman"/>
        </w:rPr>
        <w:instrText xml:space="preserve"> REF _Ref118151478 </w:instrText>
      </w:r>
      <w:r>
        <w:rPr>
          <w:rFonts w:cs="Times New Roman"/>
        </w:rPr>
        <w:fldChar w:fldCharType="separate"/>
      </w:r>
      <w:r w:rsidR="0013323D">
        <w:t xml:space="preserve">Figure </w:t>
      </w:r>
      <w:r w:rsidR="0013323D">
        <w:rPr>
          <w:noProof/>
        </w:rPr>
        <w:t>4</w:t>
      </w:r>
      <w:r w:rsidR="0013323D">
        <w:t>.</w:t>
      </w:r>
      <w:r w:rsidR="0013323D">
        <w:rPr>
          <w:noProof/>
        </w:rPr>
        <w:t>10</w:t>
      </w:r>
      <w:r>
        <w:rPr>
          <w:rFonts w:cs="Times New Roman"/>
        </w:rPr>
        <w:fldChar w:fldCharType="end"/>
      </w:r>
      <w:r>
        <w:rPr>
          <w:rFonts w:cs="Times New Roman"/>
        </w:rPr>
        <w:t xml:space="preserve">), quasi-equilibrium α’ precipitate distributions are achieved already at doses below 1 dpa. Due to the presence of ballistic dissolution in these energetic displacement cascade conditions, radiation enhanced precipitation, which considers only the accelerated </w:t>
      </w:r>
      <w:r>
        <w:rPr>
          <w:rFonts w:cs="Times New Roman"/>
        </w:rPr>
        <w:lastRenderedPageBreak/>
        <w:t>diffusion due to irradiation, is not solely appropriate to explain the α’ precipitation behavior. Since the precipitate size, number density, and solute concentration all deviated from their thermal equilibrium values, the radiation modified precipitation processes seem to be more suitable for describing the observed evolution involving that modify the precipitate size, number density, and solute concentration are both important.</w:t>
      </w:r>
    </w:p>
    <w:p w14:paraId="58CA19EA" w14:textId="72BBF55E" w:rsidR="00376475" w:rsidRDefault="00376475" w:rsidP="00376475">
      <w:pPr>
        <w:spacing w:line="360" w:lineRule="auto"/>
        <w:ind w:firstLine="706"/>
        <w:jc w:val="both"/>
        <w:rPr>
          <w:rFonts w:cs="Times New Roman"/>
        </w:rPr>
      </w:pPr>
      <w:r>
        <w:rPr>
          <w:rFonts w:cs="Times New Roman"/>
        </w:rPr>
        <w:t xml:space="preserve">It must be pointed out that although the formation of α’ precipitates with sub-equilibrium Cr content is similar to the traditional radiation modified precipitation phenomenon, the underlying mechanisms are different. The radiation modified precipitation phenomena were first proposed in the 1980s and involved the contribution </w:t>
      </w:r>
      <w:r w:rsidR="00232EFB">
        <w:rPr>
          <w:rFonts w:cs="Times New Roman"/>
        </w:rPr>
        <w:t>of</w:t>
      </w:r>
      <w:r>
        <w:rPr>
          <w:rFonts w:cs="Times New Roman"/>
        </w:rPr>
        <w:t xml:space="preserve"> radiation induced solute segregation (RIS) </w:t>
      </w:r>
      <w:r>
        <w:rPr>
          <w:rFonts w:cs="Times New Roman"/>
        </w:rPr>
        <w:fldChar w:fldCharType="begin"/>
      </w:r>
      <w:r w:rsidR="00B436DE">
        <w:rPr>
          <w:rFonts w:cs="Times New Roman"/>
        </w:rPr>
        <w:instrText xml:space="preserve"> ADDIN EN.CITE &lt;EndNote&gt;&lt;Cite&gt;&lt;Author&gt;Rowcliffe&lt;/Author&gt;&lt;Year&gt;1982&lt;/Year&gt;&lt;RecNum&gt;417&lt;/RecNum&gt;&lt;DisplayText&gt;[200]&lt;/DisplayText&gt;&lt;record&gt;&lt;rec-number&gt;417&lt;/rec-number&gt;&lt;foreign-keys&gt;&lt;key app="EN" db-id="05052tp2owzs2qezrt1ve9tja9f25rw2xfas" timestamp="1668461320" guid="6a437051-3577-43df-9257-c4d848f56164"&gt;417&lt;/key&gt;&lt;/foreign-keys&gt;&lt;ref-type name="Journal Article"&gt;17&lt;/ref-type&gt;&lt;contributors&gt;&lt;authors&gt;&lt;author&gt;Rowcliffe, AF&lt;/author&gt;&lt;author&gt;Lee, Eal H&lt;/author&gt;&lt;/authors&gt;&lt;/contributors&gt;&lt;titles&gt;&lt;title&gt;High temperature radiation damage phenomena in complex alloys&lt;/title&gt;&lt;secondary-title&gt;Journal of Nuclear Materials&lt;/secondary-title&gt;&lt;/titles&gt;&lt;periodical&gt;&lt;full-title&gt;Journal of Nuclear Materials&lt;/full-title&gt;&lt;/periodical&gt;&lt;pages&gt;306-318&lt;/pages&gt;&lt;volume&gt;108&lt;/volume&gt;&lt;dates&gt;&lt;year&gt;1982&lt;/year&gt;&lt;/dates&gt;&lt;isbn&gt;0022-3115&lt;/isbn&gt;&lt;urls&gt;&lt;/urls&gt;&lt;/record&gt;&lt;/Cite&gt;&lt;/EndNote&gt;</w:instrText>
      </w:r>
      <w:r>
        <w:rPr>
          <w:rFonts w:cs="Times New Roman"/>
        </w:rPr>
        <w:fldChar w:fldCharType="separate"/>
      </w:r>
      <w:r w:rsidR="00B436DE">
        <w:rPr>
          <w:rFonts w:cs="Times New Roman"/>
          <w:noProof/>
        </w:rPr>
        <w:t>[200]</w:t>
      </w:r>
      <w:r>
        <w:rPr>
          <w:rFonts w:cs="Times New Roman"/>
        </w:rPr>
        <w:fldChar w:fldCharType="end"/>
      </w:r>
      <w:r>
        <w:rPr>
          <w:rFonts w:cs="Times New Roman"/>
        </w:rPr>
        <w:t xml:space="preserve">. Based on our current study and related prior studies, RIS processes do not appear to be playing a dominant role in α’ precipitation during heavy ion irradiation </w:t>
      </w:r>
      <w:r>
        <w:rPr>
          <w:rFonts w:cs="Times New Roman"/>
        </w:rPr>
        <w:fldChar w:fldCharType="begin"/>
      </w:r>
      <w:r w:rsidR="00B436DE">
        <w:rPr>
          <w:rFonts w:cs="Times New Roman"/>
        </w:rPr>
        <w:instrText xml:space="preserve"> ADDIN EN.CITE &lt;EndNote&gt;&lt;Cite&gt;&lt;Author&gt;Nastar&lt;/Author&gt;&lt;Year&gt;2012&lt;/Year&gt;&lt;RecNum&gt;409&lt;/RecNum&gt;&lt;DisplayText&gt;[106, 201]&lt;/DisplayText&gt;&lt;record&gt;&lt;rec-number&gt;409&lt;/rec-number&gt;&lt;foreign-keys&gt;&lt;key app="EN" db-id="05052tp2owzs2qezrt1ve9tja9f25rw2xfas" timestamp="1668461314" guid="4fbeea61-6a79-4887-b7e3-f391ac1ea85f"&gt;409&lt;/key&gt;&lt;/foreign-keys&gt;&lt;ref-type name="Book Section"&gt;5&lt;/ref-type&gt;&lt;contributors&gt;&lt;authors&gt;&lt;author&gt;Nastar, M&lt;/author&gt;&lt;author&gt;Soisson, F&lt;/author&gt;&lt;/authors&gt;&lt;secondary-authors&gt;&lt;author&gt;RJM Konings &lt;/author&gt;&lt;/secondary-authors&gt;&lt;/contributors&gt;&lt;titles&gt;&lt;title&gt;Radiation-induced segregation&lt;/title&gt;&lt;secondary-title&gt;Comprehensive nuclear materials&lt;/secondary-title&gt;&lt;/titles&gt;&lt;pages&gt;471-496&lt;/pages&gt;&lt;volume&gt;1&lt;/volume&gt;&lt;dates&gt;&lt;year&gt;2012&lt;/year&gt;&lt;/dates&gt;&lt;pub-location&gt;Amsterdam&lt;/pub-location&gt;&lt;publisher&gt;Elsevier&lt;/publisher&gt;&lt;urls&gt;&lt;/urls&gt;&lt;/record&gt;&lt;/Cite&gt;&lt;Cite&gt;&lt;Author&gt;Ribis&lt;/Author&gt;&lt;Year&gt;2020&lt;/Year&gt;&lt;RecNum&gt;185&lt;/RecNum&gt;&lt;record&gt;&lt;rec-number&gt;185&lt;/rec-number&gt;&lt;foreign-keys&gt;&lt;key app="EN" db-id="05052tp2owzs2qezrt1ve9tja9f25rw2xfas" timestamp="1668461018" guid="5a473562-633a-4cbc-aa38-c879c4af1b51"&gt;185&lt;/key&gt;&lt;/foreign-keys&gt;&lt;ref-type name="Book Section"&gt;5&lt;/ref-type&gt;&lt;contributors&gt;&lt;authors&gt;&lt;author&gt;Ribis, Joel&lt;/author&gt;&lt;/authors&gt;&lt;secondary-authors&gt;&lt;author&gt;RJM Konings &lt;/author&gt;&lt;author&gt;RE Stoller &lt;/author&gt;&lt;/secondary-authors&gt;&lt;/contributors&gt;&lt;titles&gt;&lt;title&gt;Phase Stability in Irradiated Alloys&lt;/title&gt;&lt;secondary-title&gt;Comprehensive Nuclear Materials, 2nd Ed.&lt;/secondary-title&gt;&lt;/titles&gt;&lt;pages&gt;265-309&lt;/pages&gt;&lt;volume&gt;1&lt;/volume&gt;&lt;number&gt;1&lt;/number&gt;&lt;section&gt;1.09&lt;/section&gt;&lt;dates&gt;&lt;year&gt;2020&lt;/year&gt;&lt;/dates&gt;&lt;pub-location&gt;Oxford&lt;/pub-location&gt;&lt;publisher&gt;Elsevier&lt;/publisher&gt;&lt;isbn&gt;9780081028667&lt;/isbn&gt;&lt;urls&gt;&lt;/urls&gt;&lt;electronic-resource-num&gt;10.1016/b978-0-12-803581-8.11647-9&lt;/electronic-resource-num&gt;&lt;/record&gt;&lt;/Cite&gt;&lt;/EndNote&gt;</w:instrText>
      </w:r>
      <w:r>
        <w:rPr>
          <w:rFonts w:cs="Times New Roman"/>
        </w:rPr>
        <w:fldChar w:fldCharType="separate"/>
      </w:r>
      <w:r w:rsidR="00B436DE">
        <w:rPr>
          <w:rFonts w:cs="Times New Roman"/>
          <w:noProof/>
        </w:rPr>
        <w:t>[106, 201]</w:t>
      </w:r>
      <w:r>
        <w:rPr>
          <w:rFonts w:cs="Times New Roman"/>
        </w:rPr>
        <w:fldChar w:fldCharType="end"/>
      </w:r>
      <w:r>
        <w:rPr>
          <w:rFonts w:cs="Times New Roman"/>
        </w:rPr>
        <w:t xml:space="preserve">. According to refs. </w:t>
      </w:r>
      <w:r>
        <w:rPr>
          <w:rFonts w:cs="Times New Roman"/>
        </w:rPr>
        <w:fldChar w:fldCharType="begin">
          <w:fldData xml:space="preserve">PEVuZE5vdGU+PENpdGU+PEF1dGhvcj5CYWNoaGF2PC9BdXRob3I+PFllYXI+MjAxNDwvWWVhcj48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</w:fldData>
        </w:fldChar>
      </w:r>
      <w:r w:rsidR="00B436DE">
        <w:rPr>
          <w:rFonts w:cs="Times New Roman"/>
        </w:rPr>
        <w:instrText xml:space="preserve"> ADDIN EN.CITE </w:instrText>
      </w:r>
      <w:r w:rsidR="00B436DE">
        <w:rPr>
          <w:rFonts w:cs="Times New Roman"/>
        </w:rPr>
        <w:fldChar w:fldCharType="begin">
          <w:fldData xml:space="preserve">PEVuZE5vdGU+PENpdGU+PEF1dGhvcj5CYWNoaGF2PC9BdXRob3I+PFllYXI+MjAxNDwvWWVhcj48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</w:fldData>
        </w:fldChar>
      </w:r>
      <w:r w:rsidR="00B436DE">
        <w:rPr>
          <w:rFonts w:cs="Times New Roman"/>
        </w:rPr>
        <w:instrText xml:space="preserve"> ADDIN EN.CITE.DATA </w:instrText>
      </w:r>
      <w:r w:rsidR="00B436DE">
        <w:rPr>
          <w:rFonts w:cs="Times New Roman"/>
        </w:rPr>
      </w:r>
      <w:r w:rsidR="00B436DE">
        <w:rPr>
          <w:rFonts w:cs="Times New Roman"/>
        </w:rPr>
        <w:fldChar w:fldCharType="end"/>
      </w:r>
      <w:r>
        <w:rPr>
          <w:rFonts w:cs="Times New Roman"/>
        </w:rPr>
        <w:fldChar w:fldCharType="separate"/>
      </w:r>
      <w:r w:rsidR="00B436DE">
        <w:rPr>
          <w:rFonts w:cs="Times New Roman"/>
          <w:noProof/>
        </w:rPr>
        <w:t>[5-9, 98, 172, 202]</w:t>
      </w:r>
      <w:r>
        <w:rPr>
          <w:rFonts w:cs="Times New Roman"/>
        </w:rPr>
        <w:fldChar w:fldCharType="end"/>
      </w:r>
      <w:r>
        <w:rPr>
          <w:rFonts w:cs="Times New Roman"/>
        </w:rPr>
        <w:t xml:space="preserve"> and our results, </w:t>
      </w:r>
      <w:bookmarkStart w:id="291" w:name="_Hlk119079638"/>
      <w:r>
        <w:rPr>
          <w:rFonts w:cs="Times New Roman"/>
        </w:rPr>
        <w:t>α’ precipitates were observed to be distributed homogeneously in the matrix without clear association with visible point defect sinks.</w:t>
      </w:r>
      <w:bookmarkEnd w:id="291"/>
      <w:r>
        <w:rPr>
          <w:rFonts w:cs="Times New Roman"/>
        </w:rPr>
        <w:t xml:space="preserve"> </w:t>
      </w:r>
      <w:bookmarkStart w:id="292" w:name="_Hlk119073239"/>
      <w:r>
        <w:rPr>
          <w:rFonts w:cs="Times New Roman"/>
        </w:rPr>
        <w:t xml:space="preserve">Although Chromium enrichment has been observed at dislocation loops in irradiated FeCr alloys </w:t>
      </w:r>
      <w:r>
        <w:fldChar w:fldCharType="begin">
          <w:fldData xml:space="preserve">PEVuZE5vdGU+PENpdGU+PEF1dGhvcj5CaGF0dGFjaGFyeWE8L0F1dGhvcj48WWVhcj4yMDE0PC9Z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</w:fldData>
        </w:fldChar>
      </w:r>
      <w:r w:rsidR="003731C2">
        <w:instrText xml:space="preserve"> ADDIN EN.CITE </w:instrText>
      </w:r>
      <w:r w:rsidR="003731C2">
        <w:fldChar w:fldCharType="begin">
          <w:fldData xml:space="preserve">PEVuZE5vdGU+PENpdGU+PEF1dGhvcj5CaGF0dGFjaGFyeWE8L0F1dGhvcj48WWVhcj4yMDE0PC9Z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</w:fldData>
        </w:fldChar>
      </w:r>
      <w:r w:rsidR="003731C2">
        <w:instrText xml:space="preserve"> ADDIN EN.CITE.DATA </w:instrText>
      </w:r>
      <w:r w:rsidR="003731C2">
        <w:fldChar w:fldCharType="end"/>
      </w:r>
      <w:r>
        <w:fldChar w:fldCharType="separate"/>
      </w:r>
      <w:r w:rsidR="003731C2">
        <w:rPr>
          <w:noProof/>
        </w:rPr>
        <w:t>[88, 107]</w:t>
      </w:r>
      <w:r>
        <w:fldChar w:fldCharType="end"/>
      </w:r>
      <w:r>
        <w:rPr>
          <w:rFonts w:cs="Times New Roman"/>
        </w:rPr>
        <w:t xml:space="preserve">, the Cr content at the loops was ~22-35%, which is much lower than the Cr content of α’ phase, and it was tentatively explained to be related to stabilization of Cr clusters by impurities </w:t>
      </w:r>
      <w:r>
        <w:fldChar w:fldCharType="begin"/>
      </w:r>
      <w:r w:rsidR="003731C2">
        <w:instrText xml:space="preserve"> ADDIN EN.CITE &lt;EndNote&gt;&lt;Cite&gt;&lt;Author&gt;Bhattacharya&lt;/Author&gt;&lt;Year&gt;2014&lt;/Year&gt;&lt;RecNum&gt;451&lt;/RecNum&gt;&lt;DisplayText&gt;[88]&lt;/DisplayText&gt;&lt;record&gt;&lt;rec-number&gt;451&lt;/rec-number&gt;&lt;foreign-keys&gt;&lt;key app="EN" db-id="05052tp2owzs2qezrt1ve9tja9f25rw2xfas" timestamp="1668461366" guid="1f925391-2874-4d36-a366-3761fb45b354"&gt;451&lt;/key&gt;&lt;/foreign-keys&gt;&lt;ref-type name="Journal Article"&gt;17&lt;/ref-type&gt;&lt;contributors&gt;&lt;authors&gt;&lt;author&gt;Bhattacharya, A.&lt;/author&gt;&lt;author&gt;Meslin, E.&lt;/author&gt;&lt;author&gt;Henry, J.&lt;/author&gt;&lt;author&gt;Pareige, C.&lt;/author&gt;&lt;author&gt;Décamps, B.&lt;/author&gt;&lt;author&gt;Genevois, C.&lt;/author&gt;&lt;author&gt;Brimbal, D.&lt;/author&gt;&lt;author&gt;Barbu, A.&lt;/author&gt;&lt;/authors&gt;&lt;/contributors&gt;&lt;titles&gt;&lt;title&gt;Chromium enrichment on the habit plane of dislocation loops in ion-irradiated high-purity Fe–Cr alloys&lt;/title&gt;&lt;secondary-title&gt;Acta Materialia&lt;/secondary-title&gt;&lt;/titles&gt;&lt;periodical&gt;&lt;full-title&gt;Acta Materialia&lt;/full-title&gt;&lt;/periodical&gt;&lt;pages&gt;394-403&lt;/pages&gt;&lt;volume&gt;78&lt;/volume&gt;&lt;section&gt;394&lt;/section&gt;&lt;dates&gt;&lt;year&gt;2014&lt;/year&gt;&lt;/dates&gt;&lt;isbn&gt;13596454&lt;/isbn&gt;&lt;urls&gt;&lt;/urls&gt;&lt;electronic-resource-num&gt;10.1016/j.actamat.2014.06.050&lt;/electronic-resource-num&gt;&lt;/record&gt;&lt;/Cite&gt;&lt;/EndNote&gt;</w:instrText>
      </w:r>
      <w:r>
        <w:fldChar w:fldCharType="separate"/>
      </w:r>
      <w:r w:rsidR="003731C2">
        <w:rPr>
          <w:noProof/>
        </w:rPr>
        <w:t>[88]</w:t>
      </w:r>
      <w:r>
        <w:fldChar w:fldCharType="end"/>
      </w:r>
      <w:r>
        <w:rPr>
          <w:rFonts w:cs="Times New Roman"/>
        </w:rPr>
        <w:t>.</w:t>
      </w:r>
      <w:bookmarkEnd w:id="292"/>
      <w:r>
        <w:rPr>
          <w:rFonts w:cs="Times New Roman"/>
        </w:rPr>
        <w:t xml:space="preserve"> Although the chemical compositions of precipitates during irradiation can generally be changed by either RIS or ballistic mixing/dissolution processes, the lack of direct relation of α’ with defect sinks, and the consistent trends regarding Cr concentrations in precipitates and matrix with respect to irradiation temperatures and dose rates in the FeCr alloy systems indicates that the change of Cr content, quasi-equilibrium precipitate size and number density primarily results from competition between radiation enhanced diffusion and ballistic dissolution from ion mixing, instead of the preferential coupling between point defects and Cr atoms.</w:t>
      </w:r>
    </w:p>
    <w:p w14:paraId="5C50F86D" w14:textId="74AEB0D6" w:rsidR="00340143" w:rsidRDefault="00376475" w:rsidP="00376475">
      <w:pPr>
        <w:spacing w:line="360" w:lineRule="auto"/>
        <w:ind w:firstLine="706"/>
        <w:jc w:val="both"/>
        <w:rPr>
          <w:rFonts w:cs="Times New Roman"/>
        </w:rPr>
      </w:pPr>
      <w:r>
        <w:rPr>
          <w:rFonts w:cs="Times New Roman"/>
        </w:rPr>
        <w:t xml:space="preserve">The radiation modified precipitation behavior of α’ precipitates generally occurs at all irradiation conditions. The extent to which the steady state precipitate parameters are modified from their thermal equilibrium state is determined by the irradiation conditions including temperature, dose rate and the type of injected particles. During irradiations performed with protons or electrons, only minor deviations from the thermal equilibrium </w:t>
      </w:r>
      <w:r>
        <w:rPr>
          <w:rFonts w:cs="Times New Roman"/>
        </w:rPr>
        <w:lastRenderedPageBreak/>
        <w:t xml:space="preserve">steady state are anticipated due to the absence of displacement cascades. In other words, the precipitate evolution will be closer to a pure radiation enhanced precipitation behavior, in which accelerated kinetics is most important. During neutron or heavy ion irradiations that involves displacement cascades, we observed that higher dose rates tend to slow down the Ostwald ripening rate and lead to a final steady state with finer and less solute-concentrated precipitates. Hence, the characteristics of precipitates including radius, number density and solute concentration could all be potentially modified depending on the balance between the rates of dissolution and back diffusion. The effect of increasing dose rate becomes more pronounced at low </w:t>
      </w:r>
      <w:r w:rsidR="002C61C9">
        <w:rPr>
          <w:rFonts w:cs="Times New Roman"/>
        </w:rPr>
        <w:t>temperatures and</w:t>
      </w:r>
      <w:r>
        <w:rPr>
          <w:rFonts w:cs="Times New Roman"/>
        </w:rPr>
        <w:t xml:space="preserve"> could result in the complete dissolution of precipitates. Although ion irradiation is a powerful tool to study radiation related effects and to test the irradiation tolerance of materials, the dose rates normally used during ion irradiations are 3-4 orders of magnitude higher than what is relevant for fission or fusion reactor conditions. Since the irradiation dose rate has a significant effect on the stability of precipitates, great care must be taken to extrapolate the results obtained from ion irradiation studies to neutron irradiation conditions. </w:t>
      </w:r>
    </w:p>
    <w:p w14:paraId="773E4174" w14:textId="684B8B2E" w:rsidR="00CA18D4" w:rsidRPr="00340143" w:rsidRDefault="00340143" w:rsidP="00340143">
      <w:pPr>
        <w:rPr>
          <w:rFonts w:cs="Times New Roman"/>
        </w:rPr>
      </w:pPr>
      <w:r>
        <w:rPr>
          <w:rFonts w:cs="Times New Roman"/>
        </w:rPr>
        <w:br w:type="page"/>
      </w:r>
    </w:p>
    <w:p w14:paraId="19ED670A" w14:textId="77777777" w:rsidR="00376475" w:rsidRPr="0009537C" w:rsidRDefault="00376475" w:rsidP="00376475">
      <w:pPr>
        <w:pStyle w:val="Heading1"/>
        <w:numPr>
          <w:ilvl w:val="0"/>
          <w:numId w:val="5"/>
        </w:numPr>
        <w:rPr>
          <w:rFonts w:cs="Times New Roman"/>
        </w:rPr>
      </w:pPr>
      <w:r w:rsidRPr="0061084A">
        <w:rPr>
          <w:rFonts w:cs="Times New Roman"/>
        </w:rPr>
        <w:lastRenderedPageBreak/>
        <w:br/>
      </w:r>
      <w:bookmarkStart w:id="293" w:name="_Toc127377064"/>
      <w:r>
        <w:rPr>
          <w:rFonts w:cs="Times New Roman"/>
        </w:rPr>
        <w:t>Conclusion</w:t>
      </w:r>
      <w:bookmarkEnd w:id="293"/>
      <w:r w:rsidRPr="0009537C">
        <w:rPr>
          <w:rFonts w:cs="Times New Roman"/>
        </w:rPr>
        <w:t xml:space="preserve"> </w:t>
      </w:r>
    </w:p>
    <w:p w14:paraId="4396B796" w14:textId="2D00BFEE" w:rsidR="00376475" w:rsidRDefault="00376475" w:rsidP="00376475">
      <w:pPr>
        <w:spacing w:line="360" w:lineRule="auto"/>
        <w:ind w:firstLine="706"/>
        <w:jc w:val="both"/>
        <w:rPr>
          <w:rFonts w:cs="Times New Roman"/>
        </w:rPr>
      </w:pPr>
      <w:r>
        <w:rPr>
          <w:rFonts w:cs="Times New Roman"/>
        </w:rPr>
        <w:t xml:space="preserve">Key conclusions obtained from this thesis are listed in this chapter. They are grouped by the 3 sets of irradiation experiments classified by irradiation temperatures and the type of injected ions. </w:t>
      </w:r>
    </w:p>
    <w:p w14:paraId="7B1F11AA" w14:textId="44C0C682" w:rsidR="00715374" w:rsidRDefault="00715374" w:rsidP="00715374">
      <w:pPr>
        <w:spacing w:line="360" w:lineRule="auto"/>
        <w:jc w:val="both"/>
        <w:rPr>
          <w:rFonts w:cs="Times New Roman"/>
        </w:rPr>
      </w:pPr>
    </w:p>
    <w:p w14:paraId="4A5D3031" w14:textId="77777777" w:rsidR="00715374" w:rsidRDefault="00715374" w:rsidP="00715374">
      <w:pPr>
        <w:pStyle w:val="Heading2"/>
        <w:rPr>
          <w:rFonts w:cs="Times New Roman"/>
        </w:rPr>
      </w:pPr>
      <w:bookmarkStart w:id="294" w:name="_Toc127377065"/>
      <w:r>
        <w:rPr>
          <w:rFonts w:cs="Times New Roman"/>
        </w:rPr>
        <w:t xml:space="preserve">6.1 300-450 </w:t>
      </w:r>
      <w:r>
        <w:rPr>
          <w:rFonts w:ascii="Arial" w:hAnsi="Arial"/>
        </w:rPr>
        <w:t>°</w:t>
      </w:r>
      <w:r>
        <w:rPr>
          <w:rFonts w:cs="Times New Roman"/>
        </w:rPr>
        <w:t>C heavy ion irradiation</w:t>
      </w:r>
      <w:bookmarkEnd w:id="294"/>
    </w:p>
    <w:p w14:paraId="4FFC3644" w14:textId="62A267B0" w:rsidR="00715374" w:rsidRDefault="00715374" w:rsidP="00715374">
      <w:pPr>
        <w:spacing w:before="240" w:line="360" w:lineRule="auto"/>
        <w:ind w:firstLine="720"/>
        <w:jc w:val="both"/>
        <w:rPr>
          <w:rFonts w:cs="Times New Roman"/>
        </w:rPr>
      </w:pPr>
      <w:r>
        <w:rPr>
          <w:rFonts w:cs="Times New Roman"/>
        </w:rPr>
        <w:t>Ultra-high purity Fe-(10-18)Cr specimens were irradiated with 8 MeV Fe ions at a variety of conditions including dose rates of 10</w:t>
      </w:r>
      <w:r w:rsidRPr="0086418B">
        <w:rPr>
          <w:rFonts w:cs="Times New Roman"/>
          <w:vertAlign w:val="superscript"/>
        </w:rPr>
        <w:t>-5</w:t>
      </w:r>
      <w:r>
        <w:rPr>
          <w:rFonts w:cs="Times New Roman"/>
        </w:rPr>
        <w:t>-10</w:t>
      </w:r>
      <w:r w:rsidRPr="0086418B">
        <w:rPr>
          <w:rFonts w:cs="Times New Roman"/>
          <w:vertAlign w:val="superscript"/>
        </w:rPr>
        <w:t>-3</w:t>
      </w:r>
      <w:r>
        <w:rPr>
          <w:rFonts w:cs="Times New Roman"/>
        </w:rPr>
        <w:t xml:space="preserve"> dpa/s, temperatures of 300-450 °C, and final midrange doses of 0.37 and 3.7 dpa. The Cr-rich α’ precipitates formed after most irradiations performed in this study and they were characterized with APT. Analysis of APT datasets was completed with IVAS and a solute concentration-based cluster searching algorithm developed by our group, which was found to provide improved self-consistent results of precipitate size, number density and volume fraction compared to the conventional maximum separation method. The main conclusions are summarized here:</w:t>
      </w:r>
    </w:p>
    <w:p w14:paraId="19BABE0D" w14:textId="5B909A20" w:rsidR="00715374" w:rsidRPr="0052764D" w:rsidRDefault="00715374" w:rsidP="00906313">
      <w:pPr>
        <w:pStyle w:val="ListParagraph"/>
        <w:numPr>
          <w:ilvl w:val="0"/>
          <w:numId w:val="8"/>
        </w:numPr>
        <w:ind w:left="0" w:firstLine="360"/>
      </w:pPr>
      <w:r>
        <w:t xml:space="preserve"> The critical ion irradiation condition for α’ precipitates to dissolve in Fe-18Cr is 300 °C and 10</w:t>
      </w:r>
      <w:r w:rsidRPr="00AA4232">
        <w:rPr>
          <w:vertAlign w:val="superscript"/>
        </w:rPr>
        <w:t>-3</w:t>
      </w:r>
      <w:r>
        <w:t xml:space="preserve"> dpa/s, which is consistent with earlier experimental results. This behavior was correctly explained by a modified NHM model concerning the competition between radiation enhanced diffusion (precipitate re-nucleation and growth) and ballistic dissolution (precipitate shrinkage). </w:t>
      </w:r>
      <w:r w:rsidRPr="0052764D">
        <w:t xml:space="preserve">An error in the original </w:t>
      </w:r>
      <w:r>
        <w:t xml:space="preserve">NHM </w:t>
      </w:r>
      <w:r w:rsidRPr="0052764D">
        <w:t>model was corrected and three important modifications for this model were introduced: using a more accurate estimation of the number of recoils per dpa</w:t>
      </w:r>
      <w:r>
        <w:t xml:space="preserve">, </w:t>
      </w:r>
      <w:r w:rsidRPr="0052764D">
        <w:t>which is more than two orders of magnitude larger than assumed in the original NHM model due to an incorrect displacement cross-section for medium-mass ions and neglect of the RPA atomic mixing concept in the original NHM model, consideration of thermal equilibrium solubility effects</w:t>
      </w:r>
      <w:r>
        <w:t>,</w:t>
      </w:r>
      <w:r w:rsidRPr="0052764D">
        <w:t xml:space="preserve"> and the available matrix volume fractions, which result in a much better correlation to the experimental observations.  </w:t>
      </w:r>
    </w:p>
    <w:p w14:paraId="2C19A90E" w14:textId="6A6F138E" w:rsidR="00715374" w:rsidRDefault="00715374" w:rsidP="00906313">
      <w:pPr>
        <w:pStyle w:val="ListParagraph"/>
        <w:numPr>
          <w:ilvl w:val="0"/>
          <w:numId w:val="8"/>
        </w:numPr>
        <w:ind w:left="0" w:firstLine="360"/>
      </w:pPr>
      <w:r>
        <w:lastRenderedPageBreak/>
        <w:t xml:space="preserve"> At irradiation conditions with higher temperatures or lower dose rates compared to the critical values, the precipitates were observed to nucleate and grow. The precipitate radii generally increase with increasing temperature and decrease with increasing dose rate. The number density of α’ precipitates was highest at 350 °C and decreases with increasing dose rate at all temperatures. </w:t>
      </w:r>
      <w:r w:rsidRPr="00747B2F">
        <w:t>These trend</w:t>
      </w:r>
      <w:r>
        <w:t>s</w:t>
      </w:r>
      <w:r w:rsidRPr="00747B2F">
        <w:t xml:space="preserve"> </w:t>
      </w:r>
      <w:r>
        <w:t xml:space="preserve">generally </w:t>
      </w:r>
      <w:r w:rsidRPr="00747B2F">
        <w:t>agree with the classical nucleation and Ostwald ripening of precipitates</w:t>
      </w:r>
      <w:r>
        <w:t xml:space="preserve"> (modified by ballistic dissolution and radiation enhanced diffusion effects). The decrease in precipitate number density at </w:t>
      </w:r>
      <w:r w:rsidRPr="00747B2F">
        <w:t xml:space="preserve">higher dose rates </w:t>
      </w:r>
      <w:r>
        <w:t xml:space="preserve">and lower temperatures is attributed to the increased ballistic dissolution rate and decreased diffusion rate to re-nucleate the precipitates, respectively. The Cr concentration in the α’ precipitates and matrix shows larger deviations compared to their thermal equilibrium values for irradiations at lower temperatures or higher dose rates, which indicates an increasing importance of </w:t>
      </w:r>
      <w:r w:rsidR="001436EA">
        <w:t xml:space="preserve">the </w:t>
      </w:r>
      <w:r>
        <w:t xml:space="preserve">ejection of solute atoms from the precipitate phase and injection of matrix Fe into precipitates by displacement cascades at these conditions. </w:t>
      </w:r>
    </w:p>
    <w:p w14:paraId="6F7737A1" w14:textId="0F6161B8" w:rsidR="00715374" w:rsidRPr="00224BDE" w:rsidRDefault="00715374" w:rsidP="00906313">
      <w:pPr>
        <w:pStyle w:val="ListParagraph"/>
        <w:numPr>
          <w:ilvl w:val="0"/>
          <w:numId w:val="8"/>
        </w:numPr>
        <w:ind w:left="0" w:firstLine="360"/>
      </w:pPr>
      <w:r>
        <w:t xml:space="preserve"> Increasing the irradiation dose from 0.37 to 3.7 dpa led to only slight growth of α’ precipitates at 350 °C, while significant coarsening was observed at 450 °C, which is attributable to the slower diffusion rate at the lower temperature. </w:t>
      </w:r>
      <w:r w:rsidRPr="00224BDE">
        <w:t xml:space="preserve">The existence of well-developed α’ precipitates before irradiation has a negligible effect on the precipitate size and </w:t>
      </w:r>
      <w:r>
        <w:t xml:space="preserve">number </w:t>
      </w:r>
      <w:r w:rsidRPr="00224BDE">
        <w:t>density after irradiation at 300-350 °C. This indicates that quasi-equilibrium is achieved relatively quickly (by ~0.37 dpa) under the investigated 300-350 °C, 10</w:t>
      </w:r>
      <w:r w:rsidRPr="00AA4232">
        <w:rPr>
          <w:vertAlign w:val="superscript"/>
        </w:rPr>
        <w:t>-3</w:t>
      </w:r>
      <w:r w:rsidRPr="00224BDE">
        <w:t xml:space="preserve"> dpa/s irradiation conditions. This observation agrees with the behavior quantitatively predicted by the modified NHM model, i.e. the equilibrium cluster size is typically controlled by irradiation condition</w:t>
      </w:r>
      <w:r>
        <w:t>s</w:t>
      </w:r>
      <w:r w:rsidRPr="00224BDE">
        <w:t xml:space="preserve"> irrespective of the initial starting microstructural state (annealed vs. aged), and the steady state can be achieved within 0.3-0.4 dpa. However, a convergent precipitate distribution was not achieved between the annealed and aged specimen</w:t>
      </w:r>
      <w:r w:rsidR="00921655">
        <w:t>s</w:t>
      </w:r>
      <w:r w:rsidRPr="00224BDE">
        <w:t xml:space="preserve"> after irradiation at 450 °C to 0.37 dpa, which deviated from the modified NHM model prediction, and was attributed to the higher recovery rate at this higher temperature. </w:t>
      </w:r>
      <w:r w:rsidRPr="00EA02E7">
        <w:t>Both sets of observations suggest that ballistic dissolution processes produce quasi</w:t>
      </w:r>
      <w:r w:rsidR="00921655">
        <w:t>-</w:t>
      </w:r>
      <w:r w:rsidRPr="00EA02E7">
        <w:t>equilibrium within 0.3-0.4 dpa at low to intermediate temperatures, whereas normal thermal coarsening processes dominate at high temperatures</w:t>
      </w:r>
      <w:r>
        <w:t>.</w:t>
      </w:r>
    </w:p>
    <w:p w14:paraId="08B94829" w14:textId="3EAE8C45" w:rsidR="00715374" w:rsidRDefault="000E0584" w:rsidP="00906313">
      <w:pPr>
        <w:pStyle w:val="ListParagraph"/>
        <w:numPr>
          <w:ilvl w:val="0"/>
          <w:numId w:val="8"/>
        </w:numPr>
        <w:ind w:left="0" w:firstLine="360"/>
      </w:pPr>
      <w:r>
        <w:lastRenderedPageBreak/>
        <w:t xml:space="preserve"> </w:t>
      </w:r>
      <w:r w:rsidR="00715374">
        <w:t xml:space="preserve">All the </w:t>
      </w:r>
      <w:r w:rsidR="00715374" w:rsidRPr="00484CBA">
        <w:t>α’ precipitates</w:t>
      </w:r>
      <w:r w:rsidR="00715374">
        <w:t xml:space="preserve"> observed after ion irradiation have Cr concentrations well below the equilibrium value, and the corresponding matrix Cr contents are well above the solvus concentration limit. This can be attributed to kinetic aspects of either </w:t>
      </w:r>
      <w:r>
        <w:t xml:space="preserve">the </w:t>
      </w:r>
      <w:r w:rsidR="00715374">
        <w:t xml:space="preserve">non-classical nucleation mechanism or the ejection of solute atoms back into the matrix and injection of solvent Fe into precipitates by energetic displacement cascades. Radiation modified precipitation processes appear to correctly account for this behavior. The competition between radiation enhanced diffusion and ballistic dissolution provides a second path to produce a steady state different than thermal equilibrium compared to the traditional path through RIS. Both the size and solute concentration in precipitates were modified by the presence of displacement cascades. The effect of dose rate on precipitate stability is pronounced at typical ion irradiation conditions and must be considered when extrapolating high dose rate results for possible applications under lower dose rate fission or fusion reactor environments. </w:t>
      </w:r>
    </w:p>
    <w:p w14:paraId="4711F3B5" w14:textId="79C2D2DE" w:rsidR="00715374" w:rsidRPr="00CB1AC5" w:rsidRDefault="00715374" w:rsidP="00906313">
      <w:pPr>
        <w:pStyle w:val="ListParagraph"/>
        <w:numPr>
          <w:ilvl w:val="0"/>
          <w:numId w:val="8"/>
        </w:numPr>
        <w:ind w:left="0" w:firstLine="360"/>
      </w:pPr>
      <w:r>
        <w:t xml:space="preserve"> Three ion-irradiated Fe-18Cr specimens were selected for detailed characterization and analysis of α’ precipitate distribution at different depths. The surface was observed to reduce α’ formation within a relatively narrow depth of ~3-4 nm at 350 °C and ~10 nm at 450 °C. It indicates that for the studies focusing on precipitation evolution under ion irradiations, the </w:t>
      </w:r>
      <w:r w:rsidR="006F357B">
        <w:t xml:space="preserve">surface related </w:t>
      </w:r>
      <w:r>
        <w:t xml:space="preserve">artifacts </w:t>
      </w:r>
      <w:r w:rsidR="006F357B">
        <w:t>are</w:t>
      </w:r>
      <w:r>
        <w:t xml:space="preserve"> not very important and can be easily avoided. However, the implanted ions have a strong suppression effect on the precipitate formation. The number density of α’ precipitates decreased significantly at 1.5 µm after irradiation at 350 °C to the low fluence, and no α’ was observed beyond 1.2 µm after irradiation to 10× higher fluence at the same temperature. Therefore, in order to avoid the implanted ions related artifacts, the analysis region should be limited to ≤1.2 µm at 350 °C for 8 MeV Fe ions and 3.7 dpa mid-range dose. Further shrinking of this region may happen if a higher ion fluence </w:t>
      </w:r>
      <w:r w:rsidR="006F357B">
        <w:t xml:space="preserve">is </w:t>
      </w:r>
      <w:r>
        <w:t xml:space="preserve">used. At 450 °C, the implanted ions have </w:t>
      </w:r>
      <w:r w:rsidR="006F357B">
        <w:t xml:space="preserve">a </w:t>
      </w:r>
      <w:r>
        <w:t xml:space="preserve">much weaker suppression effect, and thus the microstructure characterization can be safely performed up to 1.5 µm from </w:t>
      </w:r>
      <w:r w:rsidR="006F357B">
        <w:t xml:space="preserve">the </w:t>
      </w:r>
      <w:r>
        <w:t>surface based on our current results. The high dose rate and enhanced cascade overlap at the peak damage depth to the end of range are not the main reasons for this suppression behavior, which is more appropriate to be attributed to the reduced radiation enhanced diffusion rates or increased local Fe</w:t>
      </w:r>
      <w:r w:rsidR="00787411">
        <w:t>-type interstitial</w:t>
      </w:r>
      <w:r>
        <w:t xml:space="preserve"> concentrations </w:t>
      </w:r>
      <w:r>
        <w:fldChar w:fldCharType="begin"/>
      </w:r>
      <w:r w:rsidR="00282F57">
        <w:instrText xml:space="preserve"> ADDIN EN.CITE &lt;EndNote&gt;&lt;Cite&gt;&lt;Author&gt;Tissot&lt;/Author&gt;&lt;Year&gt;2016&lt;/Year&gt;&lt;RecNum&gt;469&lt;/RecNum&gt;&lt;DisplayText&gt;[7]&lt;/DisplayText&gt;&lt;record&gt;&lt;rec-number&gt;469&lt;/rec-number&gt;&lt;foreign-keys&gt;&lt;key app="EN" db-id="05052tp2owzs2qezrt1ve9tja9f25rw2xfas" timestamp="1668461387" guid="ad5b3a63-29cb-4fb6-a834-8db794e7506a"&gt;469&lt;/key&gt;&lt;/foreign-keys&gt;&lt;ref-type name="Journal Article"&gt;17&lt;/ref-type&gt;&lt;contributors&gt;&lt;authors&gt;&lt;author&gt;Tissot, O.&lt;/author&gt;&lt;author&gt;Pareige, C.&lt;/author&gt;&lt;author&gt;Meslin, E.&lt;/author&gt;&lt;author&gt;Décamps, B.&lt;/author&gt;&lt;author&gt;Hen</w:instrText>
      </w:r>
      <w:r w:rsidR="00282F57">
        <w:rPr>
          <w:rFonts w:hint="eastAsia"/>
        </w:rPr>
        <w:instrText xml:space="preserve">ry, J.&lt;/author&gt;&lt;/authors&gt;&lt;/contributors&gt;&lt;titles&gt;&lt;title&gt;Influence of injected interstitials on </w:instrText>
      </w:r>
      <w:r w:rsidR="00282F57">
        <w:rPr>
          <w:rFonts w:hint="eastAsia"/>
        </w:rPr>
        <w:instrText>α′</w:instrText>
      </w:r>
      <w:r w:rsidR="00282F57">
        <w:rPr>
          <w:rFonts w:hint="eastAsia"/>
        </w:rPr>
        <w:instrText xml:space="preserve"> precipitation in Fe</w:instrText>
      </w:r>
      <w:r w:rsidR="00282F57">
        <w:rPr>
          <w:rFonts w:hint="eastAsia"/>
        </w:rPr>
        <w:instrText>–</w:instrText>
      </w:r>
      <w:r w:rsidR="00282F57">
        <w:rPr>
          <w:rFonts w:hint="eastAsia"/>
        </w:rPr>
        <w:instrText>Cr alloys under self-ion irradiation&lt;/title&gt;&lt;secondary-title&gt;Materials Research Letters&lt;/secondary-title&gt;&lt;/titles&gt;&lt;periodical&gt;&lt;full-title&gt;</w:instrText>
      </w:r>
      <w:r w:rsidR="00282F57">
        <w:instrText>Materials Research Letters&lt;/full-title&gt;&lt;/periodical&gt;&lt;pages&gt;117-123&lt;/pages&gt;&lt;volume&gt;5&lt;/volume&gt;&lt;number&gt;2&lt;/number&gt;&lt;keywords&gt;&lt;keyword&gt;Fe-15Cr&lt;/keyword&gt;&lt;keyword&gt;Fe ion irradiation&lt;/keyword&gt;&lt;keyword&gt;precipitates&lt;/keyword&gt;&lt;keyword&gt;APT&lt;/keyword&gt;&lt;/keywords&gt;&lt;dates&gt;&lt;year&gt;2016&lt;/year&gt;&lt;/dates&gt;&lt;isbn&gt;2166-3831&lt;/isbn&gt;&lt;urls&gt;&lt;/urls&gt;&lt;electronic-resource-num&gt;10.1080/21663831.2016.1230896&lt;/electronic-resource-num&gt;&lt;/record&gt;&lt;/Cite&gt;&lt;/EndNote&gt;</w:instrText>
      </w:r>
      <w:r>
        <w:fldChar w:fldCharType="separate"/>
      </w:r>
      <w:r w:rsidR="00282F57">
        <w:rPr>
          <w:noProof/>
        </w:rPr>
        <w:t>[7]</w:t>
      </w:r>
      <w:r>
        <w:fldChar w:fldCharType="end"/>
      </w:r>
      <w:r>
        <w:t xml:space="preserve">. </w:t>
      </w:r>
    </w:p>
    <w:p w14:paraId="16BF440B" w14:textId="6E7CE242" w:rsidR="00715374" w:rsidRDefault="00893EDD" w:rsidP="00906313">
      <w:pPr>
        <w:pStyle w:val="ListParagraph"/>
        <w:numPr>
          <w:ilvl w:val="0"/>
          <w:numId w:val="8"/>
        </w:numPr>
        <w:ind w:left="0" w:firstLine="360"/>
      </w:pPr>
      <w:bookmarkStart w:id="295" w:name="_Hlk119077407"/>
      <w:r>
        <w:lastRenderedPageBreak/>
        <w:t xml:space="preserve"> </w:t>
      </w:r>
      <w:r w:rsidR="00787411">
        <w:t>The e</w:t>
      </w:r>
      <w:r w:rsidR="00715374">
        <w:t xml:space="preserve">ffect of Cr concentrations is studied in this work. </w:t>
      </w:r>
      <w:r w:rsidR="00787411">
        <w:rPr>
          <w:rFonts w:cs="Times New Roman"/>
        </w:rPr>
        <w:t>α</w:t>
      </w:r>
      <w:r w:rsidR="00715374">
        <w:t xml:space="preserve">’ </w:t>
      </w:r>
      <w:r w:rsidR="00715374" w:rsidRPr="00CB1AC5">
        <w:t>precipitates were observed in Fe-14Cr at most investigated irradiation conditions except for 450 °C, 10</w:t>
      </w:r>
      <w:r w:rsidR="00715374" w:rsidRPr="00CB1AC5">
        <w:rPr>
          <w:vertAlign w:val="superscript"/>
        </w:rPr>
        <w:t>-3</w:t>
      </w:r>
      <w:r w:rsidR="00715374" w:rsidRPr="00CB1AC5">
        <w:t xml:space="preserve"> dpa/s. In Fe-12Cr, α’ clusters were detected after irradiation at 300 and 350 °C, but not at 450 °C.</w:t>
      </w:r>
      <w:bookmarkEnd w:id="295"/>
      <w:r w:rsidR="00715374" w:rsidRPr="00CB1AC5">
        <w:t xml:space="preserve"> </w:t>
      </w:r>
      <w:bookmarkStart w:id="296" w:name="_Hlk119077468"/>
      <w:r w:rsidR="00715374">
        <w:t xml:space="preserve">No </w:t>
      </w:r>
      <w:r w:rsidR="00715374" w:rsidRPr="00CB1AC5">
        <w:t>α’</w:t>
      </w:r>
      <w:r w:rsidR="00715374">
        <w:t xml:space="preserve"> was observed in Fe-10Cr. </w:t>
      </w:r>
      <w:r w:rsidR="00715374" w:rsidRPr="00CB1AC5">
        <w:t>At 450 °C, the Calphad calculation gives a reasonable fit to the observed absence of α’ at 10</w:t>
      </w:r>
      <w:r w:rsidR="00715374" w:rsidRPr="00CB1AC5">
        <w:rPr>
          <w:vertAlign w:val="superscript"/>
        </w:rPr>
        <w:t>-5</w:t>
      </w:r>
      <w:r w:rsidR="00715374" w:rsidRPr="00CB1AC5">
        <w:t>-10</w:t>
      </w:r>
      <w:r w:rsidR="00715374" w:rsidRPr="00CB1AC5">
        <w:rPr>
          <w:vertAlign w:val="superscript"/>
        </w:rPr>
        <w:t>-4</w:t>
      </w:r>
      <w:r w:rsidR="00715374" w:rsidRPr="00CB1AC5">
        <w:t xml:space="preserve"> dpa/s in </w:t>
      </w:r>
      <w:r w:rsidR="00787411">
        <w:t xml:space="preserve">the </w:t>
      </w:r>
      <w:r w:rsidR="00715374" w:rsidRPr="00CB1AC5">
        <w:t>Fe-12Cr specimen, but 10</w:t>
      </w:r>
      <w:r w:rsidR="00715374" w:rsidRPr="00CB1AC5">
        <w:rPr>
          <w:vertAlign w:val="superscript"/>
        </w:rPr>
        <w:t>-3</w:t>
      </w:r>
      <w:r w:rsidR="00715374" w:rsidRPr="00CB1AC5">
        <w:t xml:space="preserve"> dpa/s leads to a large deviation from both estimations (Calphad and Bonny). At the two lower temperatures, large discrepancies </w:t>
      </w:r>
      <w:r w:rsidR="00787411">
        <w:t>in</w:t>
      </w:r>
      <w:r w:rsidR="00715374" w:rsidRPr="00CB1AC5">
        <w:t xml:space="preserve"> experimental observations from the equilibrium phase boundary w</w:t>
      </w:r>
      <w:r w:rsidR="00787411">
        <w:t>ere</w:t>
      </w:r>
      <w:r w:rsidR="00715374" w:rsidRPr="00CB1AC5">
        <w:t xml:space="preserve"> observed at both 10</w:t>
      </w:r>
      <w:r w:rsidR="00715374" w:rsidRPr="00CB1AC5">
        <w:rPr>
          <w:vertAlign w:val="superscript"/>
        </w:rPr>
        <w:t>-4</w:t>
      </w:r>
      <w:r w:rsidR="00715374" w:rsidRPr="00CB1AC5">
        <w:t xml:space="preserve"> and 10</w:t>
      </w:r>
      <w:r w:rsidR="00715374" w:rsidRPr="00CB1AC5">
        <w:rPr>
          <w:vertAlign w:val="superscript"/>
        </w:rPr>
        <w:t>-3</w:t>
      </w:r>
      <w:r w:rsidR="00715374" w:rsidRPr="00CB1AC5">
        <w:t xml:space="preserve"> dpa/s dose rates. This deviation can be explained by the ballistic dissolution effect of displacement cascade, which dissolves the α’ clusters more effectively at higher dose rates or lower temperatures. </w:t>
      </w:r>
      <w:bookmarkEnd w:id="296"/>
    </w:p>
    <w:p w14:paraId="3BCD322C" w14:textId="7BE2AC8F" w:rsidR="007D0DBB" w:rsidRDefault="007D0DBB" w:rsidP="007D0DBB">
      <w:pPr>
        <w:autoSpaceDE w:val="0"/>
        <w:autoSpaceDN w:val="0"/>
        <w:adjustRightInd w:val="0"/>
        <w:spacing w:line="360" w:lineRule="auto"/>
        <w:jc w:val="both"/>
        <w:rPr>
          <w:rFonts w:cs="Times New Roman"/>
          <w:color w:val="000000"/>
        </w:rPr>
      </w:pPr>
    </w:p>
    <w:p w14:paraId="4E426A91" w14:textId="77777777" w:rsidR="007D0DBB" w:rsidRDefault="007D0DBB" w:rsidP="007D0DBB">
      <w:pPr>
        <w:pStyle w:val="Heading2"/>
        <w:rPr>
          <w:rFonts w:cs="Times New Roman"/>
        </w:rPr>
      </w:pPr>
      <w:bookmarkStart w:id="297" w:name="_Toc127377066"/>
      <w:r>
        <w:rPr>
          <w:rFonts w:cs="Times New Roman"/>
        </w:rPr>
        <w:t xml:space="preserve">6.2 250-450 </w:t>
      </w:r>
      <w:r>
        <w:rPr>
          <w:rFonts w:ascii="Arial" w:hAnsi="Arial"/>
        </w:rPr>
        <w:t>°</w:t>
      </w:r>
      <w:r>
        <w:rPr>
          <w:rFonts w:cs="Times New Roman"/>
        </w:rPr>
        <w:t xml:space="preserve">C proton irradiation and 450-500 </w:t>
      </w:r>
      <w:r>
        <w:rPr>
          <w:rFonts w:ascii="Arial" w:hAnsi="Arial"/>
        </w:rPr>
        <w:t>°</w:t>
      </w:r>
      <w:r>
        <w:rPr>
          <w:rFonts w:cs="Times New Roman"/>
        </w:rPr>
        <w:t>C thermal aging</w:t>
      </w:r>
      <w:bookmarkEnd w:id="297"/>
    </w:p>
    <w:p w14:paraId="5B9B2523" w14:textId="1BB63B94" w:rsidR="007D0DBB" w:rsidRDefault="007D0DBB" w:rsidP="007D0DBB">
      <w:pPr>
        <w:spacing w:before="240" w:line="360" w:lineRule="auto"/>
        <w:ind w:firstLine="720"/>
        <w:jc w:val="both"/>
        <w:rPr>
          <w:rFonts w:cs="Times New Roman"/>
        </w:rPr>
      </w:pPr>
      <w:r w:rsidRPr="00EE0EBA">
        <w:rPr>
          <w:rFonts w:cs="Times New Roman"/>
        </w:rPr>
        <w:t>Proton irradiations at 250-450 °C to 2 dpa and thermal aging at 450-500 °C up to 1 year were performed to form Cr-enriched α’ precipitates in high-purity FeCr alloys</w:t>
      </w:r>
      <w:r w:rsidR="00D61D41">
        <w:rPr>
          <w:rFonts w:cs="Times New Roman"/>
        </w:rPr>
        <w:t>, and thus determine the boundary between single/dual phases regions</w:t>
      </w:r>
      <w:r w:rsidRPr="00EE0EBA">
        <w:rPr>
          <w:rFonts w:cs="Times New Roman"/>
        </w:rPr>
        <w:t xml:space="preserve">. APT was used to detect the presence of α’, and to measure the matrix solute concentrations after thermal aging and proton irradiations. </w:t>
      </w:r>
    </w:p>
    <w:p w14:paraId="0BFF6325" w14:textId="5687443D" w:rsidR="007D0DBB" w:rsidRPr="00EE0EBA" w:rsidRDefault="007D0DBB" w:rsidP="00967C14">
      <w:pPr>
        <w:pStyle w:val="ListParagraph"/>
        <w:numPr>
          <w:ilvl w:val="0"/>
          <w:numId w:val="24"/>
        </w:numPr>
        <w:ind w:left="0" w:firstLine="360"/>
      </w:pPr>
      <w:r>
        <w:t xml:space="preserve"> </w:t>
      </w:r>
      <w:r w:rsidRPr="00EE0EBA">
        <w:t xml:space="preserve">α’ precipitates were not observed in Fe-12Cr at 450 °C and Fe-8Cr at 350 °C, which suggests the bulk compositions of these specimens are on the single phase α region. On the contrary, α’ formed in more concentrated alloys at these two temperatures and all studied specimens at 250 °C. The measured matrix concentrations and the bulk compositions of alloys without α’ formation suggested an α - α’ phase boundary that agreed more with the prediction of Xiong et al </w:t>
      </w:r>
      <w:r w:rsidRPr="00EE0EBA">
        <w:fldChar w:fldCharType="begin"/>
      </w:r>
      <w:r w:rsidR="001833D1">
        <w:instrText xml:space="preserve"> ADDIN EN.CITE &lt;EndNote&gt;&lt;Cite&gt;&lt;Author&gt;Xiong&lt;/Author&gt;&lt;Year&gt;2010&lt;/Year&gt;&lt;RecNum&gt;83&lt;/RecNum&gt;&lt;DisplayText&gt;[62]&lt;/DisplayText&gt;&lt;record&gt;&lt;rec-number&gt;83&lt;/rec-number&gt;&lt;foreign-keys&gt;&lt;key app="EN" db-id="05052tp2owzs2qezrt1ve9tja9f25rw2xfas" timestamp="1668460905" guid="3f23a523-fdb5-4be7-9ab8-1024389e361c"&gt;83&lt;/key&gt;&lt;/foreign-keys&gt;&lt;ref-type name="Journal Article"&gt;17&lt;/ref-type&gt;&lt;contributors&gt;&lt;authors&gt;&lt;author&gt;Xiong, Wei&lt;/author&gt;&lt;author&gt;Selleby, Malin&lt;/author&gt;&lt;author&gt;Chen, Qing&lt;/author&gt;&lt;author&gt;Odqvist, Joakim&lt;/author&gt;&lt;author&gt;Du, Yong&lt;/author&gt;&lt;/authors&gt;&lt;/contributors&gt;&lt;titles&gt;&lt;title&gt;Phase Equilibria and Thermodynamic Properties in the Fe-Cr System&lt;/title&gt;&lt;secondary-title&gt;Critical Reviews in Solid State and Materials Sciences&lt;/secondary-title&gt;&lt;/titles&gt;&lt;periodical&gt;&lt;full-title&gt;Critical Reviews in Solid State and Materials Sciences&lt;/full-title&gt;&lt;/periodical&gt;&lt;pages&gt;125-152&lt;/pages&gt;&lt;volume&gt;35&lt;/volume&gt;&lt;number&gt;2&lt;/number&gt;&lt;section&gt;125&lt;/section&gt;&lt;dates&gt;&lt;year&gt;2010&lt;/year&gt;&lt;/dates&gt;&lt;isbn&gt;1040-8436&amp;#xD;1547-6561&lt;/isbn&gt;&lt;urls&gt;&lt;/urls&gt;&lt;electronic-resource-num&gt;10.1080/10408431003788472&lt;/electronic-resource-num&gt;&lt;/record&gt;&lt;/Cite&gt;&lt;/EndNote&gt;</w:instrText>
      </w:r>
      <w:r w:rsidRPr="00EE0EBA">
        <w:fldChar w:fldCharType="separate"/>
      </w:r>
      <w:r w:rsidR="001833D1">
        <w:rPr>
          <w:noProof/>
        </w:rPr>
        <w:t>[62]</w:t>
      </w:r>
      <w:r w:rsidRPr="00EE0EBA">
        <w:fldChar w:fldCharType="end"/>
      </w:r>
      <w:r w:rsidRPr="00EE0EBA">
        <w:t xml:space="preserve">. However, the deviation of our experimental results from their predictions exists at lower temperatures. </w:t>
      </w:r>
    </w:p>
    <w:p w14:paraId="5F8B4833" w14:textId="6AA5B783" w:rsidR="007D0DBB" w:rsidRPr="00EE0EBA" w:rsidRDefault="007D0DBB" w:rsidP="00967C14">
      <w:pPr>
        <w:pStyle w:val="ListParagraph"/>
        <w:numPr>
          <w:ilvl w:val="0"/>
          <w:numId w:val="24"/>
        </w:numPr>
        <w:ind w:left="0" w:firstLine="360"/>
      </w:pPr>
      <w:r>
        <w:t xml:space="preserve"> </w:t>
      </w:r>
      <w:r w:rsidRPr="00EE0EBA">
        <w:t>From APT reconstructions, most precipitates formed in Fe-18Cr alloys at all temperatures or more dilute alloys at 350-450 °C were homogeneously distributed and were likely to be enhanced by irradiations, while the precipitates observed in Fe-5Cr at 250 °C were agglomerated, and a mixture of spherical and agglomerated precipitates w</w:t>
      </w:r>
      <w:r w:rsidR="00B61183">
        <w:t>ere</w:t>
      </w:r>
      <w:r w:rsidRPr="00EE0EBA">
        <w:t xml:space="preserve"> present in Fe-8Cr and Fe-10Cr at 250 °C. The positional associations of agglomerated </w:t>
      </w:r>
      <w:r w:rsidRPr="00EE0EBA">
        <w:lastRenderedPageBreak/>
        <w:t xml:space="preserve">precipitates with dislocation loops in Fe-5Cr were revealed by STEM-EDS mapping. The lack of homogeneous α’ in this specimen suggests the agglomerated ones </w:t>
      </w:r>
      <w:r w:rsidR="00B61183">
        <w:t xml:space="preserve">are likely to </w:t>
      </w:r>
      <w:r w:rsidRPr="00EE0EBA">
        <w:t xml:space="preserve">form from a radiation induced precipitation method. </w:t>
      </w:r>
    </w:p>
    <w:p w14:paraId="7D5DAA7C" w14:textId="727E1166" w:rsidR="007D0DBB" w:rsidRDefault="007D0DBB" w:rsidP="00967C14">
      <w:pPr>
        <w:pStyle w:val="ListParagraph"/>
        <w:numPr>
          <w:ilvl w:val="0"/>
          <w:numId w:val="24"/>
        </w:numPr>
        <w:ind w:left="0" w:firstLine="360"/>
      </w:pPr>
      <w:r>
        <w:t xml:space="preserve"> </w:t>
      </w:r>
      <w:r w:rsidRPr="00EE0EBA">
        <w:t xml:space="preserve">After thermal annealing, hardness tests were conducted to measure any hardening resulting from phase separation, and APT was used to measure </w:t>
      </w:r>
      <w:r w:rsidR="00B61183">
        <w:t xml:space="preserve">the </w:t>
      </w:r>
      <w:r w:rsidRPr="00EE0EBA">
        <w:t>matrix composition of Fe-18Cr alloys. At both 450 and 475 °C, hardness increase occurs in Fe(15-18)Cr alloys, but not in Fe(10-12)Cr alloys, which indicates a solubility limit of  12.4-15.2 at. % at this temperature range. This is consistent with APT characterization of the aged specimens and proton irradiation results at 450 °C, which implies radiation enhanced rather than radiation-induced α’ formation at this temperature.</w:t>
      </w:r>
    </w:p>
    <w:p w14:paraId="04C4921F" w14:textId="0EC26F45" w:rsidR="000F5796" w:rsidRDefault="000F5796" w:rsidP="000F5796"/>
    <w:p w14:paraId="514DB288" w14:textId="23B16835" w:rsidR="000F5796" w:rsidRDefault="000F5796" w:rsidP="000F5796">
      <w:pPr>
        <w:pStyle w:val="Heading2"/>
        <w:rPr>
          <w:rFonts w:cs="Times New Roman"/>
        </w:rPr>
      </w:pPr>
      <w:bookmarkStart w:id="298" w:name="_Toc127377067"/>
      <w:r>
        <w:rPr>
          <w:rFonts w:cs="Times New Roman"/>
        </w:rPr>
        <w:t xml:space="preserve">6.3 -123 </w:t>
      </w:r>
      <w:r>
        <w:rPr>
          <w:rFonts w:ascii="Arial" w:hAnsi="Arial"/>
        </w:rPr>
        <w:t>°</w:t>
      </w:r>
      <w:r>
        <w:rPr>
          <w:rFonts w:cs="Times New Roman"/>
        </w:rPr>
        <w:t>C</w:t>
      </w:r>
      <w:r w:rsidR="00F660EA">
        <w:rPr>
          <w:rFonts w:cs="Times New Roman"/>
        </w:rPr>
        <w:t xml:space="preserve"> to R.T.</w:t>
      </w:r>
      <w:r>
        <w:rPr>
          <w:rFonts w:cs="Times New Roman"/>
        </w:rPr>
        <w:t xml:space="preserve"> heavy ion irradiation</w:t>
      </w:r>
      <w:bookmarkEnd w:id="298"/>
    </w:p>
    <w:p w14:paraId="4A2AACD3" w14:textId="682A187D" w:rsidR="000F5796" w:rsidRDefault="000F5796" w:rsidP="000F5796">
      <w:pPr>
        <w:spacing w:before="240" w:line="360" w:lineRule="auto"/>
        <w:ind w:firstLine="720"/>
        <w:jc w:val="both"/>
      </w:pPr>
      <w:r>
        <w:t xml:space="preserve">Both FeCu and Fe-18Cr specimens were aged to form nm-scale solute precipitates. These aged specimens were then irradiated by Fe ions at -123 °C </w:t>
      </w:r>
      <w:r w:rsidR="00105CC5">
        <w:t>–</w:t>
      </w:r>
      <w:r>
        <w:t xml:space="preserve"> </w:t>
      </w:r>
      <w:r w:rsidR="00105CC5">
        <w:t>R.T.</w:t>
      </w:r>
      <w:r>
        <w:t xml:space="preserve"> to final doses of 0.1 - 0.6 dpa. Solute atom distributions after irradiations were studied by APT. </w:t>
      </w:r>
    </w:p>
    <w:p w14:paraId="48E43DCC" w14:textId="5CF82AAC" w:rsidR="000F5796" w:rsidRDefault="00BB0409" w:rsidP="00376214">
      <w:pPr>
        <w:pStyle w:val="ListParagraph"/>
        <w:numPr>
          <w:ilvl w:val="0"/>
          <w:numId w:val="25"/>
        </w:numPr>
        <w:ind w:left="0" w:firstLine="360"/>
      </w:pPr>
      <w:r>
        <w:t xml:space="preserve"> </w:t>
      </w:r>
      <w:r w:rsidR="000F5796">
        <w:t>In both FeCu and Fe-18Cr alloys, precipitate size and number density were not significantly changed by irradiations up to 0.6 dpa. The largest difference induced by irradiations is the decrease in precipitate core solute concentrations, which was 12% in the 1.5h aged FeCu specimen and 39% in the 10h aged FeCu specimen</w:t>
      </w:r>
      <w:r w:rsidR="006E5546">
        <w:t>, respectively</w:t>
      </w:r>
      <w:r w:rsidR="000F5796">
        <w:t xml:space="preserve">. This dilution process implies the gradual dissolution of Cu precipitates by displacement cascades in </w:t>
      </w:r>
      <w:r w:rsidR="000F5796" w:rsidRPr="000F5796">
        <w:t>≤</w:t>
      </w:r>
      <w:r w:rsidR="000F5796">
        <w:t xml:space="preserve">1 dpa in FeCu alloy system. </w:t>
      </w:r>
    </w:p>
    <w:p w14:paraId="77238C54" w14:textId="1E97FD86" w:rsidR="000F5796" w:rsidRDefault="00BB0409" w:rsidP="00376214">
      <w:pPr>
        <w:pStyle w:val="ListParagraph"/>
        <w:numPr>
          <w:ilvl w:val="0"/>
          <w:numId w:val="25"/>
        </w:numPr>
        <w:ind w:left="0" w:firstLine="360"/>
      </w:pPr>
      <w:r>
        <w:t xml:space="preserve"> </w:t>
      </w:r>
      <w:r w:rsidR="000F5796">
        <w:t xml:space="preserve">On the contrary, Cr precipitates formed in Fe-18Cr after aging for 100h showed no difference in composition after irradiations up to 0.6 dpa, and solute concentrations only decreased </w:t>
      </w:r>
      <w:r w:rsidR="00105CC5">
        <w:t>by</w:t>
      </w:r>
      <w:r w:rsidR="000F5796">
        <w:t xml:space="preserve"> 15% in the 900h aged specimens at </w:t>
      </w:r>
      <w:r w:rsidR="00105CC5">
        <w:t xml:space="preserve">the </w:t>
      </w:r>
      <w:r w:rsidR="000F5796">
        <w:t xml:space="preserve">highest dose. These results suggest that Cr precipitates have higher stability than Cu precipitates under heavy ion irradiation conditions. Considering the higher diffusion of Cu atoms compared to Cr atoms in </w:t>
      </w:r>
      <w:r w:rsidR="00105CC5">
        <w:t xml:space="preserve">the </w:t>
      </w:r>
      <w:r w:rsidR="000F5796">
        <w:t xml:space="preserve">Fe matrix, </w:t>
      </w:r>
      <w:r w:rsidR="00592972">
        <w:t xml:space="preserve">the reason for </w:t>
      </w:r>
      <w:r w:rsidR="000F5796">
        <w:t>th</w:t>
      </w:r>
      <w:r w:rsidR="00592972">
        <w:t>e</w:t>
      </w:r>
      <w:r w:rsidR="000F5796">
        <w:t xml:space="preserve"> higher stability of Cr precipitates is </w:t>
      </w:r>
      <w:r w:rsidR="00105CC5">
        <w:t xml:space="preserve">currently </w:t>
      </w:r>
      <w:r w:rsidR="00592972">
        <w:t>unclear</w:t>
      </w:r>
      <w:r w:rsidR="000F5796">
        <w:t xml:space="preserve">. </w:t>
      </w:r>
    </w:p>
    <w:p w14:paraId="29CB6ED3" w14:textId="3BED272B" w:rsidR="000F5796" w:rsidRDefault="00BB0409" w:rsidP="00376214">
      <w:pPr>
        <w:pStyle w:val="ListParagraph"/>
        <w:numPr>
          <w:ilvl w:val="0"/>
          <w:numId w:val="25"/>
        </w:numPr>
        <w:ind w:left="0" w:firstLine="360"/>
      </w:pPr>
      <w:r>
        <w:lastRenderedPageBreak/>
        <w:t xml:space="preserve"> </w:t>
      </w:r>
      <w:r w:rsidR="000F5796">
        <w:t xml:space="preserve">The strong stability of Cr precipitates at </w:t>
      </w:r>
      <w:r w:rsidR="0000616F">
        <w:t xml:space="preserve">temperatures </w:t>
      </w:r>
      <w:r w:rsidR="000F5796" w:rsidRPr="006D37D4">
        <w:t>≤</w:t>
      </w:r>
      <w:r w:rsidR="000F5796">
        <w:t xml:space="preserve"> </w:t>
      </w:r>
      <w:r w:rsidR="00105CC5">
        <w:t>R.T.</w:t>
      </w:r>
      <w:r w:rsidR="000F5796">
        <w:t xml:space="preserve"> also contradicts our previous irradiation results at 300-350 </w:t>
      </w:r>
      <w:r w:rsidR="000F5796" w:rsidRPr="006D37D4">
        <w:t>°</w:t>
      </w:r>
      <w:r w:rsidR="000F5796">
        <w:t xml:space="preserve">C, which may suggest the activation of </w:t>
      </w:r>
      <w:r w:rsidR="00FE05CA">
        <w:t xml:space="preserve">different diffusion paths or </w:t>
      </w:r>
      <w:r w:rsidR="000F5796">
        <w:t xml:space="preserve">other </w:t>
      </w:r>
      <w:r w:rsidR="00FE05CA">
        <w:t xml:space="preserve">physical </w:t>
      </w:r>
      <w:r w:rsidR="000F5796">
        <w:t>mechanism</w:t>
      </w:r>
      <w:r w:rsidR="00FE05CA">
        <w:t>s</w:t>
      </w:r>
      <w:r w:rsidR="000F5796">
        <w:t xml:space="preserve">. </w:t>
      </w:r>
    </w:p>
    <w:p w14:paraId="047AB127" w14:textId="77777777" w:rsidR="00FE05CA" w:rsidRDefault="00FE05CA" w:rsidP="00FE05CA"/>
    <w:p w14:paraId="46C684DF" w14:textId="544F3695" w:rsidR="000F5796" w:rsidRDefault="00FE05CA" w:rsidP="00BB77FF">
      <w:pPr>
        <w:pStyle w:val="Heading2"/>
        <w:rPr>
          <w:rFonts w:cs="Times New Roman"/>
        </w:rPr>
      </w:pPr>
      <w:bookmarkStart w:id="299" w:name="_Toc127377068"/>
      <w:r>
        <w:rPr>
          <w:rFonts w:cs="Times New Roman"/>
        </w:rPr>
        <w:t>6.4 Recommendations for future work</w:t>
      </w:r>
      <w:bookmarkEnd w:id="299"/>
    </w:p>
    <w:p w14:paraId="2A852EED" w14:textId="3B131547" w:rsidR="00BB77FF" w:rsidRDefault="00BB77FF" w:rsidP="00BB77FF">
      <w:pPr>
        <w:spacing w:before="240" w:line="360" w:lineRule="auto"/>
        <w:ind w:firstLine="720"/>
        <w:jc w:val="both"/>
      </w:pPr>
      <w:r>
        <w:t xml:space="preserve">This project studied the evolution </w:t>
      </w:r>
      <w:r w:rsidR="0000616F">
        <w:t xml:space="preserve">of </w:t>
      </w:r>
      <w:r>
        <w:t xml:space="preserve">Cr-rich </w:t>
      </w:r>
      <w:r w:rsidRPr="00015051">
        <w:t>α</w:t>
      </w:r>
      <w:r>
        <w:t xml:space="preserve">’ precipitates under heavy ion and proton irradiations. </w:t>
      </w:r>
      <w:r w:rsidRPr="00015051">
        <w:t>α</w:t>
      </w:r>
      <w:r>
        <w:t xml:space="preserve">’ precipitates were found to form in </w:t>
      </w:r>
      <w:r w:rsidR="0000616F">
        <w:t xml:space="preserve">a </w:t>
      </w:r>
      <w:r>
        <w:t xml:space="preserve">radiation enhanced precipitation mechanism during proton irradiations at 350-450 </w:t>
      </w:r>
      <w:r w:rsidRPr="00015051">
        <w:t>°</w:t>
      </w:r>
      <w:r>
        <w:t xml:space="preserve">C. </w:t>
      </w:r>
      <w:r w:rsidR="0000616F">
        <w:t>The c</w:t>
      </w:r>
      <w:r>
        <w:t xml:space="preserve">hemical composition of precipitates </w:t>
      </w:r>
      <w:r w:rsidR="0000616F">
        <w:t>was</w:t>
      </w:r>
      <w:r>
        <w:t xml:space="preserve"> modified by irradiations due to ballistic dissolutions during heavy ion irradiation at 300-450 </w:t>
      </w:r>
      <w:r w:rsidRPr="00015051">
        <w:t>°</w:t>
      </w:r>
      <w:r>
        <w:t xml:space="preserve">C. Radiation-induced </w:t>
      </w:r>
      <w:r w:rsidRPr="00015051">
        <w:t>α</w:t>
      </w:r>
      <w:r>
        <w:t>’ precipitation on dislocation loops w</w:t>
      </w:r>
      <w:r w:rsidR="0000616F">
        <w:t>as</w:t>
      </w:r>
      <w:r>
        <w:t xml:space="preserve"> observed after proton irradiations at 250 </w:t>
      </w:r>
      <w:r w:rsidRPr="00015051">
        <w:t>°</w:t>
      </w:r>
      <w:r>
        <w:t>C. So far, some problems are still unresolved, and the specimens irradiated in this study can potentially be useful for other purposes. The recommended works are listed below:</w:t>
      </w:r>
    </w:p>
    <w:p w14:paraId="77BE033C" w14:textId="06A4CDCF" w:rsidR="00BB77FF" w:rsidRDefault="00967703" w:rsidP="00376214">
      <w:pPr>
        <w:pStyle w:val="ListParagraph"/>
        <w:numPr>
          <w:ilvl w:val="0"/>
          <w:numId w:val="26"/>
        </w:numPr>
        <w:ind w:left="0" w:firstLine="360"/>
      </w:pPr>
      <w:r>
        <w:t xml:space="preserve"> </w:t>
      </w:r>
      <w:r w:rsidR="00BB77FF" w:rsidRPr="00015051">
        <w:t>α</w:t>
      </w:r>
      <w:r w:rsidR="00BB77FF">
        <w:t>' precipitation was observed to be significantly suppressed in the peak</w:t>
      </w:r>
      <w:r w:rsidR="006C170D">
        <w:t xml:space="preserve"> to </w:t>
      </w:r>
      <w:r w:rsidR="00BB77FF">
        <w:t xml:space="preserve">end range of </w:t>
      </w:r>
      <w:r w:rsidR="006C170D">
        <w:t>the</w:t>
      </w:r>
      <w:r w:rsidR="00BB77FF">
        <w:t xml:space="preserve"> Fe-18Cr specimen after irradiation by 8 MeV Fe ions at 350 </w:t>
      </w:r>
      <w:r w:rsidR="00BB77FF" w:rsidRPr="00015051">
        <w:t>°</w:t>
      </w:r>
      <w:r w:rsidR="00BB77FF">
        <w:t>C, mid-range 10</w:t>
      </w:r>
      <w:r w:rsidR="00BB77FF" w:rsidRPr="00AC163F">
        <w:rPr>
          <w:vertAlign w:val="superscript"/>
        </w:rPr>
        <w:t>-4</w:t>
      </w:r>
      <w:r w:rsidR="00BB77FF">
        <w:t xml:space="preserve"> dpa/s to 3.7 dpa. This suppression is more severe compared to the lower dose and higher temperature variants. It will be useful to investigate the reasons for this suppression effect by counting the sink </w:t>
      </w:r>
      <w:r w:rsidR="006C170D">
        <w:t xml:space="preserve">strength </w:t>
      </w:r>
      <w:r w:rsidR="00BB77FF">
        <w:t>of dislocations</w:t>
      </w:r>
      <w:r w:rsidR="00BA11C3">
        <w:t>.</w:t>
      </w:r>
      <w:r w:rsidR="00BB77FF">
        <w:t xml:space="preserve"> </w:t>
      </w:r>
      <w:r w:rsidR="00BA11C3">
        <w:t>A</w:t>
      </w:r>
      <w:r w:rsidR="00BB77FF">
        <w:t>dditional rate theory calculations</w:t>
      </w:r>
      <w:r w:rsidR="00BA11C3">
        <w:t xml:space="preserve"> and irradiation experiments using Cr atoms will also be</w:t>
      </w:r>
      <w:r w:rsidR="00E671A8">
        <w:t xml:space="preserve"> helpful. </w:t>
      </w:r>
      <w:r w:rsidR="00BB77FF">
        <w:t xml:space="preserve"> </w:t>
      </w:r>
    </w:p>
    <w:p w14:paraId="4F8F1D04" w14:textId="14BD25E7" w:rsidR="00BB77FF" w:rsidRPr="00015051" w:rsidRDefault="00967703" w:rsidP="00376214">
      <w:pPr>
        <w:pStyle w:val="ListParagraph"/>
        <w:numPr>
          <w:ilvl w:val="0"/>
          <w:numId w:val="26"/>
        </w:numPr>
        <w:ind w:left="0" w:firstLine="360"/>
      </w:pPr>
      <w:r>
        <w:t xml:space="preserve"> </w:t>
      </w:r>
      <w:r w:rsidR="00BB77FF" w:rsidRPr="00015051">
        <w:t xml:space="preserve">Cr precipitates formed after heavy ion irradiations are homogeneously distributed, while the ones formed from proton irradiations at 250 °C are agglomerated and </w:t>
      </w:r>
      <w:r w:rsidR="00E671A8">
        <w:t>correlat</w:t>
      </w:r>
      <w:r w:rsidR="00BB77FF" w:rsidRPr="00015051">
        <w:t>ed with dislocation loops, which might be associated with the different diffusion mechanisms of Cr atoms. Since conflicting results regarding the segregation or depletion of Cr atoms at point defect sinks have been reported (see section 2.2.3), it will be very useful to study the distribution of solute atoms on dislocation loops in specimens with different Cr concentrations irradiated by protons at different temperature</w:t>
      </w:r>
      <w:r w:rsidR="00BB77FF">
        <w:t>s</w:t>
      </w:r>
      <w:r w:rsidR="00BB77FF" w:rsidRPr="00015051">
        <w:t>. Due to the lack of displacement cascade during proton irradiations, any inhomogeneity on dislocations will be much more prominent compared to ion irradiations and thus is less likely to be obscured by STEM</w:t>
      </w:r>
      <w:r w:rsidR="00DD50FE">
        <w:t>-</w:t>
      </w:r>
      <w:r w:rsidR="00BB77FF" w:rsidRPr="00015051">
        <w:t xml:space="preserve">EDS related artifacts.  </w:t>
      </w:r>
    </w:p>
    <w:p w14:paraId="405904FC" w14:textId="4A61CAB0" w:rsidR="00BB77FF" w:rsidRPr="00D14BF3" w:rsidRDefault="00967703" w:rsidP="00376214">
      <w:pPr>
        <w:pStyle w:val="ListParagraph"/>
        <w:numPr>
          <w:ilvl w:val="0"/>
          <w:numId w:val="26"/>
        </w:numPr>
        <w:ind w:left="0" w:firstLine="360"/>
      </w:pPr>
      <w:r>
        <w:lastRenderedPageBreak/>
        <w:t xml:space="preserve"> </w:t>
      </w:r>
      <w:r w:rsidR="00BB77FF">
        <w:t xml:space="preserve">Our cryo-room temperature irradiations suggest very high stability of Cr precipitates compared to that at high temperature conditions, which doesn’t comply with the radiation enhanced diffusion VS ballistic dissolution theory. Due to the large gap between them and the 300-450 </w:t>
      </w:r>
      <w:r w:rsidR="00BB77FF" w:rsidRPr="00015051">
        <w:t>°</w:t>
      </w:r>
      <w:r w:rsidR="00BB77FF">
        <w:t xml:space="preserve">C temperature range, and also the lower dose rates used at low temperatures, it might be useful to perform additional irradiations at intermediate temperatures such as 100 and 200 </w:t>
      </w:r>
      <w:r w:rsidR="00BB77FF" w:rsidRPr="00015051">
        <w:t>°</w:t>
      </w:r>
      <w:r w:rsidR="00BB77FF">
        <w:t xml:space="preserve">C, or use the same dose rate as the high temperature irradiations for comparison. </w:t>
      </w:r>
    </w:p>
    <w:p w14:paraId="4652F641" w14:textId="77777777" w:rsidR="00BB77FF" w:rsidRDefault="00BB77FF" w:rsidP="00BB77FF">
      <w:pPr>
        <w:spacing w:before="240" w:line="360" w:lineRule="auto"/>
        <w:jc w:val="both"/>
      </w:pPr>
    </w:p>
    <w:p w14:paraId="7DEDE55D" w14:textId="77777777" w:rsidR="00BB77FF" w:rsidRPr="00BB77FF" w:rsidRDefault="00BB77FF" w:rsidP="00BB77FF"/>
    <w:p w14:paraId="54335B98" w14:textId="77777777" w:rsidR="000F5796" w:rsidRDefault="000F5796" w:rsidP="000F5796"/>
    <w:p w14:paraId="4202F2B2" w14:textId="77777777" w:rsidR="007D0DBB" w:rsidRPr="007D0DBB" w:rsidRDefault="007D0DBB" w:rsidP="007D0DBB">
      <w:pPr>
        <w:autoSpaceDE w:val="0"/>
        <w:autoSpaceDN w:val="0"/>
        <w:adjustRightInd w:val="0"/>
        <w:spacing w:line="360" w:lineRule="auto"/>
        <w:jc w:val="both"/>
        <w:rPr>
          <w:rFonts w:cs="Times New Roman"/>
          <w:color w:val="000000"/>
        </w:rPr>
      </w:pPr>
    </w:p>
    <w:p w14:paraId="328C45C4" w14:textId="77777777" w:rsidR="00715374" w:rsidRDefault="00715374" w:rsidP="00715374">
      <w:pPr>
        <w:spacing w:line="360" w:lineRule="auto"/>
        <w:jc w:val="both"/>
        <w:rPr>
          <w:rFonts w:cs="Times New Roman"/>
        </w:rPr>
      </w:pPr>
    </w:p>
    <w:p w14:paraId="57C2C1BD" w14:textId="77777777" w:rsidR="00817760" w:rsidRPr="00B25104" w:rsidRDefault="00817760" w:rsidP="00CA18D4">
      <w:pPr>
        <w:pStyle w:val="StyleJustifiedFirstline05Linespacing15lines"/>
        <w:ind w:firstLine="0"/>
      </w:pPr>
    </w:p>
    <w:p w14:paraId="2F26D46B" w14:textId="77777777" w:rsidR="001C138A" w:rsidRPr="00DD0B58" w:rsidRDefault="001C138A" w:rsidP="001C138A">
      <w:pPr>
        <w:pStyle w:val="StyleJustifiedFirstline05Linespacing15lines"/>
        <w:ind w:firstLine="0"/>
      </w:pPr>
    </w:p>
    <w:p w14:paraId="331A12AC" w14:textId="77777777" w:rsidR="007F7473" w:rsidRDefault="007F7473" w:rsidP="007F7473">
      <w:pPr>
        <w:pStyle w:val="StyleJustifiedFirstline05Linespacing15lines"/>
        <w:ind w:firstLine="0"/>
      </w:pPr>
    </w:p>
    <w:p w14:paraId="1793E4E7" w14:textId="77777777" w:rsidR="00AB694C" w:rsidRPr="00AB694C" w:rsidRDefault="00AB694C" w:rsidP="00AB694C"/>
    <w:p w14:paraId="601213D9" w14:textId="77777777" w:rsidR="0093668A" w:rsidRPr="0093668A" w:rsidRDefault="0093668A" w:rsidP="0093668A"/>
    <w:p w14:paraId="608578FC" w14:textId="77777777" w:rsidR="00B963C5" w:rsidRPr="00B963C5" w:rsidRDefault="00B963C5" w:rsidP="00B963C5"/>
    <w:p w14:paraId="2705FE2F" w14:textId="77777777" w:rsidR="00B963C5" w:rsidRDefault="00B963C5" w:rsidP="00B963C5">
      <w:pPr>
        <w:pStyle w:val="StyleJustifiedFirstline05Linespacing15lines"/>
        <w:ind w:firstLine="0"/>
      </w:pPr>
    </w:p>
    <w:p w14:paraId="4D2BEE09" w14:textId="2957AE0E" w:rsidR="00E10F7F" w:rsidRDefault="00E10F7F" w:rsidP="00E10F7F">
      <w:pPr>
        <w:pStyle w:val="StyleJustifiedFirstline05Linespacing15lines"/>
      </w:pPr>
    </w:p>
    <w:p w14:paraId="55AED62C" w14:textId="77777777" w:rsidR="00E10F7F" w:rsidRPr="00E10F7F" w:rsidRDefault="00E10F7F" w:rsidP="00E10F7F">
      <w:pPr>
        <w:pStyle w:val="StyleJustifiedFirstline05Linespacing15lines"/>
        <w:ind w:firstLine="0"/>
        <w:jc w:val="center"/>
      </w:pPr>
    </w:p>
    <w:p w14:paraId="623386D2" w14:textId="77777777" w:rsidR="00E10F7F" w:rsidRPr="00E10F7F" w:rsidRDefault="00E10F7F" w:rsidP="00E10F7F"/>
    <w:p w14:paraId="6564A133" w14:textId="77777777" w:rsidR="00BA4B95" w:rsidRPr="00BA4B95" w:rsidRDefault="00BA4B95" w:rsidP="00BA4B95"/>
    <w:p w14:paraId="33F537D7" w14:textId="77777777" w:rsidR="00BA4B95" w:rsidRPr="00BA4B95" w:rsidRDefault="00BA4B95" w:rsidP="00BA4B95"/>
    <w:p w14:paraId="7D11BCAD" w14:textId="77777777" w:rsidR="00C63BC7" w:rsidRPr="00C63BC7" w:rsidRDefault="00C63BC7" w:rsidP="00C63BC7"/>
    <w:p w14:paraId="195192B9" w14:textId="77777777" w:rsidR="001B0438" w:rsidRPr="00492778" w:rsidRDefault="001B0438" w:rsidP="001B0438">
      <w:pPr>
        <w:pStyle w:val="StyleJustifiedFirstline05Linespacing15lines"/>
        <w:ind w:firstLine="0"/>
      </w:pPr>
    </w:p>
    <w:p w14:paraId="45103B2E" w14:textId="77777777" w:rsidR="00E07F34" w:rsidRDefault="00E07F34" w:rsidP="001D017C">
      <w:pPr>
        <w:pStyle w:val="StyleJustifiedFirstline05Linespacing15lines"/>
      </w:pPr>
    </w:p>
    <w:p w14:paraId="731EEB49" w14:textId="77777777" w:rsidR="001D017C" w:rsidRPr="001D017C" w:rsidRDefault="001D017C" w:rsidP="001D017C"/>
    <w:p w14:paraId="38833544" w14:textId="77777777" w:rsidR="001D017C" w:rsidRPr="001D017C" w:rsidRDefault="001D017C" w:rsidP="001D017C"/>
    <w:p w14:paraId="091BE76F" w14:textId="77777777" w:rsidR="001D017C" w:rsidRPr="0049051F" w:rsidRDefault="001D017C" w:rsidP="001D017C"/>
    <w:p w14:paraId="04EBCBB9" w14:textId="77777777" w:rsidR="001D017C" w:rsidRDefault="001D017C" w:rsidP="001D017C">
      <w:pPr>
        <w:pStyle w:val="StyleJustifiedFirstline05Linespacing15lines"/>
        <w:ind w:firstLine="0"/>
        <w:jc w:val="center"/>
      </w:pPr>
    </w:p>
    <w:p w14:paraId="4FED1578" w14:textId="77777777" w:rsidR="00161BA5" w:rsidRPr="00FA0E6E" w:rsidRDefault="00161BA5" w:rsidP="00FA0E6E">
      <w:pPr>
        <w:pStyle w:val="StyleJustifiedFirstline05Linespacing15lines"/>
      </w:pPr>
    </w:p>
    <w:p w14:paraId="38F816F6" w14:textId="77777777" w:rsidR="00FA0E6E" w:rsidRDefault="00FA0E6E" w:rsidP="00FA0E6E">
      <w:pPr>
        <w:pStyle w:val="StyleJustifiedFirstline05Linespacing15lines"/>
      </w:pPr>
    </w:p>
    <w:p w14:paraId="4C379865" w14:textId="77777777" w:rsidR="00FA0E6E" w:rsidRPr="00F935E0" w:rsidRDefault="00FA0E6E" w:rsidP="00FA0E6E">
      <w:pPr>
        <w:pStyle w:val="StyleJustifiedFirstline05Linespacing15lines"/>
      </w:pPr>
    </w:p>
    <w:p w14:paraId="13C95B5F" w14:textId="77777777" w:rsidR="00B3688B" w:rsidRPr="0061084A" w:rsidRDefault="00B3688B" w:rsidP="00AA39AC">
      <w:pPr>
        <w:spacing w:line="360" w:lineRule="auto"/>
        <w:jc w:val="both"/>
        <w:rPr>
          <w:rFonts w:cs="Times New Roman"/>
        </w:rPr>
      </w:pPr>
    </w:p>
    <w:p w14:paraId="759D0497" w14:textId="382B20B6" w:rsidR="008F2A6C" w:rsidRPr="0061084A" w:rsidRDefault="00B30D40" w:rsidP="00274717">
      <w:pPr>
        <w:spacing w:line="360" w:lineRule="auto"/>
        <w:jc w:val="both"/>
        <w:rPr>
          <w:rFonts w:cs="Times New Roman"/>
        </w:rPr>
      </w:pPr>
      <w:r w:rsidRPr="0061084A">
        <w:rPr>
          <w:rFonts w:cs="Times New Roman"/>
          <w:noProof/>
        </w:rPr>
        <mc:AlternateContent>
          <mc:Choice Requires="wps">
            <w:drawing>
              <wp:anchor distT="0" distB="0" distL="114300" distR="114300" simplePos="0" relativeHeight="251580416" behindDoc="0" locked="0" layoutInCell="1" allowOverlap="1" wp14:anchorId="1974F95B" wp14:editId="378EE11D">
                <wp:simplePos x="0" y="0"/>
                <wp:positionH relativeFrom="column">
                  <wp:posOffset>0</wp:posOffset>
                </wp:positionH>
                <wp:positionV relativeFrom="paragraph">
                  <wp:posOffset>-635</wp:posOffset>
                </wp:positionV>
                <wp:extent cx="1656927" cy="909352"/>
                <wp:effectExtent l="0" t="0" r="0" b="0"/>
                <wp:wrapNone/>
                <wp:docPr id="19" name="Rectangle 4"/>
                <wp:cNvGraphicFramePr/>
                <a:graphic xmlns:a="http://schemas.openxmlformats.org/drawingml/2006/main">
                  <a:graphicData uri="http://schemas.microsoft.com/office/word/2010/wordprocessingShape">
                    <wps:wsp>
                      <wps:cNvSpPr/>
                      <wps:spPr>
                        <a:xfrm>
                          <a:off x="0" y="0"/>
                          <a:ext cx="1656927" cy="909352"/>
                        </a:xfrm>
                        <a:prstGeom prst="rect">
                          <a:avLst/>
                        </a:prstGeom>
                        <a:noFill/>
                      </wps:spPr>
                      <wps:txbx>
                        <w:txbxContent>
                          <w:p w14:paraId="7F1526C6" w14:textId="6B5C7A8D" w:rsidR="0035513A" w:rsidRDefault="0035513A" w:rsidP="00B30D40"/>
                        </w:txbxContent>
                      </wps:txbx>
                      <wps:bodyPr wrap="none" lIns="0" tIns="0" rIns="0" bIns="0" rtlCol="0">
                        <a:spAutoFit/>
                      </wps:bodyPr>
                    </wps:wsp>
                  </a:graphicData>
                </a:graphic>
              </wp:anchor>
            </w:drawing>
          </mc:Choice>
          <mc:Fallback>
            <w:pict>
              <v:rect w14:anchorId="1974F95B" id="Rectangle 4" o:spid="_x0000_s1029" style="position:absolute;left:0;text-align:left;margin-left:0;margin-top:-.05pt;width:130.45pt;height:71.6pt;z-index:2515804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" filled="f" stroked="f">
                <v:textbox style="mso-fit-shape-to-text:t" inset="0,0,0,0">
                  <w:txbxContent>
                    <w:p w14:paraId="7F1526C6" w14:textId="6B5C7A8D" w:rsidR="0035513A" w:rsidRDefault="0035513A" w:rsidP="00B30D40"/>
                  </w:txbxContent>
                </v:textbox>
              </v:rect>
            </w:pict>
          </mc:Fallback>
        </mc:AlternateContent>
      </w:r>
      <w:bookmarkStart w:id="300" w:name="_Toc420995911"/>
      <w:bookmarkStart w:id="301" w:name="_Toc422997498"/>
    </w:p>
    <w:p w14:paraId="23C60181" w14:textId="77777777" w:rsidR="008F2A6C" w:rsidRPr="0061084A" w:rsidRDefault="008F2A6C" w:rsidP="001F308E">
      <w:pPr>
        <w:numPr>
          <w:ilvl w:val="12"/>
          <w:numId w:val="0"/>
        </w:numPr>
        <w:spacing w:line="360" w:lineRule="auto"/>
        <w:jc w:val="center"/>
        <w:rPr>
          <w:rFonts w:cs="Times New Roman"/>
        </w:rPr>
      </w:pPr>
    </w:p>
    <w:p w14:paraId="7E347406" w14:textId="2455EB57" w:rsidR="008F2A6C" w:rsidRDefault="008F2A6C" w:rsidP="001F308E">
      <w:pPr>
        <w:numPr>
          <w:ilvl w:val="12"/>
          <w:numId w:val="0"/>
        </w:numPr>
        <w:spacing w:line="360" w:lineRule="auto"/>
        <w:jc w:val="center"/>
        <w:rPr>
          <w:rFonts w:cs="Times New Roman"/>
        </w:rPr>
      </w:pPr>
    </w:p>
    <w:p w14:paraId="0F3227D9" w14:textId="122F6F00" w:rsidR="008A0E3B" w:rsidRDefault="008A0E3B" w:rsidP="001F308E">
      <w:pPr>
        <w:numPr>
          <w:ilvl w:val="12"/>
          <w:numId w:val="0"/>
        </w:numPr>
        <w:spacing w:line="360" w:lineRule="auto"/>
        <w:jc w:val="center"/>
        <w:rPr>
          <w:rFonts w:cs="Times New Roman"/>
        </w:rPr>
      </w:pPr>
    </w:p>
    <w:p w14:paraId="40C20B32" w14:textId="6F345FD8" w:rsidR="008A0E3B" w:rsidRDefault="008A0E3B" w:rsidP="001F308E">
      <w:pPr>
        <w:numPr>
          <w:ilvl w:val="12"/>
          <w:numId w:val="0"/>
        </w:numPr>
        <w:spacing w:line="360" w:lineRule="auto"/>
        <w:jc w:val="center"/>
        <w:rPr>
          <w:rFonts w:cs="Times New Roman"/>
        </w:rPr>
      </w:pPr>
    </w:p>
    <w:p w14:paraId="474DC3C6" w14:textId="0D5C68C3" w:rsidR="008A0E3B" w:rsidRDefault="008A0E3B" w:rsidP="001F308E">
      <w:pPr>
        <w:numPr>
          <w:ilvl w:val="12"/>
          <w:numId w:val="0"/>
        </w:numPr>
        <w:spacing w:line="360" w:lineRule="auto"/>
        <w:jc w:val="center"/>
        <w:rPr>
          <w:rFonts w:cs="Times New Roman"/>
        </w:rPr>
      </w:pPr>
    </w:p>
    <w:p w14:paraId="2D2BAE8C" w14:textId="7FD4030D" w:rsidR="008A0E3B" w:rsidRDefault="008A0E3B" w:rsidP="001F308E">
      <w:pPr>
        <w:numPr>
          <w:ilvl w:val="12"/>
          <w:numId w:val="0"/>
        </w:numPr>
        <w:spacing w:line="360" w:lineRule="auto"/>
        <w:jc w:val="center"/>
        <w:rPr>
          <w:rFonts w:cs="Times New Roman"/>
        </w:rPr>
      </w:pPr>
    </w:p>
    <w:p w14:paraId="038613E5" w14:textId="77777777" w:rsidR="008A0E3B" w:rsidRPr="0061084A" w:rsidRDefault="008A0E3B" w:rsidP="001F308E">
      <w:pPr>
        <w:numPr>
          <w:ilvl w:val="12"/>
          <w:numId w:val="0"/>
        </w:numPr>
        <w:spacing w:line="360" w:lineRule="auto"/>
        <w:jc w:val="center"/>
        <w:rPr>
          <w:rFonts w:cs="Times New Roman"/>
        </w:rPr>
      </w:pPr>
    </w:p>
    <w:p w14:paraId="3D53F2EE" w14:textId="77777777" w:rsidR="008F2A6C" w:rsidRPr="0061084A" w:rsidRDefault="008F2A6C" w:rsidP="001F308E">
      <w:pPr>
        <w:numPr>
          <w:ilvl w:val="12"/>
          <w:numId w:val="0"/>
        </w:numPr>
        <w:spacing w:line="360" w:lineRule="auto"/>
        <w:jc w:val="center"/>
        <w:rPr>
          <w:rFonts w:cs="Times New Roman"/>
        </w:rPr>
      </w:pPr>
    </w:p>
    <w:p w14:paraId="589B6BE7" w14:textId="77777777" w:rsidR="008F2A6C" w:rsidRPr="0061084A" w:rsidRDefault="008F2A6C" w:rsidP="001F308E">
      <w:pPr>
        <w:numPr>
          <w:ilvl w:val="12"/>
          <w:numId w:val="0"/>
        </w:numPr>
        <w:spacing w:line="360" w:lineRule="auto"/>
        <w:jc w:val="center"/>
        <w:rPr>
          <w:rFonts w:cs="Times New Roman"/>
        </w:rPr>
      </w:pPr>
    </w:p>
    <w:p w14:paraId="5D8755C8" w14:textId="2EC9BCE8" w:rsidR="008F2A6C" w:rsidRPr="0061084A" w:rsidRDefault="008F2A6C" w:rsidP="001F308E">
      <w:pPr>
        <w:numPr>
          <w:ilvl w:val="12"/>
          <w:numId w:val="0"/>
        </w:numPr>
        <w:spacing w:line="360" w:lineRule="auto"/>
        <w:jc w:val="center"/>
        <w:rPr>
          <w:rFonts w:cs="Times New Roman"/>
        </w:rPr>
      </w:pPr>
    </w:p>
    <w:p w14:paraId="62AFD26A" w14:textId="2FDE949A" w:rsidR="00C9780C" w:rsidRPr="0061084A" w:rsidRDefault="00236E6D" w:rsidP="00360F2E">
      <w:pPr>
        <w:pStyle w:val="AltHeading1"/>
        <w:rPr>
          <w:rFonts w:cs="Times New Roman"/>
        </w:rPr>
      </w:pPr>
      <w:bookmarkStart w:id="302" w:name="_Toc427156483"/>
      <w:bookmarkStart w:id="303" w:name="_Toc127377069"/>
      <w:r w:rsidRPr="0061084A">
        <w:rPr>
          <w:rFonts w:cs="Times New Roman"/>
        </w:rPr>
        <w:t>L</w:t>
      </w:r>
      <w:r w:rsidR="00E91931" w:rsidRPr="0061084A">
        <w:rPr>
          <w:rFonts w:cs="Times New Roman"/>
        </w:rPr>
        <w:t>ist of References</w:t>
      </w:r>
      <w:bookmarkEnd w:id="300"/>
      <w:bookmarkEnd w:id="301"/>
      <w:bookmarkEnd w:id="302"/>
      <w:bookmarkEnd w:id="303"/>
      <w:r w:rsidR="003D63DF" w:rsidRPr="0061084A">
        <w:rPr>
          <w:rFonts w:cs="Times New Roman"/>
          <w:noProof/>
        </w:rPr>
        <w:br w:type="page"/>
      </w:r>
    </w:p>
    <w:p w14:paraId="5A33A0FD" w14:textId="77777777" w:rsidR="00013A4A" w:rsidRPr="00013A4A" w:rsidRDefault="00C9780C" w:rsidP="00013A4A">
      <w:pPr>
        <w:pStyle w:val="EndNoteBibliography"/>
      </w:pPr>
      <w:r w:rsidRPr="0061084A">
        <w:lastRenderedPageBreak/>
        <w:fldChar w:fldCharType="begin"/>
      </w:r>
      <w:r w:rsidRPr="0061084A">
        <w:instrText xml:space="preserve"> ADDIN EN.REFLIST </w:instrText>
      </w:r>
      <w:r w:rsidRPr="0061084A">
        <w:fldChar w:fldCharType="separate"/>
      </w:r>
      <w:r w:rsidR="00013A4A" w:rsidRPr="00013A4A">
        <w:t>[1] R.L. Klueh, D.R. Harries, High-chromium ferritic and martensitic steels for nuclear applications, AsTM West Conshohocken, PA, 2001.</w:t>
      </w:r>
    </w:p>
    <w:p w14:paraId="203A874B" w14:textId="77777777" w:rsidR="00013A4A" w:rsidRPr="00013A4A" w:rsidRDefault="00013A4A" w:rsidP="00013A4A">
      <w:pPr>
        <w:pStyle w:val="EndNoteBibliography"/>
      </w:pPr>
      <w:r w:rsidRPr="00013A4A">
        <w:t>[2] P. Grobner, The 885 F (475 C) embrittlement of ferritic stainless steels, Metallurgical Transactions 4(1) (1973) 251-260.</w:t>
      </w:r>
    </w:p>
    <w:p w14:paraId="3DE5D0B2" w14:textId="77777777" w:rsidR="00013A4A" w:rsidRPr="00013A4A" w:rsidRDefault="00013A4A" w:rsidP="00013A4A">
      <w:pPr>
        <w:pStyle w:val="EndNoteBibliography"/>
      </w:pPr>
      <w:r w:rsidRPr="00013A4A">
        <w:t>[3] D. Chen, A. Kimura, W. Han, Correlation of Fe/Cr phase decomposition process and age-hardening in Fe–15Cr ferritic alloys, Journal of Nuclear Materials 455(1-3) (2014) 436-439.</w:t>
      </w:r>
    </w:p>
    <w:p w14:paraId="1870E21B" w14:textId="77777777" w:rsidR="00013A4A" w:rsidRPr="00013A4A" w:rsidRDefault="00013A4A" w:rsidP="00013A4A">
      <w:pPr>
        <w:pStyle w:val="EndNoteBibliography"/>
      </w:pPr>
      <w:r w:rsidRPr="00013A4A">
        <w:t>[4] O. Tissot, C. Pareige, M.H. Mathon, M. Roussel, E. Meslin, B. Décamps, J. Henry, Comparison between SANS and APT measurements in a thermally aged Fe-19 at.%Cr alloy, Materials Characterization 151 (2019) 332-341.</w:t>
      </w:r>
    </w:p>
    <w:p w14:paraId="536166F8" w14:textId="77777777" w:rsidR="00013A4A" w:rsidRPr="00013A4A" w:rsidRDefault="00013A4A" w:rsidP="00013A4A">
      <w:pPr>
        <w:pStyle w:val="EndNoteBibliography"/>
      </w:pPr>
      <w:r w:rsidRPr="00013A4A">
        <w:rPr>
          <w:rFonts w:hint="eastAsia"/>
        </w:rPr>
        <w:t xml:space="preserve">[5] M. Bachhav, G. Robert Odette, E.A. Marquis, </w:t>
      </w:r>
      <w:r w:rsidRPr="00013A4A">
        <w:rPr>
          <w:rFonts w:hint="eastAsia"/>
        </w:rPr>
        <w:t>α′</w:t>
      </w:r>
      <w:r w:rsidRPr="00013A4A">
        <w:rPr>
          <w:rFonts w:hint="eastAsia"/>
        </w:rPr>
        <w:t xml:space="preserve"> precipitation in neutron-irradiated Fe</w:t>
      </w:r>
      <w:r w:rsidRPr="00013A4A">
        <w:rPr>
          <w:rFonts w:hint="eastAsia"/>
        </w:rPr>
        <w:t>–</w:t>
      </w:r>
      <w:r w:rsidRPr="00013A4A">
        <w:rPr>
          <w:rFonts w:hint="eastAsia"/>
        </w:rPr>
        <w:t>Cr alloys, Scri</w:t>
      </w:r>
      <w:r w:rsidRPr="00013A4A">
        <w:t>pta Materialia 74 (2014) 48-51.</w:t>
      </w:r>
    </w:p>
    <w:p w14:paraId="40D68563" w14:textId="77777777" w:rsidR="00013A4A" w:rsidRPr="00013A4A" w:rsidRDefault="00013A4A" w:rsidP="00013A4A">
      <w:pPr>
        <w:pStyle w:val="EndNoteBibliography"/>
      </w:pPr>
      <w:r w:rsidRPr="00013A4A">
        <w:rPr>
          <w:rFonts w:hint="eastAsia"/>
        </w:rPr>
        <w:t xml:space="preserve">[6] E.R. Reese, M. Bachhav, P. Wells, T. Yamamoto, G. Robert Odette, E.A. Marquis, On </w:t>
      </w:r>
      <w:r w:rsidRPr="00013A4A">
        <w:rPr>
          <w:rFonts w:hint="eastAsia"/>
        </w:rPr>
        <w:t>α′</w:t>
      </w:r>
      <w:r w:rsidRPr="00013A4A">
        <w:rPr>
          <w:rFonts w:hint="eastAsia"/>
        </w:rPr>
        <w:t xml:space="preserve"> precipitate composition in thermally annealed and neutron-irradiated Fe- 9-18Cr alloys, Journal of Nuclear Materials 500 (2018) 192-19</w:t>
      </w:r>
      <w:r w:rsidRPr="00013A4A">
        <w:t>8.</w:t>
      </w:r>
    </w:p>
    <w:p w14:paraId="14B9A62A" w14:textId="77777777" w:rsidR="00013A4A" w:rsidRPr="00013A4A" w:rsidRDefault="00013A4A" w:rsidP="00013A4A">
      <w:pPr>
        <w:pStyle w:val="EndNoteBibliography"/>
        <w:rPr>
          <w:rFonts w:hint="eastAsia"/>
        </w:rPr>
      </w:pPr>
      <w:r w:rsidRPr="00013A4A">
        <w:rPr>
          <w:rFonts w:hint="eastAsia"/>
        </w:rPr>
        <w:t xml:space="preserve">[7] O. Tissot, C. Pareige, E. Meslin, B. Décamps, J. Henry, Influence of injected interstitials on </w:t>
      </w:r>
      <w:r w:rsidRPr="00013A4A">
        <w:rPr>
          <w:rFonts w:hint="eastAsia"/>
        </w:rPr>
        <w:t>α′</w:t>
      </w:r>
      <w:r w:rsidRPr="00013A4A">
        <w:rPr>
          <w:rFonts w:hint="eastAsia"/>
        </w:rPr>
        <w:t xml:space="preserve"> precipitation in Fe</w:t>
      </w:r>
      <w:r w:rsidRPr="00013A4A">
        <w:rPr>
          <w:rFonts w:hint="eastAsia"/>
        </w:rPr>
        <w:t>–</w:t>
      </w:r>
      <w:r w:rsidRPr="00013A4A">
        <w:rPr>
          <w:rFonts w:hint="eastAsia"/>
        </w:rPr>
        <w:t>Cr alloys under self-ion irradiation, Materials Research Letters 5(2) (2016) 117-123.</w:t>
      </w:r>
    </w:p>
    <w:p w14:paraId="20AC628C" w14:textId="77777777" w:rsidR="00013A4A" w:rsidRPr="00013A4A" w:rsidRDefault="00013A4A" w:rsidP="00013A4A">
      <w:pPr>
        <w:pStyle w:val="EndNoteBibliography"/>
      </w:pPr>
      <w:r w:rsidRPr="00013A4A">
        <w:t>[8] E.R. Reese, N. Almirall, T. Yamamoto, S. Tumey, G. Robert Odette, E.A. Marquis, Dose rate dependence of Cr precipitation in an ion-irradiated Fe 18Cr alloy, Scripta Materialia 146 (2018) 213-217.</w:t>
      </w:r>
    </w:p>
    <w:p w14:paraId="1B589C22" w14:textId="77777777" w:rsidR="00013A4A" w:rsidRPr="00013A4A" w:rsidRDefault="00013A4A" w:rsidP="00013A4A">
      <w:pPr>
        <w:pStyle w:val="EndNoteBibliography"/>
        <w:rPr>
          <w:rFonts w:hint="eastAsia"/>
        </w:rPr>
      </w:pPr>
      <w:r w:rsidRPr="00013A4A">
        <w:t>[9] R.W. Harrison, A.W. Carruthers, J.A. Hinks, M.G. Burke, S.E. Donnelly, Cascade size and dose ra</w:t>
      </w:r>
      <w:r w:rsidRPr="00013A4A">
        <w:rPr>
          <w:rFonts w:hint="eastAsia"/>
        </w:rPr>
        <w:t xml:space="preserve">te effects on </w:t>
      </w:r>
      <w:r w:rsidRPr="00013A4A">
        <w:rPr>
          <w:rFonts w:hint="eastAsia"/>
        </w:rPr>
        <w:t>α′</w:t>
      </w:r>
      <w:r w:rsidRPr="00013A4A">
        <w:rPr>
          <w:rFonts w:hint="eastAsia"/>
        </w:rPr>
        <w:t xml:space="preserve"> precipitation in ion-irradiated Fe14Cr alloy, Scripta Materialia 172 (2019) 33-37.</w:t>
      </w:r>
    </w:p>
    <w:p w14:paraId="324A8DE1" w14:textId="77777777" w:rsidR="00013A4A" w:rsidRPr="00013A4A" w:rsidRDefault="00013A4A" w:rsidP="00013A4A">
      <w:pPr>
        <w:pStyle w:val="EndNoteBibliography"/>
      </w:pPr>
      <w:r w:rsidRPr="00013A4A">
        <w:t>[10] C. Pareige, V. Kuksenko, P. Pareige, Behaviour of P, Si, Ni impurities and Cr in self ion irradiated Fe–Cr alloys – Comparison to neutron irradiation, Journal of Nuclear Materials 456 (2015) 471-476.</w:t>
      </w:r>
    </w:p>
    <w:p w14:paraId="1A08118D" w14:textId="77777777" w:rsidR="00013A4A" w:rsidRPr="00013A4A" w:rsidRDefault="00013A4A" w:rsidP="00013A4A">
      <w:pPr>
        <w:pStyle w:val="EndNoteBibliography"/>
      </w:pPr>
      <w:r w:rsidRPr="00013A4A">
        <w:t>[11] S.J. Zinkle, G.S. Was, Materials challenges in nuclear energy, Acta Materialia 61(3) (2013) 735-758.</w:t>
      </w:r>
    </w:p>
    <w:p w14:paraId="49D01C0A" w14:textId="77777777" w:rsidR="00013A4A" w:rsidRPr="00013A4A" w:rsidRDefault="00013A4A" w:rsidP="00013A4A">
      <w:pPr>
        <w:pStyle w:val="EndNoteBibliography"/>
      </w:pPr>
      <w:r w:rsidRPr="00013A4A">
        <w:t>[12] E. Bloom, R. Conn, J. Davis, R. Gold, R. Little, K. Schultz, D. Smith, F. Wiffen, Low activation materials for fusion applications, Journal of Nuclear Materials 122(1-3) (1984) 17-26.</w:t>
      </w:r>
    </w:p>
    <w:p w14:paraId="104685FB" w14:textId="77777777" w:rsidR="00013A4A" w:rsidRPr="00013A4A" w:rsidRDefault="00013A4A" w:rsidP="00013A4A">
      <w:pPr>
        <w:pStyle w:val="EndNoteBibliography"/>
      </w:pPr>
      <w:r w:rsidRPr="00013A4A">
        <w:t>[13] E. Bloom, S. Zinkle, F. Wiffen, Materials to deliver the promise of fusion power–progress and challenges, Journal of nuclear materials 329 (2004) 12-19.</w:t>
      </w:r>
    </w:p>
    <w:p w14:paraId="15CC5803" w14:textId="77777777" w:rsidR="00013A4A" w:rsidRPr="00013A4A" w:rsidRDefault="00013A4A" w:rsidP="00013A4A">
      <w:pPr>
        <w:pStyle w:val="EndNoteBibliography"/>
      </w:pPr>
      <w:r w:rsidRPr="00013A4A">
        <w:t>[14] R. Viswanathan, J. Nutting, Advanced heat resistant steels for power generation, IOM Communications, United Kingdom, 1999.</w:t>
      </w:r>
    </w:p>
    <w:p w14:paraId="5D8ADE4F" w14:textId="77777777" w:rsidR="00013A4A" w:rsidRPr="00013A4A" w:rsidRDefault="00013A4A" w:rsidP="00013A4A">
      <w:pPr>
        <w:pStyle w:val="EndNoteBibliography"/>
      </w:pPr>
      <w:r w:rsidRPr="00013A4A">
        <w:t>[15] H. Kawashima, M. Sato, K. Tsuzuki, Y. Miura, N. Isei, H. Kimura, T. Nakayama, M. Abe, D. Darrow, J.-M. group, Demonstration of ripple reduction by ferritic steel board insertion in JFT-2M, Nuclear fusion 41(3) (2001) 257.</w:t>
      </w:r>
    </w:p>
    <w:p w14:paraId="3904E856" w14:textId="77777777" w:rsidR="00013A4A" w:rsidRPr="00013A4A" w:rsidRDefault="00013A4A" w:rsidP="00013A4A">
      <w:pPr>
        <w:pStyle w:val="EndNoteBibliography"/>
      </w:pPr>
      <w:r w:rsidRPr="00013A4A">
        <w:t>[16] V.L. C. Brown, J. L. Seran, K. Ehrlich, R. J. C. Roger, and H. Bergmann, Fast Reactors and Related Fuel Cycles 1, Paper 7.5 (1991).</w:t>
      </w:r>
    </w:p>
    <w:p w14:paraId="39A7229E" w14:textId="77777777" w:rsidR="00013A4A" w:rsidRPr="00013A4A" w:rsidRDefault="00013A4A" w:rsidP="00013A4A">
      <w:pPr>
        <w:pStyle w:val="EndNoteBibliography"/>
      </w:pPr>
      <w:r w:rsidRPr="00013A4A">
        <w:t>[17] G. Odette, M. Alinger, B. Wirth, Recent developments in irradiation-resistant steels, Annu. Rev. Mater. Res. 38 (2008) 471-503.</w:t>
      </w:r>
    </w:p>
    <w:p w14:paraId="6A40FDF6" w14:textId="77777777" w:rsidR="00013A4A" w:rsidRPr="00013A4A" w:rsidRDefault="00013A4A" w:rsidP="00013A4A">
      <w:pPr>
        <w:pStyle w:val="EndNoteBibliography"/>
      </w:pPr>
      <w:r w:rsidRPr="00013A4A">
        <w:lastRenderedPageBreak/>
        <w:t>[18] S. Zinkle, J. Boutard, D. Hoelzer, A. Kimura, R. Lindau, G. Odette, M. Rieth, L. Tan, H. Tanigawa, Development of next generation tempered and ODS reduced activation ferritic/martensitic steels for fusion energy applications, Nuclear Fusion 57(9) (2017) 092005.</w:t>
      </w:r>
    </w:p>
    <w:p w14:paraId="08A21CFB" w14:textId="77777777" w:rsidR="00013A4A" w:rsidRPr="00013A4A" w:rsidRDefault="00013A4A" w:rsidP="00013A4A">
      <w:pPr>
        <w:pStyle w:val="EndNoteBibliography"/>
      </w:pPr>
      <w:r w:rsidRPr="00013A4A">
        <w:t>[19] R. Konings, R. Stoller, Comprehensive nuclear materials, Elsevier2020.</w:t>
      </w:r>
    </w:p>
    <w:p w14:paraId="0C9E1FF2" w14:textId="77777777" w:rsidR="00013A4A" w:rsidRPr="00013A4A" w:rsidRDefault="00013A4A" w:rsidP="00013A4A">
      <w:pPr>
        <w:pStyle w:val="EndNoteBibliography"/>
      </w:pPr>
      <w:r w:rsidRPr="00013A4A">
        <w:t>[20] S.J. Zinkle, Radiation-Induced Effects on Microstructure, in: S.R. Konings RJM (Ed.), Comprehensive Nuclear Materials, Elsevier, Oxford, 2020, pp. 91-129.</w:t>
      </w:r>
    </w:p>
    <w:p w14:paraId="1E35BF38" w14:textId="77777777" w:rsidR="00013A4A" w:rsidRPr="00013A4A" w:rsidRDefault="00013A4A" w:rsidP="00013A4A">
      <w:pPr>
        <w:pStyle w:val="EndNoteBibliography"/>
      </w:pPr>
      <w:r w:rsidRPr="00013A4A">
        <w:t>[21] S.J.Z. A. Bhattacharya, Cavity Swelling in Irradiated Materials, in: S.R. Konings RJM (Ed.), Comprehensive Nuclear Materials, Elsevier, Oxford, 2020, pp. 406-455.</w:t>
      </w:r>
    </w:p>
    <w:p w14:paraId="7C80C46C" w14:textId="77777777" w:rsidR="00013A4A" w:rsidRPr="00013A4A" w:rsidRDefault="00013A4A" w:rsidP="00013A4A">
      <w:pPr>
        <w:pStyle w:val="EndNoteBibliography"/>
      </w:pPr>
      <w:r w:rsidRPr="00013A4A">
        <w:t>[22] F. Garner, J. Bates, M. Mitchell, The strong influence of temper annealing conditions on the neutron-induced swelling of cold-worked austenitic steels, Journal of nuclear materials 189(2) (1992) 201-209.</w:t>
      </w:r>
    </w:p>
    <w:p w14:paraId="44C40F3F" w14:textId="77777777" w:rsidR="00013A4A" w:rsidRPr="00013A4A" w:rsidRDefault="00013A4A" w:rsidP="00013A4A">
      <w:pPr>
        <w:pStyle w:val="EndNoteBibliography"/>
      </w:pPr>
      <w:r w:rsidRPr="00013A4A">
        <w:t>[23] F. Garner, M. Toloczko, B. Sencer, Comparison of swelling and irradiation creep behavior of fcc-austenitic and bcc-ferritic/martensitic alloys at high neutron exposure, J. Nucl. Mater. 276(1-3) (2000) 123-142.</w:t>
      </w:r>
    </w:p>
    <w:p w14:paraId="470C2635" w14:textId="77777777" w:rsidR="00013A4A" w:rsidRPr="00013A4A" w:rsidRDefault="00013A4A" w:rsidP="00013A4A">
      <w:pPr>
        <w:pStyle w:val="EndNoteBibliography"/>
      </w:pPr>
      <w:r w:rsidRPr="00013A4A">
        <w:t>[24] E. Little, D. Stow, Effects of chromium additions on irradiation-induced void swelling in α-iron, Metal Science 14(3) (1980) 89-94.</w:t>
      </w:r>
    </w:p>
    <w:p w14:paraId="252C5ECD" w14:textId="77777777" w:rsidR="00013A4A" w:rsidRPr="00013A4A" w:rsidRDefault="00013A4A" w:rsidP="00013A4A">
      <w:pPr>
        <w:pStyle w:val="EndNoteBibliography"/>
      </w:pPr>
      <w:r w:rsidRPr="00013A4A">
        <w:t>[25] D.S. Gelles, N.H. Packan, R.E. Stoller, A.S. Kumar, Effects of Radiation on Materials: 14th International Symposium, Philadelphia, 1989.</w:t>
      </w:r>
    </w:p>
    <w:p w14:paraId="557FF447" w14:textId="77777777" w:rsidR="00013A4A" w:rsidRPr="00013A4A" w:rsidRDefault="00013A4A" w:rsidP="00013A4A">
      <w:pPr>
        <w:pStyle w:val="EndNoteBibliography"/>
      </w:pPr>
      <w:r w:rsidRPr="00013A4A">
        <w:t>[26] Y.-R. Lin, A. Bhattacharya, D. Chen, J.-J. Kai, J. Henry, S.J. Zinkle, Temperature-dependent cavity swelling in dual-ion irradiated Fe and Fe-Cr ferritic alloys, Acta Materialia 207 (2021) 116660.</w:t>
      </w:r>
    </w:p>
    <w:p w14:paraId="69735CFF" w14:textId="77777777" w:rsidR="00013A4A" w:rsidRPr="00013A4A" w:rsidRDefault="00013A4A" w:rsidP="00013A4A">
      <w:pPr>
        <w:pStyle w:val="EndNoteBibliography"/>
      </w:pPr>
      <w:r w:rsidRPr="00013A4A">
        <w:t>[27] Y.-R. Lin, A. Bhattacharya, D. Chen, Y. Zhao, J.-J. Kai, J. Henry, S.J. Zinkle, The role of Cr concentration and temperature on cavity swelling with co-injected helium in dual-ion irradiated Fe and Fe-Cr alloys, Materials &amp; Design 223 (2022) 111134.</w:t>
      </w:r>
    </w:p>
    <w:p w14:paraId="5EF17B3A" w14:textId="77777777" w:rsidR="00013A4A" w:rsidRPr="00013A4A" w:rsidRDefault="00013A4A" w:rsidP="00013A4A">
      <w:pPr>
        <w:pStyle w:val="EndNoteBibliography"/>
      </w:pPr>
      <w:r w:rsidRPr="00013A4A">
        <w:t>[28] P. Maziasz, R. Klueh, J. Vitek, Helium effects on void formation in 9Cr-1MoVNb and 12Cr-1MoVW irradiated in HFIR, Journal of Nuclear Materials 141 (1986) 929-937.</w:t>
      </w:r>
    </w:p>
    <w:p w14:paraId="3EFB3964" w14:textId="77777777" w:rsidR="00013A4A" w:rsidRPr="00013A4A" w:rsidRDefault="00013A4A" w:rsidP="00013A4A">
      <w:pPr>
        <w:pStyle w:val="EndNoteBibliography"/>
      </w:pPr>
      <w:r w:rsidRPr="00013A4A">
        <w:t>[29] K. Farrell, Experimental effects of helium on cavity formation during irradiation—a review, Radiation Effects 53(3-4) (1980) 175-194.</w:t>
      </w:r>
    </w:p>
    <w:p w14:paraId="1FD36214" w14:textId="77777777" w:rsidR="00013A4A" w:rsidRPr="00013A4A" w:rsidRDefault="00013A4A" w:rsidP="00013A4A">
      <w:pPr>
        <w:pStyle w:val="EndNoteBibliography"/>
      </w:pPr>
      <w:r w:rsidRPr="00013A4A">
        <w:t>[30] K. Farrell, P. Maziasz, E. Lee, L. Mansur, Modification of radiation damage microstructure by helium, Radiation effects 78(1-4) (1983) 277-295.</w:t>
      </w:r>
    </w:p>
    <w:p w14:paraId="3D730E33" w14:textId="77777777" w:rsidR="00013A4A" w:rsidRPr="00013A4A" w:rsidRDefault="00013A4A" w:rsidP="00013A4A">
      <w:pPr>
        <w:pStyle w:val="EndNoteBibliography"/>
      </w:pPr>
      <w:r w:rsidRPr="00013A4A">
        <w:t>[31] Y.-R. Lin, A. Bhattacharya, S.J. Zinkle, The effect of helium on cavity swelling in dual-ion irradiated Fe and Fe-10Cr ferritic alloys, Journal of Nuclear Materials 569 (2022) 153907.</w:t>
      </w:r>
    </w:p>
    <w:p w14:paraId="1F992410" w14:textId="77777777" w:rsidR="00013A4A" w:rsidRPr="00013A4A" w:rsidRDefault="00013A4A" w:rsidP="00013A4A">
      <w:pPr>
        <w:pStyle w:val="EndNoteBibliography"/>
      </w:pPr>
      <w:r w:rsidRPr="00013A4A">
        <w:t>[32] E. Little, R. Bullough, M. Wood, On the swelling resistance of ferritic steel, Proceedings of the Royal Society of London. A. Mathematical and Physical Sciences 372(1751) (1980) 565-579.</w:t>
      </w:r>
    </w:p>
    <w:p w14:paraId="3C9833E1" w14:textId="77777777" w:rsidR="00013A4A" w:rsidRPr="00013A4A" w:rsidRDefault="00013A4A" w:rsidP="00013A4A">
      <w:pPr>
        <w:pStyle w:val="EndNoteBibliography"/>
      </w:pPr>
      <w:r w:rsidRPr="00013A4A">
        <w:t>[33] E. Little, D. Stow, Void-swelling in irons and ferritic steels: II. An experimental survey of materials irradiated in a fast reactor, Journal of Nuclear Materials 87(1) (1979) 25-39.</w:t>
      </w:r>
    </w:p>
    <w:p w14:paraId="20E4FC91" w14:textId="77777777" w:rsidR="00013A4A" w:rsidRPr="00013A4A" w:rsidRDefault="00013A4A" w:rsidP="00013A4A">
      <w:pPr>
        <w:pStyle w:val="EndNoteBibliography"/>
      </w:pPr>
      <w:r w:rsidRPr="00013A4A">
        <w:t>[34] J.J. Sniegowski, W.G. Wolfer, On the physical basis for the swelling resistance of ferritic steels, Topical Conference on Ferritic Alloys for Use in Nuclear Energy Technologies, Warrendale, PA, 1984.</w:t>
      </w:r>
    </w:p>
    <w:p w14:paraId="613B20F7" w14:textId="77777777" w:rsidR="00013A4A" w:rsidRPr="00013A4A" w:rsidRDefault="00013A4A" w:rsidP="00013A4A">
      <w:pPr>
        <w:pStyle w:val="EndNoteBibliography"/>
      </w:pPr>
      <w:r w:rsidRPr="00013A4A">
        <w:lastRenderedPageBreak/>
        <w:t>[35] E. Lee, L. Mansur, Unified theoretical analysis of experimental swelling data for irradiated austenitic and ferritic/martensitic alloys, Metallurgical Transactions A 21(4) (1990) 1021-1035.</w:t>
      </w:r>
    </w:p>
    <w:p w14:paraId="41D2136F" w14:textId="77777777" w:rsidR="00013A4A" w:rsidRPr="00013A4A" w:rsidRDefault="00013A4A" w:rsidP="00013A4A">
      <w:pPr>
        <w:pStyle w:val="EndNoteBibliography"/>
      </w:pPr>
      <w:r w:rsidRPr="00013A4A">
        <w:t>[36] R. Bullough, M.H. Wood, E.A. Little, Effects of Radiationon Materials: Tenth Conference, Philadelphia, 1981.</w:t>
      </w:r>
    </w:p>
    <w:p w14:paraId="66E26882" w14:textId="77777777" w:rsidR="00013A4A" w:rsidRPr="00013A4A" w:rsidRDefault="00013A4A" w:rsidP="00013A4A">
      <w:pPr>
        <w:pStyle w:val="EndNoteBibliography"/>
      </w:pPr>
      <w:r w:rsidRPr="00013A4A">
        <w:t>[37] T. Muroga, A. Yamaguchi, N. Yoshida, Effects of Radiation on Materials: 14th International Symposium, Philadelphia, 1989.</w:t>
      </w:r>
    </w:p>
    <w:p w14:paraId="4A7BF563" w14:textId="77777777" w:rsidR="00013A4A" w:rsidRPr="00013A4A" w:rsidRDefault="00013A4A" w:rsidP="00013A4A">
      <w:pPr>
        <w:pStyle w:val="EndNoteBibliography"/>
      </w:pPr>
      <w:r w:rsidRPr="00013A4A">
        <w:t>[38] D.S. Gelles, S. Ohnuki, H. Takahashi, H. Matsui, Y. Kohno, Electron irradiation experiments in support of fusion materials development, Journal of nuclear materials 191 (1992) 1336-1341.</w:t>
      </w:r>
    </w:p>
    <w:p w14:paraId="3D5F7364" w14:textId="77777777" w:rsidR="00013A4A" w:rsidRPr="00013A4A" w:rsidRDefault="00013A4A" w:rsidP="00013A4A">
      <w:pPr>
        <w:pStyle w:val="EndNoteBibliography"/>
      </w:pPr>
      <w:r w:rsidRPr="00013A4A">
        <w:t>[39] I.-S. Kim, J. Hunn, N. Hashimoto, D. Larson, P. Maziasz, K. Miyahara, E. Lee, Defect and void evolution in oxide dispersion strengthened ferritic steels under 3.2 MeV Fe+ ion irradiation with simultaneous helium injection, Journal of Nuclear Materials 280(3) (2000) 264-274.</w:t>
      </w:r>
    </w:p>
    <w:p w14:paraId="48BEFF6B" w14:textId="77777777" w:rsidR="00013A4A" w:rsidRPr="00013A4A" w:rsidRDefault="00013A4A" w:rsidP="00013A4A">
      <w:pPr>
        <w:pStyle w:val="EndNoteBibliography"/>
      </w:pPr>
      <w:r w:rsidRPr="00013A4A">
        <w:t>[40] A. Rowcliffe, J. Robertson, R. Klueh, K. Shiba, D. Alexander, M. Grossbeck, S. Jitsukawa, Fracture toughness and tensile behavior of ferritic–martensitic steels irradiated at low temperatures, Journal of nuclear materials 258 (1998) 1275-1279.</w:t>
      </w:r>
    </w:p>
    <w:p w14:paraId="58C249A3" w14:textId="77777777" w:rsidR="00013A4A" w:rsidRPr="00013A4A" w:rsidRDefault="00013A4A" w:rsidP="00013A4A">
      <w:pPr>
        <w:pStyle w:val="EndNoteBibliography"/>
      </w:pPr>
      <w:r w:rsidRPr="00013A4A">
        <w:t>[41] M.S. Wechsler, Inhomogeneity of Plastic Deformation Ohio, 1973.</w:t>
      </w:r>
    </w:p>
    <w:p w14:paraId="19E9EBDC" w14:textId="77777777" w:rsidR="00013A4A" w:rsidRPr="00013A4A" w:rsidRDefault="00013A4A" w:rsidP="00013A4A">
      <w:pPr>
        <w:pStyle w:val="EndNoteBibliography"/>
      </w:pPr>
      <w:r w:rsidRPr="00013A4A">
        <w:t>[42] T. Byun, K. Farrell, Plastic instability in polycrystalline metals after low temperature irradiation, Acta materialia 52(6) (2004) 1597-1608.</w:t>
      </w:r>
    </w:p>
    <w:p w14:paraId="5C4284E1" w14:textId="77777777" w:rsidR="00013A4A" w:rsidRPr="00013A4A" w:rsidRDefault="00013A4A" w:rsidP="00013A4A">
      <w:pPr>
        <w:pStyle w:val="EndNoteBibliography"/>
      </w:pPr>
      <w:r w:rsidRPr="00013A4A">
        <w:t>[43] R. Klueh, J. Vitek, Elevated-temperature tensile properties of irradiated 9 Cr-1 MoVNb steel, Journal of Nuclear Materials 132(1) (1985) 27-31.</w:t>
      </w:r>
    </w:p>
    <w:p w14:paraId="6BCB75BD" w14:textId="77777777" w:rsidR="00013A4A" w:rsidRPr="00013A4A" w:rsidRDefault="00013A4A" w:rsidP="00013A4A">
      <w:pPr>
        <w:pStyle w:val="EndNoteBibliography"/>
      </w:pPr>
      <w:r w:rsidRPr="00013A4A">
        <w:t>[44] R. Klueh, J. Vitek, Tensile behavior of irradiated 12Cr-1MoVW steel, Journal of Nuclear Materials 137(1) (1985) 44-50.</w:t>
      </w:r>
    </w:p>
    <w:p w14:paraId="4376B43C" w14:textId="77777777" w:rsidR="00013A4A" w:rsidRPr="00013A4A" w:rsidRDefault="00013A4A" w:rsidP="00013A4A">
      <w:pPr>
        <w:pStyle w:val="EndNoteBibliography"/>
      </w:pPr>
      <w:r w:rsidRPr="00013A4A">
        <w:t>[45] I. Belianov, P. Marmy, The effect of low dose irradiation on the impact fracture energy and tensile properties of pure iron and two ferritic martensitic steels, Journal of nuclear materials 258 (1998) 1259-1263.</w:t>
      </w:r>
    </w:p>
    <w:p w14:paraId="47B4872D" w14:textId="77777777" w:rsidR="00013A4A" w:rsidRPr="00013A4A" w:rsidRDefault="00013A4A" w:rsidP="00013A4A">
      <w:pPr>
        <w:pStyle w:val="EndNoteBibliography"/>
      </w:pPr>
      <w:r w:rsidRPr="00013A4A">
        <w:t>[46] A. Bhattacharya, S. Zinkle, J. Henry, S.M. Levine, P.D. Edmondson, M.R. Gilbert, H. Tanigawa, C.E. Kessel, Irradiation damage concurrent challenges with RAFM and ODS steels for fusion reactor first-wall/blanket: A review, Journal of Physics: Energy  (2022).</w:t>
      </w:r>
    </w:p>
    <w:p w14:paraId="6F3DA229" w14:textId="77777777" w:rsidR="00013A4A" w:rsidRPr="00013A4A" w:rsidRDefault="00013A4A" w:rsidP="00013A4A">
      <w:pPr>
        <w:pStyle w:val="EndNoteBibliography"/>
      </w:pPr>
      <w:r w:rsidRPr="00013A4A">
        <w:t>[47] R.L. Klueh, D.J. Alexander, Irradiaiton effects on impact behavior of 12Cr-1MoVW and 2 1/4Cr-1Mo steels, in: R.E. Stoller, A.S. Kumar, D.S. Gelles (Eds.) Effects of Radiation on Materials: 15th International Symposium, ASTM, Philadelphia, 1992, pp. 1256-1266.</w:t>
      </w:r>
    </w:p>
    <w:p w14:paraId="49B5F629" w14:textId="77777777" w:rsidR="00013A4A" w:rsidRPr="00013A4A" w:rsidRDefault="00013A4A" w:rsidP="00013A4A">
      <w:pPr>
        <w:pStyle w:val="EndNoteBibliography"/>
      </w:pPr>
      <w:r w:rsidRPr="00013A4A">
        <w:t>[48] C. Wassilew, K. Ehrlich, Effect of neutron irradiation on the dynamic fracture toughness behavior of the 12% Cr steel MANET-I investigated using subsize V-notch specimens, Journal of nuclear materials 191 (1992) 850-854.</w:t>
      </w:r>
    </w:p>
    <w:p w14:paraId="3E3A80DE" w14:textId="77777777" w:rsidR="00013A4A" w:rsidRPr="00013A4A" w:rsidRDefault="00013A4A" w:rsidP="00013A4A">
      <w:pPr>
        <w:pStyle w:val="EndNoteBibliography"/>
      </w:pPr>
      <w:r w:rsidRPr="00013A4A">
        <w:t>[49] A. Kohyama, A. Hishinuma, D.S. Gelles, R. Klueh, W. Dietz, K. Ehrlich, Low-activation ferritic and martensitic steels for fusion application, J. Nucl. Mater. 233 (1996) 138-147.</w:t>
      </w:r>
    </w:p>
    <w:p w14:paraId="2FB952D8" w14:textId="77777777" w:rsidR="00013A4A" w:rsidRPr="00013A4A" w:rsidRDefault="00013A4A" w:rsidP="00013A4A">
      <w:pPr>
        <w:pStyle w:val="EndNoteBibliography"/>
      </w:pPr>
      <w:r w:rsidRPr="00013A4A">
        <w:t>[50] W.W. Gerberich, Y. Chen, D. Atteridge, T. Johnson, Plastic flow of Fe-binary alloys—II. Application of the description to the ductile-brittle transition, Acta Metallurgica 29(6) (1981) 1187-1201.</w:t>
      </w:r>
    </w:p>
    <w:p w14:paraId="2754B438" w14:textId="77777777" w:rsidR="00013A4A" w:rsidRPr="00013A4A" w:rsidRDefault="00013A4A" w:rsidP="00013A4A">
      <w:pPr>
        <w:pStyle w:val="EndNoteBibliography"/>
      </w:pPr>
      <w:r w:rsidRPr="00013A4A">
        <w:lastRenderedPageBreak/>
        <w:t>[51] F. Onimus, T. Jourdan, C. Xu, A. Campbell, M. Griffiths, Irradiation creep in materials, Oak Ridge National Lab.(ORNL), Oak Ridge, TN (United States), 2020.</w:t>
      </w:r>
    </w:p>
    <w:p w14:paraId="0B5BE16D" w14:textId="77777777" w:rsidR="00013A4A" w:rsidRPr="00013A4A" w:rsidRDefault="00013A4A" w:rsidP="00013A4A">
      <w:pPr>
        <w:pStyle w:val="EndNoteBibliography"/>
      </w:pPr>
      <w:r w:rsidRPr="00013A4A">
        <w:t>[52] L.K. Mansur, Irradiation creep by climb-enabled glide of dislocations resulting from preferred absorption of point defects, Philosophical Magazine A 39(4) (1979) 497-506.</w:t>
      </w:r>
    </w:p>
    <w:p w14:paraId="63E7B06D" w14:textId="77777777" w:rsidR="00013A4A" w:rsidRPr="00013A4A" w:rsidRDefault="00013A4A" w:rsidP="00013A4A">
      <w:pPr>
        <w:pStyle w:val="EndNoteBibliography"/>
      </w:pPr>
      <w:r w:rsidRPr="00013A4A">
        <w:t>[53] P. Heald, M. Speight, Steady-state irradiation creep, Philosophical Magazine 29(5) (1974) 1075-1080.</w:t>
      </w:r>
    </w:p>
    <w:p w14:paraId="726FA974" w14:textId="77777777" w:rsidR="00013A4A" w:rsidRPr="00013A4A" w:rsidRDefault="00013A4A" w:rsidP="00013A4A">
      <w:pPr>
        <w:pStyle w:val="EndNoteBibliography"/>
      </w:pPr>
      <w:r w:rsidRPr="00013A4A">
        <w:t>[54] J. Stiegler, L. Mansur, Radiation effects in structural materials, Annual review of materials science 9(1) (1979) 405-454.</w:t>
      </w:r>
    </w:p>
    <w:p w14:paraId="7A1DB7FD" w14:textId="77777777" w:rsidR="00013A4A" w:rsidRPr="00013A4A" w:rsidRDefault="00013A4A" w:rsidP="00013A4A">
      <w:pPr>
        <w:pStyle w:val="EndNoteBibliography"/>
      </w:pPr>
      <w:r w:rsidRPr="00013A4A">
        <w:t>[55] M. Grossbeck, L. Gibson, S. Jitsukawa, L. Mansur, L. Turner, Irradiation creep at temperatures of 400 C and below for application to near-term fusion devices, in: K.N. Randy (Ed.) Effects of Radiation on Materials: 18th International Symposium, ASTM, 1997.</w:t>
      </w:r>
    </w:p>
    <w:p w14:paraId="59A23041" w14:textId="77777777" w:rsidR="00013A4A" w:rsidRPr="00013A4A" w:rsidRDefault="00013A4A" w:rsidP="00013A4A">
      <w:pPr>
        <w:pStyle w:val="EndNoteBibliography"/>
      </w:pPr>
      <w:r w:rsidRPr="00013A4A">
        <w:t>[56] B.A. Chin, Topical Conference on Ferritic Steels for Use in Nuclear Energy Technologies, The Metallurgical Society of AIME, Warrendale, 1991, p. 593.</w:t>
      </w:r>
    </w:p>
    <w:p w14:paraId="3DBAD9D3" w14:textId="77777777" w:rsidR="00013A4A" w:rsidRPr="00013A4A" w:rsidRDefault="00013A4A" w:rsidP="00013A4A">
      <w:pPr>
        <w:pStyle w:val="EndNoteBibliography"/>
      </w:pPr>
      <w:r w:rsidRPr="00013A4A">
        <w:t>[57] M. Grossbeck, L. Mansur, Low-temperature irradiation creep of fusion reactor structural materials, Journal of nuclear materials 179 (1991) 130-134.</w:t>
      </w:r>
    </w:p>
    <w:p w14:paraId="7B4CABEE" w14:textId="77777777" w:rsidR="00013A4A" w:rsidRPr="00013A4A" w:rsidRDefault="00013A4A" w:rsidP="00013A4A">
      <w:pPr>
        <w:pStyle w:val="EndNoteBibliography"/>
      </w:pPr>
      <w:r w:rsidRPr="00013A4A">
        <w:t>[58] J.-O. Andersson, B. Sundman, Thermodynamic properties of the Cr-Fe system, Calphad 11(1) (1987) 83-92.</w:t>
      </w:r>
    </w:p>
    <w:p w14:paraId="33A6AEC0" w14:textId="77777777" w:rsidR="00013A4A" w:rsidRPr="00013A4A" w:rsidRDefault="00013A4A" w:rsidP="00013A4A">
      <w:pPr>
        <w:pStyle w:val="EndNoteBibliography"/>
      </w:pPr>
      <w:r w:rsidRPr="00013A4A">
        <w:t>[59] I. Mirebeau, M. Hennion, G. Parette, First measurement of short-range-order inversion as a function of concentration in a transition alloy, Physical Review Letters 53(7) (1984) 687.</w:t>
      </w:r>
    </w:p>
    <w:p w14:paraId="05B3484A" w14:textId="77777777" w:rsidR="00013A4A" w:rsidRPr="00013A4A" w:rsidRDefault="00013A4A" w:rsidP="00013A4A">
      <w:pPr>
        <w:pStyle w:val="EndNoteBibliography"/>
      </w:pPr>
      <w:r w:rsidRPr="00013A4A">
        <w:t>[60] M. Hennion, Chemical SRO effects in ferromagnetic Fe alloys in relation to electronic band structure, Journal of Physics F: Metal Physics 13(11) (1983) 2351.</w:t>
      </w:r>
    </w:p>
    <w:p w14:paraId="06AC9BDC" w14:textId="77777777" w:rsidR="00013A4A" w:rsidRPr="00013A4A" w:rsidRDefault="00013A4A" w:rsidP="00013A4A">
      <w:pPr>
        <w:pStyle w:val="EndNoteBibliography"/>
        <w:rPr>
          <w:rFonts w:hint="eastAsia"/>
        </w:rPr>
      </w:pPr>
      <w:r w:rsidRPr="00013A4A">
        <w:rPr>
          <w:rFonts w:hint="eastAsia"/>
        </w:rPr>
        <w:t xml:space="preserve">[61] G. Bonny, D. Terentyev, L. Malerba, On the </w:t>
      </w:r>
      <w:r w:rsidRPr="00013A4A">
        <w:rPr>
          <w:rFonts w:hint="eastAsia"/>
        </w:rPr>
        <w:t>α–α′</w:t>
      </w:r>
      <w:r w:rsidRPr="00013A4A">
        <w:rPr>
          <w:rFonts w:hint="eastAsia"/>
        </w:rPr>
        <w:t xml:space="preserve"> miscibility gap of Fe</w:t>
      </w:r>
      <w:r w:rsidRPr="00013A4A">
        <w:rPr>
          <w:rFonts w:hint="eastAsia"/>
        </w:rPr>
        <w:t>–</w:t>
      </w:r>
      <w:r w:rsidRPr="00013A4A">
        <w:rPr>
          <w:rFonts w:hint="eastAsia"/>
        </w:rPr>
        <w:t>Cr alloys, Scripta Materialia 59(11) (2008) 1193-1196.</w:t>
      </w:r>
    </w:p>
    <w:p w14:paraId="3BF11EDD" w14:textId="77777777" w:rsidR="00013A4A" w:rsidRPr="00013A4A" w:rsidRDefault="00013A4A" w:rsidP="00013A4A">
      <w:pPr>
        <w:pStyle w:val="EndNoteBibliography"/>
      </w:pPr>
      <w:r w:rsidRPr="00013A4A">
        <w:t>[62] W. Xiong, M. Selleby, Q. Chen, J. Odqvist, Y. Du, Phase Equilibria and Thermodynamic Properties in the Fe-Cr System, Critical Reviews in Solid State and Materials Sciences 35(2) (2010) 125-152.</w:t>
      </w:r>
    </w:p>
    <w:p w14:paraId="1C0F907D" w14:textId="77777777" w:rsidR="00013A4A" w:rsidRPr="00013A4A" w:rsidRDefault="00013A4A" w:rsidP="00013A4A">
      <w:pPr>
        <w:pStyle w:val="EndNoteBibliography"/>
      </w:pPr>
      <w:r w:rsidRPr="00013A4A">
        <w:t>[63] T. Klaver, R. Drautz, M. Finnis, Magnetism and thermodynamics of defect-free Fe-Cr alloys, Physical Review B 74(9) (2006) 094435.</w:t>
      </w:r>
    </w:p>
    <w:p w14:paraId="189AB7EE" w14:textId="77777777" w:rsidR="00013A4A" w:rsidRPr="00013A4A" w:rsidRDefault="00013A4A" w:rsidP="00013A4A">
      <w:pPr>
        <w:pStyle w:val="EndNoteBibliography"/>
      </w:pPr>
      <w:r w:rsidRPr="00013A4A">
        <w:t>[64] P. Olsson, I. Abrikosov, J. Wallenius, Electronic origin of the anomalous stability of Fe-rich bcc Fe-Cr alloys, Physical Review B 73(10) (2006) 104416.</w:t>
      </w:r>
    </w:p>
    <w:p w14:paraId="088F0A59" w14:textId="77777777" w:rsidR="00013A4A" w:rsidRPr="00013A4A" w:rsidRDefault="00013A4A" w:rsidP="00013A4A">
      <w:pPr>
        <w:pStyle w:val="EndNoteBibliography"/>
      </w:pPr>
      <w:r w:rsidRPr="00013A4A">
        <w:t>[65] L. Malerba, A. Caro, J. Wallenius, Multiscale modelling of radiation damage and phase transformations: The challenge of FeCr alloys, Journal of Nuclear Materials 382(2-3) (2008) 112-125.</w:t>
      </w:r>
    </w:p>
    <w:p w14:paraId="421C01EE" w14:textId="77777777" w:rsidR="00013A4A" w:rsidRPr="00013A4A" w:rsidRDefault="00013A4A" w:rsidP="00013A4A">
      <w:pPr>
        <w:pStyle w:val="EndNoteBibliography"/>
      </w:pPr>
      <w:r w:rsidRPr="00013A4A">
        <w:t>[66] S. Novy, P. Pareige, C. Pareige, Atomic scale analysis and phase separation understanding in a thermally aged Fe–20at.%Cr alloy, Journal of Nuclear Materials 384(2) (2009) 96-102.</w:t>
      </w:r>
    </w:p>
    <w:p w14:paraId="7E4CA4EF" w14:textId="77777777" w:rsidR="00013A4A" w:rsidRPr="00013A4A" w:rsidRDefault="00013A4A" w:rsidP="00013A4A">
      <w:pPr>
        <w:pStyle w:val="EndNoteBibliography"/>
      </w:pPr>
      <w:r w:rsidRPr="00013A4A">
        <w:rPr>
          <w:rFonts w:hint="eastAsia"/>
        </w:rPr>
        <w:t xml:space="preserve">[67] O. Tissot, C. Pareige, E. Meslin, B. Decamps, J. Henry, Kinetics of </w:t>
      </w:r>
      <w:r w:rsidRPr="00013A4A">
        <w:rPr>
          <w:rFonts w:hint="eastAsia"/>
        </w:rPr>
        <w:t>α′</w:t>
      </w:r>
      <w:r w:rsidRPr="00013A4A">
        <w:rPr>
          <w:rFonts w:hint="eastAsia"/>
        </w:rPr>
        <w:t xml:space="preserve"> precipitation in an electron-irradiated Fe15Cr alloy, Scripta Materialia 122 (20</w:t>
      </w:r>
      <w:r w:rsidRPr="00013A4A">
        <w:t>16) 31-35.</w:t>
      </w:r>
    </w:p>
    <w:p w14:paraId="58388D63" w14:textId="77777777" w:rsidR="00013A4A" w:rsidRPr="00013A4A" w:rsidRDefault="00013A4A" w:rsidP="00013A4A">
      <w:pPr>
        <w:pStyle w:val="EndNoteBibliography"/>
      </w:pPr>
      <w:r w:rsidRPr="00013A4A">
        <w:t>[68] F. Danoix, P. Auger, Atom probe studies of the Fe–Cr system and stainless steels aged at intermediate temperature: a review, Materials Characterization 44(1-2) (2000) 177-201.</w:t>
      </w:r>
    </w:p>
    <w:p w14:paraId="5E324F82" w14:textId="77777777" w:rsidR="00013A4A" w:rsidRPr="00013A4A" w:rsidRDefault="00013A4A" w:rsidP="00013A4A">
      <w:pPr>
        <w:pStyle w:val="EndNoteBibliography"/>
      </w:pPr>
      <w:r w:rsidRPr="00013A4A">
        <w:t xml:space="preserve">[69] M. Miller, J. Hyde, M. Hetherington, A. Cerezo, G. Smith, C. Elliott, Spinodal decomposition in Fe-Cr alloys: Experimental study at the atomic level and comparison with </w:t>
      </w:r>
      <w:r w:rsidRPr="00013A4A">
        <w:lastRenderedPageBreak/>
        <w:t>computer models—I. Introduction and methodology, Acta Metallurgica et Materialia 43(9) (1995) 3385-3401.</w:t>
      </w:r>
    </w:p>
    <w:p w14:paraId="4A29C0A2" w14:textId="77777777" w:rsidR="00013A4A" w:rsidRPr="00013A4A" w:rsidRDefault="00013A4A" w:rsidP="00013A4A">
      <w:pPr>
        <w:pStyle w:val="EndNoteBibliography"/>
      </w:pPr>
      <w:r w:rsidRPr="00013A4A">
        <w:t>[70] V. Kuksenko, Model oriented irradiation experiments in Fe-Cr model alloys, Université de Rouen, 2011.</w:t>
      </w:r>
    </w:p>
    <w:p w14:paraId="0D5356D7" w14:textId="77777777" w:rsidR="00013A4A" w:rsidRPr="00013A4A" w:rsidRDefault="00013A4A" w:rsidP="00013A4A">
      <w:pPr>
        <w:pStyle w:val="EndNoteBibliography"/>
      </w:pPr>
      <w:r w:rsidRPr="00013A4A">
        <w:t>[71] D. Mazey, W. Hanks, T. Williams, Microstructural studies of nitrided FV448 and FI ferritic steels ion-irradiated to 100 dpa in the Harwell VEC, Journal of Nuclear Materials 168(3) (1989) 228-242.</w:t>
      </w:r>
    </w:p>
    <w:p w14:paraId="4F0BEABA" w14:textId="77777777" w:rsidR="00013A4A" w:rsidRPr="00013A4A" w:rsidRDefault="00013A4A" w:rsidP="00013A4A">
      <w:pPr>
        <w:pStyle w:val="EndNoteBibliography"/>
      </w:pPr>
      <w:r w:rsidRPr="00013A4A">
        <w:t>[72] H. Yakel, Atom distributions in sigma phases. I. Fe and Cr atom distributions in a binary sigma phase equilibrated at 1063, 1013 and 923 K, Acta Crystallographica Section B: Structural Science 39(1) (1983) 20-28.</w:t>
      </w:r>
    </w:p>
    <w:p w14:paraId="0108D7DC" w14:textId="77777777" w:rsidR="00013A4A" w:rsidRPr="00013A4A" w:rsidRDefault="00013A4A" w:rsidP="00013A4A">
      <w:pPr>
        <w:pStyle w:val="EndNoteBibliography"/>
      </w:pPr>
      <w:r w:rsidRPr="00013A4A">
        <w:t>[73] P. Maziasz, Formation and stability of radiation-induced phases in neutron-irradiated austenitic and ferritic steels, Journal of Nuclear Materials 169 (1989) 95-115.</w:t>
      </w:r>
    </w:p>
    <w:p w14:paraId="56418BE9" w14:textId="77777777" w:rsidR="00013A4A" w:rsidRPr="00013A4A" w:rsidRDefault="00013A4A" w:rsidP="00013A4A">
      <w:pPr>
        <w:pStyle w:val="EndNoteBibliography"/>
      </w:pPr>
      <w:r w:rsidRPr="00013A4A">
        <w:t>[74] C.C. Fu, F. Willaime, First principles calculations in iron: structure and mobility of defect clusters and defect complexes for kinetic modelling, Comptes Rendus Physique 9(3-4) (2008) 335-342.</w:t>
      </w:r>
    </w:p>
    <w:p w14:paraId="688F10B6" w14:textId="77777777" w:rsidR="00013A4A" w:rsidRPr="00013A4A" w:rsidRDefault="00013A4A" w:rsidP="00013A4A">
      <w:pPr>
        <w:pStyle w:val="EndNoteBibliography"/>
      </w:pPr>
      <w:r w:rsidRPr="00013A4A">
        <w:t>[75] P. Olsson, C. Domain, J. Wallenius, Ab initio study of Cr interactions with point defects in bcc Fe, Physical Review B 75(1) (2007) 014110.</w:t>
      </w:r>
    </w:p>
    <w:p w14:paraId="71480F57" w14:textId="77777777" w:rsidR="00013A4A" w:rsidRPr="00013A4A" w:rsidRDefault="00013A4A" w:rsidP="00013A4A">
      <w:pPr>
        <w:pStyle w:val="EndNoteBibliography"/>
      </w:pPr>
      <w:r w:rsidRPr="00013A4A">
        <w:t>[76] C. Domain, C. Becquart, Ab initio calculations of defects in Fe and dilute Fe-Cu alloys, Physical Review B 65(2) (2001) 024103.</w:t>
      </w:r>
    </w:p>
    <w:p w14:paraId="5552CBA2" w14:textId="77777777" w:rsidR="00013A4A" w:rsidRPr="00013A4A" w:rsidRDefault="00013A4A" w:rsidP="00013A4A">
      <w:pPr>
        <w:pStyle w:val="EndNoteBibliography"/>
      </w:pPr>
      <w:r w:rsidRPr="00013A4A">
        <w:t>[77] H. Ullmaier, P. Ehrhart, P. Jung, H. Schultz, Atomic defects in metals/Atomare Fehlstellen in Metallen, Numerical Data and Functional Relationships in Science and Technology–New Series/Condensed Matter, Springer, Berlin Heidelberg  (1991).</w:t>
      </w:r>
    </w:p>
    <w:p w14:paraId="64D1A9C6" w14:textId="77777777" w:rsidR="00013A4A" w:rsidRPr="00013A4A" w:rsidRDefault="00013A4A" w:rsidP="00013A4A">
      <w:pPr>
        <w:pStyle w:val="EndNoteBibliography"/>
      </w:pPr>
      <w:r w:rsidRPr="00013A4A">
        <w:t>[78] A. Vehanen, P. Hautojärvi, J. Johansson, J. Yli-Kauppila, P. Moser, Vacancies and carbon impurities in α-iron: Electron irradiation, Physical review B 25(2) (1982) 762.</w:t>
      </w:r>
    </w:p>
    <w:p w14:paraId="5380D071" w14:textId="77777777" w:rsidR="00013A4A" w:rsidRPr="00013A4A" w:rsidRDefault="00013A4A" w:rsidP="00013A4A">
      <w:pPr>
        <w:pStyle w:val="EndNoteBibliography"/>
      </w:pPr>
      <w:r w:rsidRPr="00013A4A">
        <w:t>[79] C.C. Fu, F. Willaime, P. Ordejon, Stability and mobility of mono- and di-interstitials in alpha-Fe, Phys Rev Lett 92(17) (2004) 175503.</w:t>
      </w:r>
    </w:p>
    <w:p w14:paraId="6BEC719F" w14:textId="77777777" w:rsidR="00013A4A" w:rsidRPr="00013A4A" w:rsidRDefault="00013A4A" w:rsidP="00013A4A">
      <w:pPr>
        <w:pStyle w:val="EndNoteBibliography"/>
      </w:pPr>
      <w:r w:rsidRPr="00013A4A">
        <w:t>[80] C.C. Fu, E. Meslin, A. Barbu, F. Willaime, V. Oison, Effect of C on vacancy migration in α-iron, Solid State Phenomena, Trans Tech Publ, 2008, pp. 157-164.</w:t>
      </w:r>
    </w:p>
    <w:p w14:paraId="04E01024" w14:textId="77777777" w:rsidR="00013A4A" w:rsidRPr="00013A4A" w:rsidRDefault="00013A4A" w:rsidP="00013A4A">
      <w:pPr>
        <w:pStyle w:val="EndNoteBibliography"/>
      </w:pPr>
      <w:r w:rsidRPr="00013A4A">
        <w:t>[81] P.M. Derlet, D. Nguyen-Manh, S. Dudarev, Multiscale modeling of crowdion and vacancy defects in body-centered-cubic transition metals, Physical Review B 76(5) (2007) 054107.</w:t>
      </w:r>
    </w:p>
    <w:p w14:paraId="63E9DF99" w14:textId="77777777" w:rsidR="00013A4A" w:rsidRPr="00013A4A" w:rsidRDefault="00013A4A" w:rsidP="00013A4A">
      <w:pPr>
        <w:pStyle w:val="EndNoteBibliography"/>
      </w:pPr>
      <w:r w:rsidRPr="00013A4A">
        <w:t>[82] A. Nikolaev, Specificity of stage III in electron-irradiated Fe-Cr alloys, Philosophical Magazine 87(31) (2007) 4847-4874.</w:t>
      </w:r>
    </w:p>
    <w:p w14:paraId="47565CCF" w14:textId="77777777" w:rsidR="00013A4A" w:rsidRPr="00013A4A" w:rsidRDefault="00013A4A" w:rsidP="00013A4A">
      <w:pPr>
        <w:pStyle w:val="EndNoteBibliography"/>
      </w:pPr>
      <w:r w:rsidRPr="00013A4A">
        <w:t>[83] O. Borodin, V. Bryk, V. Voyevodin, I. Neklyudov, V. Shamardin, Investigation of microstructure of ferritic-martensitic steels containing 9 and 13% Cr irradiated with fast neutrons, Journal of nuclear materials 207 (1993) 295-302.</w:t>
      </w:r>
    </w:p>
    <w:p w14:paraId="39F41E51" w14:textId="77777777" w:rsidR="00013A4A" w:rsidRPr="00013A4A" w:rsidRDefault="00013A4A" w:rsidP="00013A4A">
      <w:pPr>
        <w:pStyle w:val="EndNoteBibliography"/>
      </w:pPr>
      <w:r w:rsidRPr="00013A4A">
        <w:t xml:space="preserve">[84] Y.V. Konobeev, A.M. Dvoriashin, S.I. Porollo, F.A. Garner, Swelling and microstructure of pure Fe and Fe–Cr alloys after neutron irradiation to </w:t>
      </w:r>
      <w:r w:rsidRPr="00013A4A">
        <w:rPr>
          <w:rFonts w:ascii="Cambria Math" w:hAnsi="Cambria Math" w:cs="Cambria Math"/>
        </w:rPr>
        <w:t>∼</w:t>
      </w:r>
      <w:r w:rsidRPr="00013A4A">
        <w:t>26dpa at 400°C, Journal of Nuclear Materials 355(1-3) (2006) 124-130.</w:t>
      </w:r>
    </w:p>
    <w:p w14:paraId="41A7E61F" w14:textId="77777777" w:rsidR="00013A4A" w:rsidRPr="00013A4A" w:rsidRDefault="00013A4A" w:rsidP="00013A4A">
      <w:pPr>
        <w:pStyle w:val="EndNoteBibliography"/>
      </w:pPr>
      <w:r w:rsidRPr="00013A4A">
        <w:t>[85] Z. Lu, R.G. Faulkner, G. Was, B.D. Wirth, Irradiation-induced grain boundary chromium microchemistry in high alloy ferritic steels, Scripta Materialia 58(10) (2008) 878-881.</w:t>
      </w:r>
    </w:p>
    <w:p w14:paraId="53C61F8A" w14:textId="77777777" w:rsidR="00013A4A" w:rsidRPr="00013A4A" w:rsidRDefault="00013A4A" w:rsidP="00013A4A">
      <w:pPr>
        <w:pStyle w:val="EndNoteBibliography"/>
      </w:pPr>
      <w:r w:rsidRPr="00013A4A">
        <w:lastRenderedPageBreak/>
        <w:t>[86] G.S. Was, J.P. Wharry, B. Frisbie, B.D. Wirth, D. Morgan, J.D. Tucker, T.R. Allen, Assessment of radiation-induced segregation mechanisms in austenitic and ferritic–martensitic alloys, Journal of Nuclear Materials 411(1-3) (2011) 41-50.</w:t>
      </w:r>
    </w:p>
    <w:p w14:paraId="35CC16AB" w14:textId="77777777" w:rsidR="00013A4A" w:rsidRPr="00013A4A" w:rsidRDefault="00013A4A" w:rsidP="00013A4A">
      <w:pPr>
        <w:pStyle w:val="EndNoteBibliography"/>
      </w:pPr>
      <w:r w:rsidRPr="00013A4A">
        <w:t>[87] R. Hu, G.D.W. Smith, E.A. Marquis, Effect of grain boundary orientation on radiation-induced segregation in a Fe–15.2at.% Cr alloy, Acta Materialia 61(9) (2013) 3490-3498.</w:t>
      </w:r>
    </w:p>
    <w:p w14:paraId="4F3311E1" w14:textId="77777777" w:rsidR="00013A4A" w:rsidRPr="00013A4A" w:rsidRDefault="00013A4A" w:rsidP="00013A4A">
      <w:pPr>
        <w:pStyle w:val="EndNoteBibliography"/>
      </w:pPr>
      <w:r w:rsidRPr="00013A4A">
        <w:t>[88] A. Bhattacharya, E. Meslin, J. Henry, C. Pareige, B. Décamps, C. Genevois, D. Brimbal, A. Barbu, Chromium enrichment on the habit plane of dislocation loops in ion-irradiated high-purity Fe–Cr alloys, Acta Materialia 78 (2014) 394-403.</w:t>
      </w:r>
    </w:p>
    <w:p w14:paraId="1220E9BE" w14:textId="77777777" w:rsidR="00013A4A" w:rsidRPr="00013A4A" w:rsidRDefault="00013A4A" w:rsidP="00013A4A">
      <w:pPr>
        <w:pStyle w:val="EndNoteBibliography"/>
      </w:pPr>
      <w:r w:rsidRPr="00013A4A">
        <w:t>[89] S. Choudhury, L. Barnard, J.D. Tucker, T.R. Allen, B.D. Wirth, M. Asta, D. Morgan, Ab-initio based modeling of diffusion in dilute bcc Fe–Ni and Fe–Cr alloys and implications for radiation induced segregation, Journal of Nuclear Materials 411(1-3) (2011) 1-14.</w:t>
      </w:r>
    </w:p>
    <w:p w14:paraId="3EC8607F" w14:textId="77777777" w:rsidR="00013A4A" w:rsidRPr="00013A4A" w:rsidRDefault="00013A4A" w:rsidP="00013A4A">
      <w:pPr>
        <w:pStyle w:val="EndNoteBibliography"/>
      </w:pPr>
      <w:r w:rsidRPr="00013A4A">
        <w:t>[90] D. Terentyev, P. Olsson, T.P.C. Klaver, L. Malerba, On the migration and trapping of single self-interstitial atoms in dilute and concentrated Fe–Cr alloys: Atomistic study and comparison with resistivity recovery experiments, Computational Materials Science 43 (2008) 1183-1192.</w:t>
      </w:r>
    </w:p>
    <w:p w14:paraId="2596AFA3" w14:textId="77777777" w:rsidR="00013A4A" w:rsidRPr="00013A4A" w:rsidRDefault="00013A4A" w:rsidP="00013A4A">
      <w:pPr>
        <w:pStyle w:val="EndNoteBibliography"/>
      </w:pPr>
      <w:r w:rsidRPr="00013A4A">
        <w:t>[91] C. Barouh, T. Schuler, C.-C. Fu, M. Nastar, Interaction between vacancies and interstitial solutes (C, N, and O) inα−Fe: From electronic structure to thermodynamics, Physical Review B 90(5) (2014).</w:t>
      </w:r>
    </w:p>
    <w:p w14:paraId="54798427" w14:textId="77777777" w:rsidR="00013A4A" w:rsidRPr="00013A4A" w:rsidRDefault="00013A4A" w:rsidP="00013A4A">
      <w:pPr>
        <w:pStyle w:val="EndNoteBibliography"/>
      </w:pPr>
      <w:r w:rsidRPr="00013A4A">
        <w:t>[92] T. Jourdan, C.C. Fu, L. Joly, J.L. Bocquet, M.J. Caturla, F. Willaime, Direct simulation of resistivity recovery experiments in carbon-doped α-iron, Physica Scripta T145 (2011).</w:t>
      </w:r>
    </w:p>
    <w:p w14:paraId="3D14ECEB" w14:textId="77777777" w:rsidR="00013A4A" w:rsidRPr="00013A4A" w:rsidRDefault="00013A4A" w:rsidP="00013A4A">
      <w:pPr>
        <w:pStyle w:val="EndNoteBibliography"/>
      </w:pPr>
      <w:r w:rsidRPr="00013A4A">
        <w:t>[93] H. Wiedersich, in: O.A. Johnson RA (Ed.), Physics of radiation effects in crystals., Elsevier Science, New York, 1986, p. 237.</w:t>
      </w:r>
    </w:p>
    <w:p w14:paraId="406246DB" w14:textId="77777777" w:rsidR="00013A4A" w:rsidRPr="00013A4A" w:rsidRDefault="00013A4A" w:rsidP="00013A4A">
      <w:pPr>
        <w:pStyle w:val="EndNoteBibliography"/>
      </w:pPr>
      <w:r w:rsidRPr="00013A4A">
        <w:t>[94] R.S. Averback, Fundamental aspects of ion beam mixing, Nuclear Instruments and Methods in Physics Research Section B: Beam Interactions with Materials and Atoms 15(1-6) (1986) 675-687.</w:t>
      </w:r>
    </w:p>
    <w:p w14:paraId="09F4B5E2" w14:textId="77777777" w:rsidR="00013A4A" w:rsidRPr="00013A4A" w:rsidRDefault="00013A4A" w:rsidP="00013A4A">
      <w:pPr>
        <w:pStyle w:val="EndNoteBibliography"/>
      </w:pPr>
      <w:r w:rsidRPr="00013A4A">
        <w:t>[95] M. Kirk, T. Blewitt, Atomic rearrangements in ordered fcc alloys during neutron irradiation, Metallurgical Transactions A 9(12) (1978) 1729-1737.</w:t>
      </w:r>
    </w:p>
    <w:p w14:paraId="683A61C0" w14:textId="77777777" w:rsidR="00013A4A" w:rsidRPr="00013A4A" w:rsidRDefault="00013A4A" w:rsidP="00013A4A">
      <w:pPr>
        <w:pStyle w:val="EndNoteBibliography"/>
      </w:pPr>
      <w:r w:rsidRPr="00013A4A">
        <w:t>[96] R. Averback, Atomic displacement processes in irradiated metals, J. Nucl. Mater. 216 (1994) 49-62.</w:t>
      </w:r>
    </w:p>
    <w:p w14:paraId="7EC51C27" w14:textId="77777777" w:rsidR="00013A4A" w:rsidRPr="00013A4A" w:rsidRDefault="00013A4A" w:rsidP="00013A4A">
      <w:pPr>
        <w:pStyle w:val="EndNoteBibliography"/>
      </w:pPr>
      <w:r w:rsidRPr="00013A4A">
        <w:t>[97] E. Lee, P. Maziasz, A. Rowcliffe, Structure and composition of phases occurring in austenitic stainless steels in thermal and irradiation environments, in: J. Holland, L. Mansur, D. Potter (Eds.), Phase Stability during Irradiation, The Metallurgical Society of AIME, New York, 1981, pp. 191-218.</w:t>
      </w:r>
    </w:p>
    <w:p w14:paraId="6912EBD6" w14:textId="77777777" w:rsidR="00013A4A" w:rsidRPr="00013A4A" w:rsidRDefault="00013A4A" w:rsidP="00013A4A">
      <w:pPr>
        <w:pStyle w:val="EndNoteBibliography"/>
      </w:pPr>
      <w:r w:rsidRPr="00013A4A">
        <w:t>[98] V. Kuksenko, C. Pareige, P. Pareige, Cr precipitation in neutron irradiated industrial purity Fe–Cr model alloys, Journal of Nuclear Materials 432(1-3) (2013) 160-165.</w:t>
      </w:r>
    </w:p>
    <w:p w14:paraId="23E7B2DE" w14:textId="77777777" w:rsidR="00013A4A" w:rsidRPr="00013A4A" w:rsidRDefault="00013A4A" w:rsidP="00013A4A">
      <w:pPr>
        <w:pStyle w:val="EndNoteBibliography"/>
      </w:pPr>
      <w:r w:rsidRPr="00013A4A">
        <w:t>[99] H. Brager, F. Garner, Swelling as a consequence of gamma prime (γ') and M23 (C, Si) 6 formation in neutron irradiated 316 stainless steel, J. Nucl. Mater. 73(1) (1978) 9-19.</w:t>
      </w:r>
    </w:p>
    <w:p w14:paraId="5AD27855" w14:textId="77777777" w:rsidR="00013A4A" w:rsidRPr="00013A4A" w:rsidRDefault="00013A4A" w:rsidP="00013A4A">
      <w:pPr>
        <w:pStyle w:val="EndNoteBibliography"/>
      </w:pPr>
      <w:r w:rsidRPr="00013A4A">
        <w:t>[100] R. Nelson, J. Hudson, D. Mazey, The stability of precipitates in an irradiation environment, J. Nucl. Mater. 44(3) (1972) 318-330.</w:t>
      </w:r>
    </w:p>
    <w:p w14:paraId="0EE1CFE0" w14:textId="77777777" w:rsidR="00013A4A" w:rsidRPr="00013A4A" w:rsidRDefault="00013A4A" w:rsidP="00013A4A">
      <w:pPr>
        <w:pStyle w:val="EndNoteBibliography"/>
      </w:pPr>
      <w:r w:rsidRPr="00013A4A">
        <w:lastRenderedPageBreak/>
        <w:t>[101] T.R. Allen, J. Gan, J.I. Cole, M.K. Miller, J.T. Busby, S. Shutthanandan, S. Thevuthasan, Radiation response of a 9 chromium oxide dispersion strengthened steel to heavy ion irradiation, Journal of Nuclear Materials 375(1) (2008) 26-37.</w:t>
      </w:r>
    </w:p>
    <w:p w14:paraId="7EF75C88" w14:textId="77777777" w:rsidR="00013A4A" w:rsidRPr="00013A4A" w:rsidRDefault="00013A4A" w:rsidP="00013A4A">
      <w:pPr>
        <w:pStyle w:val="EndNoteBibliography"/>
      </w:pPr>
      <w:r w:rsidRPr="00013A4A">
        <w:t>[102] M.L. Lescoat, J. Ribis, Y. Chen, E.A. Marquis, E. Bordas, P. Trocellier, Y. Serruys, A. Gentils, O. Kaïtasov, Y. de Carlan, A. Legris, Radiation-induced Ostwald ripening in oxide dispersion strengthened ferritic steels irradiated at high ion dose, Acta Materialia 78 (2014) 328-340.</w:t>
      </w:r>
    </w:p>
    <w:p w14:paraId="1262A4E6" w14:textId="77777777" w:rsidR="00013A4A" w:rsidRPr="00013A4A" w:rsidRDefault="00013A4A" w:rsidP="00013A4A">
      <w:pPr>
        <w:pStyle w:val="EndNoteBibliography"/>
      </w:pPr>
      <w:r w:rsidRPr="00013A4A">
        <w:t>[103] H. Frost, K. Russell, Recoil resolution and particle stability under irradiation, Journal of Nuclear Materials 104 (1981) 1427-1432.</w:t>
      </w:r>
    </w:p>
    <w:p w14:paraId="18F714A5" w14:textId="77777777" w:rsidR="00013A4A" w:rsidRPr="00013A4A" w:rsidRDefault="00013A4A" w:rsidP="00013A4A">
      <w:pPr>
        <w:pStyle w:val="EndNoteBibliography"/>
      </w:pPr>
      <w:r w:rsidRPr="00013A4A">
        <w:t>[104] G. Martin, Phase stability under irradiation: Ballistic effects, Physical Review B 30(3) (1984) 1424.</w:t>
      </w:r>
    </w:p>
    <w:p w14:paraId="2FB9EDDA" w14:textId="77777777" w:rsidR="00013A4A" w:rsidRPr="00013A4A" w:rsidRDefault="00013A4A" w:rsidP="00013A4A">
      <w:pPr>
        <w:pStyle w:val="EndNoteBibliography"/>
      </w:pPr>
      <w:r w:rsidRPr="00013A4A">
        <w:t>[105] P. Bellon, Precipitate and Microstructural Stability in alloys Subjected to Sustained Irradiation, Materials Science with Ion Beams, Springer2009, pp. 29-52.</w:t>
      </w:r>
    </w:p>
    <w:p w14:paraId="4BB417AA" w14:textId="77777777" w:rsidR="00013A4A" w:rsidRPr="00013A4A" w:rsidRDefault="00013A4A" w:rsidP="00013A4A">
      <w:pPr>
        <w:pStyle w:val="EndNoteBibliography"/>
      </w:pPr>
      <w:r w:rsidRPr="00013A4A">
        <w:t>[106] J. Ribis, Phase Stability in Irradiated Alloys, in: R. Konings, R. Stoller (Eds.), Comprehensive Nuclear Materials, 2nd Ed., Elsevier, Oxford, 2020, pp. 265-309.</w:t>
      </w:r>
    </w:p>
    <w:p w14:paraId="152533DC" w14:textId="77777777" w:rsidR="00013A4A" w:rsidRPr="00013A4A" w:rsidRDefault="00013A4A" w:rsidP="00013A4A">
      <w:pPr>
        <w:pStyle w:val="EndNoteBibliography"/>
      </w:pPr>
      <w:r w:rsidRPr="00013A4A">
        <w:t>[107] E. Wakai, A. Hishinuma, Y. Kato, H. Yano, S. Takaki, K. Abiko, Radiation-Induced α' Phase Formation on Dislocation Loops in Fe-Cr Alloys During Electron Irradiation, Le Journal de Physique IV 05(C7) (1995) C7-277-C7-286.</w:t>
      </w:r>
    </w:p>
    <w:p w14:paraId="1FF0CB25" w14:textId="77777777" w:rsidR="00013A4A" w:rsidRPr="00013A4A" w:rsidRDefault="00013A4A" w:rsidP="00013A4A">
      <w:pPr>
        <w:pStyle w:val="EndNoteBibliography"/>
      </w:pPr>
      <w:r w:rsidRPr="00013A4A">
        <w:t>[108] M.J. Konstantinović, A. Ulbricht, T. Brodziansky, N. Castin, L. Malerba, Vacancy-solute clustering in Fe–Cr alloys after neutron irradiation, Journal of Nuclear Materials 540 (2020).</w:t>
      </w:r>
    </w:p>
    <w:p w14:paraId="0B26935D" w14:textId="77777777" w:rsidR="00013A4A" w:rsidRPr="00013A4A" w:rsidRDefault="00013A4A" w:rsidP="00013A4A">
      <w:pPr>
        <w:pStyle w:val="EndNoteBibliography"/>
      </w:pPr>
      <w:r w:rsidRPr="00013A4A">
        <w:t>[109] J.J. Kai, R.L. Klueh, Microstructural analysis of neutron-irradiated martensitic steels, Journal of Nuclear Materials 230(2) (1996) 116-123.</w:t>
      </w:r>
    </w:p>
    <w:p w14:paraId="7FC1C809" w14:textId="77777777" w:rsidR="00013A4A" w:rsidRPr="00013A4A" w:rsidRDefault="00013A4A" w:rsidP="00013A4A">
      <w:pPr>
        <w:pStyle w:val="EndNoteBibliography"/>
      </w:pPr>
      <w:r w:rsidRPr="00013A4A">
        <w:t>[110] O. Anderoglu, J. Van den Bosch, P. Hosemann, E. Stergar, B.H. Sencer, D. Bhattacharyya, R. Dickerson, P. Dickerson, M. Hartl, S.A. Maloy, Phase stability of an HT-9 duct irradiated in FFTF, Journal of Nuclear Materials 430(1-3) (2012) 194-204.</w:t>
      </w:r>
    </w:p>
    <w:p w14:paraId="256552A5" w14:textId="77777777" w:rsidR="00013A4A" w:rsidRPr="00013A4A" w:rsidRDefault="00013A4A" w:rsidP="00013A4A">
      <w:pPr>
        <w:pStyle w:val="EndNoteBibliography"/>
      </w:pPr>
      <w:r w:rsidRPr="00013A4A">
        <w:t>[111] B.H. Sencer, J.R. Kennedy, J.I. Cole, S.A. Maloy, F.A. Garner, Microstructural analysis of an HT9 fuel assembly duct irradiated in FFTF to 155dpa at 443°C, Journal of Nuclear Materials 393(2) (2009) 235-241.</w:t>
      </w:r>
    </w:p>
    <w:p w14:paraId="76B3EF6F" w14:textId="77777777" w:rsidR="00013A4A" w:rsidRPr="00013A4A" w:rsidRDefault="00013A4A" w:rsidP="00013A4A">
      <w:pPr>
        <w:pStyle w:val="EndNoteBibliography"/>
        <w:rPr>
          <w:rFonts w:hint="eastAsia"/>
        </w:rPr>
      </w:pPr>
      <w:r w:rsidRPr="00013A4A">
        <w:t>[112]</w:t>
      </w:r>
      <w:r w:rsidRPr="00013A4A">
        <w:rPr>
          <w:rFonts w:hint="eastAsia"/>
        </w:rPr>
        <w:t xml:space="preserve"> W.-Y. Chen, Y. Miao, Y. Wu, C.A. Tomchik, K. Mo, J. Gan, M.A. Okuniewski, S.A. Maloy, J.F. Stubbins, Atom probe study of irradiation-enhanced </w:t>
      </w:r>
      <w:r w:rsidRPr="00013A4A">
        <w:rPr>
          <w:rFonts w:hint="eastAsia"/>
        </w:rPr>
        <w:t>α′</w:t>
      </w:r>
      <w:r w:rsidRPr="00013A4A">
        <w:rPr>
          <w:rFonts w:hint="eastAsia"/>
        </w:rPr>
        <w:t xml:space="preserve"> precipitation in neutron-irradiated Fe</w:t>
      </w:r>
      <w:r w:rsidRPr="00013A4A">
        <w:rPr>
          <w:rFonts w:hint="eastAsia"/>
        </w:rPr>
        <w:t>–</w:t>
      </w:r>
      <w:r w:rsidRPr="00013A4A">
        <w:rPr>
          <w:rFonts w:hint="eastAsia"/>
        </w:rPr>
        <w:t>Cr model alloys, Journal of Nuclear Materials 462 (2015) 242-249.</w:t>
      </w:r>
    </w:p>
    <w:p w14:paraId="61C0DC80" w14:textId="77777777" w:rsidR="00013A4A" w:rsidRPr="00013A4A" w:rsidRDefault="00013A4A" w:rsidP="00013A4A">
      <w:pPr>
        <w:pStyle w:val="EndNoteBibliography"/>
        <w:rPr>
          <w:rFonts w:hint="eastAsia"/>
        </w:rPr>
      </w:pPr>
      <w:r w:rsidRPr="00013A4A">
        <w:t>[113</w:t>
      </w:r>
      <w:r w:rsidRPr="00013A4A">
        <w:rPr>
          <w:rFonts w:hint="eastAsia"/>
        </w:rPr>
        <w:t xml:space="preserve">] M.H. Mathon, Y. de Carlan, G. Geoffroy, X. Averty, A. Alamo, C.H. de Novion, A SANS investigation of the irradiation-enhanced </w:t>
      </w:r>
      <w:r w:rsidRPr="00013A4A">
        <w:rPr>
          <w:rFonts w:hint="eastAsia"/>
        </w:rPr>
        <w:t>α–α′</w:t>
      </w:r>
      <w:r w:rsidRPr="00013A4A">
        <w:rPr>
          <w:rFonts w:hint="eastAsia"/>
        </w:rPr>
        <w:t xml:space="preserve"> phases separation in 7</w:t>
      </w:r>
      <w:r w:rsidRPr="00013A4A">
        <w:rPr>
          <w:rFonts w:hint="eastAsia"/>
        </w:rPr>
        <w:t>–</w:t>
      </w:r>
      <w:r w:rsidRPr="00013A4A">
        <w:rPr>
          <w:rFonts w:hint="eastAsia"/>
        </w:rPr>
        <w:t>12 Cr martensitic steels, Journal of Nuclear Materials 312(2-3) (2003) 236-248.</w:t>
      </w:r>
    </w:p>
    <w:p w14:paraId="43D2776C" w14:textId="77777777" w:rsidR="00013A4A" w:rsidRPr="00013A4A" w:rsidRDefault="00013A4A" w:rsidP="00013A4A">
      <w:pPr>
        <w:pStyle w:val="EndNoteBibliography"/>
      </w:pPr>
      <w:r w:rsidRPr="00013A4A">
        <w:t>[114] P. Dubuisson, D. Gilbon, J.L. Seran, Microstructural evolution of ferritic-martensitic steels irradiated in the fast breeder reactor Phenix, Journal of Nuclear Materials 205 (1993) 178-189.</w:t>
      </w:r>
    </w:p>
    <w:p w14:paraId="7AC85610" w14:textId="77777777" w:rsidR="00013A4A" w:rsidRPr="00013A4A" w:rsidRDefault="00013A4A" w:rsidP="00013A4A">
      <w:pPr>
        <w:pStyle w:val="EndNoteBibliography"/>
      </w:pPr>
      <w:r w:rsidRPr="00013A4A">
        <w:t>[115] D.S. Gelles, Microstructural examination of neutron-irradiated simple ferritic alloys, Journal of Nuclear Materials 108 (1982) 515-526.</w:t>
      </w:r>
    </w:p>
    <w:p w14:paraId="325F1618" w14:textId="77777777" w:rsidR="00013A4A" w:rsidRPr="00013A4A" w:rsidRDefault="00013A4A" w:rsidP="00013A4A">
      <w:pPr>
        <w:pStyle w:val="EndNoteBibliography"/>
      </w:pPr>
      <w:r w:rsidRPr="00013A4A">
        <w:t>[116] D.S. Gelles, Microstructural examination of several commercial alloys neutron irradiated to 100 dpa, Journal of Nuclear materials 148(2) (1987) 136-144.</w:t>
      </w:r>
    </w:p>
    <w:p w14:paraId="168C9776" w14:textId="77777777" w:rsidR="00013A4A" w:rsidRPr="00013A4A" w:rsidRDefault="00013A4A" w:rsidP="00013A4A">
      <w:pPr>
        <w:pStyle w:val="EndNoteBibliography"/>
      </w:pPr>
      <w:r w:rsidRPr="00013A4A">
        <w:t>[117] D.S. Gelles, Microstructural development in reduced activation ferritic alloys irradiated to 200 dpa at 420 C, Journal of nuclear materials 212 (1994) 714-719.</w:t>
      </w:r>
    </w:p>
    <w:p w14:paraId="2272F4C9" w14:textId="77777777" w:rsidR="00013A4A" w:rsidRPr="00013A4A" w:rsidRDefault="00013A4A" w:rsidP="00013A4A">
      <w:pPr>
        <w:pStyle w:val="EndNoteBibliography"/>
      </w:pPr>
      <w:r w:rsidRPr="00013A4A">
        <w:lastRenderedPageBreak/>
        <w:t>[118] D.S. Gelles, Void swelling in binary FeCr alloys at 200 dpa, Journal of nuclear materials 225 (1995) 163-174.</w:t>
      </w:r>
    </w:p>
    <w:p w14:paraId="55EDF8E7" w14:textId="77777777" w:rsidR="00013A4A" w:rsidRPr="00013A4A" w:rsidRDefault="00013A4A" w:rsidP="00013A4A">
      <w:pPr>
        <w:pStyle w:val="EndNoteBibliography"/>
      </w:pPr>
      <w:r w:rsidRPr="00013A4A">
        <w:t>[119] Y. Katoh, A. Kohyama, D.S. Gelles, Swelling and dislocation evolution in simple ferritic alloys irradiated to high fluence in FFTF/MOTA, Journal of nuclear materials 225 (1995) 154-162.</w:t>
      </w:r>
    </w:p>
    <w:p w14:paraId="11F385A2" w14:textId="77777777" w:rsidR="00013A4A" w:rsidRPr="00013A4A" w:rsidRDefault="00013A4A" w:rsidP="00013A4A">
      <w:pPr>
        <w:pStyle w:val="EndNoteBibliography"/>
      </w:pPr>
      <w:r w:rsidRPr="00013A4A">
        <w:t>[120] D.S. Gelles, Microstructural examination of commercial ferritic alloys at 200 dpa, Journal of nuclear materials 233 (1996) 293-298.</w:t>
      </w:r>
    </w:p>
    <w:p w14:paraId="66AFBDF7" w14:textId="77777777" w:rsidR="00013A4A" w:rsidRPr="00013A4A" w:rsidRDefault="00013A4A" w:rsidP="00013A4A">
      <w:pPr>
        <w:pStyle w:val="EndNoteBibliography"/>
      </w:pPr>
      <w:r w:rsidRPr="00013A4A">
        <w:t>[121] R. Coppola, R. Lindau, R.P. May, A. Möslang, M. Valli, Investigation of microstructural evolution under neutron irradiation in Eurofer97 steel by means of small-angle neutron scattering, Journal of Nuclear Materials 386-388 (2009) 195-198.</w:t>
      </w:r>
    </w:p>
    <w:p w14:paraId="4988E78C" w14:textId="77777777" w:rsidR="00013A4A" w:rsidRPr="00013A4A" w:rsidRDefault="00013A4A" w:rsidP="00013A4A">
      <w:pPr>
        <w:pStyle w:val="EndNoteBibliography"/>
      </w:pPr>
      <w:r w:rsidRPr="00013A4A">
        <w:t>[122] R. Griffin, D.S. Gelles, R. Dodd, G. Kulcinski, Phase stability of a manganese-stabilized low-activation martensitic steel, Journal of nuclear materials 179 (1991) 714-717.</w:t>
      </w:r>
    </w:p>
    <w:p w14:paraId="16A1C2FE" w14:textId="77777777" w:rsidR="00013A4A" w:rsidRPr="00013A4A" w:rsidRDefault="00013A4A" w:rsidP="00013A4A">
      <w:pPr>
        <w:pStyle w:val="EndNoteBibliography"/>
      </w:pPr>
      <w:r w:rsidRPr="00013A4A">
        <w:t>[123] S. Porollo, A. Dvoriashin, A. Vorobyev, Y.V. Konobeev, The microstructure and tensile properties of Fe–Cr alloys after neutron irradiation at 400 C to 5.5–7.1 dpa, Journal of nuclear materials 256(2-3) (1998) 247-253.</w:t>
      </w:r>
    </w:p>
    <w:p w14:paraId="4D75D565" w14:textId="77777777" w:rsidR="00013A4A" w:rsidRPr="00013A4A" w:rsidRDefault="00013A4A" w:rsidP="00013A4A">
      <w:pPr>
        <w:pStyle w:val="EndNoteBibliography"/>
      </w:pPr>
      <w:r w:rsidRPr="00013A4A">
        <w:t>[124] S. Xu, Z. Yao, M.L. Jenkins, TEM characterisation of heavy-ion irradiation damage in FeCr alloys, Journal of Nuclear Materials 386-388 (2009) 161-164.</w:t>
      </w:r>
    </w:p>
    <w:p w14:paraId="21EA9338" w14:textId="77777777" w:rsidR="00013A4A" w:rsidRPr="00013A4A" w:rsidRDefault="00013A4A" w:rsidP="00013A4A">
      <w:pPr>
        <w:pStyle w:val="EndNoteBibliography"/>
      </w:pPr>
      <w:r w:rsidRPr="00013A4A">
        <w:t>[125] M.L. Jenkins, Z. Yao, M. Hernández-Mayoral, M.A. Kirk, Dynamic observations of heavy-ion damage in Fe and Fe–Cr alloys, Journal of Nuclear Materials 389(2) (2009) 197-202.</w:t>
      </w:r>
    </w:p>
    <w:p w14:paraId="1097E898" w14:textId="77777777" w:rsidR="00013A4A" w:rsidRPr="00013A4A" w:rsidRDefault="00013A4A" w:rsidP="00013A4A">
      <w:pPr>
        <w:pStyle w:val="EndNoteBibliography"/>
      </w:pPr>
      <w:r w:rsidRPr="00013A4A">
        <w:t>[126] E. Marquis, B. Wirth, G. Was, Characterization and Modeling of Grain Boundary Chemistry Evolution in Ferritic Steels under Irradiation, University of Michigan, Ann Arbor, MI (United States), 2016.</w:t>
      </w:r>
    </w:p>
    <w:p w14:paraId="5A504A2D" w14:textId="77777777" w:rsidR="00013A4A" w:rsidRPr="00013A4A" w:rsidRDefault="00013A4A" w:rsidP="00013A4A">
      <w:pPr>
        <w:pStyle w:val="EndNoteBibliography"/>
        <w:rPr>
          <w:rFonts w:hint="eastAsia"/>
        </w:rPr>
      </w:pPr>
      <w:r w:rsidRPr="00013A4A">
        <w:t>[127] A. Müller, V</w:t>
      </w:r>
      <w:r w:rsidRPr="00013A4A">
        <w:rPr>
          <w:rFonts w:hint="eastAsia"/>
        </w:rPr>
        <w:t>. Naundorf, M.P. Macht, Point defect sinks in self</w:t>
      </w:r>
      <w:r w:rsidRPr="00013A4A">
        <w:rPr>
          <w:rFonts w:hint="eastAsia"/>
        </w:rPr>
        <w:t>‐</w:t>
      </w:r>
      <w:r w:rsidRPr="00013A4A">
        <w:rPr>
          <w:rFonts w:hint="eastAsia"/>
        </w:rPr>
        <w:t>ion</w:t>
      </w:r>
      <w:r w:rsidRPr="00013A4A">
        <w:rPr>
          <w:rFonts w:hint="eastAsia"/>
        </w:rPr>
        <w:t>‐</w:t>
      </w:r>
      <w:r w:rsidRPr="00013A4A">
        <w:rPr>
          <w:rFonts w:hint="eastAsia"/>
        </w:rPr>
        <w:t>irradiated nickel: a self</w:t>
      </w:r>
      <w:r w:rsidRPr="00013A4A">
        <w:rPr>
          <w:rFonts w:hint="eastAsia"/>
        </w:rPr>
        <w:t>‐</w:t>
      </w:r>
      <w:r w:rsidRPr="00013A4A">
        <w:rPr>
          <w:rFonts w:hint="eastAsia"/>
        </w:rPr>
        <w:t>diffusion investigation, Journal of applied physics 64(7) (1988) 3445-3455.</w:t>
      </w:r>
    </w:p>
    <w:p w14:paraId="3210E340" w14:textId="77777777" w:rsidR="00013A4A" w:rsidRPr="00013A4A" w:rsidRDefault="00013A4A" w:rsidP="00013A4A">
      <w:pPr>
        <w:pStyle w:val="EndNoteBibliography"/>
      </w:pPr>
      <w:r w:rsidRPr="00013A4A">
        <w:t>[128] J. Whitley, G. Kulcinski, P. Wilkes, H. Smith Jr, The depth dependent damage profile in nickel irradiated with nickel or copper ions, Journal of Nuclear Materials 79(1) (1979) 159-169.</w:t>
      </w:r>
    </w:p>
    <w:p w14:paraId="69C57850" w14:textId="77777777" w:rsidR="00013A4A" w:rsidRPr="00013A4A" w:rsidRDefault="00013A4A" w:rsidP="00013A4A">
      <w:pPr>
        <w:pStyle w:val="EndNoteBibliography"/>
      </w:pPr>
      <w:r w:rsidRPr="00013A4A">
        <w:t>[129] S.J. Zinkle, K. Farrell, Void swelling and defect cluster formation in reactor-irradiated copper, Journal of Nuclear Materials 168(3) (1989) 262-267.</w:t>
      </w:r>
    </w:p>
    <w:p w14:paraId="302D1E6C" w14:textId="77777777" w:rsidR="00013A4A" w:rsidRPr="00013A4A" w:rsidRDefault="00013A4A" w:rsidP="00013A4A">
      <w:pPr>
        <w:pStyle w:val="EndNoteBibliography"/>
      </w:pPr>
      <w:r w:rsidRPr="00013A4A">
        <w:t>[130] P.J. Doyle, K.M. Benensky, S.J. Zinkle, Modeling the impact of radiation-enhanced diffusion on implanted ion profiles, Journal of Nuclear Materials 509 (2018) 168-180.</w:t>
      </w:r>
    </w:p>
    <w:p w14:paraId="46962AD2" w14:textId="77777777" w:rsidR="00013A4A" w:rsidRPr="00013A4A" w:rsidRDefault="00013A4A" w:rsidP="00013A4A">
      <w:pPr>
        <w:pStyle w:val="EndNoteBibliography"/>
      </w:pPr>
      <w:r w:rsidRPr="00013A4A">
        <w:t>[131] J.B. Whitley, University of Wisconsin, Ph.D. Thesis, 1978.</w:t>
      </w:r>
    </w:p>
    <w:p w14:paraId="05CF9CFF" w14:textId="77777777" w:rsidR="00013A4A" w:rsidRPr="00013A4A" w:rsidRDefault="00013A4A" w:rsidP="00013A4A">
      <w:pPr>
        <w:pStyle w:val="EndNoteBibliography"/>
      </w:pPr>
      <w:r w:rsidRPr="00013A4A">
        <w:t>[132] G. Han, Z.J. Xie, Z.Y. Li, B. Lei, C.J. Shang, R.D.K. Misra, Evolution of crystal structure of Cu precipitates in a low carbon steel, Materials &amp; Design 135 (2017) 92-101.</w:t>
      </w:r>
    </w:p>
    <w:p w14:paraId="14A8E79D" w14:textId="77777777" w:rsidR="00013A4A" w:rsidRPr="00013A4A" w:rsidRDefault="00013A4A" w:rsidP="00013A4A">
      <w:pPr>
        <w:pStyle w:val="EndNoteBibliography"/>
      </w:pPr>
      <w:r w:rsidRPr="00013A4A">
        <w:t>[133] F. Soisson, A. Barbu, G. Martin, Monte Carlo simulations of copper precipitation in dilute iron-copper alloys during thermal ageing and under electron irradiation, Acta materialia 44(9) (1996) 3789-3800.</w:t>
      </w:r>
    </w:p>
    <w:p w14:paraId="0766CB87" w14:textId="77777777" w:rsidR="00013A4A" w:rsidRPr="00013A4A" w:rsidRDefault="00013A4A" w:rsidP="00013A4A">
      <w:pPr>
        <w:pStyle w:val="EndNoteBibliography"/>
      </w:pPr>
      <w:r w:rsidRPr="00013A4A">
        <w:t>[134] M. Charleux, F. Livet, F. Bley, F. Louchet, Y. Bréchet, Thermal ageing of an Fe‒Cu alloy: Microstructural evolution and precipitation hardening, Philosophical Magazine A 73(4) (1996) 883-897.</w:t>
      </w:r>
    </w:p>
    <w:p w14:paraId="66EB093D" w14:textId="77777777" w:rsidR="00013A4A" w:rsidRPr="00013A4A" w:rsidRDefault="00013A4A" w:rsidP="00013A4A">
      <w:pPr>
        <w:pStyle w:val="EndNoteBibliography"/>
      </w:pPr>
      <w:r w:rsidRPr="00013A4A">
        <w:lastRenderedPageBreak/>
        <w:t>[135] M. Mathon, A. Barbu, F. Dunstetter, F. Maury, N. Lorenzelli, C. De Novion, Experimental study and modelling of copper precipitation under electron irradiation in dilute FeCu binary alloys, Journal of nuclear materials 245(2-3) (1997) 224-237.</w:t>
      </w:r>
    </w:p>
    <w:p w14:paraId="4459F83B" w14:textId="77777777" w:rsidR="00013A4A" w:rsidRPr="00013A4A" w:rsidRDefault="00013A4A" w:rsidP="00013A4A">
      <w:pPr>
        <w:pStyle w:val="EndNoteBibliography"/>
      </w:pPr>
      <w:r w:rsidRPr="00013A4A">
        <w:t>[136] S. Goodman, S. Brenner, J. Low, An FIM-atom probe study of the precipitation of copper from lron-1.4 at. pct copper. Part I: Field-ion microscopy, Metallurgical Transactions 4(10) (1973) 2363-2369.</w:t>
      </w:r>
    </w:p>
    <w:p w14:paraId="213BF8C1" w14:textId="77777777" w:rsidR="00013A4A" w:rsidRPr="00013A4A" w:rsidRDefault="00013A4A" w:rsidP="00013A4A">
      <w:pPr>
        <w:pStyle w:val="EndNoteBibliography"/>
      </w:pPr>
      <w:r w:rsidRPr="00013A4A">
        <w:t>[137] M. Perez, F. Perrard, V. Massardier, X. Kleber, A. Deschamps, H. De Monestrol, P. Pareige, G. Covarel, Low-temperature solubility of copper in iron: experimental study using thermoelectric power, small angle X-ray scattering and tomographic atom probe, Philosophical Magazine 85(20) (2005) 2197-2210.</w:t>
      </w:r>
    </w:p>
    <w:p w14:paraId="4EC50F27" w14:textId="77777777" w:rsidR="00013A4A" w:rsidRPr="00013A4A" w:rsidRDefault="00013A4A" w:rsidP="00013A4A">
      <w:pPr>
        <w:pStyle w:val="EndNoteBibliography"/>
      </w:pPr>
      <w:r w:rsidRPr="00013A4A">
        <w:t>[138] R. Kampmann, R. Wagner, Phase transformations in Fe-Cu-Alloys-SANS-experiments and theory, in: C. Janot, W. Petry, D. Richter, T. Springer (Eds.), Atomic transport and defects in metals by neutron scattering. Springer Proceedings in Physics, Springer, Berlin, Heidelberg, 1986, pp. 73-77.</w:t>
      </w:r>
    </w:p>
    <w:p w14:paraId="49A16114" w14:textId="77777777" w:rsidR="00013A4A" w:rsidRPr="00013A4A" w:rsidRDefault="00013A4A" w:rsidP="00013A4A">
      <w:pPr>
        <w:pStyle w:val="EndNoteBibliography"/>
      </w:pPr>
      <w:r w:rsidRPr="00013A4A">
        <w:t>[139] E. Vincent, C. Becquart, C. Pareige, P. Pareige, C. Domain, Precipitation of the FeCu system: A critical review of atomic kinetic Monte Carlo simulations, Journal of Nuclear Materials 373(1-3) (2008) 387-401.</w:t>
      </w:r>
    </w:p>
    <w:p w14:paraId="594F5396" w14:textId="77777777" w:rsidR="00013A4A" w:rsidRPr="00013A4A" w:rsidRDefault="00013A4A" w:rsidP="00013A4A">
      <w:pPr>
        <w:pStyle w:val="EndNoteBibliography"/>
      </w:pPr>
      <w:r w:rsidRPr="00013A4A">
        <w:t>[140] D. Xu, A. Certain, H.J. Lee Voigt, T. Allen, B.D. Wirth, Ballistic effects on the copper precipitation and re-dissolution kinetics in an ion irradiated and thermally annealed Fe-Cu alloy, J Chem Phys 145(10) (2016) 104704.</w:t>
      </w:r>
    </w:p>
    <w:p w14:paraId="2D343D27" w14:textId="77777777" w:rsidR="00013A4A" w:rsidRPr="00013A4A" w:rsidRDefault="00013A4A" w:rsidP="00013A4A">
      <w:pPr>
        <w:pStyle w:val="EndNoteBibliography"/>
      </w:pPr>
      <w:r w:rsidRPr="00013A4A">
        <w:t>[141] S. Shu, B.D. Wirth, P.B. Wells, D.D. Morgan, G.R. Odette, Multi-technique characterization of the precipitates in thermally aged and neutron irradiated Fe-Cu and Fe-Cu-Mn model alloys: Atom probe tomography reconstruction implications, Acta Materialia 146 (2018) 237-252.</w:t>
      </w:r>
    </w:p>
    <w:p w14:paraId="119FCE0F" w14:textId="77777777" w:rsidR="00013A4A" w:rsidRPr="00013A4A" w:rsidRDefault="00013A4A" w:rsidP="00013A4A">
      <w:pPr>
        <w:pStyle w:val="EndNoteBibliography"/>
      </w:pPr>
      <w:r w:rsidRPr="00013A4A">
        <w:t>[142] P. Auger, P. Pareige, M. Akamatsu, J.-C. Van Duysen, Microstructural characterization of atom clusters in irradiated pressure vessel steels and model alloys, Journal of nuclear materials 211(3) (1994) 194-201.</w:t>
      </w:r>
    </w:p>
    <w:p w14:paraId="2B18FDC5" w14:textId="77777777" w:rsidR="00013A4A" w:rsidRPr="00013A4A" w:rsidRDefault="00013A4A" w:rsidP="00013A4A">
      <w:pPr>
        <w:pStyle w:val="EndNoteBibliography"/>
      </w:pPr>
      <w:r w:rsidRPr="00013A4A">
        <w:t>[143] S. Lozano-Perez, M.L. Jenkins, J.M. Titchmarsh, Evidence for deformation-induced transformations of Cu-rich precipitates in an aged FeCu alloy, Philosophical Magazine Letters 86(6) (2006) 367-374.</w:t>
      </w:r>
    </w:p>
    <w:p w14:paraId="779FB32F" w14:textId="77777777" w:rsidR="00013A4A" w:rsidRPr="00013A4A" w:rsidRDefault="00013A4A" w:rsidP="00013A4A">
      <w:pPr>
        <w:pStyle w:val="EndNoteBibliography"/>
      </w:pPr>
      <w:r w:rsidRPr="00013A4A">
        <w:t>[144] S. Lozano-Perez, G. Sha, J. Titchmarsh, M. Jenkins, S. Hirosawa, A. Cerezo, G. Smith, Comparison of the number densities of nanosized Cu-rich precipitates in ferritic alloys measured using EELS and EDX mapping, HREM and 3DAP, Journal of materials science 41(9) (2006) 2559-2565.</w:t>
      </w:r>
    </w:p>
    <w:p w14:paraId="23F78B97" w14:textId="77777777" w:rsidR="00013A4A" w:rsidRPr="00013A4A" w:rsidRDefault="00013A4A" w:rsidP="00013A4A">
      <w:pPr>
        <w:pStyle w:val="EndNoteBibliography"/>
      </w:pPr>
      <w:r w:rsidRPr="00013A4A">
        <w:t>[145] A. Deschamps, M. Militzer, P. WJ, Precipitation kinetics and strengthening of a Fe–0.8 wt% Cu alloy, ISIJ international 41(2) (2001) 196-205.</w:t>
      </w:r>
    </w:p>
    <w:p w14:paraId="02D859C9" w14:textId="77777777" w:rsidR="00013A4A" w:rsidRPr="00013A4A" w:rsidRDefault="00013A4A" w:rsidP="00013A4A">
      <w:pPr>
        <w:pStyle w:val="EndNoteBibliography"/>
      </w:pPr>
      <w:r w:rsidRPr="00013A4A">
        <w:t>[146] M. Hasebe, T. Nishizawa, Calculation of phase diagrams of the iron-copper and cobalt-copper systems, Calphad 4(2) (1980) 83-100.</w:t>
      </w:r>
    </w:p>
    <w:p w14:paraId="31DFFFA4" w14:textId="77777777" w:rsidR="00013A4A" w:rsidRPr="00013A4A" w:rsidRDefault="00013A4A" w:rsidP="00013A4A">
      <w:pPr>
        <w:pStyle w:val="EndNoteBibliography"/>
      </w:pPr>
      <w:r w:rsidRPr="00013A4A">
        <w:t>[147] S. Shu, N. Almirall, P.B. Wells, T. Yamamoto, G.R. Odette, D.D. Morgan, Precipitation in Fe-Cu and Fe-Cu-Mn model alloys under irradiation: Dose rate effects, Acta Materialia 157 (2018) 72-82.</w:t>
      </w:r>
    </w:p>
    <w:p w14:paraId="499449A6" w14:textId="77777777" w:rsidR="00013A4A" w:rsidRPr="00013A4A" w:rsidRDefault="00013A4A" w:rsidP="00013A4A">
      <w:pPr>
        <w:pStyle w:val="EndNoteBibliography"/>
      </w:pPr>
      <w:r w:rsidRPr="00013A4A">
        <w:t>[148] H. Watanabe, S. Arase, T. Yamamoto, P. Wells, T. Onishi, G.R. Odette, Hardening and microstructural evolution of A533b steels irradiated with Fe ions and electrons, Journal of Nuclear Materials 471 (2016) 243-250.</w:t>
      </w:r>
    </w:p>
    <w:p w14:paraId="38722D3B" w14:textId="77777777" w:rsidR="00013A4A" w:rsidRPr="00013A4A" w:rsidRDefault="00013A4A" w:rsidP="00013A4A">
      <w:pPr>
        <w:pStyle w:val="EndNoteBibliography"/>
      </w:pPr>
      <w:r w:rsidRPr="00013A4A">
        <w:lastRenderedPageBreak/>
        <w:t>[149] K. Fujii, K. Fukuya, N. Nakata, K. Hono, Y. Nagai, M. Hasegawa, Hardening and microstructural evolution in A533B steels under high-dose electron irradiation, Journal of nuclear materials 340(2-3) (2005) 247-258.</w:t>
      </w:r>
    </w:p>
    <w:p w14:paraId="123C4743" w14:textId="77777777" w:rsidR="00013A4A" w:rsidRPr="00013A4A" w:rsidRDefault="00013A4A" w:rsidP="00013A4A">
      <w:pPr>
        <w:pStyle w:val="EndNoteBibliography"/>
      </w:pPr>
      <w:r w:rsidRPr="00013A4A">
        <w:t>[150] T. Toyama, Y. Nagai, Z. Tang, M. Hasegawa, A. Almazouzi, E. van Walle, R. Gerard, Nanostructural evolution in surveillance test specimens of a commercial nuclear reactor pressure vessel studied by three-dimensional atom probe and positron annihilation, Acta Materialia 55(20) (2007) 6852-6860.</w:t>
      </w:r>
    </w:p>
    <w:p w14:paraId="297E3220" w14:textId="77777777" w:rsidR="00013A4A" w:rsidRPr="00013A4A" w:rsidRDefault="00013A4A" w:rsidP="00013A4A">
      <w:pPr>
        <w:pStyle w:val="EndNoteBibliography"/>
      </w:pPr>
      <w:r w:rsidRPr="00013A4A">
        <w:t>[151] O. Toader, F. Naab, E. Uberseder, T. Kubley, S. Taller, G. Was, Technical Aspects of Delivering Simultaneous Dual and Triple Ion Beams to a Target at the Michigan Ion Beam Laboratory, Physics Procedia 90 (2017) 385-390.</w:t>
      </w:r>
    </w:p>
    <w:p w14:paraId="137D73F4" w14:textId="77777777" w:rsidR="00013A4A" w:rsidRPr="00013A4A" w:rsidRDefault="00013A4A" w:rsidP="00013A4A">
      <w:pPr>
        <w:pStyle w:val="EndNoteBibliography"/>
      </w:pPr>
      <w:r w:rsidRPr="00013A4A">
        <w:t>[152] S. Agarwal, Y. Lin, C. Li, R. Stoller, S. Zinkle, On the use of SRIM for calculating vacancy production: Quick calculation and full-cascade options, Nuclear Instruments and Methods in Physics Research Section B: Beam Interactions with Materials and Atoms 503 (2021) 11-29.</w:t>
      </w:r>
    </w:p>
    <w:p w14:paraId="6DD136AC" w14:textId="77777777" w:rsidR="00013A4A" w:rsidRPr="00013A4A" w:rsidRDefault="00013A4A" w:rsidP="00013A4A">
      <w:pPr>
        <w:pStyle w:val="EndNoteBibliography"/>
      </w:pPr>
      <w:r w:rsidRPr="00013A4A">
        <w:t>[153] B. Gault, M.P. Moody, J.M. Cairney, S.P. Ringer, Atom Probe Microscopy, Springer New York 2012.</w:t>
      </w:r>
    </w:p>
    <w:p w14:paraId="2D89B650" w14:textId="77777777" w:rsidR="00013A4A" w:rsidRPr="00013A4A" w:rsidRDefault="00013A4A" w:rsidP="00013A4A">
      <w:pPr>
        <w:pStyle w:val="EndNoteBibliography"/>
      </w:pPr>
      <w:r w:rsidRPr="00013A4A">
        <w:t>[154] T. Tsong, Field ion image formation, Surface Science 70(1) (1978) 211-233.</w:t>
      </w:r>
    </w:p>
    <w:p w14:paraId="5C544FD8" w14:textId="77777777" w:rsidR="00013A4A" w:rsidRPr="00013A4A" w:rsidRDefault="00013A4A" w:rsidP="00013A4A">
      <w:pPr>
        <w:pStyle w:val="EndNoteBibliography"/>
      </w:pPr>
      <w:r w:rsidRPr="00013A4A">
        <w:t>[155] V. Kuksenko, C. Pareige, C. Genevois, F. Cuvilly, M. Roussel, P. Pareige, Effect of neutron-irradiation on the microstructure of a Fe–12at.%Cr alloy, Journal of Nuclear Materials 415(1) (2011) 61-66.</w:t>
      </w:r>
    </w:p>
    <w:p w14:paraId="613AE643" w14:textId="77777777" w:rsidR="00013A4A" w:rsidRPr="00013A4A" w:rsidRDefault="00013A4A" w:rsidP="00013A4A">
      <w:pPr>
        <w:pStyle w:val="EndNoteBibliography"/>
      </w:pPr>
      <w:r w:rsidRPr="00013A4A">
        <w:t>[156] K. Pearson, Drapers' Company Research Memoirs: Biometric series, Cambridge University Press1904.</w:t>
      </w:r>
    </w:p>
    <w:p w14:paraId="522F91A8" w14:textId="77777777" w:rsidR="00013A4A" w:rsidRPr="00013A4A" w:rsidRDefault="00013A4A" w:rsidP="00013A4A">
      <w:pPr>
        <w:pStyle w:val="EndNoteBibliography"/>
      </w:pPr>
      <w:r w:rsidRPr="00013A4A">
        <w:t>[157] M. Thuvander, H.-O. Andren, K. Stiller, Q.-H. Hu, A statistical method to detect ordering and phase separation by APFIM, Ultramicroscopy 73 (1998) 7.</w:t>
      </w:r>
    </w:p>
    <w:p w14:paraId="11E0C834" w14:textId="77777777" w:rsidR="00013A4A" w:rsidRPr="00013A4A" w:rsidRDefault="00013A4A" w:rsidP="00013A4A">
      <w:pPr>
        <w:pStyle w:val="EndNoteBibliography"/>
      </w:pPr>
      <w:r w:rsidRPr="00013A4A">
        <w:t>[158] J.M. Hyde, G. DaCosta, C. Hatzoglou, H. Weekes, B. Radiguet, P.D. Styman, F. Vurpillot, C. Pareige, A. Etienne, G. Bonny, N. Castin, L. Malerba, P. Pareige, Analysis of Radiation Damage in Light Water Reactors: Comparison of Cluster Analysis Methods for the Analysis of Atom Probe Data, Microsc Microanal 23(2) (2017) 366-375.</w:t>
      </w:r>
    </w:p>
    <w:p w14:paraId="33A49BF5" w14:textId="62253D10" w:rsidR="00013A4A" w:rsidRPr="00013A4A" w:rsidRDefault="00013A4A" w:rsidP="00013A4A">
      <w:pPr>
        <w:pStyle w:val="EndNoteBibliography"/>
      </w:pPr>
      <w:r w:rsidRPr="00013A4A">
        <w:t xml:space="preserve">[159] D. Haley, 3Depict - Visualisation &amp; Analysis for Atom Probe, </w:t>
      </w:r>
      <w:hyperlink r:id="rId90" w:history="1">
        <w:r w:rsidRPr="00013A4A">
          <w:rPr>
            <w:rStyle w:val="Hyperlink"/>
          </w:rPr>
          <w:t>http://threedepict.sourceforge.net</w:t>
        </w:r>
      </w:hyperlink>
      <w:r w:rsidRPr="00013A4A">
        <w:t xml:space="preserve">  (2010).</w:t>
      </w:r>
    </w:p>
    <w:p w14:paraId="5FD58905" w14:textId="77777777" w:rsidR="00013A4A" w:rsidRPr="00013A4A" w:rsidRDefault="00013A4A" w:rsidP="00013A4A">
      <w:pPr>
        <w:pStyle w:val="EndNoteBibliography"/>
      </w:pPr>
      <w:r w:rsidRPr="00013A4A">
        <w:t>[160] P.D. Styman, J.M. Hyde, K. Wilford, G.D. Smith, Quantitative methods for the APT analysis of thermally aged RPV steels, Ultramicroscopy 132 (2013) 258-64.</w:t>
      </w:r>
    </w:p>
    <w:p w14:paraId="46C6F38D" w14:textId="77777777" w:rsidR="00013A4A" w:rsidRPr="00013A4A" w:rsidRDefault="00013A4A" w:rsidP="00013A4A">
      <w:pPr>
        <w:pStyle w:val="EndNoteBibliography"/>
      </w:pPr>
      <w:r w:rsidRPr="00013A4A">
        <w:t>[161] D. Vaumousse, A. Cerezo, P. Warren, A procedure for quantification of precipitate microstructures from three-dimensional atom probe data, Ultramicroscopy 95 (2003) 215-221.</w:t>
      </w:r>
    </w:p>
    <w:p w14:paraId="3E7A9637" w14:textId="579C790F" w:rsidR="00013A4A" w:rsidRPr="00013A4A" w:rsidRDefault="00013A4A" w:rsidP="00013A4A">
      <w:pPr>
        <w:pStyle w:val="EndNoteBibliography"/>
      </w:pPr>
      <w:r w:rsidRPr="00013A4A">
        <w:t xml:space="preserve">[162] C.M. Parish, MT3FT-15OR0204122: Report on the acquisition and installation of FEI Talos F200X S/TEM, Oak Ridge National Laboratory (ORNL), Oak Ridge, TN (United States) </w:t>
      </w:r>
      <w:hyperlink r:id="rId91" w:history="1">
        <w:r w:rsidRPr="00013A4A">
          <w:rPr>
            <w:rStyle w:val="Hyperlink"/>
          </w:rPr>
          <w:t>http://www</w:t>
        </w:r>
      </w:hyperlink>
      <w:r w:rsidRPr="00013A4A">
        <w:t>. osti. gov/servlets/purl/1234344  (2015).</w:t>
      </w:r>
    </w:p>
    <w:p w14:paraId="0CC484E3" w14:textId="77777777" w:rsidR="00013A4A" w:rsidRPr="00013A4A" w:rsidRDefault="00013A4A" w:rsidP="00013A4A">
      <w:pPr>
        <w:pStyle w:val="EndNoteBibliography"/>
      </w:pPr>
      <w:r w:rsidRPr="00013A4A">
        <w:t>[163] J.-H. Ke, E.R. Reese, E.A. Marquis, G.R. Odette, D. Morgan, Flux effects in precipitation under irradiation – Simulation of Fe-Cr alloys, Acta Materialia 164 (2019) 586-601.</w:t>
      </w:r>
    </w:p>
    <w:p w14:paraId="43D51160" w14:textId="77777777" w:rsidR="00013A4A" w:rsidRPr="00013A4A" w:rsidRDefault="00013A4A" w:rsidP="00013A4A">
      <w:pPr>
        <w:pStyle w:val="EndNoteBibliography"/>
      </w:pPr>
      <w:r w:rsidRPr="00013A4A">
        <w:t>[164] O. Senninger, E. Martínez, F. Soisson, M. Nastar, Y. Bréchet, Atomistic simulations of the decomposition kinetics in Fe–Cr alloys: Influence of magnetism, Acta Materialia 73 (2014) 97-106.</w:t>
      </w:r>
    </w:p>
    <w:p w14:paraId="1366C03A" w14:textId="77777777" w:rsidR="00013A4A" w:rsidRPr="00013A4A" w:rsidRDefault="00013A4A" w:rsidP="00013A4A">
      <w:pPr>
        <w:pStyle w:val="EndNoteBibliography"/>
      </w:pPr>
      <w:r w:rsidRPr="00013A4A">
        <w:lastRenderedPageBreak/>
        <w:t>[165] A. Baldan, Review progress in Ostwald ripening theories and their applications to nickel-base superalloys Part I: Ostwald ripening theories, Journal of materials science 37(11) (2002) 2171-2202.</w:t>
      </w:r>
    </w:p>
    <w:p w14:paraId="41BC9756" w14:textId="77777777" w:rsidR="00013A4A" w:rsidRPr="00013A4A" w:rsidRDefault="00013A4A" w:rsidP="00013A4A">
      <w:pPr>
        <w:pStyle w:val="EndNoteBibliography"/>
      </w:pPr>
      <w:r w:rsidRPr="00013A4A">
        <w:t>[166] P. Zhu, Y. Zhao, S. Agarwal, J. Henry, S.J. Zinkle, Toward accurate evaluation of bulk hardness from nanoindentation testing at low indent depths, Materials &amp; Design 213 (2022) 110317.</w:t>
      </w:r>
    </w:p>
    <w:p w14:paraId="494F94EB" w14:textId="77777777" w:rsidR="00013A4A" w:rsidRPr="00013A4A" w:rsidRDefault="00013A4A" w:rsidP="00013A4A">
      <w:pPr>
        <w:pStyle w:val="EndNoteBibliography"/>
      </w:pPr>
      <w:r w:rsidRPr="00013A4A">
        <w:t>[167] Z. Jiao, V. Shankar, G.S. Was, Phase stability in proton and heavy ion irradiated ferritic–martensitic alloys, Journal of Nuclear Materials 419(1-3) (2011) 52-62.</w:t>
      </w:r>
    </w:p>
    <w:p w14:paraId="61BF5DE6" w14:textId="77777777" w:rsidR="00013A4A" w:rsidRPr="00013A4A" w:rsidRDefault="00013A4A" w:rsidP="00013A4A">
      <w:pPr>
        <w:pStyle w:val="EndNoteBibliography"/>
      </w:pPr>
      <w:r w:rsidRPr="00013A4A">
        <w:t>[168] A. Bhattacharya, E. Meslin, J. Henry, A. Barbu, S. Poissonnet, B. Décamps, Effect of chromium on void swelling in ion irradiated high purity Fe–Cr alloys, Acta Materialia 108 (2016) 241-251.</w:t>
      </w:r>
    </w:p>
    <w:p w14:paraId="43337441" w14:textId="77777777" w:rsidR="00013A4A" w:rsidRPr="00013A4A" w:rsidRDefault="00013A4A" w:rsidP="00013A4A">
      <w:pPr>
        <w:pStyle w:val="EndNoteBibliography"/>
      </w:pPr>
      <w:r w:rsidRPr="00013A4A">
        <w:t>[169] F. Soisson, T. Jourdan, Radiation-accelerated precipitation in Fe–Cr alloys, Acta Materialia 103 (2016) 870-881.</w:t>
      </w:r>
    </w:p>
    <w:p w14:paraId="2E5D2715" w14:textId="77777777" w:rsidR="00013A4A" w:rsidRPr="00013A4A" w:rsidRDefault="00013A4A" w:rsidP="00013A4A">
      <w:pPr>
        <w:pStyle w:val="EndNoteBibliography"/>
      </w:pPr>
      <w:r w:rsidRPr="00013A4A">
        <w:t>[170] F. Soisson, E. Meslin, O. Tissot, Atomistic modeling of α’ precipitation in Fe-Cr alloys under charged particles and neutron irradiations: Effects of ballistic mixing and sink densities, Journal of Nuclear Materials 508 (2018) 583-594.</w:t>
      </w:r>
    </w:p>
    <w:p w14:paraId="6C6080A8" w14:textId="77777777" w:rsidR="00013A4A" w:rsidRPr="00013A4A" w:rsidRDefault="00013A4A" w:rsidP="00013A4A">
      <w:pPr>
        <w:pStyle w:val="EndNoteBibliography"/>
      </w:pPr>
      <w:r w:rsidRPr="00013A4A">
        <w:t>[171] A. Nicol, M. Jenkins, N. Wanderka, C. Abromeit, Dissolution of Copper Precipitates in An Fe− 1· 3Wt% Cu Alloy Under Fe+ Ion Irradiation, in: S.J. Zinkle, J. Williams, G. Lucas, R. Ewing (Eds.), MRS proceedings, Cambridge University Press, New York, USA, 1998.</w:t>
      </w:r>
    </w:p>
    <w:p w14:paraId="772BFC75" w14:textId="77777777" w:rsidR="00013A4A" w:rsidRPr="00013A4A" w:rsidRDefault="00013A4A" w:rsidP="00013A4A">
      <w:pPr>
        <w:pStyle w:val="EndNoteBibliography"/>
      </w:pPr>
      <w:r w:rsidRPr="00013A4A">
        <w:t>[172] F. Bergner, A. Ulbricht, C. Heintze, Estimation of the solubility limit of Cr in Fe at 300°C from small-angle neutron scattering in neutron-irradiated Fe–Cr alloys, Scripta Materialia 61(11) (2009) 1060-1063.</w:t>
      </w:r>
    </w:p>
    <w:p w14:paraId="4613A222" w14:textId="77777777" w:rsidR="00013A4A" w:rsidRPr="00013A4A" w:rsidRDefault="00013A4A" w:rsidP="00013A4A">
      <w:pPr>
        <w:pStyle w:val="EndNoteBibliography"/>
      </w:pPr>
      <w:r w:rsidRPr="00013A4A">
        <w:t>[173] G.S. Was, Fundamentals of radiation materials science: metals and alloys, springer2016.</w:t>
      </w:r>
    </w:p>
    <w:p w14:paraId="7F15C81D" w14:textId="77777777" w:rsidR="00013A4A" w:rsidRPr="00013A4A" w:rsidRDefault="00013A4A" w:rsidP="00013A4A">
      <w:pPr>
        <w:pStyle w:val="EndNoteBibliography"/>
      </w:pPr>
      <w:r w:rsidRPr="00013A4A">
        <w:t>[174] L. Mansur, Theory and experimental background on dimensional changes in irradiated alloys, Journal of Nuclear Materials 216 (1994) 97-123.</w:t>
      </w:r>
    </w:p>
    <w:p w14:paraId="1F19FC3B" w14:textId="77777777" w:rsidR="00013A4A" w:rsidRPr="00013A4A" w:rsidRDefault="00013A4A" w:rsidP="00013A4A">
      <w:pPr>
        <w:pStyle w:val="EndNoteBibliography"/>
      </w:pPr>
      <w:r w:rsidRPr="00013A4A">
        <w:t>[175] K. Nakashima, R.E. Stoller, H. Xu, Recombination radius of a Frenkel pair and capture radius of a self-interstitial atom by vacancy clusters in bcc Fe, J Phys Condens Matter 27(33) (2015) 335401.</w:t>
      </w:r>
    </w:p>
    <w:p w14:paraId="1F0D78AE" w14:textId="77777777" w:rsidR="00013A4A" w:rsidRPr="00013A4A" w:rsidRDefault="00013A4A" w:rsidP="00013A4A">
      <w:pPr>
        <w:pStyle w:val="EndNoteBibliography"/>
      </w:pPr>
      <w:r w:rsidRPr="00013A4A">
        <w:t>[176] K. Nordlund, S.J. Zinkle, A.E. Sand, F. Granberg, R.S. Averback, R.E. Stoller, T. Suzudo, L. Malerba, F. Banhart, W.J. Weber, F. Willaime, S.L. Dudarev, D. Simeone, Primary radiation damage: A review of current understanding and models, Journal of Nuclear Materials 512 (2018) 450-479.</w:t>
      </w:r>
    </w:p>
    <w:p w14:paraId="4C4F4953" w14:textId="77777777" w:rsidR="00013A4A" w:rsidRPr="00013A4A" w:rsidRDefault="00013A4A" w:rsidP="00013A4A">
      <w:pPr>
        <w:pStyle w:val="EndNoteBibliography"/>
      </w:pPr>
      <w:r w:rsidRPr="00013A4A">
        <w:t>[177] S. Zinkle, B. Singh, Analysis of displacement damage and defect production under cascade damage conditions, Journal of nuclear materials 199(3) (1993) 173-191.</w:t>
      </w:r>
    </w:p>
    <w:p w14:paraId="27646885" w14:textId="77777777" w:rsidR="00013A4A" w:rsidRPr="00013A4A" w:rsidRDefault="00013A4A" w:rsidP="00013A4A">
      <w:pPr>
        <w:pStyle w:val="EndNoteBibliography"/>
      </w:pPr>
      <w:r w:rsidRPr="00013A4A">
        <w:t>[178] S.J. Zinkle, R.E. Stoller, On the importance of thermally stimulated correlated defect recombination in radiation effects studies, Journal of Nuclear Materials (submitted).</w:t>
      </w:r>
    </w:p>
    <w:p w14:paraId="78A57315" w14:textId="77777777" w:rsidR="00013A4A" w:rsidRPr="00013A4A" w:rsidRDefault="00013A4A" w:rsidP="00013A4A">
      <w:pPr>
        <w:pStyle w:val="EndNoteBibliography"/>
      </w:pPr>
      <w:r w:rsidRPr="00013A4A">
        <w:t>[179] F.S. Ham, Theory of diffusion-limited precipitation, Journal of Physics and Chemistry of Solids 6(4) (1958) 335-351.</w:t>
      </w:r>
    </w:p>
    <w:p w14:paraId="6C3C236D" w14:textId="77777777" w:rsidR="00013A4A" w:rsidRPr="00013A4A" w:rsidRDefault="00013A4A" w:rsidP="00013A4A">
      <w:pPr>
        <w:pStyle w:val="EndNoteBibliography"/>
      </w:pPr>
      <w:r w:rsidRPr="00013A4A">
        <w:t>[180] G. Kulcinski, J. Brimhall, H. Kissinger, Production of voids in pure metals by high-energy heavy-ion bombardment, Battelle-Northwest, Richland, Wash. Pacific Northwest Lab., 1971.</w:t>
      </w:r>
    </w:p>
    <w:p w14:paraId="10018D93" w14:textId="77777777" w:rsidR="00013A4A" w:rsidRPr="00013A4A" w:rsidRDefault="00013A4A" w:rsidP="00013A4A">
      <w:pPr>
        <w:pStyle w:val="EndNoteBibliography"/>
      </w:pPr>
      <w:r w:rsidRPr="00013A4A">
        <w:lastRenderedPageBreak/>
        <w:t>[181] J.F. Ziegler, M.D. Ziegler, J.P. Biersack, SRIM–The stopping and range of ions in matter (2010), Nuclear Instruments and Methods in Physics Research Section B: Beam Interactions with Materials and Atoms 268(11-12) (2010) 1818-1823.</w:t>
      </w:r>
    </w:p>
    <w:p w14:paraId="212B9C40" w14:textId="77777777" w:rsidR="00013A4A" w:rsidRPr="00013A4A" w:rsidRDefault="00013A4A" w:rsidP="00013A4A">
      <w:pPr>
        <w:pStyle w:val="EndNoteBibliography"/>
      </w:pPr>
      <w:r w:rsidRPr="00013A4A">
        <w:t>[182] S. Agarwal, S.J. Zinkle, Experimental Studies on Primary Damage Formation, in: R. Konings, R. Stoller (Eds.), Comprehensive Nuclear Materials, 2nd Ed., Elsevier, Oxford, 2020, pp. 74-90.</w:t>
      </w:r>
    </w:p>
    <w:p w14:paraId="66E87E3A" w14:textId="77777777" w:rsidR="00013A4A" w:rsidRPr="00013A4A" w:rsidRDefault="00013A4A" w:rsidP="00013A4A">
      <w:pPr>
        <w:pStyle w:val="EndNoteBibliography"/>
      </w:pPr>
      <w:r w:rsidRPr="00013A4A">
        <w:t>[183] A. Marwick, Solute segregation and precipitate stability in irradiated alloys, Nuclear Instruments and Methods 182 (1981) 827-843.</w:t>
      </w:r>
    </w:p>
    <w:p w14:paraId="6DE66B66" w14:textId="77777777" w:rsidR="00013A4A" w:rsidRPr="00013A4A" w:rsidRDefault="00013A4A" w:rsidP="00013A4A">
      <w:pPr>
        <w:pStyle w:val="EndNoteBibliography"/>
      </w:pPr>
      <w:r w:rsidRPr="00013A4A">
        <w:t>[184] R.A. Enrique, K. Nordlund, R.S. Averback, P. Bellon, Simulations of dynamical stabilization of Ag–Cu nanocomposites by ion-beam processing, J. Appl. Phys. 93(5) (2003) 2917-2923.</w:t>
      </w:r>
    </w:p>
    <w:p w14:paraId="5FF0EA2B" w14:textId="77777777" w:rsidR="00013A4A" w:rsidRPr="00013A4A" w:rsidRDefault="00013A4A" w:rsidP="00013A4A">
      <w:pPr>
        <w:pStyle w:val="EndNoteBibliography"/>
      </w:pPr>
      <w:r w:rsidRPr="00013A4A">
        <w:t>[185] R.S. Averback, T. Diaz De La Rubia, Displacement damage in irradiated metals and semiconductors, Solid state physics (New York. 1955) 51 (1997) 281-402.</w:t>
      </w:r>
    </w:p>
    <w:p w14:paraId="5E085ABB" w14:textId="77777777" w:rsidR="00013A4A" w:rsidRPr="00013A4A" w:rsidRDefault="00013A4A" w:rsidP="00013A4A">
      <w:pPr>
        <w:pStyle w:val="EndNoteBibliography"/>
      </w:pPr>
      <w:r w:rsidRPr="00013A4A">
        <w:t>[186] C. Domain, C. Becquart, J. Foct, Ab initio study of foreign interstitial atom (C, N) interactions with intrinsic point defects in α-Fe, Physical Review B 69(14) (2004) 144112.</w:t>
      </w:r>
    </w:p>
    <w:p w14:paraId="38CBA151" w14:textId="77777777" w:rsidR="00013A4A" w:rsidRPr="00013A4A" w:rsidRDefault="00013A4A" w:rsidP="00013A4A">
      <w:pPr>
        <w:pStyle w:val="EndNoteBibliography"/>
      </w:pPr>
      <w:r w:rsidRPr="00013A4A">
        <w:t>[187] C.J. Först, J. Slycke, K.J. Van Vliet, S. Yip, Point defect concentrations in metastable Fe-C alloys, Physical review letters 96(17) (2006) 175501.</w:t>
      </w:r>
    </w:p>
    <w:p w14:paraId="31907148" w14:textId="77777777" w:rsidR="00013A4A" w:rsidRPr="00013A4A" w:rsidRDefault="00013A4A" w:rsidP="00013A4A">
      <w:pPr>
        <w:pStyle w:val="EndNoteBibliography"/>
      </w:pPr>
      <w:r w:rsidRPr="00013A4A">
        <w:t>[188] M. Konstantinović, L. Malerba, Dissolution of carbon-vacancy complexes in Fe-C alloys, Physical Review Materials 1(5) (2017) 053602.</w:t>
      </w:r>
    </w:p>
    <w:p w14:paraId="43E6FB63" w14:textId="77777777" w:rsidR="00013A4A" w:rsidRPr="00013A4A" w:rsidRDefault="00013A4A" w:rsidP="00013A4A">
      <w:pPr>
        <w:pStyle w:val="EndNoteBibliography"/>
      </w:pPr>
      <w:r w:rsidRPr="00013A4A">
        <w:t>[189] B. Minov, M. Lambrecht, D. Terentyev, C. Domain, M. Konstantinović, Structure of nanoscale copper precipitates in neutron-irradiated Fe-Cu-C alloys, Physical Review B 85(2) (2012) 024202.</w:t>
      </w:r>
    </w:p>
    <w:p w14:paraId="6EBB9620" w14:textId="77777777" w:rsidR="00013A4A" w:rsidRPr="00013A4A" w:rsidRDefault="00013A4A" w:rsidP="00013A4A">
      <w:pPr>
        <w:pStyle w:val="EndNoteBibliography"/>
      </w:pPr>
      <w:r w:rsidRPr="00013A4A">
        <w:t>[190] E. Meslin, A. Barbu, L. Boulanger, B. Radiguet, P. Pareige, K. Arakawa, C. Fu, Cluster-dynamics modelling of defects in α-iron under cascade damage conditions, Journal of Nuclear Materials 382(2-3) (2008) 190-196.</w:t>
      </w:r>
    </w:p>
    <w:p w14:paraId="30DDA4BA" w14:textId="77777777" w:rsidR="00013A4A" w:rsidRPr="00013A4A" w:rsidRDefault="00013A4A" w:rsidP="00013A4A">
      <w:pPr>
        <w:pStyle w:val="EndNoteBibliography"/>
      </w:pPr>
      <w:r w:rsidRPr="00013A4A">
        <w:t>[191] S. Zinkle, Dislocation loop formation in ion-irradiated polycrystalline spinel and alumina, Effects of Radiation on Materials: 15th International Symposium, ASTM International, 1992.</w:t>
      </w:r>
    </w:p>
    <w:p w14:paraId="7C4772EF" w14:textId="77777777" w:rsidR="00013A4A" w:rsidRPr="00013A4A" w:rsidRDefault="00013A4A" w:rsidP="00013A4A">
      <w:pPr>
        <w:pStyle w:val="EndNoteBibliography"/>
      </w:pPr>
      <w:r w:rsidRPr="00013A4A">
        <w:t>[192] Y. Konobeev, V. Tscherbak, V. Bykov, A. Subbotin, Determination of the vacancy diffusivity in Molybdenum and Nickel from data on the width of the grain boundary void denuded zone, physica status solidi (a) 40(2) (1977) K89-K92.</w:t>
      </w:r>
    </w:p>
    <w:p w14:paraId="1B23B7F4" w14:textId="77777777" w:rsidR="00013A4A" w:rsidRPr="00013A4A" w:rsidRDefault="00013A4A" w:rsidP="00013A4A">
      <w:pPr>
        <w:pStyle w:val="EndNoteBibliography"/>
      </w:pPr>
      <w:r w:rsidRPr="00013A4A">
        <w:t>[193] Y.V. Konobeev, A. Subbotin, V. Bykov, V. Tscherbak, Grain boundary void denuded zone in irradiated metals, physica status solidi (a) 29(2) (1975) K121-K124.</w:t>
      </w:r>
    </w:p>
    <w:p w14:paraId="1F5F7CCA" w14:textId="77777777" w:rsidR="00013A4A" w:rsidRPr="00013A4A" w:rsidRDefault="00013A4A" w:rsidP="00013A4A">
      <w:pPr>
        <w:pStyle w:val="EndNoteBibliography"/>
      </w:pPr>
      <w:r w:rsidRPr="00013A4A">
        <w:t>[194] P.J. Doyle, K.M. Benensky, S.J. Zinkle, A set of MATLAB routines and associated files for prediction of radiation-enhanced diffusion in ion irradiated materials, Data Brief 21 (2018) 83-85.</w:t>
      </w:r>
    </w:p>
    <w:p w14:paraId="06B55984" w14:textId="77777777" w:rsidR="00013A4A" w:rsidRPr="00013A4A" w:rsidRDefault="00013A4A" w:rsidP="00013A4A">
      <w:pPr>
        <w:pStyle w:val="EndNoteBibliography"/>
      </w:pPr>
      <w:r w:rsidRPr="00013A4A">
        <w:t>[195] F. Vurpillot, A. Bostel, D. Blavette, Trajectory overlaps and local magnification in three-dimensional atom probe, Applied Physics Letters 76(21) (2000) 3127-3129.</w:t>
      </w:r>
    </w:p>
    <w:p w14:paraId="4DD6F89C" w14:textId="77777777" w:rsidR="00013A4A" w:rsidRPr="00013A4A" w:rsidRDefault="00013A4A" w:rsidP="00013A4A">
      <w:pPr>
        <w:pStyle w:val="EndNoteBibliography"/>
      </w:pPr>
      <w:r w:rsidRPr="00013A4A">
        <w:t>[196] C. Hatzoglou, B. Radiguet, G. Da Costa, P. Pareige, M. Roussel, M. Hernandez-Mayoral, C. Pareige, Quantification of APT physical limitations on chemical composition of precipitates in Fe–Cr alloys, Journal of Nuclear Materials 522 (2019) 64-73.</w:t>
      </w:r>
    </w:p>
    <w:p w14:paraId="319E2A95" w14:textId="77777777" w:rsidR="00013A4A" w:rsidRPr="00013A4A" w:rsidRDefault="00013A4A" w:rsidP="00013A4A">
      <w:pPr>
        <w:pStyle w:val="EndNoteBibliography"/>
      </w:pPr>
      <w:r w:rsidRPr="00013A4A">
        <w:t>[197] P. L’vov, V. Svetukhin, A. Obukhov, Thermodynamics of phase equilibrium of binary alloys containing nanprecipitates, Physics of the Solid State 53(2) (2011) 421-427.</w:t>
      </w:r>
    </w:p>
    <w:p w14:paraId="09BFB9A5" w14:textId="77777777" w:rsidR="00013A4A" w:rsidRPr="00013A4A" w:rsidRDefault="00013A4A" w:rsidP="00013A4A">
      <w:pPr>
        <w:pStyle w:val="EndNoteBibliography"/>
      </w:pPr>
      <w:r w:rsidRPr="00013A4A">
        <w:lastRenderedPageBreak/>
        <w:t>[198] J.D. Robson, Modelling the overlap of nucleation, growth and coarsening during precipitation, Acta Materialia 52(15) (2004) 4669-4676.</w:t>
      </w:r>
    </w:p>
    <w:p w14:paraId="589ACC12" w14:textId="77777777" w:rsidR="00013A4A" w:rsidRPr="00013A4A" w:rsidRDefault="00013A4A" w:rsidP="00013A4A">
      <w:pPr>
        <w:pStyle w:val="EndNoteBibliography"/>
      </w:pPr>
      <w:r w:rsidRPr="00013A4A">
        <w:t>[199] V. Svetukhin, P. L’vov, E. Gaganidze, M. Tikhonchev, C. Dethloff, Kinetics and thermodynamics of Cr nanocluster formation in Fe–Cr system, Journal of Nuclear Materials 415(2) (2011) 205-209.</w:t>
      </w:r>
    </w:p>
    <w:p w14:paraId="4F9221AC" w14:textId="77777777" w:rsidR="00013A4A" w:rsidRPr="00013A4A" w:rsidRDefault="00013A4A" w:rsidP="00013A4A">
      <w:pPr>
        <w:pStyle w:val="EndNoteBibliography"/>
      </w:pPr>
      <w:r w:rsidRPr="00013A4A">
        <w:t>[200] A. Rowcliffe, E.H. Lee, High temperature radiation damage phenomena in complex alloys, Journal of Nuclear Materials 108 (1982) 306-318.</w:t>
      </w:r>
    </w:p>
    <w:p w14:paraId="52B802B8" w14:textId="77777777" w:rsidR="00013A4A" w:rsidRPr="00013A4A" w:rsidRDefault="00013A4A" w:rsidP="00013A4A">
      <w:pPr>
        <w:pStyle w:val="EndNoteBibliography"/>
      </w:pPr>
      <w:r w:rsidRPr="00013A4A">
        <w:t>[201] M. Nastar, F. Soisson, Radiation-induced segregation, in: R. Konings (Ed.), Comprehensive nuclear materials, Elsevier, Amsterdam, 2012, pp. 471-496.</w:t>
      </w:r>
    </w:p>
    <w:p w14:paraId="343F85C0" w14:textId="77777777" w:rsidR="00013A4A" w:rsidRPr="00013A4A" w:rsidRDefault="00013A4A" w:rsidP="00013A4A">
      <w:pPr>
        <w:pStyle w:val="EndNoteBibliography"/>
      </w:pPr>
      <w:r w:rsidRPr="00013A4A">
        <w:t>[202] F. Bergner, C. Pareige, V. Kuksenko, L. Malerba, P. Pareige, A. Ulbricht, A. Wagner, Critical assessment of Cr-rich precipitates in neutron-irradiated Fe–12at%Cr: Comparison of SANS and APT, Journal of Nuclear Materials 442(1-3) (2013) 463-469.</w:t>
      </w:r>
    </w:p>
    <w:p w14:paraId="03564377" w14:textId="4647316A" w:rsidR="00AE125E" w:rsidRPr="0061084A" w:rsidRDefault="00C9780C" w:rsidP="00604E88">
      <w:pPr>
        <w:spacing w:line="360" w:lineRule="auto"/>
        <w:jc w:val="both"/>
        <w:rPr>
          <w:rFonts w:cs="Times New Roman"/>
        </w:rPr>
      </w:pPr>
      <w:r w:rsidRPr="0061084A">
        <w:rPr>
          <w:rFonts w:cs="Times New Roman"/>
        </w:rPr>
        <w:fldChar w:fldCharType="end"/>
      </w:r>
    </w:p>
    <w:sectPr w:rsidR="00AE125E" w:rsidRPr="0061084A"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2BB3E" w14:textId="77777777" w:rsidR="00261F08" w:rsidRDefault="00261F08">
      <w:r>
        <w:separator/>
      </w:r>
    </w:p>
  </w:endnote>
  <w:endnote w:type="continuationSeparator" w:id="0">
    <w:p w14:paraId="6118F84A" w14:textId="77777777" w:rsidR="00261F08" w:rsidRDefault="00261F08">
      <w:r>
        <w:continuationSeparator/>
      </w:r>
    </w:p>
  </w:endnote>
  <w:endnote w:type="continuationNotice" w:id="1">
    <w:p w14:paraId="37694DA2" w14:textId="77777777" w:rsidR="008C039E" w:rsidRDefault="008C0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mn-ea">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rFonts w:cs="Times New Roman"/>
        <w:noProof/>
      </w:rPr>
    </w:sdtEndPr>
    <w:sdtContent>
      <w:p w14:paraId="23D97952" w14:textId="77777777" w:rsidR="0035513A" w:rsidRPr="00333936" w:rsidRDefault="0035513A">
        <w:pPr>
          <w:pStyle w:val="Footer"/>
          <w:jc w:val="center"/>
          <w:rPr>
            <w:rFonts w:cs="Times New Roman"/>
          </w:rPr>
        </w:pPr>
        <w:r w:rsidRPr="00333936">
          <w:rPr>
            <w:rFonts w:cs="Times New Roman"/>
          </w:rPr>
          <w:fldChar w:fldCharType="begin"/>
        </w:r>
        <w:r w:rsidRPr="00333936">
          <w:rPr>
            <w:rFonts w:cs="Times New Roman"/>
          </w:rPr>
          <w:instrText xml:space="preserve"> PAGE   \* MERGEFORMAT </w:instrText>
        </w:r>
        <w:r w:rsidRPr="00333936">
          <w:rPr>
            <w:rFonts w:cs="Times New Roman"/>
          </w:rPr>
          <w:fldChar w:fldCharType="separate"/>
        </w:r>
        <w:r w:rsidRPr="00333936">
          <w:rPr>
            <w:rFonts w:cs="Times New Roman"/>
            <w:noProof/>
          </w:rPr>
          <w:t>iv</w:t>
        </w:r>
        <w:r w:rsidRPr="00333936">
          <w:rPr>
            <w:rFonts w:cs="Times New Roman"/>
            <w:noProof/>
          </w:rPr>
          <w:fldChar w:fldCharType="end"/>
        </w:r>
      </w:p>
    </w:sdtContent>
  </w:sdt>
  <w:p w14:paraId="69101182" w14:textId="77777777" w:rsidR="0035513A" w:rsidRDefault="003551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B5AB9" w14:textId="77777777" w:rsidR="00261F08" w:rsidRDefault="00261F08">
      <w:r>
        <w:separator/>
      </w:r>
    </w:p>
  </w:footnote>
  <w:footnote w:type="continuationSeparator" w:id="0">
    <w:p w14:paraId="6FA4E1E5" w14:textId="77777777" w:rsidR="00261F08" w:rsidRDefault="00261F08">
      <w:r>
        <w:continuationSeparator/>
      </w:r>
    </w:p>
  </w:footnote>
  <w:footnote w:type="continuationNotice" w:id="1">
    <w:p w14:paraId="40014BC0" w14:textId="77777777" w:rsidR="008C039E" w:rsidRDefault="008C0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1BC5" w14:textId="77777777" w:rsidR="0035513A" w:rsidRDefault="0035513A">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0198" w14:textId="77777777" w:rsidR="0035513A" w:rsidRDefault="0035513A">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8974CC1"/>
    <w:multiLevelType w:val="hybridMultilevel"/>
    <w:tmpl w:val="9C308C3C"/>
    <w:lvl w:ilvl="0" w:tplc="80C6B1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2552FB"/>
    <w:multiLevelType w:val="hybridMultilevel"/>
    <w:tmpl w:val="39F48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1B280EA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E08B0"/>
    <w:multiLevelType w:val="hybridMultilevel"/>
    <w:tmpl w:val="3872E568"/>
    <w:lvl w:ilvl="0" w:tplc="B79C8DB0">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B841426"/>
    <w:multiLevelType w:val="hybridMultilevel"/>
    <w:tmpl w:val="8E7EE080"/>
    <w:lvl w:ilvl="0" w:tplc="B79C8DB0">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C9B6658"/>
    <w:multiLevelType w:val="hybridMultilevel"/>
    <w:tmpl w:val="F83247FC"/>
    <w:lvl w:ilvl="0" w:tplc="DAD85128">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E355418"/>
    <w:multiLevelType w:val="hybridMultilevel"/>
    <w:tmpl w:val="62B09218"/>
    <w:lvl w:ilvl="0" w:tplc="CA9C68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BB72839"/>
    <w:multiLevelType w:val="hybridMultilevel"/>
    <w:tmpl w:val="9758B490"/>
    <w:lvl w:ilvl="0" w:tplc="823CA4A2">
      <w:start w:val="1"/>
      <w:numFmt w:val="bullet"/>
      <w:lvlText w:val=""/>
      <w:lvlJc w:val="left"/>
      <w:pPr>
        <w:tabs>
          <w:tab w:val="num" w:pos="720"/>
        </w:tabs>
        <w:ind w:left="720" w:hanging="360"/>
      </w:pPr>
      <w:rPr>
        <w:rFonts w:ascii="Wingdings" w:hAnsi="Wingdings" w:hint="default"/>
      </w:rPr>
    </w:lvl>
    <w:lvl w:ilvl="1" w:tplc="44F28D86" w:tentative="1">
      <w:start w:val="1"/>
      <w:numFmt w:val="bullet"/>
      <w:lvlText w:val=""/>
      <w:lvlJc w:val="left"/>
      <w:pPr>
        <w:tabs>
          <w:tab w:val="num" w:pos="1440"/>
        </w:tabs>
        <w:ind w:left="1440" w:hanging="360"/>
      </w:pPr>
      <w:rPr>
        <w:rFonts w:ascii="Wingdings" w:hAnsi="Wingdings" w:hint="default"/>
      </w:rPr>
    </w:lvl>
    <w:lvl w:ilvl="2" w:tplc="E1062D7A" w:tentative="1">
      <w:start w:val="1"/>
      <w:numFmt w:val="bullet"/>
      <w:lvlText w:val=""/>
      <w:lvlJc w:val="left"/>
      <w:pPr>
        <w:tabs>
          <w:tab w:val="num" w:pos="2160"/>
        </w:tabs>
        <w:ind w:left="2160" w:hanging="360"/>
      </w:pPr>
      <w:rPr>
        <w:rFonts w:ascii="Wingdings" w:hAnsi="Wingdings" w:hint="default"/>
      </w:rPr>
    </w:lvl>
    <w:lvl w:ilvl="3" w:tplc="216ED71C" w:tentative="1">
      <w:start w:val="1"/>
      <w:numFmt w:val="bullet"/>
      <w:lvlText w:val=""/>
      <w:lvlJc w:val="left"/>
      <w:pPr>
        <w:tabs>
          <w:tab w:val="num" w:pos="2880"/>
        </w:tabs>
        <w:ind w:left="2880" w:hanging="360"/>
      </w:pPr>
      <w:rPr>
        <w:rFonts w:ascii="Wingdings" w:hAnsi="Wingdings" w:hint="default"/>
      </w:rPr>
    </w:lvl>
    <w:lvl w:ilvl="4" w:tplc="C51E83BA" w:tentative="1">
      <w:start w:val="1"/>
      <w:numFmt w:val="bullet"/>
      <w:lvlText w:val=""/>
      <w:lvlJc w:val="left"/>
      <w:pPr>
        <w:tabs>
          <w:tab w:val="num" w:pos="3600"/>
        </w:tabs>
        <w:ind w:left="3600" w:hanging="360"/>
      </w:pPr>
      <w:rPr>
        <w:rFonts w:ascii="Wingdings" w:hAnsi="Wingdings" w:hint="default"/>
      </w:rPr>
    </w:lvl>
    <w:lvl w:ilvl="5" w:tplc="E8F8EE92" w:tentative="1">
      <w:start w:val="1"/>
      <w:numFmt w:val="bullet"/>
      <w:lvlText w:val=""/>
      <w:lvlJc w:val="left"/>
      <w:pPr>
        <w:tabs>
          <w:tab w:val="num" w:pos="4320"/>
        </w:tabs>
        <w:ind w:left="4320" w:hanging="360"/>
      </w:pPr>
      <w:rPr>
        <w:rFonts w:ascii="Wingdings" w:hAnsi="Wingdings" w:hint="default"/>
      </w:rPr>
    </w:lvl>
    <w:lvl w:ilvl="6" w:tplc="E71CB8CC" w:tentative="1">
      <w:start w:val="1"/>
      <w:numFmt w:val="bullet"/>
      <w:lvlText w:val=""/>
      <w:lvlJc w:val="left"/>
      <w:pPr>
        <w:tabs>
          <w:tab w:val="num" w:pos="5040"/>
        </w:tabs>
        <w:ind w:left="5040" w:hanging="360"/>
      </w:pPr>
      <w:rPr>
        <w:rFonts w:ascii="Wingdings" w:hAnsi="Wingdings" w:hint="default"/>
      </w:rPr>
    </w:lvl>
    <w:lvl w:ilvl="7" w:tplc="DB109C74" w:tentative="1">
      <w:start w:val="1"/>
      <w:numFmt w:val="bullet"/>
      <w:lvlText w:val=""/>
      <w:lvlJc w:val="left"/>
      <w:pPr>
        <w:tabs>
          <w:tab w:val="num" w:pos="5760"/>
        </w:tabs>
        <w:ind w:left="5760" w:hanging="360"/>
      </w:pPr>
      <w:rPr>
        <w:rFonts w:ascii="Wingdings" w:hAnsi="Wingdings" w:hint="default"/>
      </w:rPr>
    </w:lvl>
    <w:lvl w:ilvl="8" w:tplc="9B629F3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BE7E8F"/>
    <w:multiLevelType w:val="hybridMultilevel"/>
    <w:tmpl w:val="8BEC4B4A"/>
    <w:lvl w:ilvl="0" w:tplc="E3C6A380">
      <w:start w:val="1"/>
      <w:numFmt w:val="decimal"/>
      <w:pStyle w:val="ListParagraph"/>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9E44065"/>
    <w:multiLevelType w:val="hybridMultilevel"/>
    <w:tmpl w:val="4F32AF68"/>
    <w:lvl w:ilvl="0" w:tplc="80C6B1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DC3310"/>
    <w:multiLevelType w:val="hybridMultilevel"/>
    <w:tmpl w:val="A1FA9500"/>
    <w:lvl w:ilvl="0" w:tplc="B79C8DB0">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D9B1576"/>
    <w:multiLevelType w:val="hybridMultilevel"/>
    <w:tmpl w:val="AC48BA22"/>
    <w:lvl w:ilvl="0" w:tplc="1D2696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6FE905C4"/>
    <w:multiLevelType w:val="hybridMultilevel"/>
    <w:tmpl w:val="EE18B1AC"/>
    <w:lvl w:ilvl="0" w:tplc="A61AB56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CB776C"/>
    <w:multiLevelType w:val="hybridMultilevel"/>
    <w:tmpl w:val="55B80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161994">
    <w:abstractNumId w:val="0"/>
  </w:num>
  <w:num w:numId="2" w16cid:durableId="1026831370">
    <w:abstractNumId w:val="9"/>
  </w:num>
  <w:num w:numId="3" w16cid:durableId="1459837271">
    <w:abstractNumId w:val="4"/>
  </w:num>
  <w:num w:numId="4" w16cid:durableId="1530139151">
    <w:abstractNumId w:val="21"/>
  </w:num>
  <w:num w:numId="5" w16cid:durableId="202848355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6291377">
    <w:abstractNumId w:val="31"/>
  </w:num>
  <w:num w:numId="7" w16cid:durableId="255747749">
    <w:abstractNumId w:val="14"/>
  </w:num>
  <w:num w:numId="8" w16cid:durableId="1996565104">
    <w:abstractNumId w:val="15"/>
  </w:num>
  <w:num w:numId="9" w16cid:durableId="1415325145">
    <w:abstractNumId w:val="28"/>
  </w:num>
  <w:num w:numId="10" w16cid:durableId="1719167033">
    <w:abstractNumId w:val="28"/>
    <w:lvlOverride w:ilvl="0">
      <w:startOverride w:val="1"/>
    </w:lvlOverride>
  </w:num>
  <w:num w:numId="11" w16cid:durableId="1429811620">
    <w:abstractNumId w:val="30"/>
  </w:num>
  <w:num w:numId="12" w16cid:durableId="1797596988">
    <w:abstractNumId w:val="3"/>
  </w:num>
  <w:num w:numId="13" w16cid:durableId="328678851">
    <w:abstractNumId w:val="28"/>
  </w:num>
  <w:num w:numId="14" w16cid:durableId="1515071812">
    <w:abstractNumId w:val="28"/>
    <w:lvlOverride w:ilvl="0">
      <w:startOverride w:val="1"/>
    </w:lvlOverride>
  </w:num>
  <w:num w:numId="15" w16cid:durableId="122358076">
    <w:abstractNumId w:val="24"/>
  </w:num>
  <w:num w:numId="16" w16cid:durableId="287517869">
    <w:abstractNumId w:val="28"/>
  </w:num>
  <w:num w:numId="17" w16cid:durableId="603194460">
    <w:abstractNumId w:val="28"/>
    <w:lvlOverride w:ilvl="0">
      <w:startOverride w:val="1"/>
    </w:lvlOverride>
  </w:num>
  <w:num w:numId="18" w16cid:durableId="212037279">
    <w:abstractNumId w:val="9"/>
  </w:num>
  <w:num w:numId="19" w16cid:durableId="1041131506">
    <w:abstractNumId w:val="9"/>
  </w:num>
  <w:num w:numId="20" w16cid:durableId="1581526848">
    <w:abstractNumId w:val="9"/>
  </w:num>
  <w:num w:numId="21" w16cid:durableId="397635965">
    <w:abstractNumId w:val="5"/>
  </w:num>
  <w:num w:numId="22" w16cid:durableId="654341406">
    <w:abstractNumId w:val="20"/>
  </w:num>
  <w:num w:numId="23" w16cid:durableId="798425850">
    <w:abstractNumId w:val="19"/>
  </w:num>
  <w:num w:numId="24" w16cid:durableId="2017033324">
    <w:abstractNumId w:val="12"/>
  </w:num>
  <w:num w:numId="25" w16cid:durableId="1003510107">
    <w:abstractNumId w:val="13"/>
  </w:num>
  <w:num w:numId="26" w16cid:durableId="744571036">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NDK2NDc1tjAwM7VQ0lEKTi0uzszPAykwNqwFAJbmqnMtAAAA"/>
    <w:docVar w:name="EN.InstantFormat" w:val="&lt;ENInstantFormat&gt;&lt;Enabled&gt;1&lt;/Enabled&gt;&lt;ScanUnformatted&gt;1&lt;/ScanUnformatted&gt;&lt;ScanChanges&gt;1&lt;/ScanChanges&gt;&lt;Suspended&gt;0&lt;/Suspended&gt;&lt;/ENInstantFormat&gt;"/>
    <w:docVar w:name="EN.Layout" w:val="&lt;ENLayout&gt;&lt;Style&gt;Acta Materialia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052tp2owzs2qezrt1ve9tja9f25rw2xfas&quot;&gt;My EndNote Library&lt;record-ids&gt;&lt;item&gt;58&lt;/item&gt;&lt;item&gt;59&lt;/item&gt;&lt;item&gt;60&lt;/item&gt;&lt;item&gt;63&lt;/item&gt;&lt;item&gt;74&lt;/item&gt;&lt;item&gt;81&lt;/item&gt;&lt;item&gt;83&lt;/item&gt;&lt;item&gt;96&lt;/item&gt;&lt;item&gt;97&lt;/item&gt;&lt;item&gt;103&lt;/item&gt;&lt;item&gt;104&lt;/item&gt;&lt;item&gt;118&lt;/item&gt;&lt;item&gt;119&lt;/item&gt;&lt;item&gt;120&lt;/item&gt;&lt;item&gt;122&lt;/item&gt;&lt;item&gt;123&lt;/item&gt;&lt;item&gt;124&lt;/item&gt;&lt;item&gt;125&lt;/item&gt;&lt;item&gt;126&lt;/item&gt;&lt;item&gt;127&lt;/item&gt;&lt;item&gt;129&lt;/item&gt;&lt;item&gt;130&lt;/item&gt;&lt;item&gt;131&lt;/item&gt;&lt;item&gt;132&lt;/item&gt;&lt;item&gt;133&lt;/item&gt;&lt;item&gt;134&lt;/item&gt;&lt;item&gt;135&lt;/item&gt;&lt;item&gt;137&lt;/item&gt;&lt;item&gt;138&lt;/item&gt;&lt;item&gt;139&lt;/item&gt;&lt;item&gt;140&lt;/item&gt;&lt;item&gt;141&lt;/item&gt;&lt;item&gt;142&lt;/item&gt;&lt;item&gt;143&lt;/item&gt;&lt;item&gt;144&lt;/item&gt;&lt;item&gt;145&lt;/item&gt;&lt;item&gt;146&lt;/item&gt;&lt;item&gt;147&lt;/item&gt;&lt;item&gt;148&lt;/item&gt;&lt;item&gt;150&lt;/item&gt;&lt;item&gt;151&lt;/item&gt;&lt;item&gt;152&lt;/item&gt;&lt;item&gt;153&lt;/item&gt;&lt;item&gt;154&lt;/item&gt;&lt;item&gt;156&lt;/item&gt;&lt;item&gt;157&lt;/item&gt;&lt;item&gt;159&lt;/item&gt;&lt;item&gt;161&lt;/item&gt;&lt;item&gt;162&lt;/item&gt;&lt;item&gt;163&lt;/item&gt;&lt;item&gt;164&lt;/item&gt;&lt;item&gt;165&lt;/item&gt;&lt;item&gt;166&lt;/item&gt;&lt;item&gt;169&lt;/item&gt;&lt;item&gt;170&lt;/item&gt;&lt;item&gt;171&lt;/item&gt;&lt;item&gt;172&lt;/item&gt;&lt;item&gt;175&lt;/item&gt;&lt;item&gt;178&lt;/item&gt;&lt;item&gt;185&lt;/item&gt;&lt;item&gt;186&lt;/item&gt;&lt;item&gt;192&lt;/item&gt;&lt;item&gt;193&lt;/item&gt;&lt;item&gt;194&lt;/item&gt;&lt;item&gt;195&lt;/item&gt;&lt;item&gt;199&lt;/item&gt;&lt;item&gt;203&lt;/item&gt;&lt;item&gt;209&lt;/item&gt;&lt;item&gt;218&lt;/item&gt;&lt;item&gt;221&lt;/item&gt;&lt;item&gt;222&lt;/item&gt;&lt;item&gt;225&lt;/item&gt;&lt;item&gt;230&lt;/item&gt;&lt;item&gt;235&lt;/item&gt;&lt;item&gt;237&lt;/item&gt;&lt;item&gt;238&lt;/item&gt;&lt;item&gt;239&lt;/item&gt;&lt;item&gt;241&lt;/item&gt;&lt;item&gt;242&lt;/item&gt;&lt;item&gt;244&lt;/item&gt;&lt;item&gt;245&lt;/item&gt;&lt;item&gt;246&lt;/item&gt;&lt;item&gt;247&lt;/item&gt;&lt;item&gt;251&lt;/item&gt;&lt;item&gt;252&lt;/item&gt;&lt;item&gt;253&lt;/item&gt;&lt;item&gt;255&lt;/item&gt;&lt;item&gt;256&lt;/item&gt;&lt;item&gt;257&lt;/item&gt;&lt;item&gt;261&lt;/item&gt;&lt;item&gt;262&lt;/item&gt;&lt;item&gt;264&lt;/item&gt;&lt;item&gt;268&lt;/item&gt;&lt;item&gt;269&lt;/item&gt;&lt;item&gt;271&lt;/item&gt;&lt;item&gt;273&lt;/item&gt;&lt;item&gt;274&lt;/item&gt;&lt;item&gt;275&lt;/item&gt;&lt;item&gt;277&lt;/item&gt;&lt;item&gt;279&lt;/item&gt;&lt;item&gt;281&lt;/item&gt;&lt;item&gt;282&lt;/item&gt;&lt;item&gt;284&lt;/item&gt;&lt;item&gt;286&lt;/item&gt;&lt;item&gt;288&lt;/item&gt;&lt;item&gt;289&lt;/item&gt;&lt;item&gt;290&lt;/item&gt;&lt;item&gt;294&lt;/item&gt;&lt;item&gt;296&lt;/item&gt;&lt;item&gt;298&lt;/item&gt;&lt;item&gt;299&lt;/item&gt;&lt;item&gt;301&lt;/item&gt;&lt;item&gt;303&lt;/item&gt;&lt;item&gt;304&lt;/item&gt;&lt;item&gt;308&lt;/item&gt;&lt;item&gt;312&lt;/item&gt;&lt;item&gt;315&lt;/item&gt;&lt;item&gt;324&lt;/item&gt;&lt;item&gt;332&lt;/item&gt;&lt;item&gt;333&lt;/item&gt;&lt;item&gt;335&lt;/item&gt;&lt;item&gt;337&lt;/item&gt;&lt;item&gt;338&lt;/item&gt;&lt;item&gt;339&lt;/item&gt;&lt;item&gt;340&lt;/item&gt;&lt;item&gt;346&lt;/item&gt;&lt;item&gt;347&lt;/item&gt;&lt;item&gt;348&lt;/item&gt;&lt;item&gt;351&lt;/item&gt;&lt;item&gt;353&lt;/item&gt;&lt;item&gt;355&lt;/item&gt;&lt;item&gt;358&lt;/item&gt;&lt;item&gt;359&lt;/item&gt;&lt;item&gt;360&lt;/item&gt;&lt;item&gt;370&lt;/item&gt;&lt;item&gt;381&lt;/item&gt;&lt;item&gt;386&lt;/item&gt;&lt;item&gt;393&lt;/item&gt;&lt;item&gt;394&lt;/item&gt;&lt;item&gt;397&lt;/item&gt;&lt;item&gt;400&lt;/item&gt;&lt;item&gt;401&lt;/item&gt;&lt;item&gt;404&lt;/item&gt;&lt;item&gt;406&lt;/item&gt;&lt;item&gt;407&lt;/item&gt;&lt;item&gt;408&lt;/item&gt;&lt;item&gt;409&lt;/item&gt;&lt;item&gt;410&lt;/item&gt;&lt;item&gt;412&lt;/item&gt;&lt;item&gt;413&lt;/item&gt;&lt;item&gt;414&lt;/item&gt;&lt;item&gt;416&lt;/item&gt;&lt;item&gt;417&lt;/item&gt;&lt;item&gt;418&lt;/item&gt;&lt;item&gt;419&lt;/item&gt;&lt;item&gt;420&lt;/item&gt;&lt;item&gt;421&lt;/item&gt;&lt;item&gt;422&lt;/item&gt;&lt;item&gt;429&lt;/item&gt;&lt;item&gt;431&lt;/item&gt;&lt;item&gt;433&lt;/item&gt;&lt;item&gt;436&lt;/item&gt;&lt;item&gt;437&lt;/item&gt;&lt;item&gt;438&lt;/item&gt;&lt;item&gt;439&lt;/item&gt;&lt;item&gt;441&lt;/item&gt;&lt;item&gt;442&lt;/item&gt;&lt;item&gt;444&lt;/item&gt;&lt;item&gt;449&lt;/item&gt;&lt;item&gt;451&lt;/item&gt;&lt;item&gt;454&lt;/item&gt;&lt;item&gt;457&lt;/item&gt;&lt;item&gt;458&lt;/item&gt;&lt;item&gt;459&lt;/item&gt;&lt;item&gt;460&lt;/item&gt;&lt;item&gt;463&lt;/item&gt;&lt;item&gt;467&lt;/item&gt;&lt;item&gt;469&lt;/item&gt;&lt;item&gt;470&lt;/item&gt;&lt;item&gt;474&lt;/item&gt;&lt;item&gt;480&lt;/item&gt;&lt;item&gt;485&lt;/item&gt;&lt;item&gt;489&lt;/item&gt;&lt;item&gt;490&lt;/item&gt;&lt;item&gt;491&lt;/item&gt;&lt;item&gt;492&lt;/item&gt;&lt;item&gt;493&lt;/item&gt;&lt;item&gt;494&lt;/item&gt;&lt;item&gt;495&lt;/item&gt;&lt;item&gt;496&lt;/item&gt;&lt;item&gt;497&lt;/item&gt;&lt;item&gt;498&lt;/item&gt;&lt;item&gt;499&lt;/item&gt;&lt;item&gt;500&lt;/item&gt;&lt;item&gt;501&lt;/item&gt;&lt;item&gt;502&lt;/item&gt;&lt;item&gt;503&lt;/item&gt;&lt;item&gt;504&lt;/item&gt;&lt;item&gt;506&lt;/item&gt;&lt;item&gt;507&lt;/item&gt;&lt;item&gt;508&lt;/item&gt;&lt;/record-ids&gt;&lt;/item&gt;&lt;/Libraries&gt;"/>
  </w:docVars>
  <w:rsids>
    <w:rsidRoot w:val="007A58C3"/>
    <w:rsid w:val="000007B9"/>
    <w:rsid w:val="000009D1"/>
    <w:rsid w:val="00000B40"/>
    <w:rsid w:val="00000BCE"/>
    <w:rsid w:val="00000C0B"/>
    <w:rsid w:val="00000DEA"/>
    <w:rsid w:val="00001543"/>
    <w:rsid w:val="00001B6E"/>
    <w:rsid w:val="00001F17"/>
    <w:rsid w:val="000020F0"/>
    <w:rsid w:val="00002A31"/>
    <w:rsid w:val="00002CC7"/>
    <w:rsid w:val="00002EBF"/>
    <w:rsid w:val="000041A2"/>
    <w:rsid w:val="000049BC"/>
    <w:rsid w:val="000049D7"/>
    <w:rsid w:val="00004A29"/>
    <w:rsid w:val="0000573D"/>
    <w:rsid w:val="00005B09"/>
    <w:rsid w:val="00005EB4"/>
    <w:rsid w:val="0000616F"/>
    <w:rsid w:val="00006225"/>
    <w:rsid w:val="00006369"/>
    <w:rsid w:val="00006743"/>
    <w:rsid w:val="00006821"/>
    <w:rsid w:val="00006EEA"/>
    <w:rsid w:val="00007175"/>
    <w:rsid w:val="00007EEA"/>
    <w:rsid w:val="00011184"/>
    <w:rsid w:val="00011CBE"/>
    <w:rsid w:val="000122DD"/>
    <w:rsid w:val="00012994"/>
    <w:rsid w:val="00013058"/>
    <w:rsid w:val="00013564"/>
    <w:rsid w:val="00013A4A"/>
    <w:rsid w:val="000147BE"/>
    <w:rsid w:val="00014A3E"/>
    <w:rsid w:val="00014C92"/>
    <w:rsid w:val="000156DF"/>
    <w:rsid w:val="00015821"/>
    <w:rsid w:val="00015D12"/>
    <w:rsid w:val="00015F1C"/>
    <w:rsid w:val="000162ED"/>
    <w:rsid w:val="000164ED"/>
    <w:rsid w:val="000166A9"/>
    <w:rsid w:val="00016766"/>
    <w:rsid w:val="00016AD4"/>
    <w:rsid w:val="00016EB0"/>
    <w:rsid w:val="00016F41"/>
    <w:rsid w:val="00017213"/>
    <w:rsid w:val="00017250"/>
    <w:rsid w:val="000175AA"/>
    <w:rsid w:val="000179D6"/>
    <w:rsid w:val="00017E51"/>
    <w:rsid w:val="00017FA9"/>
    <w:rsid w:val="00020186"/>
    <w:rsid w:val="0002037F"/>
    <w:rsid w:val="00020827"/>
    <w:rsid w:val="00020985"/>
    <w:rsid w:val="0002139C"/>
    <w:rsid w:val="00021C38"/>
    <w:rsid w:val="00021FDD"/>
    <w:rsid w:val="00022304"/>
    <w:rsid w:val="00022789"/>
    <w:rsid w:val="0002290C"/>
    <w:rsid w:val="00023595"/>
    <w:rsid w:val="0002360A"/>
    <w:rsid w:val="00024009"/>
    <w:rsid w:val="000241C3"/>
    <w:rsid w:val="00024545"/>
    <w:rsid w:val="00024617"/>
    <w:rsid w:val="000248F9"/>
    <w:rsid w:val="00024A63"/>
    <w:rsid w:val="00025D3D"/>
    <w:rsid w:val="00025FF0"/>
    <w:rsid w:val="0002604D"/>
    <w:rsid w:val="00026234"/>
    <w:rsid w:val="0002697F"/>
    <w:rsid w:val="00027203"/>
    <w:rsid w:val="00027510"/>
    <w:rsid w:val="00027BAB"/>
    <w:rsid w:val="00030215"/>
    <w:rsid w:val="00030E80"/>
    <w:rsid w:val="0003194E"/>
    <w:rsid w:val="00031D76"/>
    <w:rsid w:val="00031FD6"/>
    <w:rsid w:val="00032FF7"/>
    <w:rsid w:val="00033282"/>
    <w:rsid w:val="0003410B"/>
    <w:rsid w:val="00034F50"/>
    <w:rsid w:val="00035473"/>
    <w:rsid w:val="000362EA"/>
    <w:rsid w:val="000365B8"/>
    <w:rsid w:val="000366AA"/>
    <w:rsid w:val="000370C7"/>
    <w:rsid w:val="00037823"/>
    <w:rsid w:val="0003788D"/>
    <w:rsid w:val="00037B6C"/>
    <w:rsid w:val="00037C8E"/>
    <w:rsid w:val="00041749"/>
    <w:rsid w:val="000419C2"/>
    <w:rsid w:val="00041F7D"/>
    <w:rsid w:val="000420B5"/>
    <w:rsid w:val="0004245E"/>
    <w:rsid w:val="00042463"/>
    <w:rsid w:val="000425B7"/>
    <w:rsid w:val="000426EA"/>
    <w:rsid w:val="00044ADE"/>
    <w:rsid w:val="00044BDB"/>
    <w:rsid w:val="00044EB6"/>
    <w:rsid w:val="00045C8B"/>
    <w:rsid w:val="00045D77"/>
    <w:rsid w:val="00046561"/>
    <w:rsid w:val="00046A32"/>
    <w:rsid w:val="00046C63"/>
    <w:rsid w:val="0004700C"/>
    <w:rsid w:val="000472C1"/>
    <w:rsid w:val="00047A02"/>
    <w:rsid w:val="000511D8"/>
    <w:rsid w:val="000512B1"/>
    <w:rsid w:val="000518A5"/>
    <w:rsid w:val="00051A34"/>
    <w:rsid w:val="00051B58"/>
    <w:rsid w:val="0005253F"/>
    <w:rsid w:val="000525C6"/>
    <w:rsid w:val="00052768"/>
    <w:rsid w:val="0005290C"/>
    <w:rsid w:val="00052CAF"/>
    <w:rsid w:val="00052E3C"/>
    <w:rsid w:val="0005396D"/>
    <w:rsid w:val="00054BA2"/>
    <w:rsid w:val="00055DB4"/>
    <w:rsid w:val="00055F5D"/>
    <w:rsid w:val="0005617E"/>
    <w:rsid w:val="00056424"/>
    <w:rsid w:val="000565F4"/>
    <w:rsid w:val="00056D7A"/>
    <w:rsid w:val="00057004"/>
    <w:rsid w:val="00057736"/>
    <w:rsid w:val="00057B86"/>
    <w:rsid w:val="00060580"/>
    <w:rsid w:val="00060DDF"/>
    <w:rsid w:val="00061BE5"/>
    <w:rsid w:val="00061C51"/>
    <w:rsid w:val="00061FEA"/>
    <w:rsid w:val="000623AB"/>
    <w:rsid w:val="00062431"/>
    <w:rsid w:val="0006431A"/>
    <w:rsid w:val="0006437E"/>
    <w:rsid w:val="0006438D"/>
    <w:rsid w:val="00065144"/>
    <w:rsid w:val="000671B1"/>
    <w:rsid w:val="00067AC0"/>
    <w:rsid w:val="00070458"/>
    <w:rsid w:val="000714BD"/>
    <w:rsid w:val="00071765"/>
    <w:rsid w:val="00071FB8"/>
    <w:rsid w:val="000726C7"/>
    <w:rsid w:val="000729AC"/>
    <w:rsid w:val="00072E87"/>
    <w:rsid w:val="00072EE0"/>
    <w:rsid w:val="000730D8"/>
    <w:rsid w:val="000738E5"/>
    <w:rsid w:val="000739CC"/>
    <w:rsid w:val="00074116"/>
    <w:rsid w:val="00074787"/>
    <w:rsid w:val="00074ED3"/>
    <w:rsid w:val="00075D41"/>
    <w:rsid w:val="00076A95"/>
    <w:rsid w:val="000779D0"/>
    <w:rsid w:val="00077FB4"/>
    <w:rsid w:val="0008084D"/>
    <w:rsid w:val="00080B87"/>
    <w:rsid w:val="00081255"/>
    <w:rsid w:val="000817CA"/>
    <w:rsid w:val="00081A95"/>
    <w:rsid w:val="000823A4"/>
    <w:rsid w:val="00082481"/>
    <w:rsid w:val="000824BA"/>
    <w:rsid w:val="00082F9D"/>
    <w:rsid w:val="000832C3"/>
    <w:rsid w:val="0008342E"/>
    <w:rsid w:val="000837BC"/>
    <w:rsid w:val="00083FE9"/>
    <w:rsid w:val="00084F20"/>
    <w:rsid w:val="0008589E"/>
    <w:rsid w:val="00085BB3"/>
    <w:rsid w:val="00086372"/>
    <w:rsid w:val="00086EF1"/>
    <w:rsid w:val="00087403"/>
    <w:rsid w:val="0008749B"/>
    <w:rsid w:val="000877F0"/>
    <w:rsid w:val="000878B0"/>
    <w:rsid w:val="0009001F"/>
    <w:rsid w:val="000902A3"/>
    <w:rsid w:val="0009056A"/>
    <w:rsid w:val="00090A6A"/>
    <w:rsid w:val="000914F4"/>
    <w:rsid w:val="00092661"/>
    <w:rsid w:val="000927EF"/>
    <w:rsid w:val="000928B9"/>
    <w:rsid w:val="00094EB4"/>
    <w:rsid w:val="000957C1"/>
    <w:rsid w:val="00095A90"/>
    <w:rsid w:val="00095AAE"/>
    <w:rsid w:val="00095CFB"/>
    <w:rsid w:val="00095DA7"/>
    <w:rsid w:val="00095F35"/>
    <w:rsid w:val="000968B8"/>
    <w:rsid w:val="00096E7A"/>
    <w:rsid w:val="000976A8"/>
    <w:rsid w:val="00097A90"/>
    <w:rsid w:val="000A001B"/>
    <w:rsid w:val="000A06EB"/>
    <w:rsid w:val="000A09AD"/>
    <w:rsid w:val="000A0F3C"/>
    <w:rsid w:val="000A3C78"/>
    <w:rsid w:val="000A3D51"/>
    <w:rsid w:val="000A3FB0"/>
    <w:rsid w:val="000A41F4"/>
    <w:rsid w:val="000A5686"/>
    <w:rsid w:val="000A5853"/>
    <w:rsid w:val="000A5F62"/>
    <w:rsid w:val="000A764A"/>
    <w:rsid w:val="000A7EEB"/>
    <w:rsid w:val="000B0A40"/>
    <w:rsid w:val="000B0B4B"/>
    <w:rsid w:val="000B1E8F"/>
    <w:rsid w:val="000B27DD"/>
    <w:rsid w:val="000B332C"/>
    <w:rsid w:val="000B3A74"/>
    <w:rsid w:val="000B4158"/>
    <w:rsid w:val="000B44C2"/>
    <w:rsid w:val="000B5BF1"/>
    <w:rsid w:val="000B5C40"/>
    <w:rsid w:val="000B5C42"/>
    <w:rsid w:val="000B681D"/>
    <w:rsid w:val="000B7CFA"/>
    <w:rsid w:val="000B7FFA"/>
    <w:rsid w:val="000C01ED"/>
    <w:rsid w:val="000C0EB7"/>
    <w:rsid w:val="000C1738"/>
    <w:rsid w:val="000C2476"/>
    <w:rsid w:val="000C2539"/>
    <w:rsid w:val="000C27E6"/>
    <w:rsid w:val="000C2878"/>
    <w:rsid w:val="000C2C1A"/>
    <w:rsid w:val="000C2D56"/>
    <w:rsid w:val="000C2FC3"/>
    <w:rsid w:val="000C30AA"/>
    <w:rsid w:val="000C327B"/>
    <w:rsid w:val="000C32B7"/>
    <w:rsid w:val="000C3774"/>
    <w:rsid w:val="000C4266"/>
    <w:rsid w:val="000C4D59"/>
    <w:rsid w:val="000C4F8F"/>
    <w:rsid w:val="000C5421"/>
    <w:rsid w:val="000C5A40"/>
    <w:rsid w:val="000C6E34"/>
    <w:rsid w:val="000D0039"/>
    <w:rsid w:val="000D08A3"/>
    <w:rsid w:val="000D0A66"/>
    <w:rsid w:val="000D1B7B"/>
    <w:rsid w:val="000D1E24"/>
    <w:rsid w:val="000D25E5"/>
    <w:rsid w:val="000D2938"/>
    <w:rsid w:val="000D2A88"/>
    <w:rsid w:val="000D2D12"/>
    <w:rsid w:val="000D2E0F"/>
    <w:rsid w:val="000D30D4"/>
    <w:rsid w:val="000D3EE2"/>
    <w:rsid w:val="000D40D6"/>
    <w:rsid w:val="000D443B"/>
    <w:rsid w:val="000D489B"/>
    <w:rsid w:val="000D4F1E"/>
    <w:rsid w:val="000D56C6"/>
    <w:rsid w:val="000D5708"/>
    <w:rsid w:val="000D5C1F"/>
    <w:rsid w:val="000D61DB"/>
    <w:rsid w:val="000D622E"/>
    <w:rsid w:val="000D6235"/>
    <w:rsid w:val="000D6D45"/>
    <w:rsid w:val="000D78D2"/>
    <w:rsid w:val="000E0584"/>
    <w:rsid w:val="000E0B5F"/>
    <w:rsid w:val="000E0D8A"/>
    <w:rsid w:val="000E1287"/>
    <w:rsid w:val="000E1D03"/>
    <w:rsid w:val="000E1F1C"/>
    <w:rsid w:val="000E2D11"/>
    <w:rsid w:val="000E2FC8"/>
    <w:rsid w:val="000E3076"/>
    <w:rsid w:val="000E3D56"/>
    <w:rsid w:val="000E412E"/>
    <w:rsid w:val="000E50D4"/>
    <w:rsid w:val="000E58DF"/>
    <w:rsid w:val="000E6160"/>
    <w:rsid w:val="000E65D8"/>
    <w:rsid w:val="000E6C98"/>
    <w:rsid w:val="000F0749"/>
    <w:rsid w:val="000F2745"/>
    <w:rsid w:val="000F2AED"/>
    <w:rsid w:val="000F2F78"/>
    <w:rsid w:val="000F3025"/>
    <w:rsid w:val="000F37E1"/>
    <w:rsid w:val="000F3DF3"/>
    <w:rsid w:val="000F5796"/>
    <w:rsid w:val="000F5983"/>
    <w:rsid w:val="000F5E65"/>
    <w:rsid w:val="000F62C3"/>
    <w:rsid w:val="000F6B2C"/>
    <w:rsid w:val="000F734B"/>
    <w:rsid w:val="000F7CB2"/>
    <w:rsid w:val="000F7FDC"/>
    <w:rsid w:val="00100191"/>
    <w:rsid w:val="001003FC"/>
    <w:rsid w:val="001019D4"/>
    <w:rsid w:val="0010217F"/>
    <w:rsid w:val="0010272E"/>
    <w:rsid w:val="001028B1"/>
    <w:rsid w:val="0010374E"/>
    <w:rsid w:val="001037DD"/>
    <w:rsid w:val="00103C06"/>
    <w:rsid w:val="00104538"/>
    <w:rsid w:val="00104786"/>
    <w:rsid w:val="00104C0C"/>
    <w:rsid w:val="00104D57"/>
    <w:rsid w:val="0010515B"/>
    <w:rsid w:val="00105960"/>
    <w:rsid w:val="00105CC5"/>
    <w:rsid w:val="00106872"/>
    <w:rsid w:val="00106E46"/>
    <w:rsid w:val="00106FA2"/>
    <w:rsid w:val="00107280"/>
    <w:rsid w:val="00107A5D"/>
    <w:rsid w:val="00107A65"/>
    <w:rsid w:val="00107ACD"/>
    <w:rsid w:val="00107EE9"/>
    <w:rsid w:val="00110208"/>
    <w:rsid w:val="00110491"/>
    <w:rsid w:val="00111C2D"/>
    <w:rsid w:val="00111F3A"/>
    <w:rsid w:val="00112F00"/>
    <w:rsid w:val="00112F77"/>
    <w:rsid w:val="001131EB"/>
    <w:rsid w:val="00114858"/>
    <w:rsid w:val="00114E06"/>
    <w:rsid w:val="001156F5"/>
    <w:rsid w:val="001158AF"/>
    <w:rsid w:val="00115A89"/>
    <w:rsid w:val="00115E10"/>
    <w:rsid w:val="00116290"/>
    <w:rsid w:val="0011667B"/>
    <w:rsid w:val="001167C3"/>
    <w:rsid w:val="00116CBC"/>
    <w:rsid w:val="00116D1A"/>
    <w:rsid w:val="00116DF7"/>
    <w:rsid w:val="00117CBE"/>
    <w:rsid w:val="00117E0E"/>
    <w:rsid w:val="00117F6A"/>
    <w:rsid w:val="0012040B"/>
    <w:rsid w:val="0012046E"/>
    <w:rsid w:val="0012081F"/>
    <w:rsid w:val="00120C88"/>
    <w:rsid w:val="0012159C"/>
    <w:rsid w:val="00121D18"/>
    <w:rsid w:val="00121F03"/>
    <w:rsid w:val="00122C25"/>
    <w:rsid w:val="00123B6B"/>
    <w:rsid w:val="00123DC3"/>
    <w:rsid w:val="00123DC8"/>
    <w:rsid w:val="00123FE9"/>
    <w:rsid w:val="0012412E"/>
    <w:rsid w:val="00124298"/>
    <w:rsid w:val="00124450"/>
    <w:rsid w:val="00124BC9"/>
    <w:rsid w:val="0012505A"/>
    <w:rsid w:val="0012533B"/>
    <w:rsid w:val="00125DA8"/>
    <w:rsid w:val="0012644B"/>
    <w:rsid w:val="0012682D"/>
    <w:rsid w:val="00126A74"/>
    <w:rsid w:val="00126B73"/>
    <w:rsid w:val="00126E36"/>
    <w:rsid w:val="00127232"/>
    <w:rsid w:val="00127EFA"/>
    <w:rsid w:val="00130400"/>
    <w:rsid w:val="00131173"/>
    <w:rsid w:val="00131B30"/>
    <w:rsid w:val="001321CA"/>
    <w:rsid w:val="001321D6"/>
    <w:rsid w:val="00132336"/>
    <w:rsid w:val="00132576"/>
    <w:rsid w:val="0013323D"/>
    <w:rsid w:val="00133F16"/>
    <w:rsid w:val="0013456C"/>
    <w:rsid w:val="00134C1B"/>
    <w:rsid w:val="00135699"/>
    <w:rsid w:val="00135F27"/>
    <w:rsid w:val="00136450"/>
    <w:rsid w:val="00136C5F"/>
    <w:rsid w:val="00137390"/>
    <w:rsid w:val="0013779D"/>
    <w:rsid w:val="001379C6"/>
    <w:rsid w:val="00137CF3"/>
    <w:rsid w:val="00137FA0"/>
    <w:rsid w:val="001402A8"/>
    <w:rsid w:val="0014031D"/>
    <w:rsid w:val="00140713"/>
    <w:rsid w:val="00140C0E"/>
    <w:rsid w:val="0014127C"/>
    <w:rsid w:val="00141683"/>
    <w:rsid w:val="00141DB2"/>
    <w:rsid w:val="00142C0D"/>
    <w:rsid w:val="001436EA"/>
    <w:rsid w:val="00143892"/>
    <w:rsid w:val="00143967"/>
    <w:rsid w:val="00143CFF"/>
    <w:rsid w:val="00144907"/>
    <w:rsid w:val="001455FE"/>
    <w:rsid w:val="00145600"/>
    <w:rsid w:val="00146089"/>
    <w:rsid w:val="00146367"/>
    <w:rsid w:val="00146FA3"/>
    <w:rsid w:val="00151EB7"/>
    <w:rsid w:val="00151F7B"/>
    <w:rsid w:val="001524A1"/>
    <w:rsid w:val="00153304"/>
    <w:rsid w:val="00153B1D"/>
    <w:rsid w:val="00153DC1"/>
    <w:rsid w:val="00154057"/>
    <w:rsid w:val="001552BB"/>
    <w:rsid w:val="001553A3"/>
    <w:rsid w:val="0015549E"/>
    <w:rsid w:val="00155607"/>
    <w:rsid w:val="00156572"/>
    <w:rsid w:val="00156893"/>
    <w:rsid w:val="00156FD5"/>
    <w:rsid w:val="00157450"/>
    <w:rsid w:val="00157CC2"/>
    <w:rsid w:val="00157DD6"/>
    <w:rsid w:val="00160F04"/>
    <w:rsid w:val="001610D8"/>
    <w:rsid w:val="00161BA5"/>
    <w:rsid w:val="0016245E"/>
    <w:rsid w:val="001629EA"/>
    <w:rsid w:val="00162F69"/>
    <w:rsid w:val="00163D5E"/>
    <w:rsid w:val="0016470B"/>
    <w:rsid w:val="00164E75"/>
    <w:rsid w:val="00165D2D"/>
    <w:rsid w:val="00166664"/>
    <w:rsid w:val="001669A7"/>
    <w:rsid w:val="0016724C"/>
    <w:rsid w:val="0016744D"/>
    <w:rsid w:val="0016783D"/>
    <w:rsid w:val="00167B54"/>
    <w:rsid w:val="0017008D"/>
    <w:rsid w:val="001713A9"/>
    <w:rsid w:val="00171AD7"/>
    <w:rsid w:val="001729B3"/>
    <w:rsid w:val="00172C92"/>
    <w:rsid w:val="00172CE2"/>
    <w:rsid w:val="00172D7D"/>
    <w:rsid w:val="00173104"/>
    <w:rsid w:val="00173395"/>
    <w:rsid w:val="001733A3"/>
    <w:rsid w:val="001735DD"/>
    <w:rsid w:val="00173751"/>
    <w:rsid w:val="001737ED"/>
    <w:rsid w:val="00173B8E"/>
    <w:rsid w:val="00173C39"/>
    <w:rsid w:val="00173E13"/>
    <w:rsid w:val="00174CF8"/>
    <w:rsid w:val="001753BE"/>
    <w:rsid w:val="001753FF"/>
    <w:rsid w:val="00176529"/>
    <w:rsid w:val="001767B8"/>
    <w:rsid w:val="00176C9C"/>
    <w:rsid w:val="001772E4"/>
    <w:rsid w:val="00177C67"/>
    <w:rsid w:val="00177D09"/>
    <w:rsid w:val="00177DF9"/>
    <w:rsid w:val="001809C9"/>
    <w:rsid w:val="001809DD"/>
    <w:rsid w:val="00180B1F"/>
    <w:rsid w:val="001810CC"/>
    <w:rsid w:val="0018199A"/>
    <w:rsid w:val="00181C58"/>
    <w:rsid w:val="00181D42"/>
    <w:rsid w:val="00182155"/>
    <w:rsid w:val="00182570"/>
    <w:rsid w:val="00182907"/>
    <w:rsid w:val="001833D1"/>
    <w:rsid w:val="0018347F"/>
    <w:rsid w:val="00184392"/>
    <w:rsid w:val="00184AB4"/>
    <w:rsid w:val="00184E3F"/>
    <w:rsid w:val="001854FB"/>
    <w:rsid w:val="00185604"/>
    <w:rsid w:val="0018584E"/>
    <w:rsid w:val="00185D2B"/>
    <w:rsid w:val="00185D57"/>
    <w:rsid w:val="00185F38"/>
    <w:rsid w:val="0018612F"/>
    <w:rsid w:val="001878D6"/>
    <w:rsid w:val="00190CBE"/>
    <w:rsid w:val="00190FF7"/>
    <w:rsid w:val="00191B52"/>
    <w:rsid w:val="00191E43"/>
    <w:rsid w:val="00192E2E"/>
    <w:rsid w:val="00193642"/>
    <w:rsid w:val="00193B13"/>
    <w:rsid w:val="00193B97"/>
    <w:rsid w:val="00193E87"/>
    <w:rsid w:val="0019425D"/>
    <w:rsid w:val="00194683"/>
    <w:rsid w:val="00194984"/>
    <w:rsid w:val="001954B0"/>
    <w:rsid w:val="00195ADE"/>
    <w:rsid w:val="00195D19"/>
    <w:rsid w:val="00196221"/>
    <w:rsid w:val="0019660B"/>
    <w:rsid w:val="00197484"/>
    <w:rsid w:val="001A049C"/>
    <w:rsid w:val="001A089A"/>
    <w:rsid w:val="001A0B7C"/>
    <w:rsid w:val="001A1310"/>
    <w:rsid w:val="001A146C"/>
    <w:rsid w:val="001A14EB"/>
    <w:rsid w:val="001A2279"/>
    <w:rsid w:val="001A23D1"/>
    <w:rsid w:val="001A2AC4"/>
    <w:rsid w:val="001A2AD3"/>
    <w:rsid w:val="001A2DE5"/>
    <w:rsid w:val="001A336B"/>
    <w:rsid w:val="001A3D70"/>
    <w:rsid w:val="001A3D72"/>
    <w:rsid w:val="001A4038"/>
    <w:rsid w:val="001A4B56"/>
    <w:rsid w:val="001A4BB2"/>
    <w:rsid w:val="001A4EE4"/>
    <w:rsid w:val="001A5A8B"/>
    <w:rsid w:val="001A6342"/>
    <w:rsid w:val="001A6453"/>
    <w:rsid w:val="001A65FD"/>
    <w:rsid w:val="001A66A8"/>
    <w:rsid w:val="001A6890"/>
    <w:rsid w:val="001A6A67"/>
    <w:rsid w:val="001A6E73"/>
    <w:rsid w:val="001A7306"/>
    <w:rsid w:val="001A761F"/>
    <w:rsid w:val="001A7D77"/>
    <w:rsid w:val="001A7EFC"/>
    <w:rsid w:val="001A7F45"/>
    <w:rsid w:val="001A7FF3"/>
    <w:rsid w:val="001B0252"/>
    <w:rsid w:val="001B0438"/>
    <w:rsid w:val="001B05C0"/>
    <w:rsid w:val="001B09DE"/>
    <w:rsid w:val="001B153B"/>
    <w:rsid w:val="001B1808"/>
    <w:rsid w:val="001B20E5"/>
    <w:rsid w:val="001B2561"/>
    <w:rsid w:val="001B2D53"/>
    <w:rsid w:val="001B2E65"/>
    <w:rsid w:val="001B2E6D"/>
    <w:rsid w:val="001B2E70"/>
    <w:rsid w:val="001B32A5"/>
    <w:rsid w:val="001B3C33"/>
    <w:rsid w:val="001B51C6"/>
    <w:rsid w:val="001B5682"/>
    <w:rsid w:val="001B5AF6"/>
    <w:rsid w:val="001B66A1"/>
    <w:rsid w:val="001B6808"/>
    <w:rsid w:val="001B6BAE"/>
    <w:rsid w:val="001B6D41"/>
    <w:rsid w:val="001B74AC"/>
    <w:rsid w:val="001B7539"/>
    <w:rsid w:val="001B75D4"/>
    <w:rsid w:val="001B79C3"/>
    <w:rsid w:val="001B7E8D"/>
    <w:rsid w:val="001C0024"/>
    <w:rsid w:val="001C0CF7"/>
    <w:rsid w:val="001C1141"/>
    <w:rsid w:val="001C12FF"/>
    <w:rsid w:val="001C138A"/>
    <w:rsid w:val="001C19AF"/>
    <w:rsid w:val="001C229F"/>
    <w:rsid w:val="001C258B"/>
    <w:rsid w:val="001C2C9F"/>
    <w:rsid w:val="001C3112"/>
    <w:rsid w:val="001C39F6"/>
    <w:rsid w:val="001C3E4F"/>
    <w:rsid w:val="001C41DB"/>
    <w:rsid w:val="001C436D"/>
    <w:rsid w:val="001C4BF9"/>
    <w:rsid w:val="001C5144"/>
    <w:rsid w:val="001C592D"/>
    <w:rsid w:val="001C638A"/>
    <w:rsid w:val="001C66FE"/>
    <w:rsid w:val="001C67B0"/>
    <w:rsid w:val="001C6EAA"/>
    <w:rsid w:val="001C704E"/>
    <w:rsid w:val="001C7296"/>
    <w:rsid w:val="001C7365"/>
    <w:rsid w:val="001C7A6A"/>
    <w:rsid w:val="001C7C33"/>
    <w:rsid w:val="001C7C76"/>
    <w:rsid w:val="001D017C"/>
    <w:rsid w:val="001D02F6"/>
    <w:rsid w:val="001D09A5"/>
    <w:rsid w:val="001D09F2"/>
    <w:rsid w:val="001D0FAA"/>
    <w:rsid w:val="001D259A"/>
    <w:rsid w:val="001D2BDF"/>
    <w:rsid w:val="001D303E"/>
    <w:rsid w:val="001D3632"/>
    <w:rsid w:val="001D3D03"/>
    <w:rsid w:val="001D453E"/>
    <w:rsid w:val="001D4908"/>
    <w:rsid w:val="001D4DD5"/>
    <w:rsid w:val="001D4E97"/>
    <w:rsid w:val="001D4EA6"/>
    <w:rsid w:val="001D5105"/>
    <w:rsid w:val="001D6589"/>
    <w:rsid w:val="001D6628"/>
    <w:rsid w:val="001D6904"/>
    <w:rsid w:val="001D7444"/>
    <w:rsid w:val="001D7645"/>
    <w:rsid w:val="001E03D3"/>
    <w:rsid w:val="001E078A"/>
    <w:rsid w:val="001E0790"/>
    <w:rsid w:val="001E0D1C"/>
    <w:rsid w:val="001E13D0"/>
    <w:rsid w:val="001E2594"/>
    <w:rsid w:val="001E2C56"/>
    <w:rsid w:val="001E2DB9"/>
    <w:rsid w:val="001E2FF6"/>
    <w:rsid w:val="001E4246"/>
    <w:rsid w:val="001E55F1"/>
    <w:rsid w:val="001E5CE6"/>
    <w:rsid w:val="001E5DD3"/>
    <w:rsid w:val="001E64DA"/>
    <w:rsid w:val="001E65AC"/>
    <w:rsid w:val="001E6777"/>
    <w:rsid w:val="001E7540"/>
    <w:rsid w:val="001E7D9A"/>
    <w:rsid w:val="001E7E8E"/>
    <w:rsid w:val="001F0127"/>
    <w:rsid w:val="001F0661"/>
    <w:rsid w:val="001F0C23"/>
    <w:rsid w:val="001F0ECF"/>
    <w:rsid w:val="001F135F"/>
    <w:rsid w:val="001F2101"/>
    <w:rsid w:val="001F28B5"/>
    <w:rsid w:val="001F29D5"/>
    <w:rsid w:val="001F308E"/>
    <w:rsid w:val="001F32BD"/>
    <w:rsid w:val="001F3454"/>
    <w:rsid w:val="001F3F08"/>
    <w:rsid w:val="001F3F11"/>
    <w:rsid w:val="001F446E"/>
    <w:rsid w:val="001F483E"/>
    <w:rsid w:val="001F4BD0"/>
    <w:rsid w:val="001F522F"/>
    <w:rsid w:val="001F62A7"/>
    <w:rsid w:val="001F6A9F"/>
    <w:rsid w:val="001F73DA"/>
    <w:rsid w:val="001F772A"/>
    <w:rsid w:val="001F7CF2"/>
    <w:rsid w:val="0020098D"/>
    <w:rsid w:val="00200E68"/>
    <w:rsid w:val="00201284"/>
    <w:rsid w:val="00201307"/>
    <w:rsid w:val="00201513"/>
    <w:rsid w:val="00201C40"/>
    <w:rsid w:val="00202067"/>
    <w:rsid w:val="00202979"/>
    <w:rsid w:val="002039A9"/>
    <w:rsid w:val="002039B3"/>
    <w:rsid w:val="00203AC0"/>
    <w:rsid w:val="00203C53"/>
    <w:rsid w:val="002042FA"/>
    <w:rsid w:val="00204B21"/>
    <w:rsid w:val="002053C3"/>
    <w:rsid w:val="0020591D"/>
    <w:rsid w:val="0020600C"/>
    <w:rsid w:val="002061F3"/>
    <w:rsid w:val="00207219"/>
    <w:rsid w:val="00207453"/>
    <w:rsid w:val="002074C7"/>
    <w:rsid w:val="00207A10"/>
    <w:rsid w:val="00207BDE"/>
    <w:rsid w:val="00210088"/>
    <w:rsid w:val="0021056B"/>
    <w:rsid w:val="00210AEB"/>
    <w:rsid w:val="00210D35"/>
    <w:rsid w:val="0021164D"/>
    <w:rsid w:val="00213104"/>
    <w:rsid w:val="00213632"/>
    <w:rsid w:val="00213956"/>
    <w:rsid w:val="00213D06"/>
    <w:rsid w:val="002141D1"/>
    <w:rsid w:val="00214854"/>
    <w:rsid w:val="002153A1"/>
    <w:rsid w:val="00215AE1"/>
    <w:rsid w:val="00220065"/>
    <w:rsid w:val="002206FE"/>
    <w:rsid w:val="00220875"/>
    <w:rsid w:val="00221DC7"/>
    <w:rsid w:val="00222D69"/>
    <w:rsid w:val="00223452"/>
    <w:rsid w:val="00223E79"/>
    <w:rsid w:val="002241B3"/>
    <w:rsid w:val="002244FB"/>
    <w:rsid w:val="0022488E"/>
    <w:rsid w:val="00224C10"/>
    <w:rsid w:val="002251D4"/>
    <w:rsid w:val="00225456"/>
    <w:rsid w:val="00225D58"/>
    <w:rsid w:val="00225F75"/>
    <w:rsid w:val="00226693"/>
    <w:rsid w:val="00226FAC"/>
    <w:rsid w:val="00227269"/>
    <w:rsid w:val="00227448"/>
    <w:rsid w:val="0022756E"/>
    <w:rsid w:val="002278C9"/>
    <w:rsid w:val="0023004B"/>
    <w:rsid w:val="00230783"/>
    <w:rsid w:val="00230C1C"/>
    <w:rsid w:val="0023149C"/>
    <w:rsid w:val="002314ED"/>
    <w:rsid w:val="002314F8"/>
    <w:rsid w:val="00232490"/>
    <w:rsid w:val="00232EFB"/>
    <w:rsid w:val="00233FC4"/>
    <w:rsid w:val="00234F29"/>
    <w:rsid w:val="0023573B"/>
    <w:rsid w:val="0023630F"/>
    <w:rsid w:val="00236877"/>
    <w:rsid w:val="00236A6F"/>
    <w:rsid w:val="00236E6D"/>
    <w:rsid w:val="002370A1"/>
    <w:rsid w:val="00237567"/>
    <w:rsid w:val="00240558"/>
    <w:rsid w:val="0024085B"/>
    <w:rsid w:val="00240BC5"/>
    <w:rsid w:val="00240E59"/>
    <w:rsid w:val="00241E9F"/>
    <w:rsid w:val="00242710"/>
    <w:rsid w:val="00242888"/>
    <w:rsid w:val="002429E5"/>
    <w:rsid w:val="00243455"/>
    <w:rsid w:val="00245048"/>
    <w:rsid w:val="002457FA"/>
    <w:rsid w:val="0024587F"/>
    <w:rsid w:val="00245E41"/>
    <w:rsid w:val="00246096"/>
    <w:rsid w:val="00246B48"/>
    <w:rsid w:val="00246DA0"/>
    <w:rsid w:val="002474BE"/>
    <w:rsid w:val="00247BAB"/>
    <w:rsid w:val="002503A5"/>
    <w:rsid w:val="002509F7"/>
    <w:rsid w:val="002511CB"/>
    <w:rsid w:val="0025158B"/>
    <w:rsid w:val="002519BF"/>
    <w:rsid w:val="00251CED"/>
    <w:rsid w:val="00252071"/>
    <w:rsid w:val="0025218C"/>
    <w:rsid w:val="00252515"/>
    <w:rsid w:val="0025284C"/>
    <w:rsid w:val="00252943"/>
    <w:rsid w:val="00252CDD"/>
    <w:rsid w:val="00252EE0"/>
    <w:rsid w:val="0025300C"/>
    <w:rsid w:val="00253EC4"/>
    <w:rsid w:val="00254C12"/>
    <w:rsid w:val="00254C2D"/>
    <w:rsid w:val="00254E63"/>
    <w:rsid w:val="00254E97"/>
    <w:rsid w:val="002554B5"/>
    <w:rsid w:val="0025584A"/>
    <w:rsid w:val="00255C30"/>
    <w:rsid w:val="0025619D"/>
    <w:rsid w:val="002568EB"/>
    <w:rsid w:val="00257CA9"/>
    <w:rsid w:val="002606BC"/>
    <w:rsid w:val="00260EAA"/>
    <w:rsid w:val="00261F08"/>
    <w:rsid w:val="0026254C"/>
    <w:rsid w:val="002629D6"/>
    <w:rsid w:val="00263105"/>
    <w:rsid w:val="00264442"/>
    <w:rsid w:val="00264B04"/>
    <w:rsid w:val="00264DDD"/>
    <w:rsid w:val="00265595"/>
    <w:rsid w:val="002661BE"/>
    <w:rsid w:val="002663F4"/>
    <w:rsid w:val="00266442"/>
    <w:rsid w:val="00266613"/>
    <w:rsid w:val="0026701E"/>
    <w:rsid w:val="0026712A"/>
    <w:rsid w:val="0027026F"/>
    <w:rsid w:val="002712BD"/>
    <w:rsid w:val="00271488"/>
    <w:rsid w:val="00271A65"/>
    <w:rsid w:val="00271D3A"/>
    <w:rsid w:val="002729DD"/>
    <w:rsid w:val="00272C2C"/>
    <w:rsid w:val="00274717"/>
    <w:rsid w:val="00276CBA"/>
    <w:rsid w:val="002772E9"/>
    <w:rsid w:val="00277A0C"/>
    <w:rsid w:val="00277C3E"/>
    <w:rsid w:val="00277CA1"/>
    <w:rsid w:val="00277DDC"/>
    <w:rsid w:val="00277E4C"/>
    <w:rsid w:val="00280464"/>
    <w:rsid w:val="00280836"/>
    <w:rsid w:val="00280B82"/>
    <w:rsid w:val="00280CEF"/>
    <w:rsid w:val="0028128E"/>
    <w:rsid w:val="0028152C"/>
    <w:rsid w:val="00281777"/>
    <w:rsid w:val="00282A52"/>
    <w:rsid w:val="00282F57"/>
    <w:rsid w:val="00283519"/>
    <w:rsid w:val="00283889"/>
    <w:rsid w:val="00284E47"/>
    <w:rsid w:val="00284FAE"/>
    <w:rsid w:val="00285178"/>
    <w:rsid w:val="0028607A"/>
    <w:rsid w:val="002861A7"/>
    <w:rsid w:val="00286227"/>
    <w:rsid w:val="0028668E"/>
    <w:rsid w:val="00286803"/>
    <w:rsid w:val="002874B7"/>
    <w:rsid w:val="002874B8"/>
    <w:rsid w:val="0028757A"/>
    <w:rsid w:val="002875B8"/>
    <w:rsid w:val="002902A1"/>
    <w:rsid w:val="00290632"/>
    <w:rsid w:val="002909F7"/>
    <w:rsid w:val="00291411"/>
    <w:rsid w:val="002916B9"/>
    <w:rsid w:val="00291D32"/>
    <w:rsid w:val="0029200A"/>
    <w:rsid w:val="00292874"/>
    <w:rsid w:val="00292B92"/>
    <w:rsid w:val="0029342A"/>
    <w:rsid w:val="00293D46"/>
    <w:rsid w:val="00293DA6"/>
    <w:rsid w:val="00295853"/>
    <w:rsid w:val="00297417"/>
    <w:rsid w:val="0029785C"/>
    <w:rsid w:val="00297BB9"/>
    <w:rsid w:val="00297DEE"/>
    <w:rsid w:val="002A0236"/>
    <w:rsid w:val="002A11CA"/>
    <w:rsid w:val="002A164D"/>
    <w:rsid w:val="002A1D88"/>
    <w:rsid w:val="002A2043"/>
    <w:rsid w:val="002A2EA9"/>
    <w:rsid w:val="002A392E"/>
    <w:rsid w:val="002A3A2E"/>
    <w:rsid w:val="002A3E82"/>
    <w:rsid w:val="002A3F6E"/>
    <w:rsid w:val="002A42D8"/>
    <w:rsid w:val="002A49C1"/>
    <w:rsid w:val="002A5670"/>
    <w:rsid w:val="002A5776"/>
    <w:rsid w:val="002A5AF5"/>
    <w:rsid w:val="002A63AD"/>
    <w:rsid w:val="002A6ED8"/>
    <w:rsid w:val="002A6F46"/>
    <w:rsid w:val="002A6FDC"/>
    <w:rsid w:val="002A75BC"/>
    <w:rsid w:val="002A7E23"/>
    <w:rsid w:val="002A7F9A"/>
    <w:rsid w:val="002B04D7"/>
    <w:rsid w:val="002B0E26"/>
    <w:rsid w:val="002B198A"/>
    <w:rsid w:val="002B1B82"/>
    <w:rsid w:val="002B2672"/>
    <w:rsid w:val="002B2868"/>
    <w:rsid w:val="002B2C14"/>
    <w:rsid w:val="002B2F6C"/>
    <w:rsid w:val="002B3713"/>
    <w:rsid w:val="002B3B98"/>
    <w:rsid w:val="002B3CE1"/>
    <w:rsid w:val="002B4C99"/>
    <w:rsid w:val="002B5348"/>
    <w:rsid w:val="002B5429"/>
    <w:rsid w:val="002B5CFE"/>
    <w:rsid w:val="002B63B8"/>
    <w:rsid w:val="002B6401"/>
    <w:rsid w:val="002B687A"/>
    <w:rsid w:val="002B68D4"/>
    <w:rsid w:val="002B69AA"/>
    <w:rsid w:val="002B7948"/>
    <w:rsid w:val="002C03B4"/>
    <w:rsid w:val="002C088E"/>
    <w:rsid w:val="002C19F3"/>
    <w:rsid w:val="002C1FB8"/>
    <w:rsid w:val="002C29BB"/>
    <w:rsid w:val="002C2AFE"/>
    <w:rsid w:val="002C3DD3"/>
    <w:rsid w:val="002C4304"/>
    <w:rsid w:val="002C44B3"/>
    <w:rsid w:val="002C57E0"/>
    <w:rsid w:val="002C57FC"/>
    <w:rsid w:val="002C60D1"/>
    <w:rsid w:val="002C61C9"/>
    <w:rsid w:val="002C6293"/>
    <w:rsid w:val="002C64B8"/>
    <w:rsid w:val="002C6576"/>
    <w:rsid w:val="002C67EA"/>
    <w:rsid w:val="002C780C"/>
    <w:rsid w:val="002D0C81"/>
    <w:rsid w:val="002D0EA4"/>
    <w:rsid w:val="002D14DD"/>
    <w:rsid w:val="002D1B94"/>
    <w:rsid w:val="002D1FE4"/>
    <w:rsid w:val="002D2157"/>
    <w:rsid w:val="002D3484"/>
    <w:rsid w:val="002D378B"/>
    <w:rsid w:val="002D3996"/>
    <w:rsid w:val="002D470F"/>
    <w:rsid w:val="002D4CCE"/>
    <w:rsid w:val="002D5191"/>
    <w:rsid w:val="002D64FA"/>
    <w:rsid w:val="002D6A5F"/>
    <w:rsid w:val="002D6C32"/>
    <w:rsid w:val="002D7089"/>
    <w:rsid w:val="002D7428"/>
    <w:rsid w:val="002D7C6A"/>
    <w:rsid w:val="002E045D"/>
    <w:rsid w:val="002E0FB8"/>
    <w:rsid w:val="002E1469"/>
    <w:rsid w:val="002E1F63"/>
    <w:rsid w:val="002E21BB"/>
    <w:rsid w:val="002E2492"/>
    <w:rsid w:val="002E2510"/>
    <w:rsid w:val="002E2C11"/>
    <w:rsid w:val="002E3DB2"/>
    <w:rsid w:val="002E5E06"/>
    <w:rsid w:val="002E5E56"/>
    <w:rsid w:val="002E5FAA"/>
    <w:rsid w:val="002E61CD"/>
    <w:rsid w:val="002E639E"/>
    <w:rsid w:val="002E646D"/>
    <w:rsid w:val="002E65AD"/>
    <w:rsid w:val="002E6B36"/>
    <w:rsid w:val="002E6E35"/>
    <w:rsid w:val="002E6EDF"/>
    <w:rsid w:val="002F0607"/>
    <w:rsid w:val="002F0E3F"/>
    <w:rsid w:val="002F0F23"/>
    <w:rsid w:val="002F1239"/>
    <w:rsid w:val="002F157D"/>
    <w:rsid w:val="002F15D8"/>
    <w:rsid w:val="002F27A0"/>
    <w:rsid w:val="002F27DF"/>
    <w:rsid w:val="002F30B1"/>
    <w:rsid w:val="002F3D02"/>
    <w:rsid w:val="002F410A"/>
    <w:rsid w:val="002F5957"/>
    <w:rsid w:val="002F6170"/>
    <w:rsid w:val="002F6C2B"/>
    <w:rsid w:val="00300322"/>
    <w:rsid w:val="00301090"/>
    <w:rsid w:val="003016F3"/>
    <w:rsid w:val="00302801"/>
    <w:rsid w:val="003028C1"/>
    <w:rsid w:val="00303308"/>
    <w:rsid w:val="00303710"/>
    <w:rsid w:val="00303EAF"/>
    <w:rsid w:val="00303FEB"/>
    <w:rsid w:val="0030434A"/>
    <w:rsid w:val="00304783"/>
    <w:rsid w:val="00304BD0"/>
    <w:rsid w:val="00304CA2"/>
    <w:rsid w:val="00305703"/>
    <w:rsid w:val="0030639D"/>
    <w:rsid w:val="00306560"/>
    <w:rsid w:val="003066E9"/>
    <w:rsid w:val="00306D5B"/>
    <w:rsid w:val="0030737B"/>
    <w:rsid w:val="003073AC"/>
    <w:rsid w:val="00307B5E"/>
    <w:rsid w:val="00307D77"/>
    <w:rsid w:val="00310BC5"/>
    <w:rsid w:val="00310C23"/>
    <w:rsid w:val="00310DDE"/>
    <w:rsid w:val="00311076"/>
    <w:rsid w:val="003111D3"/>
    <w:rsid w:val="0031186E"/>
    <w:rsid w:val="00311951"/>
    <w:rsid w:val="00311B78"/>
    <w:rsid w:val="00311F1A"/>
    <w:rsid w:val="003121BE"/>
    <w:rsid w:val="00313154"/>
    <w:rsid w:val="00313D00"/>
    <w:rsid w:val="00313E9E"/>
    <w:rsid w:val="00313FB0"/>
    <w:rsid w:val="00314172"/>
    <w:rsid w:val="003150D5"/>
    <w:rsid w:val="00315436"/>
    <w:rsid w:val="003157B3"/>
    <w:rsid w:val="00315903"/>
    <w:rsid w:val="00315A8D"/>
    <w:rsid w:val="00315CA3"/>
    <w:rsid w:val="00316B6D"/>
    <w:rsid w:val="003177DC"/>
    <w:rsid w:val="00317E83"/>
    <w:rsid w:val="00317F95"/>
    <w:rsid w:val="003202B7"/>
    <w:rsid w:val="00320F78"/>
    <w:rsid w:val="00321806"/>
    <w:rsid w:val="003218E4"/>
    <w:rsid w:val="00321C35"/>
    <w:rsid w:val="00321CDF"/>
    <w:rsid w:val="00321D08"/>
    <w:rsid w:val="003224F7"/>
    <w:rsid w:val="0032265D"/>
    <w:rsid w:val="003227F8"/>
    <w:rsid w:val="00322F05"/>
    <w:rsid w:val="003231E5"/>
    <w:rsid w:val="00323345"/>
    <w:rsid w:val="00323636"/>
    <w:rsid w:val="003250C8"/>
    <w:rsid w:val="003255D5"/>
    <w:rsid w:val="00325B5F"/>
    <w:rsid w:val="00325E28"/>
    <w:rsid w:val="00325F1D"/>
    <w:rsid w:val="00326475"/>
    <w:rsid w:val="00326708"/>
    <w:rsid w:val="003279B9"/>
    <w:rsid w:val="00330068"/>
    <w:rsid w:val="003300C3"/>
    <w:rsid w:val="00330DB0"/>
    <w:rsid w:val="00331274"/>
    <w:rsid w:val="00331282"/>
    <w:rsid w:val="003318F6"/>
    <w:rsid w:val="0033279F"/>
    <w:rsid w:val="00332A80"/>
    <w:rsid w:val="00332B37"/>
    <w:rsid w:val="00332EF4"/>
    <w:rsid w:val="003338F8"/>
    <w:rsid w:val="00333936"/>
    <w:rsid w:val="003349D5"/>
    <w:rsid w:val="00334AB6"/>
    <w:rsid w:val="00334E44"/>
    <w:rsid w:val="0033507E"/>
    <w:rsid w:val="0033559C"/>
    <w:rsid w:val="00336346"/>
    <w:rsid w:val="003367EC"/>
    <w:rsid w:val="00336D7A"/>
    <w:rsid w:val="00336F8D"/>
    <w:rsid w:val="003374D9"/>
    <w:rsid w:val="00337C4B"/>
    <w:rsid w:val="0034010E"/>
    <w:rsid w:val="00340143"/>
    <w:rsid w:val="00340688"/>
    <w:rsid w:val="0034098B"/>
    <w:rsid w:val="003413AA"/>
    <w:rsid w:val="003415B0"/>
    <w:rsid w:val="00341FEB"/>
    <w:rsid w:val="003425AA"/>
    <w:rsid w:val="003435DC"/>
    <w:rsid w:val="003439C0"/>
    <w:rsid w:val="003444AC"/>
    <w:rsid w:val="00344D7E"/>
    <w:rsid w:val="0034564C"/>
    <w:rsid w:val="003467B3"/>
    <w:rsid w:val="003468EF"/>
    <w:rsid w:val="00346A56"/>
    <w:rsid w:val="00346FF1"/>
    <w:rsid w:val="003475A2"/>
    <w:rsid w:val="00347BAE"/>
    <w:rsid w:val="00347BC4"/>
    <w:rsid w:val="003502F7"/>
    <w:rsid w:val="003506FA"/>
    <w:rsid w:val="00350BA7"/>
    <w:rsid w:val="00350EAC"/>
    <w:rsid w:val="0035140D"/>
    <w:rsid w:val="00351B5E"/>
    <w:rsid w:val="00352BA9"/>
    <w:rsid w:val="00352F3D"/>
    <w:rsid w:val="003541C6"/>
    <w:rsid w:val="00354521"/>
    <w:rsid w:val="0035513A"/>
    <w:rsid w:val="003554CF"/>
    <w:rsid w:val="00355C63"/>
    <w:rsid w:val="00355D99"/>
    <w:rsid w:val="00356229"/>
    <w:rsid w:val="003564BF"/>
    <w:rsid w:val="003570EC"/>
    <w:rsid w:val="00357112"/>
    <w:rsid w:val="0035756B"/>
    <w:rsid w:val="0035768F"/>
    <w:rsid w:val="00360CC8"/>
    <w:rsid w:val="00360F2E"/>
    <w:rsid w:val="003611CD"/>
    <w:rsid w:val="00362372"/>
    <w:rsid w:val="00362938"/>
    <w:rsid w:val="00362BCC"/>
    <w:rsid w:val="0036309F"/>
    <w:rsid w:val="003637C6"/>
    <w:rsid w:val="00363D60"/>
    <w:rsid w:val="0036461E"/>
    <w:rsid w:val="00364710"/>
    <w:rsid w:val="00366A17"/>
    <w:rsid w:val="00366F00"/>
    <w:rsid w:val="00367DF7"/>
    <w:rsid w:val="0037095A"/>
    <w:rsid w:val="00370AD8"/>
    <w:rsid w:val="00370F40"/>
    <w:rsid w:val="003711A3"/>
    <w:rsid w:val="003718A8"/>
    <w:rsid w:val="0037226D"/>
    <w:rsid w:val="00372628"/>
    <w:rsid w:val="003731C2"/>
    <w:rsid w:val="003744A1"/>
    <w:rsid w:val="0037479A"/>
    <w:rsid w:val="0037552F"/>
    <w:rsid w:val="00376214"/>
    <w:rsid w:val="00376475"/>
    <w:rsid w:val="00376947"/>
    <w:rsid w:val="00377164"/>
    <w:rsid w:val="00377409"/>
    <w:rsid w:val="00377680"/>
    <w:rsid w:val="0037782C"/>
    <w:rsid w:val="003778ED"/>
    <w:rsid w:val="00377B5D"/>
    <w:rsid w:val="00380EBF"/>
    <w:rsid w:val="003816C0"/>
    <w:rsid w:val="00381754"/>
    <w:rsid w:val="0038177C"/>
    <w:rsid w:val="00381ACA"/>
    <w:rsid w:val="00382448"/>
    <w:rsid w:val="0038253C"/>
    <w:rsid w:val="003836EB"/>
    <w:rsid w:val="00383785"/>
    <w:rsid w:val="00383DB3"/>
    <w:rsid w:val="00383E46"/>
    <w:rsid w:val="00384840"/>
    <w:rsid w:val="0038496B"/>
    <w:rsid w:val="00384CCB"/>
    <w:rsid w:val="00384E64"/>
    <w:rsid w:val="00385598"/>
    <w:rsid w:val="00385B89"/>
    <w:rsid w:val="0038695B"/>
    <w:rsid w:val="00386F5F"/>
    <w:rsid w:val="00387024"/>
    <w:rsid w:val="00387274"/>
    <w:rsid w:val="00387340"/>
    <w:rsid w:val="00387A65"/>
    <w:rsid w:val="00387B4E"/>
    <w:rsid w:val="0039091F"/>
    <w:rsid w:val="0039365D"/>
    <w:rsid w:val="00393DA6"/>
    <w:rsid w:val="00393EF7"/>
    <w:rsid w:val="00394284"/>
    <w:rsid w:val="003946E6"/>
    <w:rsid w:val="003948C4"/>
    <w:rsid w:val="003949DF"/>
    <w:rsid w:val="003958E6"/>
    <w:rsid w:val="00395AFF"/>
    <w:rsid w:val="00395E47"/>
    <w:rsid w:val="003963D3"/>
    <w:rsid w:val="00396D32"/>
    <w:rsid w:val="00396EB8"/>
    <w:rsid w:val="003A0A3F"/>
    <w:rsid w:val="003A0C95"/>
    <w:rsid w:val="003A0E01"/>
    <w:rsid w:val="003A1414"/>
    <w:rsid w:val="003A159B"/>
    <w:rsid w:val="003A1B5E"/>
    <w:rsid w:val="003A3EF8"/>
    <w:rsid w:val="003A45E2"/>
    <w:rsid w:val="003A4E89"/>
    <w:rsid w:val="003A531B"/>
    <w:rsid w:val="003A55A7"/>
    <w:rsid w:val="003A5CE2"/>
    <w:rsid w:val="003A6081"/>
    <w:rsid w:val="003A66C0"/>
    <w:rsid w:val="003A7A97"/>
    <w:rsid w:val="003B02CF"/>
    <w:rsid w:val="003B19B1"/>
    <w:rsid w:val="003B24BA"/>
    <w:rsid w:val="003B297F"/>
    <w:rsid w:val="003B2DED"/>
    <w:rsid w:val="003B340B"/>
    <w:rsid w:val="003B4620"/>
    <w:rsid w:val="003B48D1"/>
    <w:rsid w:val="003B4A24"/>
    <w:rsid w:val="003B4A2C"/>
    <w:rsid w:val="003B51B8"/>
    <w:rsid w:val="003B5A62"/>
    <w:rsid w:val="003B61C2"/>
    <w:rsid w:val="003B639C"/>
    <w:rsid w:val="003B66F8"/>
    <w:rsid w:val="003B6862"/>
    <w:rsid w:val="003B6BCD"/>
    <w:rsid w:val="003B6BD5"/>
    <w:rsid w:val="003B6E09"/>
    <w:rsid w:val="003C023C"/>
    <w:rsid w:val="003C0DA9"/>
    <w:rsid w:val="003C13F0"/>
    <w:rsid w:val="003C1575"/>
    <w:rsid w:val="003C1633"/>
    <w:rsid w:val="003C1BF3"/>
    <w:rsid w:val="003C1FD4"/>
    <w:rsid w:val="003C2122"/>
    <w:rsid w:val="003C2286"/>
    <w:rsid w:val="003C3089"/>
    <w:rsid w:val="003C39AC"/>
    <w:rsid w:val="003C3AC4"/>
    <w:rsid w:val="003C3C20"/>
    <w:rsid w:val="003C3DA6"/>
    <w:rsid w:val="003C42B4"/>
    <w:rsid w:val="003C43FF"/>
    <w:rsid w:val="003C4963"/>
    <w:rsid w:val="003C4A3F"/>
    <w:rsid w:val="003C4B38"/>
    <w:rsid w:val="003C55C3"/>
    <w:rsid w:val="003C5777"/>
    <w:rsid w:val="003C589A"/>
    <w:rsid w:val="003C59F1"/>
    <w:rsid w:val="003C5D61"/>
    <w:rsid w:val="003C6964"/>
    <w:rsid w:val="003C739F"/>
    <w:rsid w:val="003C75A3"/>
    <w:rsid w:val="003C7762"/>
    <w:rsid w:val="003C78FF"/>
    <w:rsid w:val="003C7AB5"/>
    <w:rsid w:val="003D008B"/>
    <w:rsid w:val="003D0423"/>
    <w:rsid w:val="003D07F7"/>
    <w:rsid w:val="003D0989"/>
    <w:rsid w:val="003D12DF"/>
    <w:rsid w:val="003D1F57"/>
    <w:rsid w:val="003D2929"/>
    <w:rsid w:val="003D2A24"/>
    <w:rsid w:val="003D2A7B"/>
    <w:rsid w:val="003D4E90"/>
    <w:rsid w:val="003D5275"/>
    <w:rsid w:val="003D5EF7"/>
    <w:rsid w:val="003D63DF"/>
    <w:rsid w:val="003D737F"/>
    <w:rsid w:val="003D7E29"/>
    <w:rsid w:val="003E01EE"/>
    <w:rsid w:val="003E0FCE"/>
    <w:rsid w:val="003E1D1E"/>
    <w:rsid w:val="003E257B"/>
    <w:rsid w:val="003E2604"/>
    <w:rsid w:val="003E2661"/>
    <w:rsid w:val="003E26A3"/>
    <w:rsid w:val="003E281B"/>
    <w:rsid w:val="003E2944"/>
    <w:rsid w:val="003E30FC"/>
    <w:rsid w:val="003E36FD"/>
    <w:rsid w:val="003E38F0"/>
    <w:rsid w:val="003E3F3A"/>
    <w:rsid w:val="003E45C6"/>
    <w:rsid w:val="003E4BA0"/>
    <w:rsid w:val="003E515C"/>
    <w:rsid w:val="003E580D"/>
    <w:rsid w:val="003E5EA7"/>
    <w:rsid w:val="003E7C4D"/>
    <w:rsid w:val="003F0EAE"/>
    <w:rsid w:val="003F131E"/>
    <w:rsid w:val="003F13FE"/>
    <w:rsid w:val="003F1543"/>
    <w:rsid w:val="003F1DA3"/>
    <w:rsid w:val="003F2389"/>
    <w:rsid w:val="003F260E"/>
    <w:rsid w:val="003F2A4F"/>
    <w:rsid w:val="003F3425"/>
    <w:rsid w:val="003F3676"/>
    <w:rsid w:val="003F40A3"/>
    <w:rsid w:val="003F431A"/>
    <w:rsid w:val="003F523F"/>
    <w:rsid w:val="003F544F"/>
    <w:rsid w:val="003F589C"/>
    <w:rsid w:val="003F59C7"/>
    <w:rsid w:val="003F5A05"/>
    <w:rsid w:val="003F5AF2"/>
    <w:rsid w:val="003F6CE0"/>
    <w:rsid w:val="003F6F3F"/>
    <w:rsid w:val="003F7223"/>
    <w:rsid w:val="003F73F8"/>
    <w:rsid w:val="003F7474"/>
    <w:rsid w:val="003F7822"/>
    <w:rsid w:val="003F78B4"/>
    <w:rsid w:val="003F7B25"/>
    <w:rsid w:val="003F7CA9"/>
    <w:rsid w:val="003F7E3A"/>
    <w:rsid w:val="003F7FED"/>
    <w:rsid w:val="00400249"/>
    <w:rsid w:val="00400ACB"/>
    <w:rsid w:val="00401BC0"/>
    <w:rsid w:val="00401DB3"/>
    <w:rsid w:val="00402E2C"/>
    <w:rsid w:val="004034F2"/>
    <w:rsid w:val="004038CD"/>
    <w:rsid w:val="0040391C"/>
    <w:rsid w:val="00403C1F"/>
    <w:rsid w:val="00404616"/>
    <w:rsid w:val="0040543D"/>
    <w:rsid w:val="00405730"/>
    <w:rsid w:val="004057C5"/>
    <w:rsid w:val="00405BF0"/>
    <w:rsid w:val="00406B38"/>
    <w:rsid w:val="00406C96"/>
    <w:rsid w:val="00406D07"/>
    <w:rsid w:val="00406EA3"/>
    <w:rsid w:val="00407235"/>
    <w:rsid w:val="00407B6A"/>
    <w:rsid w:val="004111E8"/>
    <w:rsid w:val="004112FC"/>
    <w:rsid w:val="00411A9E"/>
    <w:rsid w:val="00411F4C"/>
    <w:rsid w:val="00412555"/>
    <w:rsid w:val="00412DF0"/>
    <w:rsid w:val="004132CC"/>
    <w:rsid w:val="00413784"/>
    <w:rsid w:val="00413EBF"/>
    <w:rsid w:val="00414043"/>
    <w:rsid w:val="00414400"/>
    <w:rsid w:val="00414FB3"/>
    <w:rsid w:val="00415435"/>
    <w:rsid w:val="004157E6"/>
    <w:rsid w:val="00415FAF"/>
    <w:rsid w:val="00416956"/>
    <w:rsid w:val="004174E0"/>
    <w:rsid w:val="004175B4"/>
    <w:rsid w:val="00420910"/>
    <w:rsid w:val="00420CE5"/>
    <w:rsid w:val="00420F40"/>
    <w:rsid w:val="004212AE"/>
    <w:rsid w:val="0042163D"/>
    <w:rsid w:val="00421B38"/>
    <w:rsid w:val="00421CD4"/>
    <w:rsid w:val="00422526"/>
    <w:rsid w:val="00422DC1"/>
    <w:rsid w:val="00422E41"/>
    <w:rsid w:val="00423066"/>
    <w:rsid w:val="0042310A"/>
    <w:rsid w:val="004244E3"/>
    <w:rsid w:val="00424953"/>
    <w:rsid w:val="00424AB1"/>
    <w:rsid w:val="00424EB9"/>
    <w:rsid w:val="0042502F"/>
    <w:rsid w:val="00425D9E"/>
    <w:rsid w:val="00425E31"/>
    <w:rsid w:val="00425E7B"/>
    <w:rsid w:val="00426279"/>
    <w:rsid w:val="0042669A"/>
    <w:rsid w:val="00426C78"/>
    <w:rsid w:val="00427491"/>
    <w:rsid w:val="0042763E"/>
    <w:rsid w:val="0042769B"/>
    <w:rsid w:val="00427833"/>
    <w:rsid w:val="00427DAF"/>
    <w:rsid w:val="00430626"/>
    <w:rsid w:val="00430C4B"/>
    <w:rsid w:val="00431039"/>
    <w:rsid w:val="0043153E"/>
    <w:rsid w:val="0043163A"/>
    <w:rsid w:val="00431866"/>
    <w:rsid w:val="00431ACE"/>
    <w:rsid w:val="00432096"/>
    <w:rsid w:val="004327CF"/>
    <w:rsid w:val="004328C5"/>
    <w:rsid w:val="00432D21"/>
    <w:rsid w:val="00432EA1"/>
    <w:rsid w:val="004350BE"/>
    <w:rsid w:val="004355B3"/>
    <w:rsid w:val="00436394"/>
    <w:rsid w:val="00437ACE"/>
    <w:rsid w:val="004400DF"/>
    <w:rsid w:val="00440106"/>
    <w:rsid w:val="00440A29"/>
    <w:rsid w:val="00440F88"/>
    <w:rsid w:val="00441125"/>
    <w:rsid w:val="0044196E"/>
    <w:rsid w:val="00441C01"/>
    <w:rsid w:val="00442084"/>
    <w:rsid w:val="004428FA"/>
    <w:rsid w:val="004429B2"/>
    <w:rsid w:val="004431C5"/>
    <w:rsid w:val="0044380F"/>
    <w:rsid w:val="00444E9A"/>
    <w:rsid w:val="00445228"/>
    <w:rsid w:val="00445D8F"/>
    <w:rsid w:val="00445D98"/>
    <w:rsid w:val="00445E60"/>
    <w:rsid w:val="0044630A"/>
    <w:rsid w:val="0044663A"/>
    <w:rsid w:val="00446A4F"/>
    <w:rsid w:val="0044760F"/>
    <w:rsid w:val="00450016"/>
    <w:rsid w:val="00450273"/>
    <w:rsid w:val="004502B6"/>
    <w:rsid w:val="00451133"/>
    <w:rsid w:val="004522E8"/>
    <w:rsid w:val="004523E7"/>
    <w:rsid w:val="0045255A"/>
    <w:rsid w:val="0045315F"/>
    <w:rsid w:val="0045343B"/>
    <w:rsid w:val="00454AE2"/>
    <w:rsid w:val="00455C9E"/>
    <w:rsid w:val="00455DAA"/>
    <w:rsid w:val="004560AA"/>
    <w:rsid w:val="00457152"/>
    <w:rsid w:val="00460157"/>
    <w:rsid w:val="00460894"/>
    <w:rsid w:val="0046124D"/>
    <w:rsid w:val="00461572"/>
    <w:rsid w:val="00461B84"/>
    <w:rsid w:val="0046381E"/>
    <w:rsid w:val="004641F8"/>
    <w:rsid w:val="0046420B"/>
    <w:rsid w:val="00464790"/>
    <w:rsid w:val="00464B90"/>
    <w:rsid w:val="00464F9B"/>
    <w:rsid w:val="00465022"/>
    <w:rsid w:val="00465D53"/>
    <w:rsid w:val="00465DA9"/>
    <w:rsid w:val="00466094"/>
    <w:rsid w:val="00466190"/>
    <w:rsid w:val="004662DB"/>
    <w:rsid w:val="00467130"/>
    <w:rsid w:val="00467C15"/>
    <w:rsid w:val="00467CD7"/>
    <w:rsid w:val="00471317"/>
    <w:rsid w:val="0047179C"/>
    <w:rsid w:val="00471C83"/>
    <w:rsid w:val="0047246D"/>
    <w:rsid w:val="00472B59"/>
    <w:rsid w:val="00472E27"/>
    <w:rsid w:val="004734A2"/>
    <w:rsid w:val="00473E47"/>
    <w:rsid w:val="00474210"/>
    <w:rsid w:val="004746FD"/>
    <w:rsid w:val="00474A65"/>
    <w:rsid w:val="004752EE"/>
    <w:rsid w:val="0047573D"/>
    <w:rsid w:val="004760A3"/>
    <w:rsid w:val="00477312"/>
    <w:rsid w:val="00477588"/>
    <w:rsid w:val="00477BB1"/>
    <w:rsid w:val="00477C78"/>
    <w:rsid w:val="00477D2D"/>
    <w:rsid w:val="00480049"/>
    <w:rsid w:val="0048005B"/>
    <w:rsid w:val="004805CE"/>
    <w:rsid w:val="00480B96"/>
    <w:rsid w:val="0048123E"/>
    <w:rsid w:val="004816E0"/>
    <w:rsid w:val="00482077"/>
    <w:rsid w:val="0048303E"/>
    <w:rsid w:val="00483691"/>
    <w:rsid w:val="004836B1"/>
    <w:rsid w:val="00483B06"/>
    <w:rsid w:val="004844A7"/>
    <w:rsid w:val="00484E53"/>
    <w:rsid w:val="004854CD"/>
    <w:rsid w:val="004855F8"/>
    <w:rsid w:val="00485661"/>
    <w:rsid w:val="004856B4"/>
    <w:rsid w:val="0048587C"/>
    <w:rsid w:val="00485F87"/>
    <w:rsid w:val="00486E73"/>
    <w:rsid w:val="00487136"/>
    <w:rsid w:val="0048728E"/>
    <w:rsid w:val="00487373"/>
    <w:rsid w:val="0049033A"/>
    <w:rsid w:val="004915C3"/>
    <w:rsid w:val="004920F6"/>
    <w:rsid w:val="00493950"/>
    <w:rsid w:val="00493A6C"/>
    <w:rsid w:val="00493F9C"/>
    <w:rsid w:val="004944B4"/>
    <w:rsid w:val="00494C8C"/>
    <w:rsid w:val="00494EF1"/>
    <w:rsid w:val="004954F9"/>
    <w:rsid w:val="00495F8F"/>
    <w:rsid w:val="00495FD7"/>
    <w:rsid w:val="0049643F"/>
    <w:rsid w:val="00496CBA"/>
    <w:rsid w:val="00496E29"/>
    <w:rsid w:val="00497A45"/>
    <w:rsid w:val="00497B4A"/>
    <w:rsid w:val="00497C04"/>
    <w:rsid w:val="004A16BA"/>
    <w:rsid w:val="004A1B3F"/>
    <w:rsid w:val="004A227D"/>
    <w:rsid w:val="004A29FB"/>
    <w:rsid w:val="004A3039"/>
    <w:rsid w:val="004A44B5"/>
    <w:rsid w:val="004A459D"/>
    <w:rsid w:val="004A4835"/>
    <w:rsid w:val="004A4964"/>
    <w:rsid w:val="004A4978"/>
    <w:rsid w:val="004A4B5A"/>
    <w:rsid w:val="004A50D2"/>
    <w:rsid w:val="004A5492"/>
    <w:rsid w:val="004A600C"/>
    <w:rsid w:val="004A67E8"/>
    <w:rsid w:val="004A69D5"/>
    <w:rsid w:val="004A782D"/>
    <w:rsid w:val="004A7DC0"/>
    <w:rsid w:val="004A7DD0"/>
    <w:rsid w:val="004B00B8"/>
    <w:rsid w:val="004B15D0"/>
    <w:rsid w:val="004B3031"/>
    <w:rsid w:val="004B3151"/>
    <w:rsid w:val="004B3D0E"/>
    <w:rsid w:val="004B3D98"/>
    <w:rsid w:val="004B4EE7"/>
    <w:rsid w:val="004B5221"/>
    <w:rsid w:val="004B52DB"/>
    <w:rsid w:val="004B5406"/>
    <w:rsid w:val="004B5D18"/>
    <w:rsid w:val="004B5E7B"/>
    <w:rsid w:val="004B5F2B"/>
    <w:rsid w:val="004B6D05"/>
    <w:rsid w:val="004B6EEA"/>
    <w:rsid w:val="004B78E0"/>
    <w:rsid w:val="004C0335"/>
    <w:rsid w:val="004C11A7"/>
    <w:rsid w:val="004C1FE7"/>
    <w:rsid w:val="004C2004"/>
    <w:rsid w:val="004C30CC"/>
    <w:rsid w:val="004C3425"/>
    <w:rsid w:val="004C3995"/>
    <w:rsid w:val="004C3D65"/>
    <w:rsid w:val="004C46BE"/>
    <w:rsid w:val="004C4879"/>
    <w:rsid w:val="004C4A97"/>
    <w:rsid w:val="004C4F53"/>
    <w:rsid w:val="004C55CE"/>
    <w:rsid w:val="004C56CC"/>
    <w:rsid w:val="004C57DC"/>
    <w:rsid w:val="004C5C25"/>
    <w:rsid w:val="004C5C50"/>
    <w:rsid w:val="004C60ED"/>
    <w:rsid w:val="004C625E"/>
    <w:rsid w:val="004C6B94"/>
    <w:rsid w:val="004C6D11"/>
    <w:rsid w:val="004C6D32"/>
    <w:rsid w:val="004C7070"/>
    <w:rsid w:val="004C73B2"/>
    <w:rsid w:val="004C768C"/>
    <w:rsid w:val="004C7A5E"/>
    <w:rsid w:val="004C7F45"/>
    <w:rsid w:val="004D036A"/>
    <w:rsid w:val="004D036C"/>
    <w:rsid w:val="004D048E"/>
    <w:rsid w:val="004D05F5"/>
    <w:rsid w:val="004D11F0"/>
    <w:rsid w:val="004D1AEB"/>
    <w:rsid w:val="004D2721"/>
    <w:rsid w:val="004D2BE3"/>
    <w:rsid w:val="004D2BE7"/>
    <w:rsid w:val="004D2FCB"/>
    <w:rsid w:val="004D3D6F"/>
    <w:rsid w:val="004D4152"/>
    <w:rsid w:val="004D44F9"/>
    <w:rsid w:val="004D4E27"/>
    <w:rsid w:val="004D5224"/>
    <w:rsid w:val="004D5491"/>
    <w:rsid w:val="004D620D"/>
    <w:rsid w:val="004D6472"/>
    <w:rsid w:val="004D657A"/>
    <w:rsid w:val="004D7C98"/>
    <w:rsid w:val="004D7FF3"/>
    <w:rsid w:val="004D7FF4"/>
    <w:rsid w:val="004E0447"/>
    <w:rsid w:val="004E08B8"/>
    <w:rsid w:val="004E0B04"/>
    <w:rsid w:val="004E12D2"/>
    <w:rsid w:val="004E28E8"/>
    <w:rsid w:val="004E2BE1"/>
    <w:rsid w:val="004E377B"/>
    <w:rsid w:val="004E43DD"/>
    <w:rsid w:val="004E4D16"/>
    <w:rsid w:val="004E4DDB"/>
    <w:rsid w:val="004E5A6C"/>
    <w:rsid w:val="004E63A0"/>
    <w:rsid w:val="004E6B40"/>
    <w:rsid w:val="004E6D9C"/>
    <w:rsid w:val="004E79B4"/>
    <w:rsid w:val="004E7D30"/>
    <w:rsid w:val="004F0CE9"/>
    <w:rsid w:val="004F0D76"/>
    <w:rsid w:val="004F1F0C"/>
    <w:rsid w:val="004F2B4A"/>
    <w:rsid w:val="004F33EC"/>
    <w:rsid w:val="004F343D"/>
    <w:rsid w:val="004F4E54"/>
    <w:rsid w:val="004F5066"/>
    <w:rsid w:val="004F50D4"/>
    <w:rsid w:val="004F57D8"/>
    <w:rsid w:val="004F5C01"/>
    <w:rsid w:val="004F6840"/>
    <w:rsid w:val="004F6908"/>
    <w:rsid w:val="004F6DAE"/>
    <w:rsid w:val="004F7DCE"/>
    <w:rsid w:val="0050015B"/>
    <w:rsid w:val="005001F8"/>
    <w:rsid w:val="00500268"/>
    <w:rsid w:val="00500504"/>
    <w:rsid w:val="00500D8A"/>
    <w:rsid w:val="005011BB"/>
    <w:rsid w:val="005013FF"/>
    <w:rsid w:val="00501638"/>
    <w:rsid w:val="005019AF"/>
    <w:rsid w:val="00503068"/>
    <w:rsid w:val="0050446E"/>
    <w:rsid w:val="005050F2"/>
    <w:rsid w:val="0050559B"/>
    <w:rsid w:val="00506B18"/>
    <w:rsid w:val="00506F4A"/>
    <w:rsid w:val="00507FA4"/>
    <w:rsid w:val="005100EA"/>
    <w:rsid w:val="0051068E"/>
    <w:rsid w:val="00511CCB"/>
    <w:rsid w:val="00512246"/>
    <w:rsid w:val="00512850"/>
    <w:rsid w:val="00512A9F"/>
    <w:rsid w:val="00513299"/>
    <w:rsid w:val="00513343"/>
    <w:rsid w:val="005134AC"/>
    <w:rsid w:val="00513BB6"/>
    <w:rsid w:val="00514638"/>
    <w:rsid w:val="00514766"/>
    <w:rsid w:val="00514789"/>
    <w:rsid w:val="00514B5F"/>
    <w:rsid w:val="00514C09"/>
    <w:rsid w:val="00514F14"/>
    <w:rsid w:val="0051507B"/>
    <w:rsid w:val="00515678"/>
    <w:rsid w:val="00516A35"/>
    <w:rsid w:val="005175C3"/>
    <w:rsid w:val="00520658"/>
    <w:rsid w:val="00520F50"/>
    <w:rsid w:val="00520FBA"/>
    <w:rsid w:val="005213C8"/>
    <w:rsid w:val="005218D2"/>
    <w:rsid w:val="005220F7"/>
    <w:rsid w:val="00522D06"/>
    <w:rsid w:val="0052302C"/>
    <w:rsid w:val="005237BA"/>
    <w:rsid w:val="005240AA"/>
    <w:rsid w:val="005245DF"/>
    <w:rsid w:val="0052492F"/>
    <w:rsid w:val="00524CD1"/>
    <w:rsid w:val="00524EF9"/>
    <w:rsid w:val="0052552B"/>
    <w:rsid w:val="00525706"/>
    <w:rsid w:val="005262C6"/>
    <w:rsid w:val="005264F0"/>
    <w:rsid w:val="00526D8F"/>
    <w:rsid w:val="00526E70"/>
    <w:rsid w:val="00527497"/>
    <w:rsid w:val="005277EB"/>
    <w:rsid w:val="00527E9D"/>
    <w:rsid w:val="00530DF6"/>
    <w:rsid w:val="00531846"/>
    <w:rsid w:val="00532EE1"/>
    <w:rsid w:val="00533BD0"/>
    <w:rsid w:val="0053447D"/>
    <w:rsid w:val="00534C6B"/>
    <w:rsid w:val="00535353"/>
    <w:rsid w:val="00535A47"/>
    <w:rsid w:val="00536877"/>
    <w:rsid w:val="00536EEE"/>
    <w:rsid w:val="005376B3"/>
    <w:rsid w:val="005379C3"/>
    <w:rsid w:val="00537DFC"/>
    <w:rsid w:val="00540084"/>
    <w:rsid w:val="005411DD"/>
    <w:rsid w:val="00541C08"/>
    <w:rsid w:val="00541E35"/>
    <w:rsid w:val="00541FDF"/>
    <w:rsid w:val="0054258A"/>
    <w:rsid w:val="005431DB"/>
    <w:rsid w:val="00543734"/>
    <w:rsid w:val="00543F43"/>
    <w:rsid w:val="005443B4"/>
    <w:rsid w:val="00544694"/>
    <w:rsid w:val="00544EBC"/>
    <w:rsid w:val="00544FAA"/>
    <w:rsid w:val="005451BF"/>
    <w:rsid w:val="005455BF"/>
    <w:rsid w:val="0054586D"/>
    <w:rsid w:val="00545A00"/>
    <w:rsid w:val="00545A36"/>
    <w:rsid w:val="00546238"/>
    <w:rsid w:val="0054657D"/>
    <w:rsid w:val="00546BB6"/>
    <w:rsid w:val="00546C3B"/>
    <w:rsid w:val="00546E03"/>
    <w:rsid w:val="005472D2"/>
    <w:rsid w:val="00547BF0"/>
    <w:rsid w:val="00547C20"/>
    <w:rsid w:val="00550469"/>
    <w:rsid w:val="00550850"/>
    <w:rsid w:val="00551264"/>
    <w:rsid w:val="00551A4A"/>
    <w:rsid w:val="00552381"/>
    <w:rsid w:val="005527F9"/>
    <w:rsid w:val="00552832"/>
    <w:rsid w:val="00553082"/>
    <w:rsid w:val="0055351B"/>
    <w:rsid w:val="00553754"/>
    <w:rsid w:val="005538DA"/>
    <w:rsid w:val="00553C10"/>
    <w:rsid w:val="00553E8B"/>
    <w:rsid w:val="005540F0"/>
    <w:rsid w:val="00554602"/>
    <w:rsid w:val="00555303"/>
    <w:rsid w:val="0055569A"/>
    <w:rsid w:val="005557C0"/>
    <w:rsid w:val="00555937"/>
    <w:rsid w:val="00555F58"/>
    <w:rsid w:val="005564B9"/>
    <w:rsid w:val="00556898"/>
    <w:rsid w:val="00557506"/>
    <w:rsid w:val="00557C52"/>
    <w:rsid w:val="005610B9"/>
    <w:rsid w:val="005616B7"/>
    <w:rsid w:val="00561A85"/>
    <w:rsid w:val="00561B9E"/>
    <w:rsid w:val="005620EE"/>
    <w:rsid w:val="00562B80"/>
    <w:rsid w:val="00562C38"/>
    <w:rsid w:val="00562EB1"/>
    <w:rsid w:val="0056326A"/>
    <w:rsid w:val="005639DA"/>
    <w:rsid w:val="00563E24"/>
    <w:rsid w:val="005648D1"/>
    <w:rsid w:val="00565EB5"/>
    <w:rsid w:val="0056622D"/>
    <w:rsid w:val="005664EF"/>
    <w:rsid w:val="005667D9"/>
    <w:rsid w:val="0056683D"/>
    <w:rsid w:val="00570C50"/>
    <w:rsid w:val="00571402"/>
    <w:rsid w:val="0057192C"/>
    <w:rsid w:val="00571A8F"/>
    <w:rsid w:val="00571AD6"/>
    <w:rsid w:val="0057304B"/>
    <w:rsid w:val="00573660"/>
    <w:rsid w:val="00573B8F"/>
    <w:rsid w:val="00573F2C"/>
    <w:rsid w:val="00574798"/>
    <w:rsid w:val="00574961"/>
    <w:rsid w:val="00574B1A"/>
    <w:rsid w:val="005755CD"/>
    <w:rsid w:val="00575C8D"/>
    <w:rsid w:val="00575D3D"/>
    <w:rsid w:val="005760F6"/>
    <w:rsid w:val="005762F4"/>
    <w:rsid w:val="00576545"/>
    <w:rsid w:val="005768EE"/>
    <w:rsid w:val="00576E47"/>
    <w:rsid w:val="0057700F"/>
    <w:rsid w:val="005773B3"/>
    <w:rsid w:val="005775DC"/>
    <w:rsid w:val="00577B5A"/>
    <w:rsid w:val="0058045C"/>
    <w:rsid w:val="00580A0D"/>
    <w:rsid w:val="00581336"/>
    <w:rsid w:val="00581E17"/>
    <w:rsid w:val="00581FCE"/>
    <w:rsid w:val="00582BE1"/>
    <w:rsid w:val="005830CD"/>
    <w:rsid w:val="005833A3"/>
    <w:rsid w:val="00583FD2"/>
    <w:rsid w:val="0058447B"/>
    <w:rsid w:val="005845E0"/>
    <w:rsid w:val="0058465C"/>
    <w:rsid w:val="00584A97"/>
    <w:rsid w:val="00584B8A"/>
    <w:rsid w:val="00584CE7"/>
    <w:rsid w:val="00584CEA"/>
    <w:rsid w:val="0058507F"/>
    <w:rsid w:val="005851D1"/>
    <w:rsid w:val="00585F23"/>
    <w:rsid w:val="00586068"/>
    <w:rsid w:val="00586863"/>
    <w:rsid w:val="00586B10"/>
    <w:rsid w:val="00586CE1"/>
    <w:rsid w:val="00587024"/>
    <w:rsid w:val="0058764F"/>
    <w:rsid w:val="00587871"/>
    <w:rsid w:val="00587C04"/>
    <w:rsid w:val="0059024F"/>
    <w:rsid w:val="0059045E"/>
    <w:rsid w:val="0059047E"/>
    <w:rsid w:val="00590679"/>
    <w:rsid w:val="00590838"/>
    <w:rsid w:val="00590A53"/>
    <w:rsid w:val="00590E68"/>
    <w:rsid w:val="005917B1"/>
    <w:rsid w:val="00591C86"/>
    <w:rsid w:val="00592972"/>
    <w:rsid w:val="005929D6"/>
    <w:rsid w:val="00592FF1"/>
    <w:rsid w:val="005938FA"/>
    <w:rsid w:val="00593CBB"/>
    <w:rsid w:val="0059414F"/>
    <w:rsid w:val="005942A1"/>
    <w:rsid w:val="00595146"/>
    <w:rsid w:val="005957A9"/>
    <w:rsid w:val="00596954"/>
    <w:rsid w:val="00596D85"/>
    <w:rsid w:val="00596F27"/>
    <w:rsid w:val="00597425"/>
    <w:rsid w:val="0059765A"/>
    <w:rsid w:val="00597D3F"/>
    <w:rsid w:val="005A07D5"/>
    <w:rsid w:val="005A0D38"/>
    <w:rsid w:val="005A0EB0"/>
    <w:rsid w:val="005A13D8"/>
    <w:rsid w:val="005A1971"/>
    <w:rsid w:val="005A240C"/>
    <w:rsid w:val="005A2932"/>
    <w:rsid w:val="005A316E"/>
    <w:rsid w:val="005A3469"/>
    <w:rsid w:val="005A357D"/>
    <w:rsid w:val="005A3611"/>
    <w:rsid w:val="005A362B"/>
    <w:rsid w:val="005A3A7C"/>
    <w:rsid w:val="005A3D60"/>
    <w:rsid w:val="005A3EC4"/>
    <w:rsid w:val="005A4B06"/>
    <w:rsid w:val="005A4E84"/>
    <w:rsid w:val="005A5805"/>
    <w:rsid w:val="005A58DB"/>
    <w:rsid w:val="005A7042"/>
    <w:rsid w:val="005A7759"/>
    <w:rsid w:val="005A7EEA"/>
    <w:rsid w:val="005B08A3"/>
    <w:rsid w:val="005B0958"/>
    <w:rsid w:val="005B0B6C"/>
    <w:rsid w:val="005B1191"/>
    <w:rsid w:val="005B16D3"/>
    <w:rsid w:val="005B1FD3"/>
    <w:rsid w:val="005B2139"/>
    <w:rsid w:val="005B23DF"/>
    <w:rsid w:val="005B2C06"/>
    <w:rsid w:val="005B2C82"/>
    <w:rsid w:val="005B2DE8"/>
    <w:rsid w:val="005B3F17"/>
    <w:rsid w:val="005B454A"/>
    <w:rsid w:val="005B56F4"/>
    <w:rsid w:val="005B5A5A"/>
    <w:rsid w:val="005B616D"/>
    <w:rsid w:val="005B68E6"/>
    <w:rsid w:val="005B6ABB"/>
    <w:rsid w:val="005B6BA2"/>
    <w:rsid w:val="005B71F2"/>
    <w:rsid w:val="005B79E9"/>
    <w:rsid w:val="005C02FC"/>
    <w:rsid w:val="005C072D"/>
    <w:rsid w:val="005C0799"/>
    <w:rsid w:val="005C07C5"/>
    <w:rsid w:val="005C0866"/>
    <w:rsid w:val="005C1198"/>
    <w:rsid w:val="005C1573"/>
    <w:rsid w:val="005C1A49"/>
    <w:rsid w:val="005C1BCB"/>
    <w:rsid w:val="005C2376"/>
    <w:rsid w:val="005C2462"/>
    <w:rsid w:val="005C2AAC"/>
    <w:rsid w:val="005C2CFC"/>
    <w:rsid w:val="005C4822"/>
    <w:rsid w:val="005C4B4C"/>
    <w:rsid w:val="005C5217"/>
    <w:rsid w:val="005C5664"/>
    <w:rsid w:val="005C6147"/>
    <w:rsid w:val="005C62B4"/>
    <w:rsid w:val="005C6E3B"/>
    <w:rsid w:val="005C6FBD"/>
    <w:rsid w:val="005C7ED8"/>
    <w:rsid w:val="005D01AF"/>
    <w:rsid w:val="005D09FA"/>
    <w:rsid w:val="005D0B71"/>
    <w:rsid w:val="005D0C1D"/>
    <w:rsid w:val="005D0EF9"/>
    <w:rsid w:val="005D1010"/>
    <w:rsid w:val="005D10CA"/>
    <w:rsid w:val="005D1761"/>
    <w:rsid w:val="005D1D76"/>
    <w:rsid w:val="005D202F"/>
    <w:rsid w:val="005D242F"/>
    <w:rsid w:val="005D273A"/>
    <w:rsid w:val="005D2F59"/>
    <w:rsid w:val="005D33FE"/>
    <w:rsid w:val="005D3D14"/>
    <w:rsid w:val="005D3F61"/>
    <w:rsid w:val="005D3FB3"/>
    <w:rsid w:val="005D3FF2"/>
    <w:rsid w:val="005D4D9C"/>
    <w:rsid w:val="005D5488"/>
    <w:rsid w:val="005D557E"/>
    <w:rsid w:val="005D582E"/>
    <w:rsid w:val="005D5986"/>
    <w:rsid w:val="005D5EEF"/>
    <w:rsid w:val="005D67B5"/>
    <w:rsid w:val="005D70BE"/>
    <w:rsid w:val="005D73FA"/>
    <w:rsid w:val="005D74D0"/>
    <w:rsid w:val="005D76E9"/>
    <w:rsid w:val="005E04F9"/>
    <w:rsid w:val="005E0653"/>
    <w:rsid w:val="005E092C"/>
    <w:rsid w:val="005E0A40"/>
    <w:rsid w:val="005E1689"/>
    <w:rsid w:val="005E220A"/>
    <w:rsid w:val="005E22ED"/>
    <w:rsid w:val="005E2559"/>
    <w:rsid w:val="005E3335"/>
    <w:rsid w:val="005E3826"/>
    <w:rsid w:val="005E4000"/>
    <w:rsid w:val="005E44F0"/>
    <w:rsid w:val="005E48E9"/>
    <w:rsid w:val="005E4912"/>
    <w:rsid w:val="005E4B14"/>
    <w:rsid w:val="005E4F1C"/>
    <w:rsid w:val="005E51E4"/>
    <w:rsid w:val="005E53F5"/>
    <w:rsid w:val="005E54B2"/>
    <w:rsid w:val="005E573D"/>
    <w:rsid w:val="005E5F1E"/>
    <w:rsid w:val="005E6666"/>
    <w:rsid w:val="005E6D4F"/>
    <w:rsid w:val="005E6EF9"/>
    <w:rsid w:val="005E6F1F"/>
    <w:rsid w:val="005E70FA"/>
    <w:rsid w:val="005F05CD"/>
    <w:rsid w:val="005F0C6D"/>
    <w:rsid w:val="005F1238"/>
    <w:rsid w:val="005F17C6"/>
    <w:rsid w:val="005F1E6C"/>
    <w:rsid w:val="005F202F"/>
    <w:rsid w:val="005F29A1"/>
    <w:rsid w:val="005F2B0B"/>
    <w:rsid w:val="005F3018"/>
    <w:rsid w:val="005F3734"/>
    <w:rsid w:val="005F414B"/>
    <w:rsid w:val="005F44D1"/>
    <w:rsid w:val="005F4B0A"/>
    <w:rsid w:val="005F5633"/>
    <w:rsid w:val="005F6518"/>
    <w:rsid w:val="005F6B12"/>
    <w:rsid w:val="005F6B7C"/>
    <w:rsid w:val="005F6E88"/>
    <w:rsid w:val="005F7236"/>
    <w:rsid w:val="005F7D22"/>
    <w:rsid w:val="006003C3"/>
    <w:rsid w:val="006004F8"/>
    <w:rsid w:val="006013B4"/>
    <w:rsid w:val="00601609"/>
    <w:rsid w:val="0060162C"/>
    <w:rsid w:val="00601AC3"/>
    <w:rsid w:val="00602281"/>
    <w:rsid w:val="00602B5A"/>
    <w:rsid w:val="00602B89"/>
    <w:rsid w:val="00603303"/>
    <w:rsid w:val="0060332D"/>
    <w:rsid w:val="00603A7C"/>
    <w:rsid w:val="00603B3D"/>
    <w:rsid w:val="00603CD3"/>
    <w:rsid w:val="006043B9"/>
    <w:rsid w:val="00604734"/>
    <w:rsid w:val="00604A8C"/>
    <w:rsid w:val="00604E88"/>
    <w:rsid w:val="006053AD"/>
    <w:rsid w:val="00605A93"/>
    <w:rsid w:val="00605F36"/>
    <w:rsid w:val="00606012"/>
    <w:rsid w:val="0060719B"/>
    <w:rsid w:val="00607303"/>
    <w:rsid w:val="00607F61"/>
    <w:rsid w:val="0061084A"/>
    <w:rsid w:val="00610A48"/>
    <w:rsid w:val="00610ADF"/>
    <w:rsid w:val="00610C19"/>
    <w:rsid w:val="006114CA"/>
    <w:rsid w:val="00611754"/>
    <w:rsid w:val="00611A27"/>
    <w:rsid w:val="00611C3D"/>
    <w:rsid w:val="00612395"/>
    <w:rsid w:val="00612BD8"/>
    <w:rsid w:val="00613301"/>
    <w:rsid w:val="00613628"/>
    <w:rsid w:val="0061372F"/>
    <w:rsid w:val="00613A47"/>
    <w:rsid w:val="00613F7E"/>
    <w:rsid w:val="006143D5"/>
    <w:rsid w:val="006145E4"/>
    <w:rsid w:val="0061462E"/>
    <w:rsid w:val="00614714"/>
    <w:rsid w:val="0061485E"/>
    <w:rsid w:val="00614E6C"/>
    <w:rsid w:val="00614EFD"/>
    <w:rsid w:val="00615498"/>
    <w:rsid w:val="0061582E"/>
    <w:rsid w:val="00615D71"/>
    <w:rsid w:val="00617F0A"/>
    <w:rsid w:val="0062059A"/>
    <w:rsid w:val="006206E3"/>
    <w:rsid w:val="006206E6"/>
    <w:rsid w:val="00620F47"/>
    <w:rsid w:val="00621129"/>
    <w:rsid w:val="006214E0"/>
    <w:rsid w:val="00621903"/>
    <w:rsid w:val="00622635"/>
    <w:rsid w:val="00623246"/>
    <w:rsid w:val="00624009"/>
    <w:rsid w:val="006241C9"/>
    <w:rsid w:val="00624C8A"/>
    <w:rsid w:val="006254BF"/>
    <w:rsid w:val="006262CF"/>
    <w:rsid w:val="00626766"/>
    <w:rsid w:val="006268C6"/>
    <w:rsid w:val="00626C72"/>
    <w:rsid w:val="0062799A"/>
    <w:rsid w:val="006300D2"/>
    <w:rsid w:val="00632293"/>
    <w:rsid w:val="006322CE"/>
    <w:rsid w:val="006327AC"/>
    <w:rsid w:val="0063336A"/>
    <w:rsid w:val="00633916"/>
    <w:rsid w:val="00633BCE"/>
    <w:rsid w:val="00633D9B"/>
    <w:rsid w:val="0063461C"/>
    <w:rsid w:val="00634AA7"/>
    <w:rsid w:val="00635571"/>
    <w:rsid w:val="00635707"/>
    <w:rsid w:val="00635C88"/>
    <w:rsid w:val="006361AB"/>
    <w:rsid w:val="0063651F"/>
    <w:rsid w:val="006365E3"/>
    <w:rsid w:val="006365FB"/>
    <w:rsid w:val="0063694C"/>
    <w:rsid w:val="0063696C"/>
    <w:rsid w:val="0063696F"/>
    <w:rsid w:val="006371BF"/>
    <w:rsid w:val="006372FE"/>
    <w:rsid w:val="0064083E"/>
    <w:rsid w:val="0064125C"/>
    <w:rsid w:val="006413D9"/>
    <w:rsid w:val="00641D2B"/>
    <w:rsid w:val="00642258"/>
    <w:rsid w:val="00642594"/>
    <w:rsid w:val="00642949"/>
    <w:rsid w:val="006439EE"/>
    <w:rsid w:val="0064431A"/>
    <w:rsid w:val="006449E2"/>
    <w:rsid w:val="006449F6"/>
    <w:rsid w:val="00644B07"/>
    <w:rsid w:val="0064689A"/>
    <w:rsid w:val="00650DC9"/>
    <w:rsid w:val="00650E17"/>
    <w:rsid w:val="00650F71"/>
    <w:rsid w:val="0065123B"/>
    <w:rsid w:val="00651487"/>
    <w:rsid w:val="006516C6"/>
    <w:rsid w:val="006517CE"/>
    <w:rsid w:val="00651BE4"/>
    <w:rsid w:val="00653145"/>
    <w:rsid w:val="00654274"/>
    <w:rsid w:val="00654AA2"/>
    <w:rsid w:val="00654EA1"/>
    <w:rsid w:val="00655181"/>
    <w:rsid w:val="00655CB6"/>
    <w:rsid w:val="006564CB"/>
    <w:rsid w:val="0065663E"/>
    <w:rsid w:val="00656791"/>
    <w:rsid w:val="00656990"/>
    <w:rsid w:val="00656F92"/>
    <w:rsid w:val="006573B5"/>
    <w:rsid w:val="006577C4"/>
    <w:rsid w:val="00657D1E"/>
    <w:rsid w:val="00657DAD"/>
    <w:rsid w:val="00660D5D"/>
    <w:rsid w:val="006610E4"/>
    <w:rsid w:val="0066144B"/>
    <w:rsid w:val="00661514"/>
    <w:rsid w:val="00662615"/>
    <w:rsid w:val="0066293F"/>
    <w:rsid w:val="006629B2"/>
    <w:rsid w:val="00662B73"/>
    <w:rsid w:val="00662D3E"/>
    <w:rsid w:val="00663208"/>
    <w:rsid w:val="00663D04"/>
    <w:rsid w:val="00665C7E"/>
    <w:rsid w:val="00666072"/>
    <w:rsid w:val="00666540"/>
    <w:rsid w:val="00666C08"/>
    <w:rsid w:val="00667990"/>
    <w:rsid w:val="006702C3"/>
    <w:rsid w:val="00671C0E"/>
    <w:rsid w:val="00672528"/>
    <w:rsid w:val="00672B88"/>
    <w:rsid w:val="00672DDD"/>
    <w:rsid w:val="0067344D"/>
    <w:rsid w:val="006735DA"/>
    <w:rsid w:val="006743A2"/>
    <w:rsid w:val="0067486C"/>
    <w:rsid w:val="00674939"/>
    <w:rsid w:val="00675166"/>
    <w:rsid w:val="006763E0"/>
    <w:rsid w:val="00676458"/>
    <w:rsid w:val="0067646F"/>
    <w:rsid w:val="00676C91"/>
    <w:rsid w:val="00677989"/>
    <w:rsid w:val="006803B0"/>
    <w:rsid w:val="00680CF3"/>
    <w:rsid w:val="00683131"/>
    <w:rsid w:val="00683F5B"/>
    <w:rsid w:val="00683F9B"/>
    <w:rsid w:val="00684060"/>
    <w:rsid w:val="006840BC"/>
    <w:rsid w:val="00684EA0"/>
    <w:rsid w:val="00684F32"/>
    <w:rsid w:val="0068619B"/>
    <w:rsid w:val="006863B4"/>
    <w:rsid w:val="006864F3"/>
    <w:rsid w:val="00687993"/>
    <w:rsid w:val="00687C13"/>
    <w:rsid w:val="00690B77"/>
    <w:rsid w:val="00691A21"/>
    <w:rsid w:val="00691B0F"/>
    <w:rsid w:val="00692322"/>
    <w:rsid w:val="0069249D"/>
    <w:rsid w:val="00692AEA"/>
    <w:rsid w:val="00692D82"/>
    <w:rsid w:val="00693109"/>
    <w:rsid w:val="00693218"/>
    <w:rsid w:val="00693334"/>
    <w:rsid w:val="00693686"/>
    <w:rsid w:val="00693EF5"/>
    <w:rsid w:val="00694637"/>
    <w:rsid w:val="006946B0"/>
    <w:rsid w:val="00694AC5"/>
    <w:rsid w:val="00694C0C"/>
    <w:rsid w:val="00694CEF"/>
    <w:rsid w:val="00694D0B"/>
    <w:rsid w:val="00695096"/>
    <w:rsid w:val="006957FA"/>
    <w:rsid w:val="00695CB2"/>
    <w:rsid w:val="00696031"/>
    <w:rsid w:val="0069737B"/>
    <w:rsid w:val="00697837"/>
    <w:rsid w:val="006979A3"/>
    <w:rsid w:val="00697E14"/>
    <w:rsid w:val="006A135D"/>
    <w:rsid w:val="006A135F"/>
    <w:rsid w:val="006A1BFF"/>
    <w:rsid w:val="006A1FAF"/>
    <w:rsid w:val="006A3BDA"/>
    <w:rsid w:val="006A3DD4"/>
    <w:rsid w:val="006A3F25"/>
    <w:rsid w:val="006A4534"/>
    <w:rsid w:val="006A4656"/>
    <w:rsid w:val="006A5083"/>
    <w:rsid w:val="006A5935"/>
    <w:rsid w:val="006A690F"/>
    <w:rsid w:val="006A6C43"/>
    <w:rsid w:val="006A6F22"/>
    <w:rsid w:val="006A78E1"/>
    <w:rsid w:val="006A7EB5"/>
    <w:rsid w:val="006A7FA0"/>
    <w:rsid w:val="006B06D9"/>
    <w:rsid w:val="006B0961"/>
    <w:rsid w:val="006B0A44"/>
    <w:rsid w:val="006B0BAA"/>
    <w:rsid w:val="006B126A"/>
    <w:rsid w:val="006B1646"/>
    <w:rsid w:val="006B2443"/>
    <w:rsid w:val="006B29AC"/>
    <w:rsid w:val="006B336E"/>
    <w:rsid w:val="006B462F"/>
    <w:rsid w:val="006B4E48"/>
    <w:rsid w:val="006B50AC"/>
    <w:rsid w:val="006B543D"/>
    <w:rsid w:val="006B5471"/>
    <w:rsid w:val="006B580A"/>
    <w:rsid w:val="006B58A5"/>
    <w:rsid w:val="006B5CC6"/>
    <w:rsid w:val="006B5D90"/>
    <w:rsid w:val="006B789A"/>
    <w:rsid w:val="006B7A5D"/>
    <w:rsid w:val="006C0063"/>
    <w:rsid w:val="006C0577"/>
    <w:rsid w:val="006C075A"/>
    <w:rsid w:val="006C0B49"/>
    <w:rsid w:val="006C0D50"/>
    <w:rsid w:val="006C1278"/>
    <w:rsid w:val="006C170D"/>
    <w:rsid w:val="006C1A95"/>
    <w:rsid w:val="006C1B26"/>
    <w:rsid w:val="006C1CEA"/>
    <w:rsid w:val="006C2291"/>
    <w:rsid w:val="006C243C"/>
    <w:rsid w:val="006C2655"/>
    <w:rsid w:val="006C278C"/>
    <w:rsid w:val="006C37EE"/>
    <w:rsid w:val="006C3A29"/>
    <w:rsid w:val="006C3ABC"/>
    <w:rsid w:val="006C3B60"/>
    <w:rsid w:val="006C3C39"/>
    <w:rsid w:val="006C4000"/>
    <w:rsid w:val="006C48C4"/>
    <w:rsid w:val="006C4966"/>
    <w:rsid w:val="006C4E14"/>
    <w:rsid w:val="006C5B65"/>
    <w:rsid w:val="006C613E"/>
    <w:rsid w:val="006C66B4"/>
    <w:rsid w:val="006C703F"/>
    <w:rsid w:val="006C7621"/>
    <w:rsid w:val="006C76B0"/>
    <w:rsid w:val="006C7A3A"/>
    <w:rsid w:val="006C7D25"/>
    <w:rsid w:val="006C7DB0"/>
    <w:rsid w:val="006D086D"/>
    <w:rsid w:val="006D0FFD"/>
    <w:rsid w:val="006D1BFE"/>
    <w:rsid w:val="006D221E"/>
    <w:rsid w:val="006D26EF"/>
    <w:rsid w:val="006D30A2"/>
    <w:rsid w:val="006D3B59"/>
    <w:rsid w:val="006D40ED"/>
    <w:rsid w:val="006D444B"/>
    <w:rsid w:val="006D474B"/>
    <w:rsid w:val="006D4AE8"/>
    <w:rsid w:val="006D5316"/>
    <w:rsid w:val="006D5A63"/>
    <w:rsid w:val="006D5B15"/>
    <w:rsid w:val="006D6358"/>
    <w:rsid w:val="006D6A92"/>
    <w:rsid w:val="006D7472"/>
    <w:rsid w:val="006E1E6D"/>
    <w:rsid w:val="006E1F5C"/>
    <w:rsid w:val="006E1F8B"/>
    <w:rsid w:val="006E22EE"/>
    <w:rsid w:val="006E243D"/>
    <w:rsid w:val="006E29E7"/>
    <w:rsid w:val="006E37A0"/>
    <w:rsid w:val="006E3B02"/>
    <w:rsid w:val="006E3D0F"/>
    <w:rsid w:val="006E42EC"/>
    <w:rsid w:val="006E476A"/>
    <w:rsid w:val="006E4BDD"/>
    <w:rsid w:val="006E5546"/>
    <w:rsid w:val="006E56E8"/>
    <w:rsid w:val="006E59BA"/>
    <w:rsid w:val="006E5E39"/>
    <w:rsid w:val="006E5F7F"/>
    <w:rsid w:val="006E616D"/>
    <w:rsid w:val="006E7257"/>
    <w:rsid w:val="006E73EF"/>
    <w:rsid w:val="006E7699"/>
    <w:rsid w:val="006E7777"/>
    <w:rsid w:val="006F005E"/>
    <w:rsid w:val="006F0A26"/>
    <w:rsid w:val="006F131D"/>
    <w:rsid w:val="006F15A5"/>
    <w:rsid w:val="006F1A8B"/>
    <w:rsid w:val="006F1B57"/>
    <w:rsid w:val="006F2E26"/>
    <w:rsid w:val="006F3129"/>
    <w:rsid w:val="006F357B"/>
    <w:rsid w:val="006F3BE2"/>
    <w:rsid w:val="006F4C22"/>
    <w:rsid w:val="006F55CF"/>
    <w:rsid w:val="006F6B27"/>
    <w:rsid w:val="006F72AB"/>
    <w:rsid w:val="0070061B"/>
    <w:rsid w:val="00700ACC"/>
    <w:rsid w:val="00700CD7"/>
    <w:rsid w:val="00702289"/>
    <w:rsid w:val="0070232D"/>
    <w:rsid w:val="007025C4"/>
    <w:rsid w:val="007027D7"/>
    <w:rsid w:val="007029B3"/>
    <w:rsid w:val="00702C6B"/>
    <w:rsid w:val="007031BE"/>
    <w:rsid w:val="007036F0"/>
    <w:rsid w:val="007036FB"/>
    <w:rsid w:val="00704BBC"/>
    <w:rsid w:val="00705BB4"/>
    <w:rsid w:val="007060F6"/>
    <w:rsid w:val="00706A98"/>
    <w:rsid w:val="00707A91"/>
    <w:rsid w:val="00707CB0"/>
    <w:rsid w:val="00710285"/>
    <w:rsid w:val="00710466"/>
    <w:rsid w:val="00711200"/>
    <w:rsid w:val="007112F6"/>
    <w:rsid w:val="00711301"/>
    <w:rsid w:val="007116EF"/>
    <w:rsid w:val="00712643"/>
    <w:rsid w:val="00712857"/>
    <w:rsid w:val="00713076"/>
    <w:rsid w:val="0071381A"/>
    <w:rsid w:val="007139A6"/>
    <w:rsid w:val="00713E9C"/>
    <w:rsid w:val="00714B35"/>
    <w:rsid w:val="007151C0"/>
    <w:rsid w:val="00715374"/>
    <w:rsid w:val="00715729"/>
    <w:rsid w:val="00716808"/>
    <w:rsid w:val="00717218"/>
    <w:rsid w:val="00717333"/>
    <w:rsid w:val="0071741C"/>
    <w:rsid w:val="00717A3B"/>
    <w:rsid w:val="00717BEA"/>
    <w:rsid w:val="00721225"/>
    <w:rsid w:val="0072193B"/>
    <w:rsid w:val="00721B8A"/>
    <w:rsid w:val="007226AA"/>
    <w:rsid w:val="007227FA"/>
    <w:rsid w:val="007229A5"/>
    <w:rsid w:val="00722C43"/>
    <w:rsid w:val="00722E7D"/>
    <w:rsid w:val="0072397F"/>
    <w:rsid w:val="00723F5D"/>
    <w:rsid w:val="00723FDD"/>
    <w:rsid w:val="007244B6"/>
    <w:rsid w:val="007249A7"/>
    <w:rsid w:val="00725002"/>
    <w:rsid w:val="00726267"/>
    <w:rsid w:val="00726744"/>
    <w:rsid w:val="00726875"/>
    <w:rsid w:val="007268AE"/>
    <w:rsid w:val="00726B07"/>
    <w:rsid w:val="00727350"/>
    <w:rsid w:val="00727B42"/>
    <w:rsid w:val="00727CF7"/>
    <w:rsid w:val="0073031D"/>
    <w:rsid w:val="007307CC"/>
    <w:rsid w:val="00730A08"/>
    <w:rsid w:val="00731686"/>
    <w:rsid w:val="0073183F"/>
    <w:rsid w:val="007318EB"/>
    <w:rsid w:val="00731922"/>
    <w:rsid w:val="00731ACB"/>
    <w:rsid w:val="007338DD"/>
    <w:rsid w:val="0073397E"/>
    <w:rsid w:val="007342DC"/>
    <w:rsid w:val="00734CA4"/>
    <w:rsid w:val="00735083"/>
    <w:rsid w:val="0073588D"/>
    <w:rsid w:val="00735DFB"/>
    <w:rsid w:val="00735E01"/>
    <w:rsid w:val="0073606B"/>
    <w:rsid w:val="00736600"/>
    <w:rsid w:val="007368AD"/>
    <w:rsid w:val="00736F79"/>
    <w:rsid w:val="00737D1E"/>
    <w:rsid w:val="00737F54"/>
    <w:rsid w:val="00740434"/>
    <w:rsid w:val="00740987"/>
    <w:rsid w:val="00740DA8"/>
    <w:rsid w:val="00741079"/>
    <w:rsid w:val="0074133D"/>
    <w:rsid w:val="00741531"/>
    <w:rsid w:val="00742004"/>
    <w:rsid w:val="007426BF"/>
    <w:rsid w:val="00742823"/>
    <w:rsid w:val="0074293C"/>
    <w:rsid w:val="00743BF2"/>
    <w:rsid w:val="00744551"/>
    <w:rsid w:val="007452F0"/>
    <w:rsid w:val="00745795"/>
    <w:rsid w:val="007458D3"/>
    <w:rsid w:val="00745BEE"/>
    <w:rsid w:val="00745CDA"/>
    <w:rsid w:val="0074663C"/>
    <w:rsid w:val="00746ACD"/>
    <w:rsid w:val="007471F8"/>
    <w:rsid w:val="00747CC4"/>
    <w:rsid w:val="00747E08"/>
    <w:rsid w:val="00747F1E"/>
    <w:rsid w:val="00747F32"/>
    <w:rsid w:val="00750A22"/>
    <w:rsid w:val="00750C8E"/>
    <w:rsid w:val="00750D2B"/>
    <w:rsid w:val="00751368"/>
    <w:rsid w:val="007514A4"/>
    <w:rsid w:val="007516F2"/>
    <w:rsid w:val="0075194D"/>
    <w:rsid w:val="0075196D"/>
    <w:rsid w:val="0075240F"/>
    <w:rsid w:val="00753316"/>
    <w:rsid w:val="007538CD"/>
    <w:rsid w:val="00753A24"/>
    <w:rsid w:val="00753EAD"/>
    <w:rsid w:val="00754135"/>
    <w:rsid w:val="00754A95"/>
    <w:rsid w:val="00754AF5"/>
    <w:rsid w:val="00754B81"/>
    <w:rsid w:val="00754C16"/>
    <w:rsid w:val="00754CA2"/>
    <w:rsid w:val="00754CAA"/>
    <w:rsid w:val="0075558C"/>
    <w:rsid w:val="007555E8"/>
    <w:rsid w:val="007559BF"/>
    <w:rsid w:val="00755B7A"/>
    <w:rsid w:val="00756BA0"/>
    <w:rsid w:val="00756C39"/>
    <w:rsid w:val="00756F67"/>
    <w:rsid w:val="0075742C"/>
    <w:rsid w:val="00757741"/>
    <w:rsid w:val="00757DA2"/>
    <w:rsid w:val="00760A38"/>
    <w:rsid w:val="00761AC8"/>
    <w:rsid w:val="00761EFA"/>
    <w:rsid w:val="00762565"/>
    <w:rsid w:val="0076307F"/>
    <w:rsid w:val="007630A1"/>
    <w:rsid w:val="007633D6"/>
    <w:rsid w:val="007636EB"/>
    <w:rsid w:val="007642D6"/>
    <w:rsid w:val="007643B7"/>
    <w:rsid w:val="00764873"/>
    <w:rsid w:val="0076494D"/>
    <w:rsid w:val="007651FE"/>
    <w:rsid w:val="00765BF7"/>
    <w:rsid w:val="00765CDE"/>
    <w:rsid w:val="00765EDC"/>
    <w:rsid w:val="007660C9"/>
    <w:rsid w:val="007668E0"/>
    <w:rsid w:val="00766A1E"/>
    <w:rsid w:val="00766F3C"/>
    <w:rsid w:val="00767F41"/>
    <w:rsid w:val="00770ECD"/>
    <w:rsid w:val="00771FC7"/>
    <w:rsid w:val="00772879"/>
    <w:rsid w:val="007728FE"/>
    <w:rsid w:val="00772947"/>
    <w:rsid w:val="00772FEB"/>
    <w:rsid w:val="00773591"/>
    <w:rsid w:val="00773700"/>
    <w:rsid w:val="007738FB"/>
    <w:rsid w:val="00774062"/>
    <w:rsid w:val="007741B5"/>
    <w:rsid w:val="0077444E"/>
    <w:rsid w:val="0077477B"/>
    <w:rsid w:val="00775106"/>
    <w:rsid w:val="00775982"/>
    <w:rsid w:val="00775A1D"/>
    <w:rsid w:val="00775C9C"/>
    <w:rsid w:val="00775E87"/>
    <w:rsid w:val="007766DC"/>
    <w:rsid w:val="007768C5"/>
    <w:rsid w:val="00776F5E"/>
    <w:rsid w:val="007770DB"/>
    <w:rsid w:val="007776CD"/>
    <w:rsid w:val="007778DD"/>
    <w:rsid w:val="0078020A"/>
    <w:rsid w:val="007807E7"/>
    <w:rsid w:val="0078090B"/>
    <w:rsid w:val="00780DD0"/>
    <w:rsid w:val="007824A2"/>
    <w:rsid w:val="00782583"/>
    <w:rsid w:val="007840A3"/>
    <w:rsid w:val="007841A6"/>
    <w:rsid w:val="00784779"/>
    <w:rsid w:val="007848B6"/>
    <w:rsid w:val="007848CF"/>
    <w:rsid w:val="00785658"/>
    <w:rsid w:val="00785A0F"/>
    <w:rsid w:val="00785B87"/>
    <w:rsid w:val="00786029"/>
    <w:rsid w:val="00786C04"/>
    <w:rsid w:val="00786DCA"/>
    <w:rsid w:val="00786DEB"/>
    <w:rsid w:val="00787411"/>
    <w:rsid w:val="00787CDE"/>
    <w:rsid w:val="007903B0"/>
    <w:rsid w:val="00790B6C"/>
    <w:rsid w:val="00790DAF"/>
    <w:rsid w:val="0079127B"/>
    <w:rsid w:val="00791A1C"/>
    <w:rsid w:val="00791F70"/>
    <w:rsid w:val="00791FF4"/>
    <w:rsid w:val="00792944"/>
    <w:rsid w:val="00793104"/>
    <w:rsid w:val="007938D3"/>
    <w:rsid w:val="0079566D"/>
    <w:rsid w:val="00795D03"/>
    <w:rsid w:val="00795F29"/>
    <w:rsid w:val="007960D2"/>
    <w:rsid w:val="00796693"/>
    <w:rsid w:val="00796F38"/>
    <w:rsid w:val="0079733A"/>
    <w:rsid w:val="00797FCB"/>
    <w:rsid w:val="007A007E"/>
    <w:rsid w:val="007A0710"/>
    <w:rsid w:val="007A10DD"/>
    <w:rsid w:val="007A135E"/>
    <w:rsid w:val="007A1B55"/>
    <w:rsid w:val="007A2F12"/>
    <w:rsid w:val="007A315A"/>
    <w:rsid w:val="007A317D"/>
    <w:rsid w:val="007A31E2"/>
    <w:rsid w:val="007A373B"/>
    <w:rsid w:val="007A39FB"/>
    <w:rsid w:val="007A40FF"/>
    <w:rsid w:val="007A45E4"/>
    <w:rsid w:val="007A4BAF"/>
    <w:rsid w:val="007A504A"/>
    <w:rsid w:val="007A51A8"/>
    <w:rsid w:val="007A53F5"/>
    <w:rsid w:val="007A56EC"/>
    <w:rsid w:val="007A58C3"/>
    <w:rsid w:val="007A7479"/>
    <w:rsid w:val="007A7647"/>
    <w:rsid w:val="007A79C2"/>
    <w:rsid w:val="007A7EBC"/>
    <w:rsid w:val="007A7EFC"/>
    <w:rsid w:val="007B0BE1"/>
    <w:rsid w:val="007B154E"/>
    <w:rsid w:val="007B1B8B"/>
    <w:rsid w:val="007B22F8"/>
    <w:rsid w:val="007B234D"/>
    <w:rsid w:val="007B3057"/>
    <w:rsid w:val="007B3A7F"/>
    <w:rsid w:val="007B4447"/>
    <w:rsid w:val="007B4EA7"/>
    <w:rsid w:val="007B4FE3"/>
    <w:rsid w:val="007B5848"/>
    <w:rsid w:val="007B58B8"/>
    <w:rsid w:val="007B58FB"/>
    <w:rsid w:val="007B594C"/>
    <w:rsid w:val="007B5EED"/>
    <w:rsid w:val="007B60B1"/>
    <w:rsid w:val="007B61B0"/>
    <w:rsid w:val="007B65F1"/>
    <w:rsid w:val="007B7607"/>
    <w:rsid w:val="007B7965"/>
    <w:rsid w:val="007B7A70"/>
    <w:rsid w:val="007B7FCF"/>
    <w:rsid w:val="007C0011"/>
    <w:rsid w:val="007C0B9E"/>
    <w:rsid w:val="007C0C68"/>
    <w:rsid w:val="007C23BE"/>
    <w:rsid w:val="007C2B1C"/>
    <w:rsid w:val="007C5B61"/>
    <w:rsid w:val="007C6602"/>
    <w:rsid w:val="007C6617"/>
    <w:rsid w:val="007C70AC"/>
    <w:rsid w:val="007C7591"/>
    <w:rsid w:val="007D005D"/>
    <w:rsid w:val="007D01C2"/>
    <w:rsid w:val="007D0DBB"/>
    <w:rsid w:val="007D127B"/>
    <w:rsid w:val="007D1E8F"/>
    <w:rsid w:val="007D2884"/>
    <w:rsid w:val="007D2AE3"/>
    <w:rsid w:val="007D3003"/>
    <w:rsid w:val="007D3589"/>
    <w:rsid w:val="007D3867"/>
    <w:rsid w:val="007D3BB8"/>
    <w:rsid w:val="007D3F37"/>
    <w:rsid w:val="007D3F67"/>
    <w:rsid w:val="007D4274"/>
    <w:rsid w:val="007D4698"/>
    <w:rsid w:val="007D4F0C"/>
    <w:rsid w:val="007D538B"/>
    <w:rsid w:val="007D577B"/>
    <w:rsid w:val="007D5806"/>
    <w:rsid w:val="007D58A2"/>
    <w:rsid w:val="007D59C8"/>
    <w:rsid w:val="007D5CD5"/>
    <w:rsid w:val="007D5E25"/>
    <w:rsid w:val="007D67F6"/>
    <w:rsid w:val="007D6898"/>
    <w:rsid w:val="007D72D8"/>
    <w:rsid w:val="007D75F9"/>
    <w:rsid w:val="007E016D"/>
    <w:rsid w:val="007E04F3"/>
    <w:rsid w:val="007E09C7"/>
    <w:rsid w:val="007E0B5D"/>
    <w:rsid w:val="007E1529"/>
    <w:rsid w:val="007E21BD"/>
    <w:rsid w:val="007E33FE"/>
    <w:rsid w:val="007E48A2"/>
    <w:rsid w:val="007E4B9E"/>
    <w:rsid w:val="007E4D1D"/>
    <w:rsid w:val="007E4DEB"/>
    <w:rsid w:val="007E54DB"/>
    <w:rsid w:val="007E55C6"/>
    <w:rsid w:val="007E5995"/>
    <w:rsid w:val="007E5A29"/>
    <w:rsid w:val="007E5FD1"/>
    <w:rsid w:val="007E6735"/>
    <w:rsid w:val="007E7B9A"/>
    <w:rsid w:val="007E7D08"/>
    <w:rsid w:val="007F00D4"/>
    <w:rsid w:val="007F04BA"/>
    <w:rsid w:val="007F1277"/>
    <w:rsid w:val="007F1418"/>
    <w:rsid w:val="007F3691"/>
    <w:rsid w:val="007F3CE7"/>
    <w:rsid w:val="007F3F7F"/>
    <w:rsid w:val="007F46FF"/>
    <w:rsid w:val="007F480B"/>
    <w:rsid w:val="007F4A9F"/>
    <w:rsid w:val="007F5B00"/>
    <w:rsid w:val="007F5DAE"/>
    <w:rsid w:val="007F6873"/>
    <w:rsid w:val="007F6AE9"/>
    <w:rsid w:val="007F7473"/>
    <w:rsid w:val="007F74C6"/>
    <w:rsid w:val="007F761C"/>
    <w:rsid w:val="007F76F9"/>
    <w:rsid w:val="007F7FA3"/>
    <w:rsid w:val="00800417"/>
    <w:rsid w:val="008014B7"/>
    <w:rsid w:val="008014E3"/>
    <w:rsid w:val="00801F08"/>
    <w:rsid w:val="00802A8A"/>
    <w:rsid w:val="00803131"/>
    <w:rsid w:val="008032A7"/>
    <w:rsid w:val="00803E27"/>
    <w:rsid w:val="00804BE0"/>
    <w:rsid w:val="008052D1"/>
    <w:rsid w:val="00805328"/>
    <w:rsid w:val="008058A0"/>
    <w:rsid w:val="00805F2D"/>
    <w:rsid w:val="00806055"/>
    <w:rsid w:val="00806139"/>
    <w:rsid w:val="0080681A"/>
    <w:rsid w:val="00806DE4"/>
    <w:rsid w:val="00810865"/>
    <w:rsid w:val="00810B27"/>
    <w:rsid w:val="008110ED"/>
    <w:rsid w:val="0081113E"/>
    <w:rsid w:val="0081117B"/>
    <w:rsid w:val="0081128D"/>
    <w:rsid w:val="0081146F"/>
    <w:rsid w:val="00811B73"/>
    <w:rsid w:val="0081234D"/>
    <w:rsid w:val="00812404"/>
    <w:rsid w:val="00812CA1"/>
    <w:rsid w:val="00813BD4"/>
    <w:rsid w:val="00814248"/>
    <w:rsid w:val="0081438B"/>
    <w:rsid w:val="008148AE"/>
    <w:rsid w:val="008155C9"/>
    <w:rsid w:val="008155FC"/>
    <w:rsid w:val="00815722"/>
    <w:rsid w:val="00815B95"/>
    <w:rsid w:val="00815DC1"/>
    <w:rsid w:val="00816D9C"/>
    <w:rsid w:val="008173ED"/>
    <w:rsid w:val="00817760"/>
    <w:rsid w:val="008177D9"/>
    <w:rsid w:val="00820044"/>
    <w:rsid w:val="008208D0"/>
    <w:rsid w:val="00820C88"/>
    <w:rsid w:val="00820D1E"/>
    <w:rsid w:val="008216DD"/>
    <w:rsid w:val="008217ED"/>
    <w:rsid w:val="00821D8C"/>
    <w:rsid w:val="0082237F"/>
    <w:rsid w:val="008223C9"/>
    <w:rsid w:val="008227DB"/>
    <w:rsid w:val="00823AAF"/>
    <w:rsid w:val="00823C71"/>
    <w:rsid w:val="00824150"/>
    <w:rsid w:val="0082488B"/>
    <w:rsid w:val="00824F20"/>
    <w:rsid w:val="0082505A"/>
    <w:rsid w:val="00825916"/>
    <w:rsid w:val="00826124"/>
    <w:rsid w:val="00826724"/>
    <w:rsid w:val="008267AF"/>
    <w:rsid w:val="00826D54"/>
    <w:rsid w:val="008279BC"/>
    <w:rsid w:val="008279D8"/>
    <w:rsid w:val="00830285"/>
    <w:rsid w:val="0083065C"/>
    <w:rsid w:val="008308D3"/>
    <w:rsid w:val="00831E77"/>
    <w:rsid w:val="008327E1"/>
    <w:rsid w:val="00832DE4"/>
    <w:rsid w:val="008336E8"/>
    <w:rsid w:val="00833BA5"/>
    <w:rsid w:val="008344B0"/>
    <w:rsid w:val="00834CBF"/>
    <w:rsid w:val="00835C25"/>
    <w:rsid w:val="00835DFA"/>
    <w:rsid w:val="00836BF4"/>
    <w:rsid w:val="00836D96"/>
    <w:rsid w:val="00836EF8"/>
    <w:rsid w:val="00836F89"/>
    <w:rsid w:val="008372EB"/>
    <w:rsid w:val="008375EA"/>
    <w:rsid w:val="008378FA"/>
    <w:rsid w:val="008407C3"/>
    <w:rsid w:val="008408AC"/>
    <w:rsid w:val="00840BF4"/>
    <w:rsid w:val="008414FD"/>
    <w:rsid w:val="00841B49"/>
    <w:rsid w:val="0084201E"/>
    <w:rsid w:val="00842033"/>
    <w:rsid w:val="0084291F"/>
    <w:rsid w:val="00842AD1"/>
    <w:rsid w:val="00843D40"/>
    <w:rsid w:val="008443E7"/>
    <w:rsid w:val="008443F2"/>
    <w:rsid w:val="00844DB0"/>
    <w:rsid w:val="008451D6"/>
    <w:rsid w:val="0084551E"/>
    <w:rsid w:val="00845710"/>
    <w:rsid w:val="008458E9"/>
    <w:rsid w:val="00845C07"/>
    <w:rsid w:val="008462BB"/>
    <w:rsid w:val="008462EE"/>
    <w:rsid w:val="00846459"/>
    <w:rsid w:val="00847269"/>
    <w:rsid w:val="0084752F"/>
    <w:rsid w:val="00847961"/>
    <w:rsid w:val="00847FB2"/>
    <w:rsid w:val="008500CC"/>
    <w:rsid w:val="008503B9"/>
    <w:rsid w:val="008506A6"/>
    <w:rsid w:val="0085091F"/>
    <w:rsid w:val="008513D9"/>
    <w:rsid w:val="008513DD"/>
    <w:rsid w:val="00852266"/>
    <w:rsid w:val="0085298F"/>
    <w:rsid w:val="00852A8B"/>
    <w:rsid w:val="00853151"/>
    <w:rsid w:val="00853C8D"/>
    <w:rsid w:val="0085418C"/>
    <w:rsid w:val="00854E74"/>
    <w:rsid w:val="00854FA1"/>
    <w:rsid w:val="00855CEC"/>
    <w:rsid w:val="00855E80"/>
    <w:rsid w:val="00856330"/>
    <w:rsid w:val="00856461"/>
    <w:rsid w:val="008571B5"/>
    <w:rsid w:val="00857402"/>
    <w:rsid w:val="0085749A"/>
    <w:rsid w:val="008600F0"/>
    <w:rsid w:val="00861CAB"/>
    <w:rsid w:val="008629CD"/>
    <w:rsid w:val="00862C99"/>
    <w:rsid w:val="00862D57"/>
    <w:rsid w:val="00863301"/>
    <w:rsid w:val="00863435"/>
    <w:rsid w:val="008635A0"/>
    <w:rsid w:val="00863C63"/>
    <w:rsid w:val="00864049"/>
    <w:rsid w:val="00864192"/>
    <w:rsid w:val="00864442"/>
    <w:rsid w:val="00864786"/>
    <w:rsid w:val="00865056"/>
    <w:rsid w:val="0086665E"/>
    <w:rsid w:val="00866767"/>
    <w:rsid w:val="00866ECF"/>
    <w:rsid w:val="00867091"/>
    <w:rsid w:val="00867F08"/>
    <w:rsid w:val="00870174"/>
    <w:rsid w:val="008701A3"/>
    <w:rsid w:val="00871140"/>
    <w:rsid w:val="00871666"/>
    <w:rsid w:val="00872297"/>
    <w:rsid w:val="00872827"/>
    <w:rsid w:val="008728CF"/>
    <w:rsid w:val="008732D1"/>
    <w:rsid w:val="0087349A"/>
    <w:rsid w:val="00874085"/>
    <w:rsid w:val="008743AA"/>
    <w:rsid w:val="00874804"/>
    <w:rsid w:val="00874A70"/>
    <w:rsid w:val="00874CB5"/>
    <w:rsid w:val="00874D0E"/>
    <w:rsid w:val="00874DFD"/>
    <w:rsid w:val="00874EAA"/>
    <w:rsid w:val="00875454"/>
    <w:rsid w:val="00875A4F"/>
    <w:rsid w:val="00876B7E"/>
    <w:rsid w:val="008777C3"/>
    <w:rsid w:val="00877A2C"/>
    <w:rsid w:val="00877BD6"/>
    <w:rsid w:val="00877DB0"/>
    <w:rsid w:val="00877EE5"/>
    <w:rsid w:val="00880766"/>
    <w:rsid w:val="00880B29"/>
    <w:rsid w:val="008810E9"/>
    <w:rsid w:val="008817FF"/>
    <w:rsid w:val="00881A05"/>
    <w:rsid w:val="00882270"/>
    <w:rsid w:val="00882548"/>
    <w:rsid w:val="00882B3C"/>
    <w:rsid w:val="00883ABB"/>
    <w:rsid w:val="00883CD0"/>
    <w:rsid w:val="00883F3F"/>
    <w:rsid w:val="00884300"/>
    <w:rsid w:val="008848C4"/>
    <w:rsid w:val="008849FA"/>
    <w:rsid w:val="00884CB9"/>
    <w:rsid w:val="00885BF2"/>
    <w:rsid w:val="00886168"/>
    <w:rsid w:val="008865B6"/>
    <w:rsid w:val="00887359"/>
    <w:rsid w:val="008875FD"/>
    <w:rsid w:val="0088784A"/>
    <w:rsid w:val="00887AAF"/>
    <w:rsid w:val="00890026"/>
    <w:rsid w:val="008903BB"/>
    <w:rsid w:val="008908E5"/>
    <w:rsid w:val="00890C80"/>
    <w:rsid w:val="00892DF5"/>
    <w:rsid w:val="00892E8C"/>
    <w:rsid w:val="00893033"/>
    <w:rsid w:val="00893638"/>
    <w:rsid w:val="00893899"/>
    <w:rsid w:val="00893982"/>
    <w:rsid w:val="00893EDD"/>
    <w:rsid w:val="00894E69"/>
    <w:rsid w:val="00895205"/>
    <w:rsid w:val="00895A00"/>
    <w:rsid w:val="00895A44"/>
    <w:rsid w:val="00895B05"/>
    <w:rsid w:val="00895DF4"/>
    <w:rsid w:val="00896A63"/>
    <w:rsid w:val="00897093"/>
    <w:rsid w:val="008972D0"/>
    <w:rsid w:val="008A0072"/>
    <w:rsid w:val="008A09DB"/>
    <w:rsid w:val="008A0E3B"/>
    <w:rsid w:val="008A1918"/>
    <w:rsid w:val="008A1D88"/>
    <w:rsid w:val="008A245C"/>
    <w:rsid w:val="008A28A0"/>
    <w:rsid w:val="008A30B3"/>
    <w:rsid w:val="008A3C3B"/>
    <w:rsid w:val="008A3DFA"/>
    <w:rsid w:val="008A3E60"/>
    <w:rsid w:val="008A4396"/>
    <w:rsid w:val="008A4E30"/>
    <w:rsid w:val="008A4F50"/>
    <w:rsid w:val="008A58BD"/>
    <w:rsid w:val="008A595D"/>
    <w:rsid w:val="008A61C7"/>
    <w:rsid w:val="008A6B16"/>
    <w:rsid w:val="008A6D7A"/>
    <w:rsid w:val="008A6FF1"/>
    <w:rsid w:val="008A7153"/>
    <w:rsid w:val="008A71C2"/>
    <w:rsid w:val="008A786E"/>
    <w:rsid w:val="008A7DB6"/>
    <w:rsid w:val="008B0618"/>
    <w:rsid w:val="008B0E04"/>
    <w:rsid w:val="008B119F"/>
    <w:rsid w:val="008B1881"/>
    <w:rsid w:val="008B1A4D"/>
    <w:rsid w:val="008B2A58"/>
    <w:rsid w:val="008B2AA5"/>
    <w:rsid w:val="008B2BB0"/>
    <w:rsid w:val="008B2CE5"/>
    <w:rsid w:val="008B2DE6"/>
    <w:rsid w:val="008B2F0E"/>
    <w:rsid w:val="008B3084"/>
    <w:rsid w:val="008B31DC"/>
    <w:rsid w:val="008B330E"/>
    <w:rsid w:val="008B34EE"/>
    <w:rsid w:val="008B377F"/>
    <w:rsid w:val="008B3D7A"/>
    <w:rsid w:val="008B56B5"/>
    <w:rsid w:val="008B5E53"/>
    <w:rsid w:val="008B5F99"/>
    <w:rsid w:val="008B6690"/>
    <w:rsid w:val="008B7343"/>
    <w:rsid w:val="008C039E"/>
    <w:rsid w:val="008C0880"/>
    <w:rsid w:val="008C126C"/>
    <w:rsid w:val="008C1BE3"/>
    <w:rsid w:val="008C23C3"/>
    <w:rsid w:val="008C2482"/>
    <w:rsid w:val="008C3717"/>
    <w:rsid w:val="008C5B9A"/>
    <w:rsid w:val="008C6112"/>
    <w:rsid w:val="008C6565"/>
    <w:rsid w:val="008C673A"/>
    <w:rsid w:val="008C67DA"/>
    <w:rsid w:val="008C6A1D"/>
    <w:rsid w:val="008C6AAA"/>
    <w:rsid w:val="008C6E4F"/>
    <w:rsid w:val="008D07BD"/>
    <w:rsid w:val="008D1806"/>
    <w:rsid w:val="008D1909"/>
    <w:rsid w:val="008D1B34"/>
    <w:rsid w:val="008D1FF3"/>
    <w:rsid w:val="008D21DC"/>
    <w:rsid w:val="008D2EB9"/>
    <w:rsid w:val="008D31FF"/>
    <w:rsid w:val="008D3295"/>
    <w:rsid w:val="008D4A8B"/>
    <w:rsid w:val="008D5229"/>
    <w:rsid w:val="008D53E7"/>
    <w:rsid w:val="008D589C"/>
    <w:rsid w:val="008D653C"/>
    <w:rsid w:val="008D6AD3"/>
    <w:rsid w:val="008D6E10"/>
    <w:rsid w:val="008D6E4B"/>
    <w:rsid w:val="008D7523"/>
    <w:rsid w:val="008D7B55"/>
    <w:rsid w:val="008E1594"/>
    <w:rsid w:val="008E231C"/>
    <w:rsid w:val="008E2914"/>
    <w:rsid w:val="008E34ED"/>
    <w:rsid w:val="008E37A9"/>
    <w:rsid w:val="008E39EA"/>
    <w:rsid w:val="008E47DC"/>
    <w:rsid w:val="008E4B93"/>
    <w:rsid w:val="008E4C38"/>
    <w:rsid w:val="008E4C52"/>
    <w:rsid w:val="008E55C2"/>
    <w:rsid w:val="008E56B0"/>
    <w:rsid w:val="008E578E"/>
    <w:rsid w:val="008E5849"/>
    <w:rsid w:val="008E5D59"/>
    <w:rsid w:val="008E6A9E"/>
    <w:rsid w:val="008E6EE7"/>
    <w:rsid w:val="008E7085"/>
    <w:rsid w:val="008E77DC"/>
    <w:rsid w:val="008F058F"/>
    <w:rsid w:val="008F06B6"/>
    <w:rsid w:val="008F0F51"/>
    <w:rsid w:val="008F14BA"/>
    <w:rsid w:val="008F167D"/>
    <w:rsid w:val="008F1E41"/>
    <w:rsid w:val="008F24AE"/>
    <w:rsid w:val="008F2A6C"/>
    <w:rsid w:val="008F2B38"/>
    <w:rsid w:val="008F2C20"/>
    <w:rsid w:val="008F2C51"/>
    <w:rsid w:val="008F2DD5"/>
    <w:rsid w:val="008F33A3"/>
    <w:rsid w:val="008F3CBB"/>
    <w:rsid w:val="008F560A"/>
    <w:rsid w:val="008F596A"/>
    <w:rsid w:val="008F5DBB"/>
    <w:rsid w:val="008F60C3"/>
    <w:rsid w:val="008F66B5"/>
    <w:rsid w:val="008F67DC"/>
    <w:rsid w:val="008F7648"/>
    <w:rsid w:val="0090026F"/>
    <w:rsid w:val="0090034B"/>
    <w:rsid w:val="009006D3"/>
    <w:rsid w:val="00900D3C"/>
    <w:rsid w:val="00900EF3"/>
    <w:rsid w:val="009013EF"/>
    <w:rsid w:val="009017AA"/>
    <w:rsid w:val="009018D1"/>
    <w:rsid w:val="009019F4"/>
    <w:rsid w:val="00902A6F"/>
    <w:rsid w:val="00902B67"/>
    <w:rsid w:val="009034A6"/>
    <w:rsid w:val="009037C9"/>
    <w:rsid w:val="00903902"/>
    <w:rsid w:val="00903E6F"/>
    <w:rsid w:val="009047C4"/>
    <w:rsid w:val="00904F1B"/>
    <w:rsid w:val="00905208"/>
    <w:rsid w:val="00906313"/>
    <w:rsid w:val="00906AE9"/>
    <w:rsid w:val="0091033B"/>
    <w:rsid w:val="0091073C"/>
    <w:rsid w:val="00910D00"/>
    <w:rsid w:val="00911026"/>
    <w:rsid w:val="0091110E"/>
    <w:rsid w:val="00911950"/>
    <w:rsid w:val="00911CD3"/>
    <w:rsid w:val="009124A8"/>
    <w:rsid w:val="009137AA"/>
    <w:rsid w:val="00913ABA"/>
    <w:rsid w:val="00913C4B"/>
    <w:rsid w:val="00914302"/>
    <w:rsid w:val="00914563"/>
    <w:rsid w:val="00914742"/>
    <w:rsid w:val="00914D36"/>
    <w:rsid w:val="00914DCE"/>
    <w:rsid w:val="009150E5"/>
    <w:rsid w:val="009157B4"/>
    <w:rsid w:val="00916A34"/>
    <w:rsid w:val="00916F76"/>
    <w:rsid w:val="009177C2"/>
    <w:rsid w:val="00917B53"/>
    <w:rsid w:val="00917E0C"/>
    <w:rsid w:val="0092007A"/>
    <w:rsid w:val="00920CCB"/>
    <w:rsid w:val="00921655"/>
    <w:rsid w:val="009222A8"/>
    <w:rsid w:val="009224D8"/>
    <w:rsid w:val="00922624"/>
    <w:rsid w:val="00922786"/>
    <w:rsid w:val="00922896"/>
    <w:rsid w:val="00922998"/>
    <w:rsid w:val="00923660"/>
    <w:rsid w:val="009242DD"/>
    <w:rsid w:val="00924459"/>
    <w:rsid w:val="009254D6"/>
    <w:rsid w:val="00925778"/>
    <w:rsid w:val="00925F8E"/>
    <w:rsid w:val="009262AC"/>
    <w:rsid w:val="0092669B"/>
    <w:rsid w:val="00927A1C"/>
    <w:rsid w:val="00930118"/>
    <w:rsid w:val="00930DCB"/>
    <w:rsid w:val="0093163E"/>
    <w:rsid w:val="0093228C"/>
    <w:rsid w:val="00932A42"/>
    <w:rsid w:val="00933FC9"/>
    <w:rsid w:val="0093430E"/>
    <w:rsid w:val="00934942"/>
    <w:rsid w:val="00935A5A"/>
    <w:rsid w:val="00935E50"/>
    <w:rsid w:val="009360FB"/>
    <w:rsid w:val="00936436"/>
    <w:rsid w:val="00936566"/>
    <w:rsid w:val="0093668A"/>
    <w:rsid w:val="009377CC"/>
    <w:rsid w:val="009377F0"/>
    <w:rsid w:val="00937971"/>
    <w:rsid w:val="00937E73"/>
    <w:rsid w:val="00940E13"/>
    <w:rsid w:val="00940EAE"/>
    <w:rsid w:val="009410C5"/>
    <w:rsid w:val="00941AF1"/>
    <w:rsid w:val="00941E83"/>
    <w:rsid w:val="00941FF4"/>
    <w:rsid w:val="0094296D"/>
    <w:rsid w:val="00942B30"/>
    <w:rsid w:val="009441FD"/>
    <w:rsid w:val="00945CDD"/>
    <w:rsid w:val="00945F7B"/>
    <w:rsid w:val="00945FFA"/>
    <w:rsid w:val="00946034"/>
    <w:rsid w:val="0094721A"/>
    <w:rsid w:val="00947441"/>
    <w:rsid w:val="00947489"/>
    <w:rsid w:val="00947FBE"/>
    <w:rsid w:val="009503C9"/>
    <w:rsid w:val="0095068D"/>
    <w:rsid w:val="00950D7A"/>
    <w:rsid w:val="00951966"/>
    <w:rsid w:val="00951988"/>
    <w:rsid w:val="00952130"/>
    <w:rsid w:val="009521FA"/>
    <w:rsid w:val="00952C4B"/>
    <w:rsid w:val="00952C58"/>
    <w:rsid w:val="00952C7E"/>
    <w:rsid w:val="009533A9"/>
    <w:rsid w:val="009533CB"/>
    <w:rsid w:val="00953BC1"/>
    <w:rsid w:val="00954F10"/>
    <w:rsid w:val="00955861"/>
    <w:rsid w:val="00957932"/>
    <w:rsid w:val="00960FA9"/>
    <w:rsid w:val="009617AB"/>
    <w:rsid w:val="009617E2"/>
    <w:rsid w:val="009624E0"/>
    <w:rsid w:val="00962934"/>
    <w:rsid w:val="00962FE1"/>
    <w:rsid w:val="009630F3"/>
    <w:rsid w:val="00963CF7"/>
    <w:rsid w:val="0096448D"/>
    <w:rsid w:val="009646A6"/>
    <w:rsid w:val="00965675"/>
    <w:rsid w:val="00965711"/>
    <w:rsid w:val="009659AF"/>
    <w:rsid w:val="00965FBD"/>
    <w:rsid w:val="00966BAC"/>
    <w:rsid w:val="00967703"/>
    <w:rsid w:val="00967C14"/>
    <w:rsid w:val="00967C67"/>
    <w:rsid w:val="00970D19"/>
    <w:rsid w:val="00970E9E"/>
    <w:rsid w:val="00970F8D"/>
    <w:rsid w:val="0097135B"/>
    <w:rsid w:val="00971C19"/>
    <w:rsid w:val="00972522"/>
    <w:rsid w:val="00972BEF"/>
    <w:rsid w:val="0097355F"/>
    <w:rsid w:val="009747E5"/>
    <w:rsid w:val="00974A1A"/>
    <w:rsid w:val="00974A96"/>
    <w:rsid w:val="009753D7"/>
    <w:rsid w:val="00975C86"/>
    <w:rsid w:val="00976B65"/>
    <w:rsid w:val="009770BB"/>
    <w:rsid w:val="0097759D"/>
    <w:rsid w:val="00977A45"/>
    <w:rsid w:val="00980579"/>
    <w:rsid w:val="00980FAE"/>
    <w:rsid w:val="00981111"/>
    <w:rsid w:val="00981331"/>
    <w:rsid w:val="009813EF"/>
    <w:rsid w:val="00981865"/>
    <w:rsid w:val="00982519"/>
    <w:rsid w:val="00982558"/>
    <w:rsid w:val="0098291F"/>
    <w:rsid w:val="00983F92"/>
    <w:rsid w:val="0098404A"/>
    <w:rsid w:val="00984086"/>
    <w:rsid w:val="0098423A"/>
    <w:rsid w:val="00984350"/>
    <w:rsid w:val="009850FC"/>
    <w:rsid w:val="00986AC6"/>
    <w:rsid w:val="00986BE0"/>
    <w:rsid w:val="00986DFB"/>
    <w:rsid w:val="00987ED2"/>
    <w:rsid w:val="009901D1"/>
    <w:rsid w:val="0099058E"/>
    <w:rsid w:val="00990A09"/>
    <w:rsid w:val="00991E9D"/>
    <w:rsid w:val="009923ED"/>
    <w:rsid w:val="0099245B"/>
    <w:rsid w:val="00992E2B"/>
    <w:rsid w:val="00993758"/>
    <w:rsid w:val="009938EA"/>
    <w:rsid w:val="00994279"/>
    <w:rsid w:val="009945E1"/>
    <w:rsid w:val="00994A24"/>
    <w:rsid w:val="00994A51"/>
    <w:rsid w:val="009954E7"/>
    <w:rsid w:val="0099550D"/>
    <w:rsid w:val="009958C7"/>
    <w:rsid w:val="0099597E"/>
    <w:rsid w:val="00995B22"/>
    <w:rsid w:val="00995C63"/>
    <w:rsid w:val="009960CC"/>
    <w:rsid w:val="00996F82"/>
    <w:rsid w:val="00996F8F"/>
    <w:rsid w:val="00997C1C"/>
    <w:rsid w:val="009A01D0"/>
    <w:rsid w:val="009A0546"/>
    <w:rsid w:val="009A096E"/>
    <w:rsid w:val="009A09FF"/>
    <w:rsid w:val="009A0A3A"/>
    <w:rsid w:val="009A137C"/>
    <w:rsid w:val="009A15C0"/>
    <w:rsid w:val="009A2ABE"/>
    <w:rsid w:val="009A3451"/>
    <w:rsid w:val="009A3AB8"/>
    <w:rsid w:val="009A3C3A"/>
    <w:rsid w:val="009A3ED2"/>
    <w:rsid w:val="009A4490"/>
    <w:rsid w:val="009A5691"/>
    <w:rsid w:val="009A6A2F"/>
    <w:rsid w:val="009A6AC5"/>
    <w:rsid w:val="009A6AED"/>
    <w:rsid w:val="009A6E2F"/>
    <w:rsid w:val="009A7101"/>
    <w:rsid w:val="009A7C1A"/>
    <w:rsid w:val="009A7DDC"/>
    <w:rsid w:val="009A7F2C"/>
    <w:rsid w:val="009B00CF"/>
    <w:rsid w:val="009B0367"/>
    <w:rsid w:val="009B0623"/>
    <w:rsid w:val="009B063A"/>
    <w:rsid w:val="009B0843"/>
    <w:rsid w:val="009B0E36"/>
    <w:rsid w:val="009B10D6"/>
    <w:rsid w:val="009B1411"/>
    <w:rsid w:val="009B163C"/>
    <w:rsid w:val="009B1B3B"/>
    <w:rsid w:val="009B1F6E"/>
    <w:rsid w:val="009B232A"/>
    <w:rsid w:val="009B23EB"/>
    <w:rsid w:val="009B27A9"/>
    <w:rsid w:val="009B2BD1"/>
    <w:rsid w:val="009B3719"/>
    <w:rsid w:val="009B3A86"/>
    <w:rsid w:val="009B3DB2"/>
    <w:rsid w:val="009B5148"/>
    <w:rsid w:val="009B557F"/>
    <w:rsid w:val="009B580E"/>
    <w:rsid w:val="009B5839"/>
    <w:rsid w:val="009B5C53"/>
    <w:rsid w:val="009B650C"/>
    <w:rsid w:val="009B717C"/>
    <w:rsid w:val="009B7475"/>
    <w:rsid w:val="009B756E"/>
    <w:rsid w:val="009B7800"/>
    <w:rsid w:val="009B7F8C"/>
    <w:rsid w:val="009C0150"/>
    <w:rsid w:val="009C0E54"/>
    <w:rsid w:val="009C220A"/>
    <w:rsid w:val="009C232C"/>
    <w:rsid w:val="009C2515"/>
    <w:rsid w:val="009C3DB6"/>
    <w:rsid w:val="009C3E07"/>
    <w:rsid w:val="009C420A"/>
    <w:rsid w:val="009C4449"/>
    <w:rsid w:val="009C46A4"/>
    <w:rsid w:val="009C5598"/>
    <w:rsid w:val="009C5C1B"/>
    <w:rsid w:val="009C6867"/>
    <w:rsid w:val="009C703B"/>
    <w:rsid w:val="009C755C"/>
    <w:rsid w:val="009C76F2"/>
    <w:rsid w:val="009C780F"/>
    <w:rsid w:val="009D0190"/>
    <w:rsid w:val="009D04C4"/>
    <w:rsid w:val="009D0B11"/>
    <w:rsid w:val="009D0F1A"/>
    <w:rsid w:val="009D14A8"/>
    <w:rsid w:val="009D219D"/>
    <w:rsid w:val="009D2408"/>
    <w:rsid w:val="009D2F2E"/>
    <w:rsid w:val="009D40E5"/>
    <w:rsid w:val="009D42C7"/>
    <w:rsid w:val="009D43B6"/>
    <w:rsid w:val="009D4745"/>
    <w:rsid w:val="009D49C4"/>
    <w:rsid w:val="009D50DB"/>
    <w:rsid w:val="009D5FFB"/>
    <w:rsid w:val="009D6080"/>
    <w:rsid w:val="009D636A"/>
    <w:rsid w:val="009D6A4C"/>
    <w:rsid w:val="009D6E5D"/>
    <w:rsid w:val="009D71B2"/>
    <w:rsid w:val="009D790F"/>
    <w:rsid w:val="009D7FD1"/>
    <w:rsid w:val="009E0455"/>
    <w:rsid w:val="009E1218"/>
    <w:rsid w:val="009E207D"/>
    <w:rsid w:val="009E26A4"/>
    <w:rsid w:val="009E3DE9"/>
    <w:rsid w:val="009E491D"/>
    <w:rsid w:val="009E4F4C"/>
    <w:rsid w:val="009E5281"/>
    <w:rsid w:val="009E5375"/>
    <w:rsid w:val="009E5BAE"/>
    <w:rsid w:val="009E5F48"/>
    <w:rsid w:val="009E69F7"/>
    <w:rsid w:val="009E7AC5"/>
    <w:rsid w:val="009F0728"/>
    <w:rsid w:val="009F09B8"/>
    <w:rsid w:val="009F0F8D"/>
    <w:rsid w:val="009F18D1"/>
    <w:rsid w:val="009F1989"/>
    <w:rsid w:val="009F1E17"/>
    <w:rsid w:val="009F1E3E"/>
    <w:rsid w:val="009F2C53"/>
    <w:rsid w:val="009F2F0F"/>
    <w:rsid w:val="009F310F"/>
    <w:rsid w:val="009F31D9"/>
    <w:rsid w:val="009F3B9E"/>
    <w:rsid w:val="009F4865"/>
    <w:rsid w:val="009F5025"/>
    <w:rsid w:val="009F56D3"/>
    <w:rsid w:val="009F718A"/>
    <w:rsid w:val="009F7970"/>
    <w:rsid w:val="009F7C9E"/>
    <w:rsid w:val="009F7D0A"/>
    <w:rsid w:val="00A00265"/>
    <w:rsid w:val="00A00832"/>
    <w:rsid w:val="00A009E0"/>
    <w:rsid w:val="00A012EA"/>
    <w:rsid w:val="00A019BC"/>
    <w:rsid w:val="00A01DB3"/>
    <w:rsid w:val="00A030BC"/>
    <w:rsid w:val="00A032DD"/>
    <w:rsid w:val="00A037B1"/>
    <w:rsid w:val="00A0443C"/>
    <w:rsid w:val="00A04455"/>
    <w:rsid w:val="00A057EB"/>
    <w:rsid w:val="00A05AED"/>
    <w:rsid w:val="00A05B36"/>
    <w:rsid w:val="00A05F4E"/>
    <w:rsid w:val="00A061A2"/>
    <w:rsid w:val="00A061BF"/>
    <w:rsid w:val="00A06397"/>
    <w:rsid w:val="00A07055"/>
    <w:rsid w:val="00A07DDC"/>
    <w:rsid w:val="00A07E23"/>
    <w:rsid w:val="00A112BA"/>
    <w:rsid w:val="00A12035"/>
    <w:rsid w:val="00A12E70"/>
    <w:rsid w:val="00A1427F"/>
    <w:rsid w:val="00A14BC1"/>
    <w:rsid w:val="00A1521C"/>
    <w:rsid w:val="00A16062"/>
    <w:rsid w:val="00A1640A"/>
    <w:rsid w:val="00A1647A"/>
    <w:rsid w:val="00A169DA"/>
    <w:rsid w:val="00A16BC7"/>
    <w:rsid w:val="00A16F3C"/>
    <w:rsid w:val="00A173D3"/>
    <w:rsid w:val="00A17544"/>
    <w:rsid w:val="00A17AD9"/>
    <w:rsid w:val="00A17EB5"/>
    <w:rsid w:val="00A17F3B"/>
    <w:rsid w:val="00A20988"/>
    <w:rsid w:val="00A2101C"/>
    <w:rsid w:val="00A2224A"/>
    <w:rsid w:val="00A2233A"/>
    <w:rsid w:val="00A22E2A"/>
    <w:rsid w:val="00A22F68"/>
    <w:rsid w:val="00A23764"/>
    <w:rsid w:val="00A23AC6"/>
    <w:rsid w:val="00A23D8C"/>
    <w:rsid w:val="00A24039"/>
    <w:rsid w:val="00A25229"/>
    <w:rsid w:val="00A25353"/>
    <w:rsid w:val="00A2535A"/>
    <w:rsid w:val="00A25703"/>
    <w:rsid w:val="00A25770"/>
    <w:rsid w:val="00A25913"/>
    <w:rsid w:val="00A25CAB"/>
    <w:rsid w:val="00A26EB5"/>
    <w:rsid w:val="00A2703E"/>
    <w:rsid w:val="00A272E9"/>
    <w:rsid w:val="00A27370"/>
    <w:rsid w:val="00A30166"/>
    <w:rsid w:val="00A30FF8"/>
    <w:rsid w:val="00A3148B"/>
    <w:rsid w:val="00A316F6"/>
    <w:rsid w:val="00A317DF"/>
    <w:rsid w:val="00A319B3"/>
    <w:rsid w:val="00A322CA"/>
    <w:rsid w:val="00A324BD"/>
    <w:rsid w:val="00A33259"/>
    <w:rsid w:val="00A333AB"/>
    <w:rsid w:val="00A33491"/>
    <w:rsid w:val="00A341C0"/>
    <w:rsid w:val="00A34ABE"/>
    <w:rsid w:val="00A34B3C"/>
    <w:rsid w:val="00A34BC3"/>
    <w:rsid w:val="00A34F5F"/>
    <w:rsid w:val="00A35051"/>
    <w:rsid w:val="00A353B6"/>
    <w:rsid w:val="00A354EF"/>
    <w:rsid w:val="00A355E5"/>
    <w:rsid w:val="00A35A14"/>
    <w:rsid w:val="00A36474"/>
    <w:rsid w:val="00A36E4C"/>
    <w:rsid w:val="00A373BA"/>
    <w:rsid w:val="00A37511"/>
    <w:rsid w:val="00A37609"/>
    <w:rsid w:val="00A37626"/>
    <w:rsid w:val="00A37DE5"/>
    <w:rsid w:val="00A406CF"/>
    <w:rsid w:val="00A40D36"/>
    <w:rsid w:val="00A40EF7"/>
    <w:rsid w:val="00A42647"/>
    <w:rsid w:val="00A42943"/>
    <w:rsid w:val="00A42D8C"/>
    <w:rsid w:val="00A432DA"/>
    <w:rsid w:val="00A446EB"/>
    <w:rsid w:val="00A44A8C"/>
    <w:rsid w:val="00A4538F"/>
    <w:rsid w:val="00A4539F"/>
    <w:rsid w:val="00A453BA"/>
    <w:rsid w:val="00A453DE"/>
    <w:rsid w:val="00A45B9E"/>
    <w:rsid w:val="00A4647B"/>
    <w:rsid w:val="00A46538"/>
    <w:rsid w:val="00A46A68"/>
    <w:rsid w:val="00A50CFA"/>
    <w:rsid w:val="00A50E87"/>
    <w:rsid w:val="00A50EE9"/>
    <w:rsid w:val="00A5100D"/>
    <w:rsid w:val="00A5103A"/>
    <w:rsid w:val="00A51269"/>
    <w:rsid w:val="00A5188E"/>
    <w:rsid w:val="00A526EA"/>
    <w:rsid w:val="00A52D41"/>
    <w:rsid w:val="00A538F4"/>
    <w:rsid w:val="00A53D0B"/>
    <w:rsid w:val="00A54076"/>
    <w:rsid w:val="00A54415"/>
    <w:rsid w:val="00A546A2"/>
    <w:rsid w:val="00A54984"/>
    <w:rsid w:val="00A55839"/>
    <w:rsid w:val="00A5598A"/>
    <w:rsid w:val="00A565BE"/>
    <w:rsid w:val="00A5673F"/>
    <w:rsid w:val="00A56B44"/>
    <w:rsid w:val="00A571DC"/>
    <w:rsid w:val="00A573FB"/>
    <w:rsid w:val="00A57AE6"/>
    <w:rsid w:val="00A57D59"/>
    <w:rsid w:val="00A606ED"/>
    <w:rsid w:val="00A6078C"/>
    <w:rsid w:val="00A60A6D"/>
    <w:rsid w:val="00A6174B"/>
    <w:rsid w:val="00A61BA0"/>
    <w:rsid w:val="00A629DD"/>
    <w:rsid w:val="00A631AA"/>
    <w:rsid w:val="00A64ACC"/>
    <w:rsid w:val="00A64B2A"/>
    <w:rsid w:val="00A654CD"/>
    <w:rsid w:val="00A655DB"/>
    <w:rsid w:val="00A65FC1"/>
    <w:rsid w:val="00A664EA"/>
    <w:rsid w:val="00A665EC"/>
    <w:rsid w:val="00A66638"/>
    <w:rsid w:val="00A66E3A"/>
    <w:rsid w:val="00A671B9"/>
    <w:rsid w:val="00A702A5"/>
    <w:rsid w:val="00A7031F"/>
    <w:rsid w:val="00A70708"/>
    <w:rsid w:val="00A7093F"/>
    <w:rsid w:val="00A70968"/>
    <w:rsid w:val="00A70B99"/>
    <w:rsid w:val="00A7147C"/>
    <w:rsid w:val="00A7211F"/>
    <w:rsid w:val="00A72C27"/>
    <w:rsid w:val="00A72D8C"/>
    <w:rsid w:val="00A72F4A"/>
    <w:rsid w:val="00A72F6F"/>
    <w:rsid w:val="00A73067"/>
    <w:rsid w:val="00A736ED"/>
    <w:rsid w:val="00A74132"/>
    <w:rsid w:val="00A746A9"/>
    <w:rsid w:val="00A74872"/>
    <w:rsid w:val="00A74A2F"/>
    <w:rsid w:val="00A75335"/>
    <w:rsid w:val="00A7543C"/>
    <w:rsid w:val="00A75476"/>
    <w:rsid w:val="00A76994"/>
    <w:rsid w:val="00A76AEE"/>
    <w:rsid w:val="00A776B8"/>
    <w:rsid w:val="00A80655"/>
    <w:rsid w:val="00A80FB9"/>
    <w:rsid w:val="00A814DA"/>
    <w:rsid w:val="00A82365"/>
    <w:rsid w:val="00A82995"/>
    <w:rsid w:val="00A83653"/>
    <w:rsid w:val="00A83853"/>
    <w:rsid w:val="00A83B84"/>
    <w:rsid w:val="00A84493"/>
    <w:rsid w:val="00A8501E"/>
    <w:rsid w:val="00A85126"/>
    <w:rsid w:val="00A865D2"/>
    <w:rsid w:val="00A86F48"/>
    <w:rsid w:val="00A86FDB"/>
    <w:rsid w:val="00A877FE"/>
    <w:rsid w:val="00A90DD9"/>
    <w:rsid w:val="00A90F8B"/>
    <w:rsid w:val="00A9111A"/>
    <w:rsid w:val="00A91272"/>
    <w:rsid w:val="00A912DA"/>
    <w:rsid w:val="00A9168F"/>
    <w:rsid w:val="00A916E6"/>
    <w:rsid w:val="00A93075"/>
    <w:rsid w:val="00A93820"/>
    <w:rsid w:val="00A93A85"/>
    <w:rsid w:val="00A94A2A"/>
    <w:rsid w:val="00A94C00"/>
    <w:rsid w:val="00A94D85"/>
    <w:rsid w:val="00A954F3"/>
    <w:rsid w:val="00A95832"/>
    <w:rsid w:val="00A962C6"/>
    <w:rsid w:val="00A96506"/>
    <w:rsid w:val="00A9755C"/>
    <w:rsid w:val="00A97BFB"/>
    <w:rsid w:val="00A97C1F"/>
    <w:rsid w:val="00AA05F7"/>
    <w:rsid w:val="00AA1883"/>
    <w:rsid w:val="00AA2417"/>
    <w:rsid w:val="00AA35E8"/>
    <w:rsid w:val="00AA39AC"/>
    <w:rsid w:val="00AA3E6D"/>
    <w:rsid w:val="00AA4B67"/>
    <w:rsid w:val="00AA5922"/>
    <w:rsid w:val="00AA5C2D"/>
    <w:rsid w:val="00AA5E5A"/>
    <w:rsid w:val="00AA5F14"/>
    <w:rsid w:val="00AA64FD"/>
    <w:rsid w:val="00AA6747"/>
    <w:rsid w:val="00AA688B"/>
    <w:rsid w:val="00AA7E58"/>
    <w:rsid w:val="00AB0A8D"/>
    <w:rsid w:val="00AB0C48"/>
    <w:rsid w:val="00AB0EC6"/>
    <w:rsid w:val="00AB320F"/>
    <w:rsid w:val="00AB374C"/>
    <w:rsid w:val="00AB3DD8"/>
    <w:rsid w:val="00AB464E"/>
    <w:rsid w:val="00AB54C3"/>
    <w:rsid w:val="00AB5CCE"/>
    <w:rsid w:val="00AB60DA"/>
    <w:rsid w:val="00AB694C"/>
    <w:rsid w:val="00AB6BEE"/>
    <w:rsid w:val="00AB78D7"/>
    <w:rsid w:val="00AB7CBD"/>
    <w:rsid w:val="00AB7F77"/>
    <w:rsid w:val="00AC0098"/>
    <w:rsid w:val="00AC0279"/>
    <w:rsid w:val="00AC087B"/>
    <w:rsid w:val="00AC0C81"/>
    <w:rsid w:val="00AC135E"/>
    <w:rsid w:val="00AC163F"/>
    <w:rsid w:val="00AC1888"/>
    <w:rsid w:val="00AC1918"/>
    <w:rsid w:val="00AC2D18"/>
    <w:rsid w:val="00AC31AF"/>
    <w:rsid w:val="00AC3459"/>
    <w:rsid w:val="00AC3A7D"/>
    <w:rsid w:val="00AC3C40"/>
    <w:rsid w:val="00AC42D3"/>
    <w:rsid w:val="00AC5128"/>
    <w:rsid w:val="00AC5B54"/>
    <w:rsid w:val="00AC64EB"/>
    <w:rsid w:val="00AC674A"/>
    <w:rsid w:val="00AC67A8"/>
    <w:rsid w:val="00AC7C59"/>
    <w:rsid w:val="00AC7E2A"/>
    <w:rsid w:val="00AD05EA"/>
    <w:rsid w:val="00AD0A33"/>
    <w:rsid w:val="00AD0C25"/>
    <w:rsid w:val="00AD0FB0"/>
    <w:rsid w:val="00AD1100"/>
    <w:rsid w:val="00AD1735"/>
    <w:rsid w:val="00AD2524"/>
    <w:rsid w:val="00AD2EE1"/>
    <w:rsid w:val="00AD30AF"/>
    <w:rsid w:val="00AD42E9"/>
    <w:rsid w:val="00AD4685"/>
    <w:rsid w:val="00AD498D"/>
    <w:rsid w:val="00AD49B6"/>
    <w:rsid w:val="00AD4F1F"/>
    <w:rsid w:val="00AD5771"/>
    <w:rsid w:val="00AD578A"/>
    <w:rsid w:val="00AD6EB7"/>
    <w:rsid w:val="00AD749C"/>
    <w:rsid w:val="00AE0204"/>
    <w:rsid w:val="00AE0982"/>
    <w:rsid w:val="00AE0C81"/>
    <w:rsid w:val="00AE125E"/>
    <w:rsid w:val="00AE2B01"/>
    <w:rsid w:val="00AE3286"/>
    <w:rsid w:val="00AE372B"/>
    <w:rsid w:val="00AE44C9"/>
    <w:rsid w:val="00AE592C"/>
    <w:rsid w:val="00AE5BDD"/>
    <w:rsid w:val="00AE60DB"/>
    <w:rsid w:val="00AE6F98"/>
    <w:rsid w:val="00AE7BB9"/>
    <w:rsid w:val="00AF01D7"/>
    <w:rsid w:val="00AF0418"/>
    <w:rsid w:val="00AF05AA"/>
    <w:rsid w:val="00AF0E12"/>
    <w:rsid w:val="00AF18BE"/>
    <w:rsid w:val="00AF1B4B"/>
    <w:rsid w:val="00AF2C5F"/>
    <w:rsid w:val="00AF3410"/>
    <w:rsid w:val="00AF38BC"/>
    <w:rsid w:val="00AF43A7"/>
    <w:rsid w:val="00AF45EF"/>
    <w:rsid w:val="00AF47FD"/>
    <w:rsid w:val="00AF55F2"/>
    <w:rsid w:val="00AF5C25"/>
    <w:rsid w:val="00AF6051"/>
    <w:rsid w:val="00AF68B5"/>
    <w:rsid w:val="00AF6DBB"/>
    <w:rsid w:val="00AF6FEA"/>
    <w:rsid w:val="00AF745F"/>
    <w:rsid w:val="00AF7650"/>
    <w:rsid w:val="00AF7720"/>
    <w:rsid w:val="00AF7E4E"/>
    <w:rsid w:val="00AF7F19"/>
    <w:rsid w:val="00B007BB"/>
    <w:rsid w:val="00B008F9"/>
    <w:rsid w:val="00B0115B"/>
    <w:rsid w:val="00B019B9"/>
    <w:rsid w:val="00B01F54"/>
    <w:rsid w:val="00B02539"/>
    <w:rsid w:val="00B0285F"/>
    <w:rsid w:val="00B028E6"/>
    <w:rsid w:val="00B0290D"/>
    <w:rsid w:val="00B02E96"/>
    <w:rsid w:val="00B0326B"/>
    <w:rsid w:val="00B03700"/>
    <w:rsid w:val="00B0394D"/>
    <w:rsid w:val="00B03A68"/>
    <w:rsid w:val="00B03B45"/>
    <w:rsid w:val="00B03B50"/>
    <w:rsid w:val="00B03D77"/>
    <w:rsid w:val="00B04776"/>
    <w:rsid w:val="00B04BDA"/>
    <w:rsid w:val="00B04E11"/>
    <w:rsid w:val="00B04E65"/>
    <w:rsid w:val="00B05371"/>
    <w:rsid w:val="00B055B9"/>
    <w:rsid w:val="00B058EE"/>
    <w:rsid w:val="00B05DC1"/>
    <w:rsid w:val="00B05FD1"/>
    <w:rsid w:val="00B06D54"/>
    <w:rsid w:val="00B06D5B"/>
    <w:rsid w:val="00B07080"/>
    <w:rsid w:val="00B0749A"/>
    <w:rsid w:val="00B07524"/>
    <w:rsid w:val="00B079F9"/>
    <w:rsid w:val="00B07E63"/>
    <w:rsid w:val="00B10F7A"/>
    <w:rsid w:val="00B113E7"/>
    <w:rsid w:val="00B116B3"/>
    <w:rsid w:val="00B119CC"/>
    <w:rsid w:val="00B12479"/>
    <w:rsid w:val="00B126B4"/>
    <w:rsid w:val="00B1299F"/>
    <w:rsid w:val="00B12DDD"/>
    <w:rsid w:val="00B135E9"/>
    <w:rsid w:val="00B1380E"/>
    <w:rsid w:val="00B13967"/>
    <w:rsid w:val="00B14852"/>
    <w:rsid w:val="00B14D76"/>
    <w:rsid w:val="00B1568A"/>
    <w:rsid w:val="00B1793E"/>
    <w:rsid w:val="00B179B8"/>
    <w:rsid w:val="00B17DBD"/>
    <w:rsid w:val="00B2062C"/>
    <w:rsid w:val="00B20FA5"/>
    <w:rsid w:val="00B210D7"/>
    <w:rsid w:val="00B210F0"/>
    <w:rsid w:val="00B21533"/>
    <w:rsid w:val="00B21771"/>
    <w:rsid w:val="00B2227F"/>
    <w:rsid w:val="00B22E46"/>
    <w:rsid w:val="00B22F14"/>
    <w:rsid w:val="00B22F98"/>
    <w:rsid w:val="00B23BEF"/>
    <w:rsid w:val="00B23F49"/>
    <w:rsid w:val="00B24369"/>
    <w:rsid w:val="00B247FE"/>
    <w:rsid w:val="00B2527D"/>
    <w:rsid w:val="00B255C5"/>
    <w:rsid w:val="00B25C82"/>
    <w:rsid w:val="00B25E84"/>
    <w:rsid w:val="00B25E8A"/>
    <w:rsid w:val="00B26F2E"/>
    <w:rsid w:val="00B272B3"/>
    <w:rsid w:val="00B27C7F"/>
    <w:rsid w:val="00B300A0"/>
    <w:rsid w:val="00B3029F"/>
    <w:rsid w:val="00B30405"/>
    <w:rsid w:val="00B30BB2"/>
    <w:rsid w:val="00B30C85"/>
    <w:rsid w:val="00B30D40"/>
    <w:rsid w:val="00B30E3E"/>
    <w:rsid w:val="00B31858"/>
    <w:rsid w:val="00B31D9B"/>
    <w:rsid w:val="00B3272F"/>
    <w:rsid w:val="00B32886"/>
    <w:rsid w:val="00B33E10"/>
    <w:rsid w:val="00B34EBC"/>
    <w:rsid w:val="00B3554F"/>
    <w:rsid w:val="00B359EC"/>
    <w:rsid w:val="00B35B7C"/>
    <w:rsid w:val="00B36596"/>
    <w:rsid w:val="00B3688B"/>
    <w:rsid w:val="00B368E4"/>
    <w:rsid w:val="00B36E42"/>
    <w:rsid w:val="00B36F50"/>
    <w:rsid w:val="00B36F72"/>
    <w:rsid w:val="00B40345"/>
    <w:rsid w:val="00B40774"/>
    <w:rsid w:val="00B40BF3"/>
    <w:rsid w:val="00B410BE"/>
    <w:rsid w:val="00B4188F"/>
    <w:rsid w:val="00B41A44"/>
    <w:rsid w:val="00B42571"/>
    <w:rsid w:val="00B426E4"/>
    <w:rsid w:val="00B42EBB"/>
    <w:rsid w:val="00B430BD"/>
    <w:rsid w:val="00B43167"/>
    <w:rsid w:val="00B43238"/>
    <w:rsid w:val="00B436DE"/>
    <w:rsid w:val="00B43F65"/>
    <w:rsid w:val="00B44BEC"/>
    <w:rsid w:val="00B45225"/>
    <w:rsid w:val="00B45299"/>
    <w:rsid w:val="00B453BC"/>
    <w:rsid w:val="00B454E3"/>
    <w:rsid w:val="00B4697D"/>
    <w:rsid w:val="00B46B1A"/>
    <w:rsid w:val="00B472F8"/>
    <w:rsid w:val="00B477C9"/>
    <w:rsid w:val="00B47A89"/>
    <w:rsid w:val="00B47BE2"/>
    <w:rsid w:val="00B508E0"/>
    <w:rsid w:val="00B5190E"/>
    <w:rsid w:val="00B51B94"/>
    <w:rsid w:val="00B5205C"/>
    <w:rsid w:val="00B52559"/>
    <w:rsid w:val="00B5258E"/>
    <w:rsid w:val="00B52706"/>
    <w:rsid w:val="00B529F9"/>
    <w:rsid w:val="00B52BD7"/>
    <w:rsid w:val="00B5342C"/>
    <w:rsid w:val="00B53C15"/>
    <w:rsid w:val="00B548BF"/>
    <w:rsid w:val="00B559C9"/>
    <w:rsid w:val="00B5621A"/>
    <w:rsid w:val="00B56931"/>
    <w:rsid w:val="00B57C20"/>
    <w:rsid w:val="00B57CAE"/>
    <w:rsid w:val="00B57F8E"/>
    <w:rsid w:val="00B60B4A"/>
    <w:rsid w:val="00B60C05"/>
    <w:rsid w:val="00B61183"/>
    <w:rsid w:val="00B61625"/>
    <w:rsid w:val="00B61F73"/>
    <w:rsid w:val="00B62277"/>
    <w:rsid w:val="00B62490"/>
    <w:rsid w:val="00B62959"/>
    <w:rsid w:val="00B62EDC"/>
    <w:rsid w:val="00B630E4"/>
    <w:rsid w:val="00B6406E"/>
    <w:rsid w:val="00B643B6"/>
    <w:rsid w:val="00B64458"/>
    <w:rsid w:val="00B64E99"/>
    <w:rsid w:val="00B661E3"/>
    <w:rsid w:val="00B6623B"/>
    <w:rsid w:val="00B66C60"/>
    <w:rsid w:val="00B66D06"/>
    <w:rsid w:val="00B672DF"/>
    <w:rsid w:val="00B673D7"/>
    <w:rsid w:val="00B67DA4"/>
    <w:rsid w:val="00B67F4B"/>
    <w:rsid w:val="00B7062F"/>
    <w:rsid w:val="00B70B5B"/>
    <w:rsid w:val="00B70BEC"/>
    <w:rsid w:val="00B70E1C"/>
    <w:rsid w:val="00B72173"/>
    <w:rsid w:val="00B72934"/>
    <w:rsid w:val="00B73130"/>
    <w:rsid w:val="00B73377"/>
    <w:rsid w:val="00B73D28"/>
    <w:rsid w:val="00B7411C"/>
    <w:rsid w:val="00B754BD"/>
    <w:rsid w:val="00B76E7C"/>
    <w:rsid w:val="00B76F25"/>
    <w:rsid w:val="00B773A9"/>
    <w:rsid w:val="00B775E1"/>
    <w:rsid w:val="00B77B5E"/>
    <w:rsid w:val="00B8025E"/>
    <w:rsid w:val="00B817CC"/>
    <w:rsid w:val="00B82265"/>
    <w:rsid w:val="00B82767"/>
    <w:rsid w:val="00B8394B"/>
    <w:rsid w:val="00B83D6C"/>
    <w:rsid w:val="00B84006"/>
    <w:rsid w:val="00B845E9"/>
    <w:rsid w:val="00B84781"/>
    <w:rsid w:val="00B85B23"/>
    <w:rsid w:val="00B85E5C"/>
    <w:rsid w:val="00B86AB8"/>
    <w:rsid w:val="00B86DE5"/>
    <w:rsid w:val="00B87BEB"/>
    <w:rsid w:val="00B90095"/>
    <w:rsid w:val="00B9080E"/>
    <w:rsid w:val="00B90D2F"/>
    <w:rsid w:val="00B90D9E"/>
    <w:rsid w:val="00B915E9"/>
    <w:rsid w:val="00B92099"/>
    <w:rsid w:val="00B925F4"/>
    <w:rsid w:val="00B92965"/>
    <w:rsid w:val="00B92A06"/>
    <w:rsid w:val="00B92A66"/>
    <w:rsid w:val="00B9362C"/>
    <w:rsid w:val="00B945CE"/>
    <w:rsid w:val="00B95407"/>
    <w:rsid w:val="00B955BD"/>
    <w:rsid w:val="00B95713"/>
    <w:rsid w:val="00B95C34"/>
    <w:rsid w:val="00B963C5"/>
    <w:rsid w:val="00B96A5B"/>
    <w:rsid w:val="00B96CD6"/>
    <w:rsid w:val="00B96F23"/>
    <w:rsid w:val="00B9724F"/>
    <w:rsid w:val="00B9779D"/>
    <w:rsid w:val="00B97FF9"/>
    <w:rsid w:val="00BA0759"/>
    <w:rsid w:val="00BA0852"/>
    <w:rsid w:val="00BA1102"/>
    <w:rsid w:val="00BA11C3"/>
    <w:rsid w:val="00BA141E"/>
    <w:rsid w:val="00BA1782"/>
    <w:rsid w:val="00BA2849"/>
    <w:rsid w:val="00BA2A81"/>
    <w:rsid w:val="00BA2DF1"/>
    <w:rsid w:val="00BA330C"/>
    <w:rsid w:val="00BA3667"/>
    <w:rsid w:val="00BA4B95"/>
    <w:rsid w:val="00BA5862"/>
    <w:rsid w:val="00BA5A58"/>
    <w:rsid w:val="00BA5E3C"/>
    <w:rsid w:val="00BA6F38"/>
    <w:rsid w:val="00BA747A"/>
    <w:rsid w:val="00BB01A7"/>
    <w:rsid w:val="00BB0228"/>
    <w:rsid w:val="00BB0241"/>
    <w:rsid w:val="00BB0409"/>
    <w:rsid w:val="00BB0ECB"/>
    <w:rsid w:val="00BB12AC"/>
    <w:rsid w:val="00BB1997"/>
    <w:rsid w:val="00BB1E5F"/>
    <w:rsid w:val="00BB1FB1"/>
    <w:rsid w:val="00BB2D16"/>
    <w:rsid w:val="00BB35EB"/>
    <w:rsid w:val="00BB4705"/>
    <w:rsid w:val="00BB555F"/>
    <w:rsid w:val="00BB63B9"/>
    <w:rsid w:val="00BB6A20"/>
    <w:rsid w:val="00BB6AB1"/>
    <w:rsid w:val="00BB718D"/>
    <w:rsid w:val="00BB77FF"/>
    <w:rsid w:val="00BB7A62"/>
    <w:rsid w:val="00BB7D2A"/>
    <w:rsid w:val="00BC007E"/>
    <w:rsid w:val="00BC0327"/>
    <w:rsid w:val="00BC0EBB"/>
    <w:rsid w:val="00BC1183"/>
    <w:rsid w:val="00BC18F0"/>
    <w:rsid w:val="00BC21E4"/>
    <w:rsid w:val="00BC2265"/>
    <w:rsid w:val="00BC2982"/>
    <w:rsid w:val="00BC2D2A"/>
    <w:rsid w:val="00BC3637"/>
    <w:rsid w:val="00BC3710"/>
    <w:rsid w:val="00BC3946"/>
    <w:rsid w:val="00BC3FC3"/>
    <w:rsid w:val="00BC3FCF"/>
    <w:rsid w:val="00BC44D5"/>
    <w:rsid w:val="00BC490E"/>
    <w:rsid w:val="00BC4D73"/>
    <w:rsid w:val="00BC4E1F"/>
    <w:rsid w:val="00BC541A"/>
    <w:rsid w:val="00BC57B0"/>
    <w:rsid w:val="00BC6256"/>
    <w:rsid w:val="00BC6BEE"/>
    <w:rsid w:val="00BC73AE"/>
    <w:rsid w:val="00BC76E7"/>
    <w:rsid w:val="00BC7B7D"/>
    <w:rsid w:val="00BC7F6E"/>
    <w:rsid w:val="00BD052C"/>
    <w:rsid w:val="00BD1044"/>
    <w:rsid w:val="00BD15C9"/>
    <w:rsid w:val="00BD171C"/>
    <w:rsid w:val="00BD1C0D"/>
    <w:rsid w:val="00BD1D9F"/>
    <w:rsid w:val="00BD26A3"/>
    <w:rsid w:val="00BD2E4D"/>
    <w:rsid w:val="00BD3522"/>
    <w:rsid w:val="00BD392B"/>
    <w:rsid w:val="00BD3FCC"/>
    <w:rsid w:val="00BD4360"/>
    <w:rsid w:val="00BD43E6"/>
    <w:rsid w:val="00BD4643"/>
    <w:rsid w:val="00BD4927"/>
    <w:rsid w:val="00BD4B3A"/>
    <w:rsid w:val="00BD4F61"/>
    <w:rsid w:val="00BD5611"/>
    <w:rsid w:val="00BD62B8"/>
    <w:rsid w:val="00BD69C9"/>
    <w:rsid w:val="00BD7441"/>
    <w:rsid w:val="00BD7C5B"/>
    <w:rsid w:val="00BD7DE5"/>
    <w:rsid w:val="00BE0108"/>
    <w:rsid w:val="00BE119A"/>
    <w:rsid w:val="00BE1A96"/>
    <w:rsid w:val="00BE1D10"/>
    <w:rsid w:val="00BE25B4"/>
    <w:rsid w:val="00BE25EE"/>
    <w:rsid w:val="00BE2956"/>
    <w:rsid w:val="00BE36BD"/>
    <w:rsid w:val="00BE3D63"/>
    <w:rsid w:val="00BE3D6B"/>
    <w:rsid w:val="00BE3E82"/>
    <w:rsid w:val="00BE4101"/>
    <w:rsid w:val="00BE480D"/>
    <w:rsid w:val="00BE4A18"/>
    <w:rsid w:val="00BE4D55"/>
    <w:rsid w:val="00BE4F4A"/>
    <w:rsid w:val="00BE52BB"/>
    <w:rsid w:val="00BE540A"/>
    <w:rsid w:val="00BE5F33"/>
    <w:rsid w:val="00BE5F4D"/>
    <w:rsid w:val="00BE646D"/>
    <w:rsid w:val="00BE64CC"/>
    <w:rsid w:val="00BE66CF"/>
    <w:rsid w:val="00BE6B09"/>
    <w:rsid w:val="00BE70AF"/>
    <w:rsid w:val="00BE74AC"/>
    <w:rsid w:val="00BE79B7"/>
    <w:rsid w:val="00BF08E8"/>
    <w:rsid w:val="00BF25C7"/>
    <w:rsid w:val="00BF3C3C"/>
    <w:rsid w:val="00BF3CDF"/>
    <w:rsid w:val="00BF495B"/>
    <w:rsid w:val="00BF5470"/>
    <w:rsid w:val="00BF569B"/>
    <w:rsid w:val="00BF5E2C"/>
    <w:rsid w:val="00BF5E95"/>
    <w:rsid w:val="00BF5F6E"/>
    <w:rsid w:val="00BF6662"/>
    <w:rsid w:val="00BF6E89"/>
    <w:rsid w:val="00BF7174"/>
    <w:rsid w:val="00C0027F"/>
    <w:rsid w:val="00C0029A"/>
    <w:rsid w:val="00C00E90"/>
    <w:rsid w:val="00C013DE"/>
    <w:rsid w:val="00C01CF8"/>
    <w:rsid w:val="00C01DE4"/>
    <w:rsid w:val="00C02BB3"/>
    <w:rsid w:val="00C03623"/>
    <w:rsid w:val="00C03658"/>
    <w:rsid w:val="00C03F6E"/>
    <w:rsid w:val="00C04048"/>
    <w:rsid w:val="00C043CB"/>
    <w:rsid w:val="00C04FA3"/>
    <w:rsid w:val="00C05A2B"/>
    <w:rsid w:val="00C05AD9"/>
    <w:rsid w:val="00C05FAA"/>
    <w:rsid w:val="00C067FC"/>
    <w:rsid w:val="00C071CA"/>
    <w:rsid w:val="00C0799A"/>
    <w:rsid w:val="00C07D11"/>
    <w:rsid w:val="00C10731"/>
    <w:rsid w:val="00C11D0D"/>
    <w:rsid w:val="00C120E2"/>
    <w:rsid w:val="00C12797"/>
    <w:rsid w:val="00C12BB8"/>
    <w:rsid w:val="00C1334D"/>
    <w:rsid w:val="00C1410B"/>
    <w:rsid w:val="00C14835"/>
    <w:rsid w:val="00C14D25"/>
    <w:rsid w:val="00C15403"/>
    <w:rsid w:val="00C160B5"/>
    <w:rsid w:val="00C16349"/>
    <w:rsid w:val="00C17439"/>
    <w:rsid w:val="00C21045"/>
    <w:rsid w:val="00C21885"/>
    <w:rsid w:val="00C22007"/>
    <w:rsid w:val="00C229B3"/>
    <w:rsid w:val="00C22A5F"/>
    <w:rsid w:val="00C22D2D"/>
    <w:rsid w:val="00C22E10"/>
    <w:rsid w:val="00C2315F"/>
    <w:rsid w:val="00C2348B"/>
    <w:rsid w:val="00C2399D"/>
    <w:rsid w:val="00C24206"/>
    <w:rsid w:val="00C24613"/>
    <w:rsid w:val="00C24C04"/>
    <w:rsid w:val="00C24CA1"/>
    <w:rsid w:val="00C24D31"/>
    <w:rsid w:val="00C25BC3"/>
    <w:rsid w:val="00C26545"/>
    <w:rsid w:val="00C26AAC"/>
    <w:rsid w:val="00C26E96"/>
    <w:rsid w:val="00C27C43"/>
    <w:rsid w:val="00C304B1"/>
    <w:rsid w:val="00C30BCC"/>
    <w:rsid w:val="00C31E87"/>
    <w:rsid w:val="00C31FBB"/>
    <w:rsid w:val="00C33B3F"/>
    <w:rsid w:val="00C342F0"/>
    <w:rsid w:val="00C3439E"/>
    <w:rsid w:val="00C34827"/>
    <w:rsid w:val="00C34C9A"/>
    <w:rsid w:val="00C34F94"/>
    <w:rsid w:val="00C35C1E"/>
    <w:rsid w:val="00C35DE1"/>
    <w:rsid w:val="00C369CE"/>
    <w:rsid w:val="00C3704B"/>
    <w:rsid w:val="00C37278"/>
    <w:rsid w:val="00C3786F"/>
    <w:rsid w:val="00C378F5"/>
    <w:rsid w:val="00C37B5E"/>
    <w:rsid w:val="00C404DA"/>
    <w:rsid w:val="00C409AA"/>
    <w:rsid w:val="00C41593"/>
    <w:rsid w:val="00C41FA2"/>
    <w:rsid w:val="00C42912"/>
    <w:rsid w:val="00C42DC2"/>
    <w:rsid w:val="00C42E92"/>
    <w:rsid w:val="00C43487"/>
    <w:rsid w:val="00C43825"/>
    <w:rsid w:val="00C43FBA"/>
    <w:rsid w:val="00C45274"/>
    <w:rsid w:val="00C462F0"/>
    <w:rsid w:val="00C4677B"/>
    <w:rsid w:val="00C469FE"/>
    <w:rsid w:val="00C50081"/>
    <w:rsid w:val="00C50410"/>
    <w:rsid w:val="00C50510"/>
    <w:rsid w:val="00C5085D"/>
    <w:rsid w:val="00C50987"/>
    <w:rsid w:val="00C509C3"/>
    <w:rsid w:val="00C50A17"/>
    <w:rsid w:val="00C50C9A"/>
    <w:rsid w:val="00C52763"/>
    <w:rsid w:val="00C52776"/>
    <w:rsid w:val="00C52838"/>
    <w:rsid w:val="00C52B24"/>
    <w:rsid w:val="00C53085"/>
    <w:rsid w:val="00C54A84"/>
    <w:rsid w:val="00C54D0F"/>
    <w:rsid w:val="00C54F4E"/>
    <w:rsid w:val="00C55490"/>
    <w:rsid w:val="00C55D51"/>
    <w:rsid w:val="00C55EE8"/>
    <w:rsid w:val="00C5625E"/>
    <w:rsid w:val="00C562F9"/>
    <w:rsid w:val="00C566DE"/>
    <w:rsid w:val="00C56739"/>
    <w:rsid w:val="00C568E4"/>
    <w:rsid w:val="00C569F2"/>
    <w:rsid w:val="00C573A6"/>
    <w:rsid w:val="00C57DCB"/>
    <w:rsid w:val="00C612F1"/>
    <w:rsid w:val="00C61307"/>
    <w:rsid w:val="00C626BA"/>
    <w:rsid w:val="00C62D60"/>
    <w:rsid w:val="00C62E2B"/>
    <w:rsid w:val="00C63351"/>
    <w:rsid w:val="00C63B18"/>
    <w:rsid w:val="00C63BC7"/>
    <w:rsid w:val="00C64149"/>
    <w:rsid w:val="00C645E7"/>
    <w:rsid w:val="00C65053"/>
    <w:rsid w:val="00C65186"/>
    <w:rsid w:val="00C656BF"/>
    <w:rsid w:val="00C65AB2"/>
    <w:rsid w:val="00C6634E"/>
    <w:rsid w:val="00C66F9C"/>
    <w:rsid w:val="00C70EAE"/>
    <w:rsid w:val="00C712A8"/>
    <w:rsid w:val="00C7140B"/>
    <w:rsid w:val="00C720E4"/>
    <w:rsid w:val="00C72B4B"/>
    <w:rsid w:val="00C72D98"/>
    <w:rsid w:val="00C72F4C"/>
    <w:rsid w:val="00C73562"/>
    <w:rsid w:val="00C73EB8"/>
    <w:rsid w:val="00C740C2"/>
    <w:rsid w:val="00C74847"/>
    <w:rsid w:val="00C749E2"/>
    <w:rsid w:val="00C75307"/>
    <w:rsid w:val="00C768AC"/>
    <w:rsid w:val="00C769CB"/>
    <w:rsid w:val="00C76C3D"/>
    <w:rsid w:val="00C76F5C"/>
    <w:rsid w:val="00C771AB"/>
    <w:rsid w:val="00C775E7"/>
    <w:rsid w:val="00C77B46"/>
    <w:rsid w:val="00C800A7"/>
    <w:rsid w:val="00C80562"/>
    <w:rsid w:val="00C807BC"/>
    <w:rsid w:val="00C80877"/>
    <w:rsid w:val="00C80FFB"/>
    <w:rsid w:val="00C81AAB"/>
    <w:rsid w:val="00C824C9"/>
    <w:rsid w:val="00C836F7"/>
    <w:rsid w:val="00C83A99"/>
    <w:rsid w:val="00C83B65"/>
    <w:rsid w:val="00C84B55"/>
    <w:rsid w:val="00C8516E"/>
    <w:rsid w:val="00C85268"/>
    <w:rsid w:val="00C85626"/>
    <w:rsid w:val="00C860CB"/>
    <w:rsid w:val="00C861F7"/>
    <w:rsid w:val="00C865C5"/>
    <w:rsid w:val="00C86667"/>
    <w:rsid w:val="00C86C54"/>
    <w:rsid w:val="00C86EC1"/>
    <w:rsid w:val="00C87741"/>
    <w:rsid w:val="00C90E54"/>
    <w:rsid w:val="00C91250"/>
    <w:rsid w:val="00C91AF7"/>
    <w:rsid w:val="00C91D2B"/>
    <w:rsid w:val="00C9222B"/>
    <w:rsid w:val="00C92778"/>
    <w:rsid w:val="00C9322E"/>
    <w:rsid w:val="00C94B07"/>
    <w:rsid w:val="00C95081"/>
    <w:rsid w:val="00C95581"/>
    <w:rsid w:val="00C95C88"/>
    <w:rsid w:val="00C9677C"/>
    <w:rsid w:val="00C96903"/>
    <w:rsid w:val="00C97188"/>
    <w:rsid w:val="00C97621"/>
    <w:rsid w:val="00C9780C"/>
    <w:rsid w:val="00C97FDB"/>
    <w:rsid w:val="00CA06CF"/>
    <w:rsid w:val="00CA0F5D"/>
    <w:rsid w:val="00CA1353"/>
    <w:rsid w:val="00CA1564"/>
    <w:rsid w:val="00CA18D4"/>
    <w:rsid w:val="00CA1989"/>
    <w:rsid w:val="00CA2340"/>
    <w:rsid w:val="00CA24C3"/>
    <w:rsid w:val="00CA3A42"/>
    <w:rsid w:val="00CA454A"/>
    <w:rsid w:val="00CA73F7"/>
    <w:rsid w:val="00CA743E"/>
    <w:rsid w:val="00CA7507"/>
    <w:rsid w:val="00CA7EA0"/>
    <w:rsid w:val="00CA7EE4"/>
    <w:rsid w:val="00CB0515"/>
    <w:rsid w:val="00CB0782"/>
    <w:rsid w:val="00CB0907"/>
    <w:rsid w:val="00CB11D0"/>
    <w:rsid w:val="00CB132C"/>
    <w:rsid w:val="00CB174A"/>
    <w:rsid w:val="00CB1A60"/>
    <w:rsid w:val="00CB1B1D"/>
    <w:rsid w:val="00CB1C58"/>
    <w:rsid w:val="00CB1F06"/>
    <w:rsid w:val="00CB1FE1"/>
    <w:rsid w:val="00CB2631"/>
    <w:rsid w:val="00CB350D"/>
    <w:rsid w:val="00CB35FD"/>
    <w:rsid w:val="00CB3913"/>
    <w:rsid w:val="00CB4195"/>
    <w:rsid w:val="00CB4261"/>
    <w:rsid w:val="00CB46B7"/>
    <w:rsid w:val="00CB4D87"/>
    <w:rsid w:val="00CB55B2"/>
    <w:rsid w:val="00CB5B92"/>
    <w:rsid w:val="00CB5DCA"/>
    <w:rsid w:val="00CB69BD"/>
    <w:rsid w:val="00CB74F5"/>
    <w:rsid w:val="00CB77EA"/>
    <w:rsid w:val="00CC00C5"/>
    <w:rsid w:val="00CC00DC"/>
    <w:rsid w:val="00CC07C9"/>
    <w:rsid w:val="00CC0FFD"/>
    <w:rsid w:val="00CC1178"/>
    <w:rsid w:val="00CC1285"/>
    <w:rsid w:val="00CC14C6"/>
    <w:rsid w:val="00CC24CE"/>
    <w:rsid w:val="00CC26EE"/>
    <w:rsid w:val="00CC2E20"/>
    <w:rsid w:val="00CC33CE"/>
    <w:rsid w:val="00CC3438"/>
    <w:rsid w:val="00CC39D8"/>
    <w:rsid w:val="00CC3FAB"/>
    <w:rsid w:val="00CC46B3"/>
    <w:rsid w:val="00CC4EB2"/>
    <w:rsid w:val="00CC505D"/>
    <w:rsid w:val="00CC5511"/>
    <w:rsid w:val="00CC5735"/>
    <w:rsid w:val="00CC5EE0"/>
    <w:rsid w:val="00CC609B"/>
    <w:rsid w:val="00CC686A"/>
    <w:rsid w:val="00CC6CA4"/>
    <w:rsid w:val="00CC75FD"/>
    <w:rsid w:val="00CC7A3C"/>
    <w:rsid w:val="00CC7E09"/>
    <w:rsid w:val="00CD0D7F"/>
    <w:rsid w:val="00CD13B1"/>
    <w:rsid w:val="00CD2F11"/>
    <w:rsid w:val="00CD3134"/>
    <w:rsid w:val="00CD32A8"/>
    <w:rsid w:val="00CD3407"/>
    <w:rsid w:val="00CD377F"/>
    <w:rsid w:val="00CD3846"/>
    <w:rsid w:val="00CD4650"/>
    <w:rsid w:val="00CD4687"/>
    <w:rsid w:val="00CD4956"/>
    <w:rsid w:val="00CD4BB8"/>
    <w:rsid w:val="00CD5003"/>
    <w:rsid w:val="00CD50B5"/>
    <w:rsid w:val="00CD59C0"/>
    <w:rsid w:val="00CD73A9"/>
    <w:rsid w:val="00CE011B"/>
    <w:rsid w:val="00CE09BF"/>
    <w:rsid w:val="00CE0D07"/>
    <w:rsid w:val="00CE0D2D"/>
    <w:rsid w:val="00CE11F8"/>
    <w:rsid w:val="00CE1263"/>
    <w:rsid w:val="00CE134C"/>
    <w:rsid w:val="00CE1E9D"/>
    <w:rsid w:val="00CE22F2"/>
    <w:rsid w:val="00CE23B6"/>
    <w:rsid w:val="00CE29F5"/>
    <w:rsid w:val="00CE2ADA"/>
    <w:rsid w:val="00CE2B33"/>
    <w:rsid w:val="00CE2C74"/>
    <w:rsid w:val="00CE2D03"/>
    <w:rsid w:val="00CE2D94"/>
    <w:rsid w:val="00CE33EA"/>
    <w:rsid w:val="00CE374E"/>
    <w:rsid w:val="00CE4AE5"/>
    <w:rsid w:val="00CE4EBE"/>
    <w:rsid w:val="00CE50BB"/>
    <w:rsid w:val="00CE50F1"/>
    <w:rsid w:val="00CE5205"/>
    <w:rsid w:val="00CE6560"/>
    <w:rsid w:val="00CE65CB"/>
    <w:rsid w:val="00CE67D2"/>
    <w:rsid w:val="00CE6B2D"/>
    <w:rsid w:val="00CE6DAB"/>
    <w:rsid w:val="00CE6DC1"/>
    <w:rsid w:val="00CE76F8"/>
    <w:rsid w:val="00CE782E"/>
    <w:rsid w:val="00CE7D82"/>
    <w:rsid w:val="00CF0251"/>
    <w:rsid w:val="00CF069E"/>
    <w:rsid w:val="00CF0E1E"/>
    <w:rsid w:val="00CF1647"/>
    <w:rsid w:val="00CF1961"/>
    <w:rsid w:val="00CF1A0B"/>
    <w:rsid w:val="00CF1C1B"/>
    <w:rsid w:val="00CF1DCF"/>
    <w:rsid w:val="00CF21BE"/>
    <w:rsid w:val="00CF300E"/>
    <w:rsid w:val="00CF32B0"/>
    <w:rsid w:val="00CF44FC"/>
    <w:rsid w:val="00CF460C"/>
    <w:rsid w:val="00CF4A0F"/>
    <w:rsid w:val="00CF4A25"/>
    <w:rsid w:val="00CF4EEA"/>
    <w:rsid w:val="00CF5291"/>
    <w:rsid w:val="00CF531B"/>
    <w:rsid w:val="00CF5327"/>
    <w:rsid w:val="00CF547E"/>
    <w:rsid w:val="00CF58FA"/>
    <w:rsid w:val="00CF5930"/>
    <w:rsid w:val="00CF5E2D"/>
    <w:rsid w:val="00CF68A1"/>
    <w:rsid w:val="00CF7099"/>
    <w:rsid w:val="00CF77A1"/>
    <w:rsid w:val="00CF7B50"/>
    <w:rsid w:val="00D00140"/>
    <w:rsid w:val="00D00367"/>
    <w:rsid w:val="00D00583"/>
    <w:rsid w:val="00D006F5"/>
    <w:rsid w:val="00D00C62"/>
    <w:rsid w:val="00D00C7A"/>
    <w:rsid w:val="00D00F2A"/>
    <w:rsid w:val="00D01574"/>
    <w:rsid w:val="00D019A6"/>
    <w:rsid w:val="00D01DC4"/>
    <w:rsid w:val="00D02120"/>
    <w:rsid w:val="00D03B3E"/>
    <w:rsid w:val="00D03BC9"/>
    <w:rsid w:val="00D03C07"/>
    <w:rsid w:val="00D049EF"/>
    <w:rsid w:val="00D04C25"/>
    <w:rsid w:val="00D04D6C"/>
    <w:rsid w:val="00D05005"/>
    <w:rsid w:val="00D050E6"/>
    <w:rsid w:val="00D0570D"/>
    <w:rsid w:val="00D058E1"/>
    <w:rsid w:val="00D0642C"/>
    <w:rsid w:val="00D06DBA"/>
    <w:rsid w:val="00D06F12"/>
    <w:rsid w:val="00D0703E"/>
    <w:rsid w:val="00D07C44"/>
    <w:rsid w:val="00D10288"/>
    <w:rsid w:val="00D10CF4"/>
    <w:rsid w:val="00D11724"/>
    <w:rsid w:val="00D12AB8"/>
    <w:rsid w:val="00D13472"/>
    <w:rsid w:val="00D13F55"/>
    <w:rsid w:val="00D13FAE"/>
    <w:rsid w:val="00D152DE"/>
    <w:rsid w:val="00D16459"/>
    <w:rsid w:val="00D167A2"/>
    <w:rsid w:val="00D1681F"/>
    <w:rsid w:val="00D16842"/>
    <w:rsid w:val="00D17071"/>
    <w:rsid w:val="00D1736B"/>
    <w:rsid w:val="00D179F9"/>
    <w:rsid w:val="00D17F02"/>
    <w:rsid w:val="00D20253"/>
    <w:rsid w:val="00D20531"/>
    <w:rsid w:val="00D20676"/>
    <w:rsid w:val="00D20870"/>
    <w:rsid w:val="00D2092B"/>
    <w:rsid w:val="00D21007"/>
    <w:rsid w:val="00D21942"/>
    <w:rsid w:val="00D21EF3"/>
    <w:rsid w:val="00D21F93"/>
    <w:rsid w:val="00D2207F"/>
    <w:rsid w:val="00D224EF"/>
    <w:rsid w:val="00D234D1"/>
    <w:rsid w:val="00D23559"/>
    <w:rsid w:val="00D23BE0"/>
    <w:rsid w:val="00D245EB"/>
    <w:rsid w:val="00D24C20"/>
    <w:rsid w:val="00D260A1"/>
    <w:rsid w:val="00D26FA0"/>
    <w:rsid w:val="00D27789"/>
    <w:rsid w:val="00D27B27"/>
    <w:rsid w:val="00D3037D"/>
    <w:rsid w:val="00D3074C"/>
    <w:rsid w:val="00D30A75"/>
    <w:rsid w:val="00D30CED"/>
    <w:rsid w:val="00D31581"/>
    <w:rsid w:val="00D316F4"/>
    <w:rsid w:val="00D323EE"/>
    <w:rsid w:val="00D32416"/>
    <w:rsid w:val="00D32820"/>
    <w:rsid w:val="00D32B24"/>
    <w:rsid w:val="00D33B16"/>
    <w:rsid w:val="00D35C86"/>
    <w:rsid w:val="00D364B5"/>
    <w:rsid w:val="00D3661F"/>
    <w:rsid w:val="00D36760"/>
    <w:rsid w:val="00D37223"/>
    <w:rsid w:val="00D378C3"/>
    <w:rsid w:val="00D4044D"/>
    <w:rsid w:val="00D4044E"/>
    <w:rsid w:val="00D40ACB"/>
    <w:rsid w:val="00D40B87"/>
    <w:rsid w:val="00D40D42"/>
    <w:rsid w:val="00D41119"/>
    <w:rsid w:val="00D41193"/>
    <w:rsid w:val="00D41900"/>
    <w:rsid w:val="00D4248D"/>
    <w:rsid w:val="00D433BC"/>
    <w:rsid w:val="00D44D52"/>
    <w:rsid w:val="00D44D75"/>
    <w:rsid w:val="00D44F9F"/>
    <w:rsid w:val="00D455F9"/>
    <w:rsid w:val="00D4584F"/>
    <w:rsid w:val="00D46628"/>
    <w:rsid w:val="00D46790"/>
    <w:rsid w:val="00D47635"/>
    <w:rsid w:val="00D50110"/>
    <w:rsid w:val="00D5059D"/>
    <w:rsid w:val="00D5178B"/>
    <w:rsid w:val="00D52F1E"/>
    <w:rsid w:val="00D53017"/>
    <w:rsid w:val="00D53343"/>
    <w:rsid w:val="00D53E74"/>
    <w:rsid w:val="00D542BC"/>
    <w:rsid w:val="00D5492C"/>
    <w:rsid w:val="00D54BFF"/>
    <w:rsid w:val="00D54DEB"/>
    <w:rsid w:val="00D54F0B"/>
    <w:rsid w:val="00D55BE9"/>
    <w:rsid w:val="00D5606E"/>
    <w:rsid w:val="00D5664C"/>
    <w:rsid w:val="00D56791"/>
    <w:rsid w:val="00D56FF2"/>
    <w:rsid w:val="00D574DD"/>
    <w:rsid w:val="00D576E9"/>
    <w:rsid w:val="00D57E2B"/>
    <w:rsid w:val="00D57E8C"/>
    <w:rsid w:val="00D60BF9"/>
    <w:rsid w:val="00D61D41"/>
    <w:rsid w:val="00D61DD2"/>
    <w:rsid w:val="00D621E6"/>
    <w:rsid w:val="00D62340"/>
    <w:rsid w:val="00D63A69"/>
    <w:rsid w:val="00D63FC1"/>
    <w:rsid w:val="00D64508"/>
    <w:rsid w:val="00D645E1"/>
    <w:rsid w:val="00D6462E"/>
    <w:rsid w:val="00D648C6"/>
    <w:rsid w:val="00D65109"/>
    <w:rsid w:val="00D65805"/>
    <w:rsid w:val="00D65F54"/>
    <w:rsid w:val="00D66655"/>
    <w:rsid w:val="00D6711B"/>
    <w:rsid w:val="00D67425"/>
    <w:rsid w:val="00D6765E"/>
    <w:rsid w:val="00D67DFD"/>
    <w:rsid w:val="00D67FBB"/>
    <w:rsid w:val="00D70451"/>
    <w:rsid w:val="00D70BA9"/>
    <w:rsid w:val="00D71138"/>
    <w:rsid w:val="00D71294"/>
    <w:rsid w:val="00D71425"/>
    <w:rsid w:val="00D716B3"/>
    <w:rsid w:val="00D71788"/>
    <w:rsid w:val="00D71968"/>
    <w:rsid w:val="00D72A21"/>
    <w:rsid w:val="00D72A3A"/>
    <w:rsid w:val="00D72B2A"/>
    <w:rsid w:val="00D7329B"/>
    <w:rsid w:val="00D7340E"/>
    <w:rsid w:val="00D734B1"/>
    <w:rsid w:val="00D73E15"/>
    <w:rsid w:val="00D742F4"/>
    <w:rsid w:val="00D75EFF"/>
    <w:rsid w:val="00D76357"/>
    <w:rsid w:val="00D76B36"/>
    <w:rsid w:val="00D76CAA"/>
    <w:rsid w:val="00D76DB6"/>
    <w:rsid w:val="00D772E0"/>
    <w:rsid w:val="00D7752A"/>
    <w:rsid w:val="00D80136"/>
    <w:rsid w:val="00D807A4"/>
    <w:rsid w:val="00D80C07"/>
    <w:rsid w:val="00D81044"/>
    <w:rsid w:val="00D8105E"/>
    <w:rsid w:val="00D812E4"/>
    <w:rsid w:val="00D818A1"/>
    <w:rsid w:val="00D81B0C"/>
    <w:rsid w:val="00D82344"/>
    <w:rsid w:val="00D82A88"/>
    <w:rsid w:val="00D82E7D"/>
    <w:rsid w:val="00D83B30"/>
    <w:rsid w:val="00D83B9D"/>
    <w:rsid w:val="00D845CE"/>
    <w:rsid w:val="00D85B48"/>
    <w:rsid w:val="00D85C80"/>
    <w:rsid w:val="00D85D73"/>
    <w:rsid w:val="00D86101"/>
    <w:rsid w:val="00D86170"/>
    <w:rsid w:val="00D86509"/>
    <w:rsid w:val="00D902F4"/>
    <w:rsid w:val="00D90515"/>
    <w:rsid w:val="00D907F4"/>
    <w:rsid w:val="00D91372"/>
    <w:rsid w:val="00D9161C"/>
    <w:rsid w:val="00D91C27"/>
    <w:rsid w:val="00D91FE8"/>
    <w:rsid w:val="00D929EA"/>
    <w:rsid w:val="00D92B95"/>
    <w:rsid w:val="00D92F3D"/>
    <w:rsid w:val="00D9372F"/>
    <w:rsid w:val="00D9434F"/>
    <w:rsid w:val="00D943B4"/>
    <w:rsid w:val="00D94E40"/>
    <w:rsid w:val="00D94F3E"/>
    <w:rsid w:val="00D955CB"/>
    <w:rsid w:val="00D9593B"/>
    <w:rsid w:val="00D95E25"/>
    <w:rsid w:val="00D96509"/>
    <w:rsid w:val="00D96597"/>
    <w:rsid w:val="00D972CE"/>
    <w:rsid w:val="00D97380"/>
    <w:rsid w:val="00D97FCD"/>
    <w:rsid w:val="00DA00FA"/>
    <w:rsid w:val="00DA0FB2"/>
    <w:rsid w:val="00DA1156"/>
    <w:rsid w:val="00DA13AC"/>
    <w:rsid w:val="00DA1BD7"/>
    <w:rsid w:val="00DA1DAF"/>
    <w:rsid w:val="00DA2AB5"/>
    <w:rsid w:val="00DA30A2"/>
    <w:rsid w:val="00DA32CB"/>
    <w:rsid w:val="00DA3A8B"/>
    <w:rsid w:val="00DA4422"/>
    <w:rsid w:val="00DA44FC"/>
    <w:rsid w:val="00DA4719"/>
    <w:rsid w:val="00DA4FF7"/>
    <w:rsid w:val="00DA504E"/>
    <w:rsid w:val="00DA506E"/>
    <w:rsid w:val="00DA5F71"/>
    <w:rsid w:val="00DA6427"/>
    <w:rsid w:val="00DA647E"/>
    <w:rsid w:val="00DA76EA"/>
    <w:rsid w:val="00DA76FB"/>
    <w:rsid w:val="00DB0527"/>
    <w:rsid w:val="00DB1190"/>
    <w:rsid w:val="00DB1B59"/>
    <w:rsid w:val="00DB2DEE"/>
    <w:rsid w:val="00DB30F0"/>
    <w:rsid w:val="00DB326A"/>
    <w:rsid w:val="00DB3648"/>
    <w:rsid w:val="00DB3CF8"/>
    <w:rsid w:val="00DB4313"/>
    <w:rsid w:val="00DB4545"/>
    <w:rsid w:val="00DB45B9"/>
    <w:rsid w:val="00DB52BB"/>
    <w:rsid w:val="00DB58A8"/>
    <w:rsid w:val="00DB5BF8"/>
    <w:rsid w:val="00DB6585"/>
    <w:rsid w:val="00DB6EC1"/>
    <w:rsid w:val="00DB778B"/>
    <w:rsid w:val="00DB7DB9"/>
    <w:rsid w:val="00DC1241"/>
    <w:rsid w:val="00DC1C74"/>
    <w:rsid w:val="00DC2121"/>
    <w:rsid w:val="00DC22E5"/>
    <w:rsid w:val="00DC3107"/>
    <w:rsid w:val="00DC3229"/>
    <w:rsid w:val="00DC358E"/>
    <w:rsid w:val="00DC3A34"/>
    <w:rsid w:val="00DC3CC2"/>
    <w:rsid w:val="00DC460B"/>
    <w:rsid w:val="00DC4B39"/>
    <w:rsid w:val="00DC5925"/>
    <w:rsid w:val="00DC597F"/>
    <w:rsid w:val="00DC60FA"/>
    <w:rsid w:val="00DC6710"/>
    <w:rsid w:val="00DC6957"/>
    <w:rsid w:val="00DC6C73"/>
    <w:rsid w:val="00DC7392"/>
    <w:rsid w:val="00DC7687"/>
    <w:rsid w:val="00DC7882"/>
    <w:rsid w:val="00DD0EA2"/>
    <w:rsid w:val="00DD2333"/>
    <w:rsid w:val="00DD2480"/>
    <w:rsid w:val="00DD2559"/>
    <w:rsid w:val="00DD39BF"/>
    <w:rsid w:val="00DD3FA6"/>
    <w:rsid w:val="00DD40A9"/>
    <w:rsid w:val="00DD4411"/>
    <w:rsid w:val="00DD4BA4"/>
    <w:rsid w:val="00DD50FE"/>
    <w:rsid w:val="00DD5107"/>
    <w:rsid w:val="00DD5173"/>
    <w:rsid w:val="00DD55B5"/>
    <w:rsid w:val="00DD56A7"/>
    <w:rsid w:val="00DD58DA"/>
    <w:rsid w:val="00DD5E7D"/>
    <w:rsid w:val="00DD5F18"/>
    <w:rsid w:val="00DD626B"/>
    <w:rsid w:val="00DD6CBA"/>
    <w:rsid w:val="00DD74FA"/>
    <w:rsid w:val="00DD7759"/>
    <w:rsid w:val="00DE0C8A"/>
    <w:rsid w:val="00DE11C2"/>
    <w:rsid w:val="00DE23AF"/>
    <w:rsid w:val="00DE28B1"/>
    <w:rsid w:val="00DE28F5"/>
    <w:rsid w:val="00DE3234"/>
    <w:rsid w:val="00DE3872"/>
    <w:rsid w:val="00DE388F"/>
    <w:rsid w:val="00DE47DE"/>
    <w:rsid w:val="00DE4C1C"/>
    <w:rsid w:val="00DE4DD4"/>
    <w:rsid w:val="00DE4E7E"/>
    <w:rsid w:val="00DE5049"/>
    <w:rsid w:val="00DE52C2"/>
    <w:rsid w:val="00DE6AAF"/>
    <w:rsid w:val="00DE6FB3"/>
    <w:rsid w:val="00DE792B"/>
    <w:rsid w:val="00DE7CFB"/>
    <w:rsid w:val="00DE7E52"/>
    <w:rsid w:val="00DE7E9C"/>
    <w:rsid w:val="00DF033F"/>
    <w:rsid w:val="00DF131A"/>
    <w:rsid w:val="00DF19A3"/>
    <w:rsid w:val="00DF23A9"/>
    <w:rsid w:val="00DF3B9A"/>
    <w:rsid w:val="00DF48B8"/>
    <w:rsid w:val="00DF49A0"/>
    <w:rsid w:val="00DF6232"/>
    <w:rsid w:val="00DF640B"/>
    <w:rsid w:val="00DF6525"/>
    <w:rsid w:val="00DF662E"/>
    <w:rsid w:val="00DF6633"/>
    <w:rsid w:val="00DF7265"/>
    <w:rsid w:val="00DF72CE"/>
    <w:rsid w:val="00DF736F"/>
    <w:rsid w:val="00DF77A2"/>
    <w:rsid w:val="00DF7982"/>
    <w:rsid w:val="00DF7BC3"/>
    <w:rsid w:val="00E0147E"/>
    <w:rsid w:val="00E016E7"/>
    <w:rsid w:val="00E0219A"/>
    <w:rsid w:val="00E02989"/>
    <w:rsid w:val="00E02CBD"/>
    <w:rsid w:val="00E02F3D"/>
    <w:rsid w:val="00E02FC0"/>
    <w:rsid w:val="00E03364"/>
    <w:rsid w:val="00E0453C"/>
    <w:rsid w:val="00E04745"/>
    <w:rsid w:val="00E05200"/>
    <w:rsid w:val="00E05421"/>
    <w:rsid w:val="00E05524"/>
    <w:rsid w:val="00E056BC"/>
    <w:rsid w:val="00E0673D"/>
    <w:rsid w:val="00E071FF"/>
    <w:rsid w:val="00E07473"/>
    <w:rsid w:val="00E07854"/>
    <w:rsid w:val="00E07F12"/>
    <w:rsid w:val="00E07F34"/>
    <w:rsid w:val="00E07F4C"/>
    <w:rsid w:val="00E10549"/>
    <w:rsid w:val="00E107A3"/>
    <w:rsid w:val="00E107D5"/>
    <w:rsid w:val="00E10803"/>
    <w:rsid w:val="00E10F7F"/>
    <w:rsid w:val="00E11089"/>
    <w:rsid w:val="00E11FBC"/>
    <w:rsid w:val="00E12171"/>
    <w:rsid w:val="00E12300"/>
    <w:rsid w:val="00E12552"/>
    <w:rsid w:val="00E12AC1"/>
    <w:rsid w:val="00E13051"/>
    <w:rsid w:val="00E1364D"/>
    <w:rsid w:val="00E13E0C"/>
    <w:rsid w:val="00E13F76"/>
    <w:rsid w:val="00E143D9"/>
    <w:rsid w:val="00E143FF"/>
    <w:rsid w:val="00E1472F"/>
    <w:rsid w:val="00E14B57"/>
    <w:rsid w:val="00E15142"/>
    <w:rsid w:val="00E1606B"/>
    <w:rsid w:val="00E164D2"/>
    <w:rsid w:val="00E169FF"/>
    <w:rsid w:val="00E17598"/>
    <w:rsid w:val="00E17B8A"/>
    <w:rsid w:val="00E217E4"/>
    <w:rsid w:val="00E21B99"/>
    <w:rsid w:val="00E21EC9"/>
    <w:rsid w:val="00E21F55"/>
    <w:rsid w:val="00E21FCF"/>
    <w:rsid w:val="00E22C47"/>
    <w:rsid w:val="00E22C92"/>
    <w:rsid w:val="00E23AC1"/>
    <w:rsid w:val="00E23B0E"/>
    <w:rsid w:val="00E23C91"/>
    <w:rsid w:val="00E246CB"/>
    <w:rsid w:val="00E24752"/>
    <w:rsid w:val="00E24E9D"/>
    <w:rsid w:val="00E24F20"/>
    <w:rsid w:val="00E25240"/>
    <w:rsid w:val="00E25CF5"/>
    <w:rsid w:val="00E268DE"/>
    <w:rsid w:val="00E26974"/>
    <w:rsid w:val="00E278F4"/>
    <w:rsid w:val="00E27BD5"/>
    <w:rsid w:val="00E31231"/>
    <w:rsid w:val="00E31457"/>
    <w:rsid w:val="00E31830"/>
    <w:rsid w:val="00E319FA"/>
    <w:rsid w:val="00E31A92"/>
    <w:rsid w:val="00E32148"/>
    <w:rsid w:val="00E3292B"/>
    <w:rsid w:val="00E3465A"/>
    <w:rsid w:val="00E35E5F"/>
    <w:rsid w:val="00E368F7"/>
    <w:rsid w:val="00E37022"/>
    <w:rsid w:val="00E37491"/>
    <w:rsid w:val="00E40AB2"/>
    <w:rsid w:val="00E40C76"/>
    <w:rsid w:val="00E40CBE"/>
    <w:rsid w:val="00E40D22"/>
    <w:rsid w:val="00E40F37"/>
    <w:rsid w:val="00E4124A"/>
    <w:rsid w:val="00E416B3"/>
    <w:rsid w:val="00E422FD"/>
    <w:rsid w:val="00E4274C"/>
    <w:rsid w:val="00E42FD3"/>
    <w:rsid w:val="00E432B7"/>
    <w:rsid w:val="00E436E9"/>
    <w:rsid w:val="00E43FC1"/>
    <w:rsid w:val="00E44AB4"/>
    <w:rsid w:val="00E44DC9"/>
    <w:rsid w:val="00E45380"/>
    <w:rsid w:val="00E45BC5"/>
    <w:rsid w:val="00E465B3"/>
    <w:rsid w:val="00E46C35"/>
    <w:rsid w:val="00E47D4A"/>
    <w:rsid w:val="00E5003E"/>
    <w:rsid w:val="00E51428"/>
    <w:rsid w:val="00E518E8"/>
    <w:rsid w:val="00E519B8"/>
    <w:rsid w:val="00E52EF6"/>
    <w:rsid w:val="00E5334B"/>
    <w:rsid w:val="00E537C0"/>
    <w:rsid w:val="00E53B39"/>
    <w:rsid w:val="00E5476B"/>
    <w:rsid w:val="00E56798"/>
    <w:rsid w:val="00E5681E"/>
    <w:rsid w:val="00E56E4F"/>
    <w:rsid w:val="00E578F0"/>
    <w:rsid w:val="00E57E0D"/>
    <w:rsid w:val="00E57EA5"/>
    <w:rsid w:val="00E60B3F"/>
    <w:rsid w:val="00E62653"/>
    <w:rsid w:val="00E62713"/>
    <w:rsid w:val="00E62A44"/>
    <w:rsid w:val="00E639C9"/>
    <w:rsid w:val="00E63A87"/>
    <w:rsid w:val="00E63F66"/>
    <w:rsid w:val="00E6405E"/>
    <w:rsid w:val="00E6418F"/>
    <w:rsid w:val="00E64580"/>
    <w:rsid w:val="00E6470C"/>
    <w:rsid w:val="00E6486A"/>
    <w:rsid w:val="00E64E9D"/>
    <w:rsid w:val="00E65C48"/>
    <w:rsid w:val="00E664A8"/>
    <w:rsid w:val="00E6710C"/>
    <w:rsid w:val="00E671A8"/>
    <w:rsid w:val="00E674AC"/>
    <w:rsid w:val="00E67D16"/>
    <w:rsid w:val="00E701D1"/>
    <w:rsid w:val="00E70317"/>
    <w:rsid w:val="00E70C0E"/>
    <w:rsid w:val="00E70F87"/>
    <w:rsid w:val="00E71209"/>
    <w:rsid w:val="00E713E6"/>
    <w:rsid w:val="00E71870"/>
    <w:rsid w:val="00E724F8"/>
    <w:rsid w:val="00E72570"/>
    <w:rsid w:val="00E72615"/>
    <w:rsid w:val="00E72E3D"/>
    <w:rsid w:val="00E73258"/>
    <w:rsid w:val="00E73890"/>
    <w:rsid w:val="00E738D0"/>
    <w:rsid w:val="00E73C4D"/>
    <w:rsid w:val="00E73D53"/>
    <w:rsid w:val="00E73DB6"/>
    <w:rsid w:val="00E74130"/>
    <w:rsid w:val="00E74921"/>
    <w:rsid w:val="00E74A10"/>
    <w:rsid w:val="00E74AD4"/>
    <w:rsid w:val="00E75DC2"/>
    <w:rsid w:val="00E75F51"/>
    <w:rsid w:val="00E764AA"/>
    <w:rsid w:val="00E768FE"/>
    <w:rsid w:val="00E76A27"/>
    <w:rsid w:val="00E80094"/>
    <w:rsid w:val="00E800D9"/>
    <w:rsid w:val="00E8156B"/>
    <w:rsid w:val="00E821A0"/>
    <w:rsid w:val="00E82758"/>
    <w:rsid w:val="00E82DFF"/>
    <w:rsid w:val="00E82EDB"/>
    <w:rsid w:val="00E831FA"/>
    <w:rsid w:val="00E8349B"/>
    <w:rsid w:val="00E84186"/>
    <w:rsid w:val="00E84E50"/>
    <w:rsid w:val="00E851C6"/>
    <w:rsid w:val="00E854E8"/>
    <w:rsid w:val="00E858D2"/>
    <w:rsid w:val="00E85B26"/>
    <w:rsid w:val="00E8611B"/>
    <w:rsid w:val="00E86264"/>
    <w:rsid w:val="00E8790A"/>
    <w:rsid w:val="00E87C15"/>
    <w:rsid w:val="00E901E1"/>
    <w:rsid w:val="00E90643"/>
    <w:rsid w:val="00E909D1"/>
    <w:rsid w:val="00E912E9"/>
    <w:rsid w:val="00E915D2"/>
    <w:rsid w:val="00E91931"/>
    <w:rsid w:val="00E91EDB"/>
    <w:rsid w:val="00E9218C"/>
    <w:rsid w:val="00E92D0A"/>
    <w:rsid w:val="00E93614"/>
    <w:rsid w:val="00E9373A"/>
    <w:rsid w:val="00E94624"/>
    <w:rsid w:val="00E950E4"/>
    <w:rsid w:val="00E95170"/>
    <w:rsid w:val="00E956D1"/>
    <w:rsid w:val="00E9761C"/>
    <w:rsid w:val="00E97AA5"/>
    <w:rsid w:val="00E97E9C"/>
    <w:rsid w:val="00E97FDB"/>
    <w:rsid w:val="00EA011D"/>
    <w:rsid w:val="00EA0A71"/>
    <w:rsid w:val="00EA0A91"/>
    <w:rsid w:val="00EA0C22"/>
    <w:rsid w:val="00EA0D24"/>
    <w:rsid w:val="00EA0EE3"/>
    <w:rsid w:val="00EA1157"/>
    <w:rsid w:val="00EA11CE"/>
    <w:rsid w:val="00EA17F2"/>
    <w:rsid w:val="00EA2B05"/>
    <w:rsid w:val="00EA2CF2"/>
    <w:rsid w:val="00EA4DC6"/>
    <w:rsid w:val="00EA5199"/>
    <w:rsid w:val="00EA5479"/>
    <w:rsid w:val="00EA54B6"/>
    <w:rsid w:val="00EA6B38"/>
    <w:rsid w:val="00EA71B7"/>
    <w:rsid w:val="00EA7717"/>
    <w:rsid w:val="00EA78EF"/>
    <w:rsid w:val="00EB032F"/>
    <w:rsid w:val="00EB0CE6"/>
    <w:rsid w:val="00EB0EB0"/>
    <w:rsid w:val="00EB0EF0"/>
    <w:rsid w:val="00EB1579"/>
    <w:rsid w:val="00EB1C4E"/>
    <w:rsid w:val="00EB21A7"/>
    <w:rsid w:val="00EB22F0"/>
    <w:rsid w:val="00EB27AB"/>
    <w:rsid w:val="00EB2A7D"/>
    <w:rsid w:val="00EB35FE"/>
    <w:rsid w:val="00EB3869"/>
    <w:rsid w:val="00EB464E"/>
    <w:rsid w:val="00EB4B70"/>
    <w:rsid w:val="00EB6D5F"/>
    <w:rsid w:val="00EB6FE9"/>
    <w:rsid w:val="00EB7114"/>
    <w:rsid w:val="00EB7C15"/>
    <w:rsid w:val="00EB7C3B"/>
    <w:rsid w:val="00EC04E0"/>
    <w:rsid w:val="00EC1546"/>
    <w:rsid w:val="00EC2119"/>
    <w:rsid w:val="00EC2425"/>
    <w:rsid w:val="00EC2D63"/>
    <w:rsid w:val="00EC3AF0"/>
    <w:rsid w:val="00EC4202"/>
    <w:rsid w:val="00EC4B07"/>
    <w:rsid w:val="00EC53A1"/>
    <w:rsid w:val="00EC5626"/>
    <w:rsid w:val="00EC593D"/>
    <w:rsid w:val="00EC6037"/>
    <w:rsid w:val="00EC6E1F"/>
    <w:rsid w:val="00EC7B53"/>
    <w:rsid w:val="00EC7FE9"/>
    <w:rsid w:val="00ED007B"/>
    <w:rsid w:val="00ED1B46"/>
    <w:rsid w:val="00ED21D2"/>
    <w:rsid w:val="00ED2896"/>
    <w:rsid w:val="00ED3547"/>
    <w:rsid w:val="00ED3549"/>
    <w:rsid w:val="00ED38B6"/>
    <w:rsid w:val="00ED39B7"/>
    <w:rsid w:val="00ED4CE8"/>
    <w:rsid w:val="00ED5216"/>
    <w:rsid w:val="00ED59C9"/>
    <w:rsid w:val="00ED5AB8"/>
    <w:rsid w:val="00ED5B38"/>
    <w:rsid w:val="00ED5BFF"/>
    <w:rsid w:val="00ED652F"/>
    <w:rsid w:val="00ED66C0"/>
    <w:rsid w:val="00ED68AA"/>
    <w:rsid w:val="00ED6C97"/>
    <w:rsid w:val="00ED6DA8"/>
    <w:rsid w:val="00ED7A05"/>
    <w:rsid w:val="00ED7F00"/>
    <w:rsid w:val="00EE0661"/>
    <w:rsid w:val="00EE0A13"/>
    <w:rsid w:val="00EE0D09"/>
    <w:rsid w:val="00EE11AD"/>
    <w:rsid w:val="00EE1298"/>
    <w:rsid w:val="00EE155E"/>
    <w:rsid w:val="00EE174D"/>
    <w:rsid w:val="00EE1A83"/>
    <w:rsid w:val="00EE1E98"/>
    <w:rsid w:val="00EE22E8"/>
    <w:rsid w:val="00EE334C"/>
    <w:rsid w:val="00EE367D"/>
    <w:rsid w:val="00EE3A93"/>
    <w:rsid w:val="00EE4028"/>
    <w:rsid w:val="00EE4910"/>
    <w:rsid w:val="00EE5355"/>
    <w:rsid w:val="00EE5600"/>
    <w:rsid w:val="00EE57A8"/>
    <w:rsid w:val="00EE5E5A"/>
    <w:rsid w:val="00EE5E8A"/>
    <w:rsid w:val="00EE6BB0"/>
    <w:rsid w:val="00EE6F06"/>
    <w:rsid w:val="00EE6F36"/>
    <w:rsid w:val="00EE704D"/>
    <w:rsid w:val="00EE7E1C"/>
    <w:rsid w:val="00EE7FBC"/>
    <w:rsid w:val="00EF0326"/>
    <w:rsid w:val="00EF11A4"/>
    <w:rsid w:val="00EF1254"/>
    <w:rsid w:val="00EF1E00"/>
    <w:rsid w:val="00EF20CF"/>
    <w:rsid w:val="00EF21C6"/>
    <w:rsid w:val="00EF22F4"/>
    <w:rsid w:val="00EF2F52"/>
    <w:rsid w:val="00EF3245"/>
    <w:rsid w:val="00EF3A49"/>
    <w:rsid w:val="00EF3E3F"/>
    <w:rsid w:val="00EF3E51"/>
    <w:rsid w:val="00EF3E7C"/>
    <w:rsid w:val="00EF48AE"/>
    <w:rsid w:val="00EF4CD5"/>
    <w:rsid w:val="00EF5424"/>
    <w:rsid w:val="00EF573C"/>
    <w:rsid w:val="00EF597D"/>
    <w:rsid w:val="00EF5A30"/>
    <w:rsid w:val="00EF6924"/>
    <w:rsid w:val="00EF6C3A"/>
    <w:rsid w:val="00EF7202"/>
    <w:rsid w:val="00EF77D3"/>
    <w:rsid w:val="00EF7878"/>
    <w:rsid w:val="00EF7F76"/>
    <w:rsid w:val="00F00069"/>
    <w:rsid w:val="00F007EC"/>
    <w:rsid w:val="00F00EC7"/>
    <w:rsid w:val="00F01CDA"/>
    <w:rsid w:val="00F020D4"/>
    <w:rsid w:val="00F02153"/>
    <w:rsid w:val="00F023D6"/>
    <w:rsid w:val="00F023DC"/>
    <w:rsid w:val="00F02FFD"/>
    <w:rsid w:val="00F03FF9"/>
    <w:rsid w:val="00F04507"/>
    <w:rsid w:val="00F04C8D"/>
    <w:rsid w:val="00F0552A"/>
    <w:rsid w:val="00F05773"/>
    <w:rsid w:val="00F058DE"/>
    <w:rsid w:val="00F058DF"/>
    <w:rsid w:val="00F05B37"/>
    <w:rsid w:val="00F05FA0"/>
    <w:rsid w:val="00F068A4"/>
    <w:rsid w:val="00F06A0A"/>
    <w:rsid w:val="00F06F8A"/>
    <w:rsid w:val="00F070BD"/>
    <w:rsid w:val="00F07A2B"/>
    <w:rsid w:val="00F111B4"/>
    <w:rsid w:val="00F11360"/>
    <w:rsid w:val="00F114A6"/>
    <w:rsid w:val="00F11E04"/>
    <w:rsid w:val="00F11E1F"/>
    <w:rsid w:val="00F12171"/>
    <w:rsid w:val="00F125EE"/>
    <w:rsid w:val="00F137A2"/>
    <w:rsid w:val="00F13802"/>
    <w:rsid w:val="00F13AA2"/>
    <w:rsid w:val="00F13DB5"/>
    <w:rsid w:val="00F141C0"/>
    <w:rsid w:val="00F14C59"/>
    <w:rsid w:val="00F151F6"/>
    <w:rsid w:val="00F15675"/>
    <w:rsid w:val="00F15C28"/>
    <w:rsid w:val="00F16305"/>
    <w:rsid w:val="00F1661F"/>
    <w:rsid w:val="00F16E18"/>
    <w:rsid w:val="00F17B81"/>
    <w:rsid w:val="00F17BB4"/>
    <w:rsid w:val="00F20495"/>
    <w:rsid w:val="00F204D7"/>
    <w:rsid w:val="00F208E3"/>
    <w:rsid w:val="00F2095E"/>
    <w:rsid w:val="00F20C19"/>
    <w:rsid w:val="00F20D37"/>
    <w:rsid w:val="00F21250"/>
    <w:rsid w:val="00F2144D"/>
    <w:rsid w:val="00F21675"/>
    <w:rsid w:val="00F217D9"/>
    <w:rsid w:val="00F218B8"/>
    <w:rsid w:val="00F21EAF"/>
    <w:rsid w:val="00F223AF"/>
    <w:rsid w:val="00F225B0"/>
    <w:rsid w:val="00F22F23"/>
    <w:rsid w:val="00F22FC6"/>
    <w:rsid w:val="00F23402"/>
    <w:rsid w:val="00F238D1"/>
    <w:rsid w:val="00F2398D"/>
    <w:rsid w:val="00F2406A"/>
    <w:rsid w:val="00F241F5"/>
    <w:rsid w:val="00F242C2"/>
    <w:rsid w:val="00F2464C"/>
    <w:rsid w:val="00F25819"/>
    <w:rsid w:val="00F25CFC"/>
    <w:rsid w:val="00F25F86"/>
    <w:rsid w:val="00F26294"/>
    <w:rsid w:val="00F265AA"/>
    <w:rsid w:val="00F26B05"/>
    <w:rsid w:val="00F272DB"/>
    <w:rsid w:val="00F27AF9"/>
    <w:rsid w:val="00F27F5C"/>
    <w:rsid w:val="00F32024"/>
    <w:rsid w:val="00F33609"/>
    <w:rsid w:val="00F33AC7"/>
    <w:rsid w:val="00F346AA"/>
    <w:rsid w:val="00F3493E"/>
    <w:rsid w:val="00F35157"/>
    <w:rsid w:val="00F35EEB"/>
    <w:rsid w:val="00F36500"/>
    <w:rsid w:val="00F370DD"/>
    <w:rsid w:val="00F37155"/>
    <w:rsid w:val="00F37816"/>
    <w:rsid w:val="00F37E59"/>
    <w:rsid w:val="00F41302"/>
    <w:rsid w:val="00F415C8"/>
    <w:rsid w:val="00F419F4"/>
    <w:rsid w:val="00F41EB5"/>
    <w:rsid w:val="00F427A5"/>
    <w:rsid w:val="00F42E78"/>
    <w:rsid w:val="00F432F5"/>
    <w:rsid w:val="00F43540"/>
    <w:rsid w:val="00F43922"/>
    <w:rsid w:val="00F43E55"/>
    <w:rsid w:val="00F43E88"/>
    <w:rsid w:val="00F4425D"/>
    <w:rsid w:val="00F447EF"/>
    <w:rsid w:val="00F44B74"/>
    <w:rsid w:val="00F44CF6"/>
    <w:rsid w:val="00F44D7F"/>
    <w:rsid w:val="00F44DCD"/>
    <w:rsid w:val="00F459C2"/>
    <w:rsid w:val="00F45A90"/>
    <w:rsid w:val="00F45E36"/>
    <w:rsid w:val="00F466A6"/>
    <w:rsid w:val="00F469D3"/>
    <w:rsid w:val="00F46DC6"/>
    <w:rsid w:val="00F47C26"/>
    <w:rsid w:val="00F5011B"/>
    <w:rsid w:val="00F5133D"/>
    <w:rsid w:val="00F5152D"/>
    <w:rsid w:val="00F51812"/>
    <w:rsid w:val="00F51AC0"/>
    <w:rsid w:val="00F51BAC"/>
    <w:rsid w:val="00F5207C"/>
    <w:rsid w:val="00F52099"/>
    <w:rsid w:val="00F52D5F"/>
    <w:rsid w:val="00F52E32"/>
    <w:rsid w:val="00F52E48"/>
    <w:rsid w:val="00F53755"/>
    <w:rsid w:val="00F53793"/>
    <w:rsid w:val="00F54B32"/>
    <w:rsid w:val="00F54EEF"/>
    <w:rsid w:val="00F55300"/>
    <w:rsid w:val="00F5581C"/>
    <w:rsid w:val="00F55A14"/>
    <w:rsid w:val="00F5684D"/>
    <w:rsid w:val="00F56E25"/>
    <w:rsid w:val="00F5714D"/>
    <w:rsid w:val="00F60457"/>
    <w:rsid w:val="00F6092A"/>
    <w:rsid w:val="00F610D7"/>
    <w:rsid w:val="00F6132F"/>
    <w:rsid w:val="00F61960"/>
    <w:rsid w:val="00F619C4"/>
    <w:rsid w:val="00F62207"/>
    <w:rsid w:val="00F62436"/>
    <w:rsid w:val="00F631E9"/>
    <w:rsid w:val="00F632E9"/>
    <w:rsid w:val="00F634A3"/>
    <w:rsid w:val="00F63DC0"/>
    <w:rsid w:val="00F63F52"/>
    <w:rsid w:val="00F63FF2"/>
    <w:rsid w:val="00F6494B"/>
    <w:rsid w:val="00F649B8"/>
    <w:rsid w:val="00F65A9A"/>
    <w:rsid w:val="00F660EA"/>
    <w:rsid w:val="00F66348"/>
    <w:rsid w:val="00F66543"/>
    <w:rsid w:val="00F66F1F"/>
    <w:rsid w:val="00F678D5"/>
    <w:rsid w:val="00F67D57"/>
    <w:rsid w:val="00F710F9"/>
    <w:rsid w:val="00F7115C"/>
    <w:rsid w:val="00F713B9"/>
    <w:rsid w:val="00F72475"/>
    <w:rsid w:val="00F726F1"/>
    <w:rsid w:val="00F72728"/>
    <w:rsid w:val="00F7289B"/>
    <w:rsid w:val="00F72E20"/>
    <w:rsid w:val="00F72EC7"/>
    <w:rsid w:val="00F73102"/>
    <w:rsid w:val="00F739C7"/>
    <w:rsid w:val="00F73A04"/>
    <w:rsid w:val="00F73BD9"/>
    <w:rsid w:val="00F74C6D"/>
    <w:rsid w:val="00F750B9"/>
    <w:rsid w:val="00F75585"/>
    <w:rsid w:val="00F75838"/>
    <w:rsid w:val="00F7620F"/>
    <w:rsid w:val="00F7687E"/>
    <w:rsid w:val="00F768EC"/>
    <w:rsid w:val="00F76BD4"/>
    <w:rsid w:val="00F7716B"/>
    <w:rsid w:val="00F77216"/>
    <w:rsid w:val="00F77363"/>
    <w:rsid w:val="00F776D3"/>
    <w:rsid w:val="00F77D94"/>
    <w:rsid w:val="00F77EDD"/>
    <w:rsid w:val="00F8005E"/>
    <w:rsid w:val="00F82F63"/>
    <w:rsid w:val="00F83A48"/>
    <w:rsid w:val="00F83A5F"/>
    <w:rsid w:val="00F841AA"/>
    <w:rsid w:val="00F8462C"/>
    <w:rsid w:val="00F84C71"/>
    <w:rsid w:val="00F85A4A"/>
    <w:rsid w:val="00F85DC9"/>
    <w:rsid w:val="00F8684A"/>
    <w:rsid w:val="00F87B1D"/>
    <w:rsid w:val="00F87CD2"/>
    <w:rsid w:val="00F87F40"/>
    <w:rsid w:val="00F90BC2"/>
    <w:rsid w:val="00F90F93"/>
    <w:rsid w:val="00F91263"/>
    <w:rsid w:val="00F915B7"/>
    <w:rsid w:val="00F91816"/>
    <w:rsid w:val="00F91D69"/>
    <w:rsid w:val="00F91F7C"/>
    <w:rsid w:val="00F921AD"/>
    <w:rsid w:val="00F92373"/>
    <w:rsid w:val="00F923C3"/>
    <w:rsid w:val="00F935E0"/>
    <w:rsid w:val="00F93A61"/>
    <w:rsid w:val="00F93EC5"/>
    <w:rsid w:val="00F94465"/>
    <w:rsid w:val="00F9527F"/>
    <w:rsid w:val="00F95F28"/>
    <w:rsid w:val="00F9611D"/>
    <w:rsid w:val="00F96168"/>
    <w:rsid w:val="00F963F2"/>
    <w:rsid w:val="00F96A29"/>
    <w:rsid w:val="00F96C5B"/>
    <w:rsid w:val="00F96D70"/>
    <w:rsid w:val="00F973E6"/>
    <w:rsid w:val="00FA07ED"/>
    <w:rsid w:val="00FA0A9B"/>
    <w:rsid w:val="00FA0AE4"/>
    <w:rsid w:val="00FA0B79"/>
    <w:rsid w:val="00FA0E6E"/>
    <w:rsid w:val="00FA105C"/>
    <w:rsid w:val="00FA11C9"/>
    <w:rsid w:val="00FA1A40"/>
    <w:rsid w:val="00FA1AD4"/>
    <w:rsid w:val="00FA1DF5"/>
    <w:rsid w:val="00FA2134"/>
    <w:rsid w:val="00FA2670"/>
    <w:rsid w:val="00FA3BFE"/>
    <w:rsid w:val="00FA3DBD"/>
    <w:rsid w:val="00FA3ED9"/>
    <w:rsid w:val="00FA48CB"/>
    <w:rsid w:val="00FA48F8"/>
    <w:rsid w:val="00FA4AAB"/>
    <w:rsid w:val="00FA5568"/>
    <w:rsid w:val="00FA55C7"/>
    <w:rsid w:val="00FA6503"/>
    <w:rsid w:val="00FA67C2"/>
    <w:rsid w:val="00FA693F"/>
    <w:rsid w:val="00FA7594"/>
    <w:rsid w:val="00FA7C2F"/>
    <w:rsid w:val="00FA7D41"/>
    <w:rsid w:val="00FB0071"/>
    <w:rsid w:val="00FB0970"/>
    <w:rsid w:val="00FB15D0"/>
    <w:rsid w:val="00FB18F3"/>
    <w:rsid w:val="00FB1945"/>
    <w:rsid w:val="00FB1FD5"/>
    <w:rsid w:val="00FB27E5"/>
    <w:rsid w:val="00FB3271"/>
    <w:rsid w:val="00FB3BD0"/>
    <w:rsid w:val="00FB3C25"/>
    <w:rsid w:val="00FB3E92"/>
    <w:rsid w:val="00FB3EF0"/>
    <w:rsid w:val="00FB44FD"/>
    <w:rsid w:val="00FB4DBA"/>
    <w:rsid w:val="00FB6444"/>
    <w:rsid w:val="00FB6623"/>
    <w:rsid w:val="00FB667E"/>
    <w:rsid w:val="00FB6AB3"/>
    <w:rsid w:val="00FB75EE"/>
    <w:rsid w:val="00FB7C0E"/>
    <w:rsid w:val="00FC030C"/>
    <w:rsid w:val="00FC060F"/>
    <w:rsid w:val="00FC099A"/>
    <w:rsid w:val="00FC09BA"/>
    <w:rsid w:val="00FC1C69"/>
    <w:rsid w:val="00FC21D6"/>
    <w:rsid w:val="00FC27D5"/>
    <w:rsid w:val="00FC38DE"/>
    <w:rsid w:val="00FC40B6"/>
    <w:rsid w:val="00FC442D"/>
    <w:rsid w:val="00FC44A8"/>
    <w:rsid w:val="00FC4AF2"/>
    <w:rsid w:val="00FC4E8D"/>
    <w:rsid w:val="00FC51E3"/>
    <w:rsid w:val="00FC5758"/>
    <w:rsid w:val="00FC59CC"/>
    <w:rsid w:val="00FC5BDC"/>
    <w:rsid w:val="00FC5C5A"/>
    <w:rsid w:val="00FC6A4C"/>
    <w:rsid w:val="00FC6B03"/>
    <w:rsid w:val="00FC6BFA"/>
    <w:rsid w:val="00FC6E90"/>
    <w:rsid w:val="00FC6EC0"/>
    <w:rsid w:val="00FC748D"/>
    <w:rsid w:val="00FC7DF0"/>
    <w:rsid w:val="00FD01BF"/>
    <w:rsid w:val="00FD1265"/>
    <w:rsid w:val="00FD14B1"/>
    <w:rsid w:val="00FD163B"/>
    <w:rsid w:val="00FD1819"/>
    <w:rsid w:val="00FD18B8"/>
    <w:rsid w:val="00FD1AFE"/>
    <w:rsid w:val="00FD2CBC"/>
    <w:rsid w:val="00FD3A46"/>
    <w:rsid w:val="00FD3D61"/>
    <w:rsid w:val="00FD3EBA"/>
    <w:rsid w:val="00FD4468"/>
    <w:rsid w:val="00FD46C2"/>
    <w:rsid w:val="00FD504B"/>
    <w:rsid w:val="00FD5141"/>
    <w:rsid w:val="00FD5CBE"/>
    <w:rsid w:val="00FD5FBA"/>
    <w:rsid w:val="00FD6493"/>
    <w:rsid w:val="00FD6729"/>
    <w:rsid w:val="00FD690F"/>
    <w:rsid w:val="00FD69A4"/>
    <w:rsid w:val="00FD6D75"/>
    <w:rsid w:val="00FD6EBB"/>
    <w:rsid w:val="00FD7DFA"/>
    <w:rsid w:val="00FD7F42"/>
    <w:rsid w:val="00FE05CA"/>
    <w:rsid w:val="00FE09D0"/>
    <w:rsid w:val="00FE0C71"/>
    <w:rsid w:val="00FE0D95"/>
    <w:rsid w:val="00FE0DD6"/>
    <w:rsid w:val="00FE1416"/>
    <w:rsid w:val="00FE1472"/>
    <w:rsid w:val="00FE1B66"/>
    <w:rsid w:val="00FE25F5"/>
    <w:rsid w:val="00FE2906"/>
    <w:rsid w:val="00FE29D6"/>
    <w:rsid w:val="00FE2E47"/>
    <w:rsid w:val="00FE3115"/>
    <w:rsid w:val="00FE36CD"/>
    <w:rsid w:val="00FE378C"/>
    <w:rsid w:val="00FE40C6"/>
    <w:rsid w:val="00FE427F"/>
    <w:rsid w:val="00FE4970"/>
    <w:rsid w:val="00FE542B"/>
    <w:rsid w:val="00FE552D"/>
    <w:rsid w:val="00FE5C66"/>
    <w:rsid w:val="00FE5CF0"/>
    <w:rsid w:val="00FE6A96"/>
    <w:rsid w:val="00FF01A3"/>
    <w:rsid w:val="00FF050F"/>
    <w:rsid w:val="00FF0525"/>
    <w:rsid w:val="00FF0A2A"/>
    <w:rsid w:val="00FF195C"/>
    <w:rsid w:val="00FF2555"/>
    <w:rsid w:val="00FF2689"/>
    <w:rsid w:val="00FF26AC"/>
    <w:rsid w:val="00FF391F"/>
    <w:rsid w:val="00FF3D7B"/>
    <w:rsid w:val="00FF4246"/>
    <w:rsid w:val="00FF47EE"/>
    <w:rsid w:val="00FF4903"/>
    <w:rsid w:val="00FF4A80"/>
    <w:rsid w:val="00FF578F"/>
    <w:rsid w:val="00FF5A34"/>
    <w:rsid w:val="00FF5CD5"/>
    <w:rsid w:val="00FF5F04"/>
    <w:rsid w:val="00FF6A95"/>
    <w:rsid w:val="00FF757A"/>
    <w:rsid w:val="00FF7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988453"/>
  <w15:docId w15:val="{9F50A519-FC0B-4BF0-A3FA-F408BB71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589"/>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D167A2"/>
    <w:pPr>
      <w:keepNext/>
      <w:numPr>
        <w:ilvl w:val="2"/>
        <w:numId w:val="2"/>
      </w:numPr>
      <w:spacing w:before="240" w:after="60" w:line="360" w:lineRule="auto"/>
      <w:outlineLvl w:val="2"/>
    </w:pPr>
    <w:rPr>
      <w:rFonts w:cs="Times New Roman"/>
      <w:b/>
      <w:bCs/>
      <w:i/>
      <w:szCs w:val="26"/>
    </w:rPr>
  </w:style>
  <w:style w:type="paragraph" w:styleId="Heading4">
    <w:name w:val="heading 4"/>
    <w:basedOn w:val="Normal"/>
    <w:next w:val="Normal"/>
    <w:link w:val="Heading4Char"/>
    <w:unhideWhenUsed/>
    <w:qFormat/>
    <w:rsid w:val="00B70BEC"/>
    <w:pPr>
      <w:keepNext/>
      <w:keepLines/>
      <w:numPr>
        <w:ilvl w:val="3"/>
        <w:numId w:val="2"/>
      </w:numPr>
      <w:spacing w:line="360" w:lineRule="auto"/>
      <w:outlineLvl w:val="3"/>
    </w:pPr>
    <w:rPr>
      <w:rFonts w:eastAsiaTheme="majorEastAsia" w:cstheme="majorBidi"/>
      <w:iCs/>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5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F736F"/>
    <w:pPr>
      <w:spacing w:before="120" w:after="120"/>
      <w:ind w:left="480" w:hanging="480"/>
    </w:pPr>
  </w:style>
  <w:style w:type="character" w:styleId="Hyperlink">
    <w:name w:val="Hyperlink"/>
    <w:uiPriority w:val="99"/>
    <w:qFormat/>
    <w:rsid w:val="005D557E"/>
    <w:rPr>
      <w:rFonts w:ascii="Times New Roman" w:hAnsi="Times New Roman"/>
      <w:color w:val="auto"/>
      <w:sz w:val="24"/>
      <w:u w:val="none"/>
    </w:rPr>
  </w:style>
  <w:style w:type="paragraph" w:styleId="TOC1">
    <w:name w:val="toc 1"/>
    <w:basedOn w:val="Normal"/>
    <w:next w:val="Normal"/>
    <w:link w:val="TOC1Char"/>
    <w:autoRedefine/>
    <w:uiPriority w:val="39"/>
    <w:rsid w:val="009C0150"/>
    <w:pPr>
      <w:tabs>
        <w:tab w:val="right" w:leader="dot" w:pos="8630"/>
      </w:tabs>
    </w:pPr>
  </w:style>
  <w:style w:type="paragraph" w:styleId="TOC2">
    <w:name w:val="toc 2"/>
    <w:basedOn w:val="Normal"/>
    <w:next w:val="Normal"/>
    <w:autoRedefine/>
    <w:uiPriority w:val="39"/>
    <w:rsid w:val="006946B0"/>
    <w:pPr>
      <w:ind w:left="240"/>
    </w:pPr>
  </w:style>
  <w:style w:type="paragraph" w:styleId="TOC3">
    <w:name w:val="toc 3"/>
    <w:basedOn w:val="Normal"/>
    <w:next w:val="Normal"/>
    <w:autoRedefine/>
    <w:uiPriority w:val="39"/>
    <w:rsid w:val="006946B0"/>
    <w:pPr>
      <w:ind w:left="480"/>
    </w:pPr>
  </w:style>
  <w:style w:type="paragraph" w:styleId="TOC4">
    <w:name w:val="toc 4"/>
    <w:basedOn w:val="Normal"/>
    <w:next w:val="Normal"/>
    <w:autoRedefine/>
    <w:uiPriority w:val="39"/>
    <w:qFormat/>
    <w:rsid w:val="006946B0"/>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b/>
      <w:bCs/>
      <w:caps/>
      <w:color w:val="000000" w:themeColor="text1"/>
      <w:sz w:val="28"/>
    </w:rPr>
  </w:style>
  <w:style w:type="character" w:customStyle="1" w:styleId="StyleHeading1CenteredChar">
    <w:name w:val="Style Heading 1 + Centered Char"/>
    <w:link w:val="StyleHeading1Centered"/>
    <w:rsid w:val="003C1575"/>
    <w:rPr>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075D41"/>
    <w:pPr>
      <w:numPr>
        <w:numId w:val="22"/>
      </w:numPr>
      <w:autoSpaceDE w:val="0"/>
      <w:autoSpaceDN w:val="0"/>
      <w:adjustRightInd w:val="0"/>
      <w:spacing w:line="360" w:lineRule="auto"/>
      <w:ind w:left="0" w:firstLine="432"/>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73258"/>
    <w:pPr>
      <w:keepNext/>
      <w:spacing w:before="120" w:after="120"/>
      <w:jc w:val="center"/>
    </w:pPr>
    <w:rPr>
      <w:rFonts w:cs="Times New Roman"/>
      <w:iCs/>
      <w:color w:val="000000" w:themeColor="text1"/>
      <w:sz w:val="22"/>
      <w:szCs w:val="20"/>
    </w:rPr>
  </w:style>
  <w:style w:type="character" w:customStyle="1" w:styleId="ChapterChar">
    <w:name w:val="Chapter Char"/>
    <w:basedOn w:val="StyleHeading1CenteredChar"/>
    <w:link w:val="Chapter"/>
    <w:rsid w:val="00965FBD"/>
    <w:rPr>
      <w:b/>
      <w:bCs/>
      <w:caps/>
      <w:color w:val="000000" w:themeColor="text1"/>
      <w:sz w:val="28"/>
      <w:szCs w:val="28"/>
    </w:rPr>
  </w:style>
  <w:style w:type="character" w:customStyle="1" w:styleId="Heading4Char">
    <w:name w:val="Heading 4 Char"/>
    <w:basedOn w:val="DefaultParagraphFont"/>
    <w:link w:val="Heading4"/>
    <w:rsid w:val="00B70BEC"/>
    <w:rPr>
      <w:rFonts w:eastAsiaTheme="majorEastAsia" w:cstheme="majorBidi"/>
      <w:iCs/>
    </w:rPr>
  </w:style>
  <w:style w:type="character" w:customStyle="1" w:styleId="Heading5Char">
    <w:name w:val="Heading 5 Char"/>
    <w:basedOn w:val="DefaultParagraphFont"/>
    <w:link w:val="Heading5"/>
    <w:semiHidden/>
    <w:rsid w:val="00C067FC"/>
    <w:rPr>
      <w:rFonts w:eastAsiaTheme="majorEastAsia" w:cstheme="majorBidi"/>
      <w:color w:val="365F91" w:themeColor="accent1" w:themeShade="BF"/>
    </w:rPr>
  </w:style>
  <w:style w:type="character" w:customStyle="1" w:styleId="Heading6Char">
    <w:name w:val="Heading 6 Char"/>
    <w:basedOn w:val="DefaultParagraphFont"/>
    <w:link w:val="Heading6"/>
    <w:semiHidden/>
    <w:rsid w:val="00C067FC"/>
    <w:rPr>
      <w:rFonts w:eastAsiaTheme="majorEastAsia" w:cstheme="majorBidi"/>
      <w:color w:val="243F60" w:themeColor="accent1" w:themeShade="7F"/>
    </w:rPr>
  </w:style>
  <w:style w:type="character" w:customStyle="1" w:styleId="Heading7Char">
    <w:name w:val="Heading 7 Char"/>
    <w:basedOn w:val="DefaultParagraphFont"/>
    <w:link w:val="Heading7"/>
    <w:semiHidden/>
    <w:rsid w:val="00C067FC"/>
    <w:rPr>
      <w:rFonts w:eastAsiaTheme="majorEastAsia" w:cstheme="majorBidi"/>
      <w:i/>
      <w:iCs/>
      <w:color w:val="243F60" w:themeColor="accent1" w:themeShade="7F"/>
    </w:rPr>
  </w:style>
  <w:style w:type="character" w:customStyle="1" w:styleId="Heading8Char">
    <w:name w:val="Heading 8 Char"/>
    <w:basedOn w:val="DefaultParagraphFont"/>
    <w:link w:val="Heading8"/>
    <w:semiHidden/>
    <w:rsid w:val="00C067FC"/>
    <w:rPr>
      <w:rFonts w:eastAsiaTheme="majorEastAsia"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eastAsiaTheme="majorEastAsia"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BalloonText">
    <w:name w:val="Balloon Text"/>
    <w:basedOn w:val="Normal"/>
    <w:link w:val="BalloonTextChar"/>
    <w:semiHidden/>
    <w:unhideWhenUsed/>
    <w:rsid w:val="00C342F0"/>
    <w:rPr>
      <w:rFonts w:ascii="Segoe UI" w:hAnsi="Segoe UI" w:cs="Segoe UI"/>
      <w:sz w:val="18"/>
      <w:szCs w:val="18"/>
    </w:rPr>
  </w:style>
  <w:style w:type="character" w:customStyle="1" w:styleId="BalloonTextChar">
    <w:name w:val="Balloon Text Char"/>
    <w:basedOn w:val="DefaultParagraphFont"/>
    <w:link w:val="BalloonText"/>
    <w:semiHidden/>
    <w:rsid w:val="00C342F0"/>
    <w:rPr>
      <w:rFonts w:ascii="Segoe UI" w:hAnsi="Segoe UI" w:cs="Segoe UI"/>
      <w:sz w:val="18"/>
      <w:szCs w:val="18"/>
    </w:rPr>
  </w:style>
  <w:style w:type="character" w:customStyle="1" w:styleId="Heading3Char">
    <w:name w:val="Heading 3 Char"/>
    <w:basedOn w:val="DefaultParagraphFont"/>
    <w:link w:val="Heading3"/>
    <w:rsid w:val="00D167A2"/>
    <w:rPr>
      <w:rFonts w:cs="Times New Roman"/>
      <w:b/>
      <w:bCs/>
      <w:i/>
      <w:szCs w:val="26"/>
    </w:rPr>
  </w:style>
  <w:style w:type="paragraph" w:customStyle="1" w:styleId="EndNoteBibliographyTitle">
    <w:name w:val="EndNote Bibliography Title"/>
    <w:basedOn w:val="Normal"/>
    <w:link w:val="EndNoteBibliographyTitleChar"/>
    <w:rsid w:val="00C9780C"/>
    <w:pPr>
      <w:jc w:val="center"/>
    </w:pPr>
    <w:rPr>
      <w:rFonts w:cs="Times New Roman"/>
      <w:noProof/>
    </w:rPr>
  </w:style>
  <w:style w:type="character" w:customStyle="1" w:styleId="EndNoteBibliographyTitleChar">
    <w:name w:val="EndNote Bibliography Title Char"/>
    <w:basedOn w:val="DefaultParagraphFont"/>
    <w:link w:val="EndNoteBibliographyTitle"/>
    <w:rsid w:val="00C9780C"/>
    <w:rPr>
      <w:rFonts w:cs="Times New Roman"/>
      <w:noProof/>
    </w:rPr>
  </w:style>
  <w:style w:type="paragraph" w:customStyle="1" w:styleId="EndNoteBibliography">
    <w:name w:val="EndNote Bibliography"/>
    <w:basedOn w:val="Normal"/>
    <w:link w:val="EndNoteBibliographyChar"/>
    <w:rsid w:val="005B2C82"/>
    <w:pPr>
      <w:jc w:val="both"/>
    </w:pPr>
    <w:rPr>
      <w:rFonts w:cs="Times New Roman"/>
      <w:noProof/>
    </w:rPr>
  </w:style>
  <w:style w:type="character" w:customStyle="1" w:styleId="EndNoteBibliographyChar">
    <w:name w:val="EndNote Bibliography Char"/>
    <w:basedOn w:val="DefaultParagraphFont"/>
    <w:link w:val="EndNoteBibliography"/>
    <w:rsid w:val="005B2C82"/>
    <w:rPr>
      <w:rFonts w:cs="Times New Roman"/>
      <w:noProof/>
    </w:rPr>
  </w:style>
  <w:style w:type="character" w:customStyle="1" w:styleId="Heading2Char">
    <w:name w:val="Heading 2 Char"/>
    <w:basedOn w:val="DefaultParagraphFont"/>
    <w:link w:val="Heading2"/>
    <w:rsid w:val="00F33AC7"/>
    <w:rPr>
      <w:rFonts w:ascii="Arial" w:hAnsi="Arial"/>
      <w:b/>
      <w:bCs/>
      <w:iCs/>
      <w:sz w:val="28"/>
      <w:szCs w:val="28"/>
    </w:rPr>
  </w:style>
  <w:style w:type="character" w:styleId="PlaceholderText">
    <w:name w:val="Placeholder Text"/>
    <w:basedOn w:val="DefaultParagraphFont"/>
    <w:uiPriority w:val="99"/>
    <w:semiHidden/>
    <w:rsid w:val="00C54F4E"/>
    <w:rPr>
      <w:color w:val="808080"/>
    </w:rPr>
  </w:style>
  <w:style w:type="character" w:styleId="CommentReference">
    <w:name w:val="annotation reference"/>
    <w:basedOn w:val="DefaultParagraphFont"/>
    <w:uiPriority w:val="99"/>
    <w:semiHidden/>
    <w:unhideWhenUsed/>
    <w:rsid w:val="00314172"/>
    <w:rPr>
      <w:sz w:val="16"/>
      <w:szCs w:val="16"/>
    </w:rPr>
  </w:style>
  <w:style w:type="paragraph" w:styleId="CommentText">
    <w:name w:val="annotation text"/>
    <w:basedOn w:val="Normal"/>
    <w:link w:val="CommentTextChar"/>
    <w:uiPriority w:val="99"/>
    <w:unhideWhenUsed/>
    <w:rsid w:val="00314172"/>
    <w:pPr>
      <w:spacing w:after="16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rsid w:val="00314172"/>
    <w:rPr>
      <w:rFonts w:asciiTheme="minorHAnsi" w:eastAsiaTheme="minorEastAsia" w:hAnsiTheme="minorHAnsi" w:cstheme="minorBidi"/>
      <w:sz w:val="20"/>
      <w:szCs w:val="20"/>
      <w:lang w:eastAsia="zh-CN"/>
    </w:rPr>
  </w:style>
  <w:style w:type="paragraph" w:styleId="NormalWeb">
    <w:name w:val="Normal (Web)"/>
    <w:basedOn w:val="Normal"/>
    <w:uiPriority w:val="99"/>
    <w:semiHidden/>
    <w:unhideWhenUsed/>
    <w:rsid w:val="00F16E18"/>
    <w:pPr>
      <w:spacing w:before="100" w:beforeAutospacing="1" w:after="100" w:afterAutospacing="1"/>
    </w:pPr>
    <w:rPr>
      <w:rFonts w:eastAsia="Times New Roman" w:cs="Times New Roman"/>
      <w:lang w:eastAsia="zh-CN"/>
    </w:rPr>
  </w:style>
  <w:style w:type="character" w:styleId="UnresolvedMention">
    <w:name w:val="Unresolved Mention"/>
    <w:basedOn w:val="DefaultParagraphFont"/>
    <w:uiPriority w:val="99"/>
    <w:semiHidden/>
    <w:unhideWhenUsed/>
    <w:rsid w:val="00FE3115"/>
    <w:rPr>
      <w:color w:val="605E5C"/>
      <w:shd w:val="clear" w:color="auto" w:fill="E1DFDD"/>
    </w:rPr>
  </w:style>
  <w:style w:type="character" w:customStyle="1" w:styleId="TOC1Char">
    <w:name w:val="TOC 1 Char"/>
    <w:basedOn w:val="DefaultParagraphFont"/>
    <w:link w:val="TOC1"/>
    <w:uiPriority w:val="39"/>
    <w:rsid w:val="009C0150"/>
  </w:style>
  <w:style w:type="paragraph" w:styleId="CommentSubject">
    <w:name w:val="annotation subject"/>
    <w:basedOn w:val="CommentText"/>
    <w:next w:val="CommentText"/>
    <w:link w:val="CommentSubjectChar"/>
    <w:semiHidden/>
    <w:unhideWhenUsed/>
    <w:rsid w:val="006053AD"/>
    <w:pPr>
      <w:spacing w:after="0"/>
    </w:pPr>
    <w:rPr>
      <w:rFonts w:ascii="Arial" w:eastAsia="宋体" w:hAnsi="Arial" w:cs="Arial"/>
      <w:b/>
      <w:bCs/>
      <w:lang w:eastAsia="en-US"/>
    </w:rPr>
  </w:style>
  <w:style w:type="character" w:customStyle="1" w:styleId="CommentSubjectChar">
    <w:name w:val="Comment Subject Char"/>
    <w:basedOn w:val="CommentTextChar"/>
    <w:link w:val="CommentSubject"/>
    <w:semiHidden/>
    <w:rsid w:val="006053AD"/>
    <w:rPr>
      <w:rFonts w:ascii="Arial" w:eastAsiaTheme="minorEastAsia" w:hAnsi="Arial" w:cstheme="minorBidi"/>
      <w:b/>
      <w:bCs/>
      <w:sz w:val="20"/>
      <w:szCs w:val="20"/>
      <w:lang w:eastAsia="zh-CN"/>
    </w:rPr>
  </w:style>
  <w:style w:type="table" w:styleId="PlainTable2">
    <w:name w:val="Plain Table 2"/>
    <w:basedOn w:val="TableNormal"/>
    <w:uiPriority w:val="42"/>
    <w:rsid w:val="00522D0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CA7EE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A7EE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eJustifiedFirstline05Linespacing15lines">
    <w:name w:val="Style Justified First line:  0.5&quot; Line spacing:  1.5 lines"/>
    <w:basedOn w:val="Normal"/>
    <w:rsid w:val="0099058E"/>
    <w:pPr>
      <w:spacing w:line="360" w:lineRule="auto"/>
      <w:ind w:firstLine="720"/>
      <w:jc w:val="both"/>
    </w:pPr>
    <w:rPr>
      <w:rFonts w:cs="Times New Roman"/>
      <w:szCs w:val="20"/>
    </w:rPr>
  </w:style>
  <w:style w:type="paragraph" w:customStyle="1" w:styleId="StyleJustifiedFirstline05Linespacing15lines1">
    <w:name w:val="Style Justified First line:  0.5&quot; Line spacing:  1.5 lines1"/>
    <w:basedOn w:val="Normal"/>
    <w:rsid w:val="000C0EB7"/>
    <w:pPr>
      <w:spacing w:line="360" w:lineRule="auto"/>
      <w:ind w:firstLine="720"/>
      <w:jc w:val="both"/>
    </w:pPr>
    <w:rPr>
      <w:rFonts w:cs="Times New Roman"/>
      <w:szCs w:val="20"/>
    </w:rPr>
  </w:style>
  <w:style w:type="paragraph" w:customStyle="1" w:styleId="StyleJustifiedFirstline05Linespacing15lines2">
    <w:name w:val="Style Justified First line:  0.5&quot; Line spacing:  1.5 lines2"/>
    <w:basedOn w:val="Normal"/>
    <w:rsid w:val="000C0EB7"/>
    <w:pPr>
      <w:spacing w:line="360" w:lineRule="auto"/>
      <w:ind w:firstLine="720"/>
      <w:jc w:val="both"/>
    </w:pPr>
    <w:rPr>
      <w:rFonts w:cs="Times New Roman"/>
      <w:szCs w:val="20"/>
    </w:rPr>
  </w:style>
  <w:style w:type="paragraph" w:customStyle="1" w:styleId="StyleJustifiedFirstline05Linespacing15lines3">
    <w:name w:val="Style Justified First line:  0.5&quot; Line spacing:  1.5 lines3"/>
    <w:basedOn w:val="Normal"/>
    <w:rsid w:val="000C0EB7"/>
    <w:pPr>
      <w:spacing w:line="360" w:lineRule="auto"/>
      <w:ind w:firstLine="720"/>
      <w:jc w:val="both"/>
    </w:pPr>
    <w:rPr>
      <w:rFonts w:cs="Times New Roman"/>
      <w:szCs w:val="20"/>
    </w:rPr>
  </w:style>
  <w:style w:type="paragraph" w:customStyle="1" w:styleId="StyleJustifiedFirstline05Linespacing15lines4">
    <w:name w:val="Style Justified First line:  0.5&quot; Line spacing:  1.5 lines4"/>
    <w:basedOn w:val="Normal"/>
    <w:rsid w:val="000C0EB7"/>
    <w:pPr>
      <w:spacing w:line="360" w:lineRule="auto"/>
      <w:ind w:firstLine="720"/>
      <w:jc w:val="both"/>
    </w:pPr>
    <w:rPr>
      <w:rFonts w:cs="Times New Roman"/>
      <w:szCs w:val="20"/>
    </w:rPr>
  </w:style>
  <w:style w:type="paragraph" w:customStyle="1" w:styleId="StyleJustifiedFirstline05Linespacing15lines5">
    <w:name w:val="Style Justified First line:  0.5&quot; Line spacing:  1.5 lines5"/>
    <w:basedOn w:val="Normal"/>
    <w:rsid w:val="000C0EB7"/>
    <w:pPr>
      <w:spacing w:line="360" w:lineRule="auto"/>
      <w:ind w:firstLine="720"/>
      <w:jc w:val="both"/>
    </w:pPr>
    <w:rPr>
      <w:rFonts w:cs="Times New Roman"/>
      <w:szCs w:val="20"/>
    </w:rPr>
  </w:style>
  <w:style w:type="paragraph" w:customStyle="1" w:styleId="StyleJustifiedFirstline05Linespacing15lines6">
    <w:name w:val="Style Justified First line:  0.5&quot; Line spacing:  1.5 lines6"/>
    <w:basedOn w:val="Normal"/>
    <w:rsid w:val="000C0EB7"/>
    <w:pPr>
      <w:spacing w:line="360" w:lineRule="auto"/>
      <w:ind w:firstLine="720"/>
      <w:jc w:val="both"/>
    </w:pPr>
    <w:rPr>
      <w:rFonts w:cs="Times New Roman"/>
      <w:szCs w:val="20"/>
    </w:rPr>
  </w:style>
  <w:style w:type="paragraph" w:customStyle="1" w:styleId="StyleJustifiedFirstline05Linespacing15lines7">
    <w:name w:val="Style Justified First line:  0.5&quot; Line spacing:  1.5 lines7"/>
    <w:basedOn w:val="Normal"/>
    <w:rsid w:val="000C0EB7"/>
    <w:pPr>
      <w:spacing w:line="360" w:lineRule="auto"/>
      <w:ind w:firstLine="720"/>
      <w:jc w:val="both"/>
    </w:pPr>
    <w:rPr>
      <w:rFonts w:cs="Times New Roman"/>
      <w:szCs w:val="20"/>
    </w:rPr>
  </w:style>
  <w:style w:type="paragraph" w:customStyle="1" w:styleId="StyleJustifiedFirstline05Linespacing15lines8">
    <w:name w:val="Style Justified First line:  0.5&quot; Line spacing:  1.5 lines8"/>
    <w:basedOn w:val="Normal"/>
    <w:rsid w:val="000C0EB7"/>
    <w:pPr>
      <w:spacing w:line="360" w:lineRule="auto"/>
      <w:ind w:firstLine="720"/>
      <w:jc w:val="both"/>
    </w:pPr>
    <w:rPr>
      <w:rFonts w:cs="Times New Roman"/>
      <w:szCs w:val="20"/>
    </w:rPr>
  </w:style>
  <w:style w:type="paragraph" w:customStyle="1" w:styleId="StyleListParagraphJustifiedLinespacing15lines">
    <w:name w:val="Style List Paragraph + Justified Line spacing:  1.5 lines"/>
    <w:basedOn w:val="ListParagraph"/>
    <w:rsid w:val="000C0EB7"/>
    <w:rPr>
      <w:rFonts w:cs="Times New Roman"/>
      <w:szCs w:val="20"/>
    </w:rPr>
  </w:style>
  <w:style w:type="paragraph" w:customStyle="1" w:styleId="StyleJustifiedFirstline05Linespacing15lines9">
    <w:name w:val="Style Justified First line:  0.5&quot; Line spacing:  1.5 lines9"/>
    <w:basedOn w:val="Normal"/>
    <w:rsid w:val="000C0EB7"/>
    <w:pPr>
      <w:spacing w:line="360" w:lineRule="auto"/>
      <w:ind w:firstLine="720"/>
      <w:jc w:val="both"/>
    </w:pPr>
    <w:rPr>
      <w:rFonts w:cs="Times New Roman"/>
      <w:szCs w:val="20"/>
    </w:rPr>
  </w:style>
  <w:style w:type="character" w:customStyle="1" w:styleId="ListParagraphChar">
    <w:name w:val="List Paragraph Char"/>
    <w:basedOn w:val="DefaultParagraphFont"/>
    <w:link w:val="ListParagraph"/>
    <w:uiPriority w:val="34"/>
    <w:rsid w:val="00075D41"/>
  </w:style>
  <w:style w:type="paragraph" w:styleId="Revision">
    <w:name w:val="Revision"/>
    <w:hidden/>
    <w:uiPriority w:val="99"/>
    <w:semiHidden/>
    <w:rsid w:val="00874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9816">
      <w:bodyDiv w:val="1"/>
      <w:marLeft w:val="0"/>
      <w:marRight w:val="0"/>
      <w:marTop w:val="0"/>
      <w:marBottom w:val="0"/>
      <w:divBdr>
        <w:top w:val="none" w:sz="0" w:space="0" w:color="auto"/>
        <w:left w:val="none" w:sz="0" w:space="0" w:color="auto"/>
        <w:bottom w:val="none" w:sz="0" w:space="0" w:color="auto"/>
        <w:right w:val="none" w:sz="0" w:space="0" w:color="auto"/>
      </w:divBdr>
    </w:div>
    <w:div w:id="281111098">
      <w:bodyDiv w:val="1"/>
      <w:marLeft w:val="0"/>
      <w:marRight w:val="0"/>
      <w:marTop w:val="0"/>
      <w:marBottom w:val="0"/>
      <w:divBdr>
        <w:top w:val="none" w:sz="0" w:space="0" w:color="auto"/>
        <w:left w:val="none" w:sz="0" w:space="0" w:color="auto"/>
        <w:bottom w:val="none" w:sz="0" w:space="0" w:color="auto"/>
        <w:right w:val="none" w:sz="0" w:space="0" w:color="auto"/>
      </w:divBdr>
      <w:divsChild>
        <w:div w:id="1822040940">
          <w:marLeft w:val="547"/>
          <w:marRight w:val="0"/>
          <w:marTop w:val="0"/>
          <w:marBottom w:val="0"/>
          <w:divBdr>
            <w:top w:val="none" w:sz="0" w:space="0" w:color="auto"/>
            <w:left w:val="none" w:sz="0" w:space="0" w:color="auto"/>
            <w:bottom w:val="none" w:sz="0" w:space="0" w:color="auto"/>
            <w:right w:val="none" w:sz="0" w:space="0" w:color="auto"/>
          </w:divBdr>
        </w:div>
        <w:div w:id="273903204">
          <w:marLeft w:val="547"/>
          <w:marRight w:val="0"/>
          <w:marTop w:val="0"/>
          <w:marBottom w:val="0"/>
          <w:divBdr>
            <w:top w:val="none" w:sz="0" w:space="0" w:color="auto"/>
            <w:left w:val="none" w:sz="0" w:space="0" w:color="auto"/>
            <w:bottom w:val="none" w:sz="0" w:space="0" w:color="auto"/>
            <w:right w:val="none" w:sz="0" w:space="0" w:color="auto"/>
          </w:divBdr>
        </w:div>
      </w:divsChild>
    </w:div>
    <w:div w:id="628630509">
      <w:bodyDiv w:val="1"/>
      <w:marLeft w:val="0"/>
      <w:marRight w:val="0"/>
      <w:marTop w:val="0"/>
      <w:marBottom w:val="0"/>
      <w:divBdr>
        <w:top w:val="none" w:sz="0" w:space="0" w:color="auto"/>
        <w:left w:val="none" w:sz="0" w:space="0" w:color="auto"/>
        <w:bottom w:val="none" w:sz="0" w:space="0" w:color="auto"/>
        <w:right w:val="none" w:sz="0" w:space="0" w:color="auto"/>
      </w:divBdr>
      <w:divsChild>
        <w:div w:id="1359352384">
          <w:marLeft w:val="446"/>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21198189">
      <w:bodyDiv w:val="1"/>
      <w:marLeft w:val="0"/>
      <w:marRight w:val="0"/>
      <w:marTop w:val="0"/>
      <w:marBottom w:val="0"/>
      <w:divBdr>
        <w:top w:val="none" w:sz="0" w:space="0" w:color="auto"/>
        <w:left w:val="none" w:sz="0" w:space="0" w:color="auto"/>
        <w:bottom w:val="none" w:sz="0" w:space="0" w:color="auto"/>
        <w:right w:val="none" w:sz="0" w:space="0" w:color="auto"/>
      </w:divBdr>
    </w:div>
    <w:div w:id="1100418798">
      <w:bodyDiv w:val="1"/>
      <w:marLeft w:val="0"/>
      <w:marRight w:val="0"/>
      <w:marTop w:val="0"/>
      <w:marBottom w:val="0"/>
      <w:divBdr>
        <w:top w:val="none" w:sz="0" w:space="0" w:color="auto"/>
        <w:left w:val="none" w:sz="0" w:space="0" w:color="auto"/>
        <w:bottom w:val="none" w:sz="0" w:space="0" w:color="auto"/>
        <w:right w:val="none" w:sz="0" w:space="0" w:color="auto"/>
      </w:divBdr>
    </w:div>
    <w:div w:id="1100956574">
      <w:bodyDiv w:val="1"/>
      <w:marLeft w:val="0"/>
      <w:marRight w:val="0"/>
      <w:marTop w:val="0"/>
      <w:marBottom w:val="0"/>
      <w:divBdr>
        <w:top w:val="none" w:sz="0" w:space="0" w:color="auto"/>
        <w:left w:val="none" w:sz="0" w:space="0" w:color="auto"/>
        <w:bottom w:val="none" w:sz="0" w:space="0" w:color="auto"/>
        <w:right w:val="none" w:sz="0" w:space="0" w:color="auto"/>
      </w:divBdr>
    </w:div>
    <w:div w:id="1458448797">
      <w:bodyDiv w:val="1"/>
      <w:marLeft w:val="0"/>
      <w:marRight w:val="0"/>
      <w:marTop w:val="0"/>
      <w:marBottom w:val="0"/>
      <w:divBdr>
        <w:top w:val="none" w:sz="0" w:space="0" w:color="auto"/>
        <w:left w:val="none" w:sz="0" w:space="0" w:color="auto"/>
        <w:bottom w:val="none" w:sz="0" w:space="0" w:color="auto"/>
        <w:right w:val="none" w:sz="0" w:space="0" w:color="auto"/>
      </w:divBdr>
    </w:div>
    <w:div w:id="178961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tmp"/><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tmp"/><Relationship Id="rId89" Type="http://schemas.openxmlformats.org/officeDocument/2006/relationships/image" Target="media/image76.tmp"/><Relationship Id="rId16" Type="http://schemas.openxmlformats.org/officeDocument/2006/relationships/image" Target="media/image3.tmp"/><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tmp"/><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tmp"/><Relationship Id="rId79" Type="http://schemas.openxmlformats.org/officeDocument/2006/relationships/image" Target="media/image66.png"/><Relationship Id="rId5" Type="http://schemas.openxmlformats.org/officeDocument/2006/relationships/numbering" Target="numbering.xml"/><Relationship Id="rId90" Type="http://schemas.openxmlformats.org/officeDocument/2006/relationships/hyperlink" Target="http://threedepict.sourceforge.net" TargetMode="External"/><Relationship Id="rId22" Type="http://schemas.openxmlformats.org/officeDocument/2006/relationships/image" Target="media/image9.tmp"/><Relationship Id="rId27" Type="http://schemas.openxmlformats.org/officeDocument/2006/relationships/image" Target="media/image14.png"/><Relationship Id="rId43" Type="http://schemas.openxmlformats.org/officeDocument/2006/relationships/image" Target="media/image30.tiff"/><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38.tiff"/><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tmp"/><Relationship Id="rId25" Type="http://schemas.openxmlformats.org/officeDocument/2006/relationships/image" Target="media/image12.png"/><Relationship Id="rId33" Type="http://schemas.openxmlformats.org/officeDocument/2006/relationships/image" Target="media/image20.emf"/><Relationship Id="rId38" Type="http://schemas.openxmlformats.org/officeDocument/2006/relationships/image" Target="media/image25.tmp"/><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tmp"/><Relationship Id="rId41" Type="http://schemas.openxmlformats.org/officeDocument/2006/relationships/image" Target="media/image28.emf"/><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tmp"/><Relationship Id="rId88" Type="http://schemas.openxmlformats.org/officeDocument/2006/relationships/image" Target="media/image75.tmp"/><Relationship Id="rId91" Type="http://schemas.openxmlformats.org/officeDocument/2006/relationships/hyperlink" Target="http://www"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tmp"/><Relationship Id="rId23" Type="http://schemas.openxmlformats.org/officeDocument/2006/relationships/image" Target="media/image10.tmp"/><Relationship Id="rId28" Type="http://schemas.openxmlformats.org/officeDocument/2006/relationships/image" Target="media/image15.png"/><Relationship Id="rId36" Type="http://schemas.openxmlformats.org/officeDocument/2006/relationships/image" Target="media/image23.tmp"/><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tiff"/><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tmp"/><Relationship Id="rId39" Type="http://schemas.openxmlformats.org/officeDocument/2006/relationships/image" Target="media/image26.emf"/><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tmp"/><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tmp"/><Relationship Id="rId40" Type="http://schemas.openxmlformats.org/officeDocument/2006/relationships/image" Target="media/image27.emf"/><Relationship Id="rId45" Type="http://schemas.openxmlformats.org/officeDocument/2006/relationships/image" Target="media/image32.tif"/><Relationship Id="rId66" Type="http://schemas.openxmlformats.org/officeDocument/2006/relationships/image" Target="media/image53.png"/><Relationship Id="rId87" Type="http://schemas.openxmlformats.org/officeDocument/2006/relationships/image" Target="media/image74.png"/><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6.tmp"/><Relationship Id="rId14" Type="http://schemas.openxmlformats.org/officeDocument/2006/relationships/image" Target="media/image1.png"/><Relationship Id="rId30" Type="http://schemas.openxmlformats.org/officeDocument/2006/relationships/image" Target="media/image17.tmp"/><Relationship Id="rId35" Type="http://schemas.openxmlformats.org/officeDocument/2006/relationships/image" Target="media/image22.png"/><Relationship Id="rId56" Type="http://schemas.openxmlformats.org/officeDocument/2006/relationships/image" Target="media/image43.tmp"/><Relationship Id="rId77" Type="http://schemas.openxmlformats.org/officeDocument/2006/relationships/image" Target="media/image6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jie%20Zhao\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EBA254A23AA4FB25B325309970418" ma:contentTypeVersion="14" ma:contentTypeDescription="Create a new document." ma:contentTypeScope="" ma:versionID="6993d5fa8938018a0db8a769e49b5836">
  <xsd:schema xmlns:xsd="http://www.w3.org/2001/XMLSchema" xmlns:xs="http://www.w3.org/2001/XMLSchema" xmlns:p="http://schemas.microsoft.com/office/2006/metadata/properties" xmlns:ns3="2138bae7-7308-4df6-b61d-ddb8645501bd" xmlns:ns4="ad265a3d-f295-434a-9acf-e93d88124c7a" targetNamespace="http://schemas.microsoft.com/office/2006/metadata/properties" ma:root="true" ma:fieldsID="eba3c303ea6687513eb5f9670dda383b" ns3:_="" ns4:_="">
    <xsd:import namespace="2138bae7-7308-4df6-b61d-ddb8645501bd"/>
    <xsd:import namespace="ad265a3d-f295-434a-9acf-e93d88124c7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8bae7-7308-4df6-b61d-ddb8645501b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65a3d-f295-434a-9acf-e93d88124c7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5B5AE-829B-448C-ABE1-384DEEEF45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9C99A1-7F9E-4DD1-9EA2-4F607E48565E}">
  <ds:schemaRefs>
    <ds:schemaRef ds:uri="http://schemas.openxmlformats.org/officeDocument/2006/bibliography"/>
  </ds:schemaRefs>
</ds:datastoreItem>
</file>

<file path=customXml/itemProps3.xml><?xml version="1.0" encoding="utf-8"?>
<ds:datastoreItem xmlns:ds="http://schemas.openxmlformats.org/officeDocument/2006/customXml" ds:itemID="{37169C39-A25A-442F-80D2-C05A6E3F66D8}">
  <ds:schemaRefs>
    <ds:schemaRef ds:uri="http://schemas.microsoft.com/sharepoint/v3/contenttype/forms"/>
  </ds:schemaRefs>
</ds:datastoreItem>
</file>

<file path=customXml/itemProps4.xml><?xml version="1.0" encoding="utf-8"?>
<ds:datastoreItem xmlns:ds="http://schemas.openxmlformats.org/officeDocument/2006/customXml" ds:itemID="{5C23BF7E-3757-410F-A030-A3FA379A4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8bae7-7308-4df6-b61d-ddb8645501bd"/>
    <ds:schemaRef ds:uri="ad265a3d-f295-434a-9acf-e93d88124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 (1).dotx</Template>
  <TotalTime>1215</TotalTime>
  <Pages>211</Pages>
  <Words>100647</Words>
  <Characters>573688</Characters>
  <Application>Microsoft Office Word</Application>
  <DocSecurity>0</DocSecurity>
  <Lines>4780</Lines>
  <Paragraphs>1345</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672990</CharactersWithSpaces>
  <SharedDoc>false</SharedDoc>
  <HLinks>
    <vt:vector size="1020" baseType="variant">
      <vt:variant>
        <vt:i4>2818174</vt:i4>
      </vt:variant>
      <vt:variant>
        <vt:i4>2817</vt:i4>
      </vt:variant>
      <vt:variant>
        <vt:i4>0</vt:i4>
      </vt:variant>
      <vt:variant>
        <vt:i4>5</vt:i4>
      </vt:variant>
      <vt:variant>
        <vt:lpwstr>http://www/</vt:lpwstr>
      </vt:variant>
      <vt:variant>
        <vt:lpwstr/>
      </vt:variant>
      <vt:variant>
        <vt:i4>4063334</vt:i4>
      </vt:variant>
      <vt:variant>
        <vt:i4>2814</vt:i4>
      </vt:variant>
      <vt:variant>
        <vt:i4>0</vt:i4>
      </vt:variant>
      <vt:variant>
        <vt:i4>5</vt:i4>
      </vt:variant>
      <vt:variant>
        <vt:lpwstr>http://threedepict.sourceforge.net/</vt:lpwstr>
      </vt:variant>
      <vt:variant>
        <vt:lpwstr/>
      </vt:variant>
      <vt:variant>
        <vt:i4>1703999</vt:i4>
      </vt:variant>
      <vt:variant>
        <vt:i4>1010</vt:i4>
      </vt:variant>
      <vt:variant>
        <vt:i4>0</vt:i4>
      </vt:variant>
      <vt:variant>
        <vt:i4>5</vt:i4>
      </vt:variant>
      <vt:variant>
        <vt:lpwstr/>
      </vt:variant>
      <vt:variant>
        <vt:lpwstr>_Toc122452991</vt:lpwstr>
      </vt:variant>
      <vt:variant>
        <vt:i4>1703999</vt:i4>
      </vt:variant>
      <vt:variant>
        <vt:i4>1004</vt:i4>
      </vt:variant>
      <vt:variant>
        <vt:i4>0</vt:i4>
      </vt:variant>
      <vt:variant>
        <vt:i4>5</vt:i4>
      </vt:variant>
      <vt:variant>
        <vt:lpwstr/>
      </vt:variant>
      <vt:variant>
        <vt:lpwstr>_Toc122452990</vt:lpwstr>
      </vt:variant>
      <vt:variant>
        <vt:i4>1769535</vt:i4>
      </vt:variant>
      <vt:variant>
        <vt:i4>998</vt:i4>
      </vt:variant>
      <vt:variant>
        <vt:i4>0</vt:i4>
      </vt:variant>
      <vt:variant>
        <vt:i4>5</vt:i4>
      </vt:variant>
      <vt:variant>
        <vt:lpwstr/>
      </vt:variant>
      <vt:variant>
        <vt:lpwstr>_Toc122452989</vt:lpwstr>
      </vt:variant>
      <vt:variant>
        <vt:i4>1769535</vt:i4>
      </vt:variant>
      <vt:variant>
        <vt:i4>992</vt:i4>
      </vt:variant>
      <vt:variant>
        <vt:i4>0</vt:i4>
      </vt:variant>
      <vt:variant>
        <vt:i4>5</vt:i4>
      </vt:variant>
      <vt:variant>
        <vt:lpwstr/>
      </vt:variant>
      <vt:variant>
        <vt:lpwstr>_Toc122452988</vt:lpwstr>
      </vt:variant>
      <vt:variant>
        <vt:i4>1769535</vt:i4>
      </vt:variant>
      <vt:variant>
        <vt:i4>986</vt:i4>
      </vt:variant>
      <vt:variant>
        <vt:i4>0</vt:i4>
      </vt:variant>
      <vt:variant>
        <vt:i4>5</vt:i4>
      </vt:variant>
      <vt:variant>
        <vt:lpwstr/>
      </vt:variant>
      <vt:variant>
        <vt:lpwstr>_Toc122452987</vt:lpwstr>
      </vt:variant>
      <vt:variant>
        <vt:i4>1769535</vt:i4>
      </vt:variant>
      <vt:variant>
        <vt:i4>980</vt:i4>
      </vt:variant>
      <vt:variant>
        <vt:i4>0</vt:i4>
      </vt:variant>
      <vt:variant>
        <vt:i4>5</vt:i4>
      </vt:variant>
      <vt:variant>
        <vt:lpwstr/>
      </vt:variant>
      <vt:variant>
        <vt:lpwstr>_Toc122452986</vt:lpwstr>
      </vt:variant>
      <vt:variant>
        <vt:i4>1769535</vt:i4>
      </vt:variant>
      <vt:variant>
        <vt:i4>974</vt:i4>
      </vt:variant>
      <vt:variant>
        <vt:i4>0</vt:i4>
      </vt:variant>
      <vt:variant>
        <vt:i4>5</vt:i4>
      </vt:variant>
      <vt:variant>
        <vt:lpwstr/>
      </vt:variant>
      <vt:variant>
        <vt:lpwstr>_Toc122452985</vt:lpwstr>
      </vt:variant>
      <vt:variant>
        <vt:i4>1769535</vt:i4>
      </vt:variant>
      <vt:variant>
        <vt:i4>968</vt:i4>
      </vt:variant>
      <vt:variant>
        <vt:i4>0</vt:i4>
      </vt:variant>
      <vt:variant>
        <vt:i4>5</vt:i4>
      </vt:variant>
      <vt:variant>
        <vt:lpwstr/>
      </vt:variant>
      <vt:variant>
        <vt:lpwstr>_Toc122452984</vt:lpwstr>
      </vt:variant>
      <vt:variant>
        <vt:i4>1769535</vt:i4>
      </vt:variant>
      <vt:variant>
        <vt:i4>962</vt:i4>
      </vt:variant>
      <vt:variant>
        <vt:i4>0</vt:i4>
      </vt:variant>
      <vt:variant>
        <vt:i4>5</vt:i4>
      </vt:variant>
      <vt:variant>
        <vt:lpwstr/>
      </vt:variant>
      <vt:variant>
        <vt:lpwstr>_Toc122452983</vt:lpwstr>
      </vt:variant>
      <vt:variant>
        <vt:i4>1769535</vt:i4>
      </vt:variant>
      <vt:variant>
        <vt:i4>956</vt:i4>
      </vt:variant>
      <vt:variant>
        <vt:i4>0</vt:i4>
      </vt:variant>
      <vt:variant>
        <vt:i4>5</vt:i4>
      </vt:variant>
      <vt:variant>
        <vt:lpwstr/>
      </vt:variant>
      <vt:variant>
        <vt:lpwstr>_Toc122452982</vt:lpwstr>
      </vt:variant>
      <vt:variant>
        <vt:i4>1769535</vt:i4>
      </vt:variant>
      <vt:variant>
        <vt:i4>950</vt:i4>
      </vt:variant>
      <vt:variant>
        <vt:i4>0</vt:i4>
      </vt:variant>
      <vt:variant>
        <vt:i4>5</vt:i4>
      </vt:variant>
      <vt:variant>
        <vt:lpwstr/>
      </vt:variant>
      <vt:variant>
        <vt:lpwstr>_Toc122452981</vt:lpwstr>
      </vt:variant>
      <vt:variant>
        <vt:i4>1769535</vt:i4>
      </vt:variant>
      <vt:variant>
        <vt:i4>944</vt:i4>
      </vt:variant>
      <vt:variant>
        <vt:i4>0</vt:i4>
      </vt:variant>
      <vt:variant>
        <vt:i4>5</vt:i4>
      </vt:variant>
      <vt:variant>
        <vt:lpwstr/>
      </vt:variant>
      <vt:variant>
        <vt:lpwstr>_Toc122452980</vt:lpwstr>
      </vt:variant>
      <vt:variant>
        <vt:i4>1310783</vt:i4>
      </vt:variant>
      <vt:variant>
        <vt:i4>938</vt:i4>
      </vt:variant>
      <vt:variant>
        <vt:i4>0</vt:i4>
      </vt:variant>
      <vt:variant>
        <vt:i4>5</vt:i4>
      </vt:variant>
      <vt:variant>
        <vt:lpwstr/>
      </vt:variant>
      <vt:variant>
        <vt:lpwstr>_Toc122452979</vt:lpwstr>
      </vt:variant>
      <vt:variant>
        <vt:i4>1310783</vt:i4>
      </vt:variant>
      <vt:variant>
        <vt:i4>932</vt:i4>
      </vt:variant>
      <vt:variant>
        <vt:i4>0</vt:i4>
      </vt:variant>
      <vt:variant>
        <vt:i4>5</vt:i4>
      </vt:variant>
      <vt:variant>
        <vt:lpwstr/>
      </vt:variant>
      <vt:variant>
        <vt:lpwstr>_Toc122452978</vt:lpwstr>
      </vt:variant>
      <vt:variant>
        <vt:i4>1310783</vt:i4>
      </vt:variant>
      <vt:variant>
        <vt:i4>926</vt:i4>
      </vt:variant>
      <vt:variant>
        <vt:i4>0</vt:i4>
      </vt:variant>
      <vt:variant>
        <vt:i4>5</vt:i4>
      </vt:variant>
      <vt:variant>
        <vt:lpwstr/>
      </vt:variant>
      <vt:variant>
        <vt:lpwstr>_Toc122452977</vt:lpwstr>
      </vt:variant>
      <vt:variant>
        <vt:i4>1310783</vt:i4>
      </vt:variant>
      <vt:variant>
        <vt:i4>920</vt:i4>
      </vt:variant>
      <vt:variant>
        <vt:i4>0</vt:i4>
      </vt:variant>
      <vt:variant>
        <vt:i4>5</vt:i4>
      </vt:variant>
      <vt:variant>
        <vt:lpwstr/>
      </vt:variant>
      <vt:variant>
        <vt:lpwstr>_Toc122452976</vt:lpwstr>
      </vt:variant>
      <vt:variant>
        <vt:i4>1310783</vt:i4>
      </vt:variant>
      <vt:variant>
        <vt:i4>914</vt:i4>
      </vt:variant>
      <vt:variant>
        <vt:i4>0</vt:i4>
      </vt:variant>
      <vt:variant>
        <vt:i4>5</vt:i4>
      </vt:variant>
      <vt:variant>
        <vt:lpwstr/>
      </vt:variant>
      <vt:variant>
        <vt:lpwstr>_Toc122452975</vt:lpwstr>
      </vt:variant>
      <vt:variant>
        <vt:i4>1310783</vt:i4>
      </vt:variant>
      <vt:variant>
        <vt:i4>908</vt:i4>
      </vt:variant>
      <vt:variant>
        <vt:i4>0</vt:i4>
      </vt:variant>
      <vt:variant>
        <vt:i4>5</vt:i4>
      </vt:variant>
      <vt:variant>
        <vt:lpwstr/>
      </vt:variant>
      <vt:variant>
        <vt:lpwstr>_Toc122452974</vt:lpwstr>
      </vt:variant>
      <vt:variant>
        <vt:i4>1310783</vt:i4>
      </vt:variant>
      <vt:variant>
        <vt:i4>902</vt:i4>
      </vt:variant>
      <vt:variant>
        <vt:i4>0</vt:i4>
      </vt:variant>
      <vt:variant>
        <vt:i4>5</vt:i4>
      </vt:variant>
      <vt:variant>
        <vt:lpwstr/>
      </vt:variant>
      <vt:variant>
        <vt:lpwstr>_Toc122452973</vt:lpwstr>
      </vt:variant>
      <vt:variant>
        <vt:i4>1310783</vt:i4>
      </vt:variant>
      <vt:variant>
        <vt:i4>896</vt:i4>
      </vt:variant>
      <vt:variant>
        <vt:i4>0</vt:i4>
      </vt:variant>
      <vt:variant>
        <vt:i4>5</vt:i4>
      </vt:variant>
      <vt:variant>
        <vt:lpwstr/>
      </vt:variant>
      <vt:variant>
        <vt:lpwstr>_Toc122452972</vt:lpwstr>
      </vt:variant>
      <vt:variant>
        <vt:i4>1310783</vt:i4>
      </vt:variant>
      <vt:variant>
        <vt:i4>890</vt:i4>
      </vt:variant>
      <vt:variant>
        <vt:i4>0</vt:i4>
      </vt:variant>
      <vt:variant>
        <vt:i4>5</vt:i4>
      </vt:variant>
      <vt:variant>
        <vt:lpwstr/>
      </vt:variant>
      <vt:variant>
        <vt:lpwstr>_Toc122452971</vt:lpwstr>
      </vt:variant>
      <vt:variant>
        <vt:i4>1310783</vt:i4>
      </vt:variant>
      <vt:variant>
        <vt:i4>884</vt:i4>
      </vt:variant>
      <vt:variant>
        <vt:i4>0</vt:i4>
      </vt:variant>
      <vt:variant>
        <vt:i4>5</vt:i4>
      </vt:variant>
      <vt:variant>
        <vt:lpwstr/>
      </vt:variant>
      <vt:variant>
        <vt:lpwstr>_Toc122452970</vt:lpwstr>
      </vt:variant>
      <vt:variant>
        <vt:i4>1376319</vt:i4>
      </vt:variant>
      <vt:variant>
        <vt:i4>878</vt:i4>
      </vt:variant>
      <vt:variant>
        <vt:i4>0</vt:i4>
      </vt:variant>
      <vt:variant>
        <vt:i4>5</vt:i4>
      </vt:variant>
      <vt:variant>
        <vt:lpwstr/>
      </vt:variant>
      <vt:variant>
        <vt:lpwstr>_Toc122452969</vt:lpwstr>
      </vt:variant>
      <vt:variant>
        <vt:i4>1376319</vt:i4>
      </vt:variant>
      <vt:variant>
        <vt:i4>872</vt:i4>
      </vt:variant>
      <vt:variant>
        <vt:i4>0</vt:i4>
      </vt:variant>
      <vt:variant>
        <vt:i4>5</vt:i4>
      </vt:variant>
      <vt:variant>
        <vt:lpwstr/>
      </vt:variant>
      <vt:variant>
        <vt:lpwstr>_Toc122452968</vt:lpwstr>
      </vt:variant>
      <vt:variant>
        <vt:i4>1376319</vt:i4>
      </vt:variant>
      <vt:variant>
        <vt:i4>866</vt:i4>
      </vt:variant>
      <vt:variant>
        <vt:i4>0</vt:i4>
      </vt:variant>
      <vt:variant>
        <vt:i4>5</vt:i4>
      </vt:variant>
      <vt:variant>
        <vt:lpwstr/>
      </vt:variant>
      <vt:variant>
        <vt:lpwstr>_Toc122452967</vt:lpwstr>
      </vt:variant>
      <vt:variant>
        <vt:i4>1376319</vt:i4>
      </vt:variant>
      <vt:variant>
        <vt:i4>860</vt:i4>
      </vt:variant>
      <vt:variant>
        <vt:i4>0</vt:i4>
      </vt:variant>
      <vt:variant>
        <vt:i4>5</vt:i4>
      </vt:variant>
      <vt:variant>
        <vt:lpwstr/>
      </vt:variant>
      <vt:variant>
        <vt:lpwstr>_Toc122452966</vt:lpwstr>
      </vt:variant>
      <vt:variant>
        <vt:i4>1376319</vt:i4>
      </vt:variant>
      <vt:variant>
        <vt:i4>854</vt:i4>
      </vt:variant>
      <vt:variant>
        <vt:i4>0</vt:i4>
      </vt:variant>
      <vt:variant>
        <vt:i4>5</vt:i4>
      </vt:variant>
      <vt:variant>
        <vt:lpwstr/>
      </vt:variant>
      <vt:variant>
        <vt:lpwstr>_Toc122452965</vt:lpwstr>
      </vt:variant>
      <vt:variant>
        <vt:i4>1376319</vt:i4>
      </vt:variant>
      <vt:variant>
        <vt:i4>848</vt:i4>
      </vt:variant>
      <vt:variant>
        <vt:i4>0</vt:i4>
      </vt:variant>
      <vt:variant>
        <vt:i4>5</vt:i4>
      </vt:variant>
      <vt:variant>
        <vt:lpwstr/>
      </vt:variant>
      <vt:variant>
        <vt:lpwstr>_Toc122452964</vt:lpwstr>
      </vt:variant>
      <vt:variant>
        <vt:i4>1376319</vt:i4>
      </vt:variant>
      <vt:variant>
        <vt:i4>842</vt:i4>
      </vt:variant>
      <vt:variant>
        <vt:i4>0</vt:i4>
      </vt:variant>
      <vt:variant>
        <vt:i4>5</vt:i4>
      </vt:variant>
      <vt:variant>
        <vt:lpwstr/>
      </vt:variant>
      <vt:variant>
        <vt:lpwstr>_Toc122452963</vt:lpwstr>
      </vt:variant>
      <vt:variant>
        <vt:i4>1376319</vt:i4>
      </vt:variant>
      <vt:variant>
        <vt:i4>836</vt:i4>
      </vt:variant>
      <vt:variant>
        <vt:i4>0</vt:i4>
      </vt:variant>
      <vt:variant>
        <vt:i4>5</vt:i4>
      </vt:variant>
      <vt:variant>
        <vt:lpwstr/>
      </vt:variant>
      <vt:variant>
        <vt:lpwstr>_Toc122452962</vt:lpwstr>
      </vt:variant>
      <vt:variant>
        <vt:i4>1376319</vt:i4>
      </vt:variant>
      <vt:variant>
        <vt:i4>830</vt:i4>
      </vt:variant>
      <vt:variant>
        <vt:i4>0</vt:i4>
      </vt:variant>
      <vt:variant>
        <vt:i4>5</vt:i4>
      </vt:variant>
      <vt:variant>
        <vt:lpwstr/>
      </vt:variant>
      <vt:variant>
        <vt:lpwstr>_Toc122452961</vt:lpwstr>
      </vt:variant>
      <vt:variant>
        <vt:i4>1376319</vt:i4>
      </vt:variant>
      <vt:variant>
        <vt:i4>824</vt:i4>
      </vt:variant>
      <vt:variant>
        <vt:i4>0</vt:i4>
      </vt:variant>
      <vt:variant>
        <vt:i4>5</vt:i4>
      </vt:variant>
      <vt:variant>
        <vt:lpwstr/>
      </vt:variant>
      <vt:variant>
        <vt:lpwstr>_Toc122452960</vt:lpwstr>
      </vt:variant>
      <vt:variant>
        <vt:i4>1441855</vt:i4>
      </vt:variant>
      <vt:variant>
        <vt:i4>818</vt:i4>
      </vt:variant>
      <vt:variant>
        <vt:i4>0</vt:i4>
      </vt:variant>
      <vt:variant>
        <vt:i4>5</vt:i4>
      </vt:variant>
      <vt:variant>
        <vt:lpwstr/>
      </vt:variant>
      <vt:variant>
        <vt:lpwstr>_Toc122452959</vt:lpwstr>
      </vt:variant>
      <vt:variant>
        <vt:i4>1441855</vt:i4>
      </vt:variant>
      <vt:variant>
        <vt:i4>812</vt:i4>
      </vt:variant>
      <vt:variant>
        <vt:i4>0</vt:i4>
      </vt:variant>
      <vt:variant>
        <vt:i4>5</vt:i4>
      </vt:variant>
      <vt:variant>
        <vt:lpwstr/>
      </vt:variant>
      <vt:variant>
        <vt:lpwstr>_Toc122452958</vt:lpwstr>
      </vt:variant>
      <vt:variant>
        <vt:i4>1441855</vt:i4>
      </vt:variant>
      <vt:variant>
        <vt:i4>806</vt:i4>
      </vt:variant>
      <vt:variant>
        <vt:i4>0</vt:i4>
      </vt:variant>
      <vt:variant>
        <vt:i4>5</vt:i4>
      </vt:variant>
      <vt:variant>
        <vt:lpwstr/>
      </vt:variant>
      <vt:variant>
        <vt:lpwstr>_Toc122452957</vt:lpwstr>
      </vt:variant>
      <vt:variant>
        <vt:i4>1441855</vt:i4>
      </vt:variant>
      <vt:variant>
        <vt:i4>800</vt:i4>
      </vt:variant>
      <vt:variant>
        <vt:i4>0</vt:i4>
      </vt:variant>
      <vt:variant>
        <vt:i4>5</vt:i4>
      </vt:variant>
      <vt:variant>
        <vt:lpwstr/>
      </vt:variant>
      <vt:variant>
        <vt:lpwstr>_Toc122452956</vt:lpwstr>
      </vt:variant>
      <vt:variant>
        <vt:i4>1441855</vt:i4>
      </vt:variant>
      <vt:variant>
        <vt:i4>794</vt:i4>
      </vt:variant>
      <vt:variant>
        <vt:i4>0</vt:i4>
      </vt:variant>
      <vt:variant>
        <vt:i4>5</vt:i4>
      </vt:variant>
      <vt:variant>
        <vt:lpwstr/>
      </vt:variant>
      <vt:variant>
        <vt:lpwstr>_Toc122452955</vt:lpwstr>
      </vt:variant>
      <vt:variant>
        <vt:i4>1441855</vt:i4>
      </vt:variant>
      <vt:variant>
        <vt:i4>788</vt:i4>
      </vt:variant>
      <vt:variant>
        <vt:i4>0</vt:i4>
      </vt:variant>
      <vt:variant>
        <vt:i4>5</vt:i4>
      </vt:variant>
      <vt:variant>
        <vt:lpwstr/>
      </vt:variant>
      <vt:variant>
        <vt:lpwstr>_Toc122452954</vt:lpwstr>
      </vt:variant>
      <vt:variant>
        <vt:i4>1441855</vt:i4>
      </vt:variant>
      <vt:variant>
        <vt:i4>782</vt:i4>
      </vt:variant>
      <vt:variant>
        <vt:i4>0</vt:i4>
      </vt:variant>
      <vt:variant>
        <vt:i4>5</vt:i4>
      </vt:variant>
      <vt:variant>
        <vt:lpwstr/>
      </vt:variant>
      <vt:variant>
        <vt:lpwstr>_Toc122452953</vt:lpwstr>
      </vt:variant>
      <vt:variant>
        <vt:i4>1441855</vt:i4>
      </vt:variant>
      <vt:variant>
        <vt:i4>776</vt:i4>
      </vt:variant>
      <vt:variant>
        <vt:i4>0</vt:i4>
      </vt:variant>
      <vt:variant>
        <vt:i4>5</vt:i4>
      </vt:variant>
      <vt:variant>
        <vt:lpwstr/>
      </vt:variant>
      <vt:variant>
        <vt:lpwstr>_Toc122452952</vt:lpwstr>
      </vt:variant>
      <vt:variant>
        <vt:i4>1441855</vt:i4>
      </vt:variant>
      <vt:variant>
        <vt:i4>770</vt:i4>
      </vt:variant>
      <vt:variant>
        <vt:i4>0</vt:i4>
      </vt:variant>
      <vt:variant>
        <vt:i4>5</vt:i4>
      </vt:variant>
      <vt:variant>
        <vt:lpwstr/>
      </vt:variant>
      <vt:variant>
        <vt:lpwstr>_Toc122452951</vt:lpwstr>
      </vt:variant>
      <vt:variant>
        <vt:i4>1441855</vt:i4>
      </vt:variant>
      <vt:variant>
        <vt:i4>764</vt:i4>
      </vt:variant>
      <vt:variant>
        <vt:i4>0</vt:i4>
      </vt:variant>
      <vt:variant>
        <vt:i4>5</vt:i4>
      </vt:variant>
      <vt:variant>
        <vt:lpwstr/>
      </vt:variant>
      <vt:variant>
        <vt:lpwstr>_Toc122452950</vt:lpwstr>
      </vt:variant>
      <vt:variant>
        <vt:i4>1507391</vt:i4>
      </vt:variant>
      <vt:variant>
        <vt:i4>758</vt:i4>
      </vt:variant>
      <vt:variant>
        <vt:i4>0</vt:i4>
      </vt:variant>
      <vt:variant>
        <vt:i4>5</vt:i4>
      </vt:variant>
      <vt:variant>
        <vt:lpwstr/>
      </vt:variant>
      <vt:variant>
        <vt:lpwstr>_Toc122452949</vt:lpwstr>
      </vt:variant>
      <vt:variant>
        <vt:i4>1507391</vt:i4>
      </vt:variant>
      <vt:variant>
        <vt:i4>752</vt:i4>
      </vt:variant>
      <vt:variant>
        <vt:i4>0</vt:i4>
      </vt:variant>
      <vt:variant>
        <vt:i4>5</vt:i4>
      </vt:variant>
      <vt:variant>
        <vt:lpwstr/>
      </vt:variant>
      <vt:variant>
        <vt:lpwstr>_Toc122452948</vt:lpwstr>
      </vt:variant>
      <vt:variant>
        <vt:i4>1507391</vt:i4>
      </vt:variant>
      <vt:variant>
        <vt:i4>746</vt:i4>
      </vt:variant>
      <vt:variant>
        <vt:i4>0</vt:i4>
      </vt:variant>
      <vt:variant>
        <vt:i4>5</vt:i4>
      </vt:variant>
      <vt:variant>
        <vt:lpwstr/>
      </vt:variant>
      <vt:variant>
        <vt:lpwstr>_Toc122452947</vt:lpwstr>
      </vt:variant>
      <vt:variant>
        <vt:i4>1507391</vt:i4>
      </vt:variant>
      <vt:variant>
        <vt:i4>740</vt:i4>
      </vt:variant>
      <vt:variant>
        <vt:i4>0</vt:i4>
      </vt:variant>
      <vt:variant>
        <vt:i4>5</vt:i4>
      </vt:variant>
      <vt:variant>
        <vt:lpwstr/>
      </vt:variant>
      <vt:variant>
        <vt:lpwstr>_Toc122452946</vt:lpwstr>
      </vt:variant>
      <vt:variant>
        <vt:i4>1507391</vt:i4>
      </vt:variant>
      <vt:variant>
        <vt:i4>734</vt:i4>
      </vt:variant>
      <vt:variant>
        <vt:i4>0</vt:i4>
      </vt:variant>
      <vt:variant>
        <vt:i4>5</vt:i4>
      </vt:variant>
      <vt:variant>
        <vt:lpwstr/>
      </vt:variant>
      <vt:variant>
        <vt:lpwstr>_Toc122452945</vt:lpwstr>
      </vt:variant>
      <vt:variant>
        <vt:i4>1507391</vt:i4>
      </vt:variant>
      <vt:variant>
        <vt:i4>728</vt:i4>
      </vt:variant>
      <vt:variant>
        <vt:i4>0</vt:i4>
      </vt:variant>
      <vt:variant>
        <vt:i4>5</vt:i4>
      </vt:variant>
      <vt:variant>
        <vt:lpwstr/>
      </vt:variant>
      <vt:variant>
        <vt:lpwstr>_Toc122452944</vt:lpwstr>
      </vt:variant>
      <vt:variant>
        <vt:i4>1507391</vt:i4>
      </vt:variant>
      <vt:variant>
        <vt:i4>722</vt:i4>
      </vt:variant>
      <vt:variant>
        <vt:i4>0</vt:i4>
      </vt:variant>
      <vt:variant>
        <vt:i4>5</vt:i4>
      </vt:variant>
      <vt:variant>
        <vt:lpwstr/>
      </vt:variant>
      <vt:variant>
        <vt:lpwstr>_Toc122452943</vt:lpwstr>
      </vt:variant>
      <vt:variant>
        <vt:i4>1507391</vt:i4>
      </vt:variant>
      <vt:variant>
        <vt:i4>716</vt:i4>
      </vt:variant>
      <vt:variant>
        <vt:i4>0</vt:i4>
      </vt:variant>
      <vt:variant>
        <vt:i4>5</vt:i4>
      </vt:variant>
      <vt:variant>
        <vt:lpwstr/>
      </vt:variant>
      <vt:variant>
        <vt:lpwstr>_Toc122452942</vt:lpwstr>
      </vt:variant>
      <vt:variant>
        <vt:i4>1507391</vt:i4>
      </vt:variant>
      <vt:variant>
        <vt:i4>710</vt:i4>
      </vt:variant>
      <vt:variant>
        <vt:i4>0</vt:i4>
      </vt:variant>
      <vt:variant>
        <vt:i4>5</vt:i4>
      </vt:variant>
      <vt:variant>
        <vt:lpwstr/>
      </vt:variant>
      <vt:variant>
        <vt:lpwstr>_Toc122452941</vt:lpwstr>
      </vt:variant>
      <vt:variant>
        <vt:i4>1507391</vt:i4>
      </vt:variant>
      <vt:variant>
        <vt:i4>704</vt:i4>
      </vt:variant>
      <vt:variant>
        <vt:i4>0</vt:i4>
      </vt:variant>
      <vt:variant>
        <vt:i4>5</vt:i4>
      </vt:variant>
      <vt:variant>
        <vt:lpwstr/>
      </vt:variant>
      <vt:variant>
        <vt:lpwstr>_Toc122452940</vt:lpwstr>
      </vt:variant>
      <vt:variant>
        <vt:i4>1048639</vt:i4>
      </vt:variant>
      <vt:variant>
        <vt:i4>698</vt:i4>
      </vt:variant>
      <vt:variant>
        <vt:i4>0</vt:i4>
      </vt:variant>
      <vt:variant>
        <vt:i4>5</vt:i4>
      </vt:variant>
      <vt:variant>
        <vt:lpwstr/>
      </vt:variant>
      <vt:variant>
        <vt:lpwstr>_Toc122452939</vt:lpwstr>
      </vt:variant>
      <vt:variant>
        <vt:i4>1048639</vt:i4>
      </vt:variant>
      <vt:variant>
        <vt:i4>692</vt:i4>
      </vt:variant>
      <vt:variant>
        <vt:i4>0</vt:i4>
      </vt:variant>
      <vt:variant>
        <vt:i4>5</vt:i4>
      </vt:variant>
      <vt:variant>
        <vt:lpwstr/>
      </vt:variant>
      <vt:variant>
        <vt:lpwstr>_Toc122452938</vt:lpwstr>
      </vt:variant>
      <vt:variant>
        <vt:i4>1048639</vt:i4>
      </vt:variant>
      <vt:variant>
        <vt:i4>686</vt:i4>
      </vt:variant>
      <vt:variant>
        <vt:i4>0</vt:i4>
      </vt:variant>
      <vt:variant>
        <vt:i4>5</vt:i4>
      </vt:variant>
      <vt:variant>
        <vt:lpwstr/>
      </vt:variant>
      <vt:variant>
        <vt:lpwstr>_Toc122452937</vt:lpwstr>
      </vt:variant>
      <vt:variant>
        <vt:i4>1048639</vt:i4>
      </vt:variant>
      <vt:variant>
        <vt:i4>680</vt:i4>
      </vt:variant>
      <vt:variant>
        <vt:i4>0</vt:i4>
      </vt:variant>
      <vt:variant>
        <vt:i4>5</vt:i4>
      </vt:variant>
      <vt:variant>
        <vt:lpwstr/>
      </vt:variant>
      <vt:variant>
        <vt:lpwstr>_Toc122452936</vt:lpwstr>
      </vt:variant>
      <vt:variant>
        <vt:i4>1048639</vt:i4>
      </vt:variant>
      <vt:variant>
        <vt:i4>674</vt:i4>
      </vt:variant>
      <vt:variant>
        <vt:i4>0</vt:i4>
      </vt:variant>
      <vt:variant>
        <vt:i4>5</vt:i4>
      </vt:variant>
      <vt:variant>
        <vt:lpwstr/>
      </vt:variant>
      <vt:variant>
        <vt:lpwstr>_Toc122452935</vt:lpwstr>
      </vt:variant>
      <vt:variant>
        <vt:i4>1048639</vt:i4>
      </vt:variant>
      <vt:variant>
        <vt:i4>668</vt:i4>
      </vt:variant>
      <vt:variant>
        <vt:i4>0</vt:i4>
      </vt:variant>
      <vt:variant>
        <vt:i4>5</vt:i4>
      </vt:variant>
      <vt:variant>
        <vt:lpwstr/>
      </vt:variant>
      <vt:variant>
        <vt:lpwstr>_Toc122452934</vt:lpwstr>
      </vt:variant>
      <vt:variant>
        <vt:i4>1048639</vt:i4>
      </vt:variant>
      <vt:variant>
        <vt:i4>662</vt:i4>
      </vt:variant>
      <vt:variant>
        <vt:i4>0</vt:i4>
      </vt:variant>
      <vt:variant>
        <vt:i4>5</vt:i4>
      </vt:variant>
      <vt:variant>
        <vt:lpwstr/>
      </vt:variant>
      <vt:variant>
        <vt:lpwstr>_Toc122452933</vt:lpwstr>
      </vt:variant>
      <vt:variant>
        <vt:i4>1048639</vt:i4>
      </vt:variant>
      <vt:variant>
        <vt:i4>656</vt:i4>
      </vt:variant>
      <vt:variant>
        <vt:i4>0</vt:i4>
      </vt:variant>
      <vt:variant>
        <vt:i4>5</vt:i4>
      </vt:variant>
      <vt:variant>
        <vt:lpwstr/>
      </vt:variant>
      <vt:variant>
        <vt:lpwstr>_Toc122452932</vt:lpwstr>
      </vt:variant>
      <vt:variant>
        <vt:i4>1048639</vt:i4>
      </vt:variant>
      <vt:variant>
        <vt:i4>650</vt:i4>
      </vt:variant>
      <vt:variant>
        <vt:i4>0</vt:i4>
      </vt:variant>
      <vt:variant>
        <vt:i4>5</vt:i4>
      </vt:variant>
      <vt:variant>
        <vt:lpwstr/>
      </vt:variant>
      <vt:variant>
        <vt:lpwstr>_Toc122452931</vt:lpwstr>
      </vt:variant>
      <vt:variant>
        <vt:i4>1048639</vt:i4>
      </vt:variant>
      <vt:variant>
        <vt:i4>644</vt:i4>
      </vt:variant>
      <vt:variant>
        <vt:i4>0</vt:i4>
      </vt:variant>
      <vt:variant>
        <vt:i4>5</vt:i4>
      </vt:variant>
      <vt:variant>
        <vt:lpwstr/>
      </vt:variant>
      <vt:variant>
        <vt:lpwstr>_Toc122452930</vt:lpwstr>
      </vt:variant>
      <vt:variant>
        <vt:i4>1114175</vt:i4>
      </vt:variant>
      <vt:variant>
        <vt:i4>638</vt:i4>
      </vt:variant>
      <vt:variant>
        <vt:i4>0</vt:i4>
      </vt:variant>
      <vt:variant>
        <vt:i4>5</vt:i4>
      </vt:variant>
      <vt:variant>
        <vt:lpwstr/>
      </vt:variant>
      <vt:variant>
        <vt:lpwstr>_Toc122452929</vt:lpwstr>
      </vt:variant>
      <vt:variant>
        <vt:i4>1114175</vt:i4>
      </vt:variant>
      <vt:variant>
        <vt:i4>629</vt:i4>
      </vt:variant>
      <vt:variant>
        <vt:i4>0</vt:i4>
      </vt:variant>
      <vt:variant>
        <vt:i4>5</vt:i4>
      </vt:variant>
      <vt:variant>
        <vt:lpwstr/>
      </vt:variant>
      <vt:variant>
        <vt:lpwstr>_Toc122452928</vt:lpwstr>
      </vt:variant>
      <vt:variant>
        <vt:i4>1114175</vt:i4>
      </vt:variant>
      <vt:variant>
        <vt:i4>623</vt:i4>
      </vt:variant>
      <vt:variant>
        <vt:i4>0</vt:i4>
      </vt:variant>
      <vt:variant>
        <vt:i4>5</vt:i4>
      </vt:variant>
      <vt:variant>
        <vt:lpwstr/>
      </vt:variant>
      <vt:variant>
        <vt:lpwstr>_Toc122452927</vt:lpwstr>
      </vt:variant>
      <vt:variant>
        <vt:i4>1114175</vt:i4>
      </vt:variant>
      <vt:variant>
        <vt:i4>617</vt:i4>
      </vt:variant>
      <vt:variant>
        <vt:i4>0</vt:i4>
      </vt:variant>
      <vt:variant>
        <vt:i4>5</vt:i4>
      </vt:variant>
      <vt:variant>
        <vt:lpwstr/>
      </vt:variant>
      <vt:variant>
        <vt:lpwstr>_Toc122452926</vt:lpwstr>
      </vt:variant>
      <vt:variant>
        <vt:i4>1114175</vt:i4>
      </vt:variant>
      <vt:variant>
        <vt:i4>611</vt:i4>
      </vt:variant>
      <vt:variant>
        <vt:i4>0</vt:i4>
      </vt:variant>
      <vt:variant>
        <vt:i4>5</vt:i4>
      </vt:variant>
      <vt:variant>
        <vt:lpwstr/>
      </vt:variant>
      <vt:variant>
        <vt:lpwstr>_Toc122452925</vt:lpwstr>
      </vt:variant>
      <vt:variant>
        <vt:i4>1114175</vt:i4>
      </vt:variant>
      <vt:variant>
        <vt:i4>605</vt:i4>
      </vt:variant>
      <vt:variant>
        <vt:i4>0</vt:i4>
      </vt:variant>
      <vt:variant>
        <vt:i4>5</vt:i4>
      </vt:variant>
      <vt:variant>
        <vt:lpwstr/>
      </vt:variant>
      <vt:variant>
        <vt:lpwstr>_Toc122452924</vt:lpwstr>
      </vt:variant>
      <vt:variant>
        <vt:i4>1114175</vt:i4>
      </vt:variant>
      <vt:variant>
        <vt:i4>599</vt:i4>
      </vt:variant>
      <vt:variant>
        <vt:i4>0</vt:i4>
      </vt:variant>
      <vt:variant>
        <vt:i4>5</vt:i4>
      </vt:variant>
      <vt:variant>
        <vt:lpwstr/>
      </vt:variant>
      <vt:variant>
        <vt:lpwstr>_Toc122452923</vt:lpwstr>
      </vt:variant>
      <vt:variant>
        <vt:i4>1114175</vt:i4>
      </vt:variant>
      <vt:variant>
        <vt:i4>593</vt:i4>
      </vt:variant>
      <vt:variant>
        <vt:i4>0</vt:i4>
      </vt:variant>
      <vt:variant>
        <vt:i4>5</vt:i4>
      </vt:variant>
      <vt:variant>
        <vt:lpwstr/>
      </vt:variant>
      <vt:variant>
        <vt:lpwstr>_Toc122452922</vt:lpwstr>
      </vt:variant>
      <vt:variant>
        <vt:i4>1114175</vt:i4>
      </vt:variant>
      <vt:variant>
        <vt:i4>587</vt:i4>
      </vt:variant>
      <vt:variant>
        <vt:i4>0</vt:i4>
      </vt:variant>
      <vt:variant>
        <vt:i4>5</vt:i4>
      </vt:variant>
      <vt:variant>
        <vt:lpwstr/>
      </vt:variant>
      <vt:variant>
        <vt:lpwstr>_Toc122452921</vt:lpwstr>
      </vt:variant>
      <vt:variant>
        <vt:i4>1114175</vt:i4>
      </vt:variant>
      <vt:variant>
        <vt:i4>581</vt:i4>
      </vt:variant>
      <vt:variant>
        <vt:i4>0</vt:i4>
      </vt:variant>
      <vt:variant>
        <vt:i4>5</vt:i4>
      </vt:variant>
      <vt:variant>
        <vt:lpwstr/>
      </vt:variant>
      <vt:variant>
        <vt:lpwstr>_Toc122452920</vt:lpwstr>
      </vt:variant>
      <vt:variant>
        <vt:i4>1179711</vt:i4>
      </vt:variant>
      <vt:variant>
        <vt:i4>575</vt:i4>
      </vt:variant>
      <vt:variant>
        <vt:i4>0</vt:i4>
      </vt:variant>
      <vt:variant>
        <vt:i4>5</vt:i4>
      </vt:variant>
      <vt:variant>
        <vt:lpwstr/>
      </vt:variant>
      <vt:variant>
        <vt:lpwstr>_Toc122452919</vt:lpwstr>
      </vt:variant>
      <vt:variant>
        <vt:i4>1376308</vt:i4>
      </vt:variant>
      <vt:variant>
        <vt:i4>566</vt:i4>
      </vt:variant>
      <vt:variant>
        <vt:i4>0</vt:i4>
      </vt:variant>
      <vt:variant>
        <vt:i4>5</vt:i4>
      </vt:variant>
      <vt:variant>
        <vt:lpwstr/>
      </vt:variant>
      <vt:variant>
        <vt:lpwstr>_Toc120102537</vt:lpwstr>
      </vt:variant>
      <vt:variant>
        <vt:i4>1376308</vt:i4>
      </vt:variant>
      <vt:variant>
        <vt:i4>560</vt:i4>
      </vt:variant>
      <vt:variant>
        <vt:i4>0</vt:i4>
      </vt:variant>
      <vt:variant>
        <vt:i4>5</vt:i4>
      </vt:variant>
      <vt:variant>
        <vt:lpwstr/>
      </vt:variant>
      <vt:variant>
        <vt:lpwstr>_Toc120102536</vt:lpwstr>
      </vt:variant>
      <vt:variant>
        <vt:i4>1376308</vt:i4>
      </vt:variant>
      <vt:variant>
        <vt:i4>554</vt:i4>
      </vt:variant>
      <vt:variant>
        <vt:i4>0</vt:i4>
      </vt:variant>
      <vt:variant>
        <vt:i4>5</vt:i4>
      </vt:variant>
      <vt:variant>
        <vt:lpwstr/>
      </vt:variant>
      <vt:variant>
        <vt:lpwstr>_Toc120102535</vt:lpwstr>
      </vt:variant>
      <vt:variant>
        <vt:i4>1376308</vt:i4>
      </vt:variant>
      <vt:variant>
        <vt:i4>548</vt:i4>
      </vt:variant>
      <vt:variant>
        <vt:i4>0</vt:i4>
      </vt:variant>
      <vt:variant>
        <vt:i4>5</vt:i4>
      </vt:variant>
      <vt:variant>
        <vt:lpwstr/>
      </vt:variant>
      <vt:variant>
        <vt:lpwstr>_Toc120102534</vt:lpwstr>
      </vt:variant>
      <vt:variant>
        <vt:i4>1376308</vt:i4>
      </vt:variant>
      <vt:variant>
        <vt:i4>542</vt:i4>
      </vt:variant>
      <vt:variant>
        <vt:i4>0</vt:i4>
      </vt:variant>
      <vt:variant>
        <vt:i4>5</vt:i4>
      </vt:variant>
      <vt:variant>
        <vt:lpwstr/>
      </vt:variant>
      <vt:variant>
        <vt:lpwstr>_Toc120102533</vt:lpwstr>
      </vt:variant>
      <vt:variant>
        <vt:i4>1376308</vt:i4>
      </vt:variant>
      <vt:variant>
        <vt:i4>536</vt:i4>
      </vt:variant>
      <vt:variant>
        <vt:i4>0</vt:i4>
      </vt:variant>
      <vt:variant>
        <vt:i4>5</vt:i4>
      </vt:variant>
      <vt:variant>
        <vt:lpwstr/>
      </vt:variant>
      <vt:variant>
        <vt:lpwstr>_Toc120102532</vt:lpwstr>
      </vt:variant>
      <vt:variant>
        <vt:i4>1376308</vt:i4>
      </vt:variant>
      <vt:variant>
        <vt:i4>530</vt:i4>
      </vt:variant>
      <vt:variant>
        <vt:i4>0</vt:i4>
      </vt:variant>
      <vt:variant>
        <vt:i4>5</vt:i4>
      </vt:variant>
      <vt:variant>
        <vt:lpwstr/>
      </vt:variant>
      <vt:variant>
        <vt:lpwstr>_Toc120102531</vt:lpwstr>
      </vt:variant>
      <vt:variant>
        <vt:i4>1376308</vt:i4>
      </vt:variant>
      <vt:variant>
        <vt:i4>524</vt:i4>
      </vt:variant>
      <vt:variant>
        <vt:i4>0</vt:i4>
      </vt:variant>
      <vt:variant>
        <vt:i4>5</vt:i4>
      </vt:variant>
      <vt:variant>
        <vt:lpwstr/>
      </vt:variant>
      <vt:variant>
        <vt:lpwstr>_Toc120102530</vt:lpwstr>
      </vt:variant>
      <vt:variant>
        <vt:i4>1310772</vt:i4>
      </vt:variant>
      <vt:variant>
        <vt:i4>518</vt:i4>
      </vt:variant>
      <vt:variant>
        <vt:i4>0</vt:i4>
      </vt:variant>
      <vt:variant>
        <vt:i4>5</vt:i4>
      </vt:variant>
      <vt:variant>
        <vt:lpwstr/>
      </vt:variant>
      <vt:variant>
        <vt:lpwstr>_Toc120102529</vt:lpwstr>
      </vt:variant>
      <vt:variant>
        <vt:i4>1310772</vt:i4>
      </vt:variant>
      <vt:variant>
        <vt:i4>512</vt:i4>
      </vt:variant>
      <vt:variant>
        <vt:i4>0</vt:i4>
      </vt:variant>
      <vt:variant>
        <vt:i4>5</vt:i4>
      </vt:variant>
      <vt:variant>
        <vt:lpwstr/>
      </vt:variant>
      <vt:variant>
        <vt:lpwstr>_Toc120102528</vt:lpwstr>
      </vt:variant>
      <vt:variant>
        <vt:i4>1310772</vt:i4>
      </vt:variant>
      <vt:variant>
        <vt:i4>506</vt:i4>
      </vt:variant>
      <vt:variant>
        <vt:i4>0</vt:i4>
      </vt:variant>
      <vt:variant>
        <vt:i4>5</vt:i4>
      </vt:variant>
      <vt:variant>
        <vt:lpwstr/>
      </vt:variant>
      <vt:variant>
        <vt:lpwstr>_Toc120102527</vt:lpwstr>
      </vt:variant>
      <vt:variant>
        <vt:i4>1310772</vt:i4>
      </vt:variant>
      <vt:variant>
        <vt:i4>500</vt:i4>
      </vt:variant>
      <vt:variant>
        <vt:i4>0</vt:i4>
      </vt:variant>
      <vt:variant>
        <vt:i4>5</vt:i4>
      </vt:variant>
      <vt:variant>
        <vt:lpwstr/>
      </vt:variant>
      <vt:variant>
        <vt:lpwstr>_Toc120102526</vt:lpwstr>
      </vt:variant>
      <vt:variant>
        <vt:i4>1310772</vt:i4>
      </vt:variant>
      <vt:variant>
        <vt:i4>494</vt:i4>
      </vt:variant>
      <vt:variant>
        <vt:i4>0</vt:i4>
      </vt:variant>
      <vt:variant>
        <vt:i4>5</vt:i4>
      </vt:variant>
      <vt:variant>
        <vt:lpwstr/>
      </vt:variant>
      <vt:variant>
        <vt:lpwstr>_Toc120102525</vt:lpwstr>
      </vt:variant>
      <vt:variant>
        <vt:i4>1310772</vt:i4>
      </vt:variant>
      <vt:variant>
        <vt:i4>488</vt:i4>
      </vt:variant>
      <vt:variant>
        <vt:i4>0</vt:i4>
      </vt:variant>
      <vt:variant>
        <vt:i4>5</vt:i4>
      </vt:variant>
      <vt:variant>
        <vt:lpwstr/>
      </vt:variant>
      <vt:variant>
        <vt:lpwstr>_Toc120102524</vt:lpwstr>
      </vt:variant>
      <vt:variant>
        <vt:i4>1310772</vt:i4>
      </vt:variant>
      <vt:variant>
        <vt:i4>482</vt:i4>
      </vt:variant>
      <vt:variant>
        <vt:i4>0</vt:i4>
      </vt:variant>
      <vt:variant>
        <vt:i4>5</vt:i4>
      </vt:variant>
      <vt:variant>
        <vt:lpwstr/>
      </vt:variant>
      <vt:variant>
        <vt:lpwstr>_Toc120102523</vt:lpwstr>
      </vt:variant>
      <vt:variant>
        <vt:i4>1310772</vt:i4>
      </vt:variant>
      <vt:variant>
        <vt:i4>476</vt:i4>
      </vt:variant>
      <vt:variant>
        <vt:i4>0</vt:i4>
      </vt:variant>
      <vt:variant>
        <vt:i4>5</vt:i4>
      </vt:variant>
      <vt:variant>
        <vt:lpwstr/>
      </vt:variant>
      <vt:variant>
        <vt:lpwstr>_Toc120102522</vt:lpwstr>
      </vt:variant>
      <vt:variant>
        <vt:i4>1310772</vt:i4>
      </vt:variant>
      <vt:variant>
        <vt:i4>470</vt:i4>
      </vt:variant>
      <vt:variant>
        <vt:i4>0</vt:i4>
      </vt:variant>
      <vt:variant>
        <vt:i4>5</vt:i4>
      </vt:variant>
      <vt:variant>
        <vt:lpwstr/>
      </vt:variant>
      <vt:variant>
        <vt:lpwstr>_Toc120102521</vt:lpwstr>
      </vt:variant>
      <vt:variant>
        <vt:i4>1310772</vt:i4>
      </vt:variant>
      <vt:variant>
        <vt:i4>464</vt:i4>
      </vt:variant>
      <vt:variant>
        <vt:i4>0</vt:i4>
      </vt:variant>
      <vt:variant>
        <vt:i4>5</vt:i4>
      </vt:variant>
      <vt:variant>
        <vt:lpwstr/>
      </vt:variant>
      <vt:variant>
        <vt:lpwstr>_Toc120102520</vt:lpwstr>
      </vt:variant>
      <vt:variant>
        <vt:i4>1507380</vt:i4>
      </vt:variant>
      <vt:variant>
        <vt:i4>458</vt:i4>
      </vt:variant>
      <vt:variant>
        <vt:i4>0</vt:i4>
      </vt:variant>
      <vt:variant>
        <vt:i4>5</vt:i4>
      </vt:variant>
      <vt:variant>
        <vt:lpwstr/>
      </vt:variant>
      <vt:variant>
        <vt:lpwstr>_Toc120102519</vt:lpwstr>
      </vt:variant>
      <vt:variant>
        <vt:i4>1507380</vt:i4>
      </vt:variant>
      <vt:variant>
        <vt:i4>452</vt:i4>
      </vt:variant>
      <vt:variant>
        <vt:i4>0</vt:i4>
      </vt:variant>
      <vt:variant>
        <vt:i4>5</vt:i4>
      </vt:variant>
      <vt:variant>
        <vt:lpwstr/>
      </vt:variant>
      <vt:variant>
        <vt:lpwstr>_Toc120102518</vt:lpwstr>
      </vt:variant>
      <vt:variant>
        <vt:i4>1507380</vt:i4>
      </vt:variant>
      <vt:variant>
        <vt:i4>446</vt:i4>
      </vt:variant>
      <vt:variant>
        <vt:i4>0</vt:i4>
      </vt:variant>
      <vt:variant>
        <vt:i4>5</vt:i4>
      </vt:variant>
      <vt:variant>
        <vt:lpwstr/>
      </vt:variant>
      <vt:variant>
        <vt:lpwstr>_Toc120102517</vt:lpwstr>
      </vt:variant>
      <vt:variant>
        <vt:i4>1507380</vt:i4>
      </vt:variant>
      <vt:variant>
        <vt:i4>440</vt:i4>
      </vt:variant>
      <vt:variant>
        <vt:i4>0</vt:i4>
      </vt:variant>
      <vt:variant>
        <vt:i4>5</vt:i4>
      </vt:variant>
      <vt:variant>
        <vt:lpwstr/>
      </vt:variant>
      <vt:variant>
        <vt:lpwstr>_Toc120102516</vt:lpwstr>
      </vt:variant>
      <vt:variant>
        <vt:i4>1507380</vt:i4>
      </vt:variant>
      <vt:variant>
        <vt:i4>434</vt:i4>
      </vt:variant>
      <vt:variant>
        <vt:i4>0</vt:i4>
      </vt:variant>
      <vt:variant>
        <vt:i4>5</vt:i4>
      </vt:variant>
      <vt:variant>
        <vt:lpwstr/>
      </vt:variant>
      <vt:variant>
        <vt:lpwstr>_Toc120102515</vt:lpwstr>
      </vt:variant>
      <vt:variant>
        <vt:i4>1507380</vt:i4>
      </vt:variant>
      <vt:variant>
        <vt:i4>428</vt:i4>
      </vt:variant>
      <vt:variant>
        <vt:i4>0</vt:i4>
      </vt:variant>
      <vt:variant>
        <vt:i4>5</vt:i4>
      </vt:variant>
      <vt:variant>
        <vt:lpwstr/>
      </vt:variant>
      <vt:variant>
        <vt:lpwstr>_Toc120102514</vt:lpwstr>
      </vt:variant>
      <vt:variant>
        <vt:i4>1507380</vt:i4>
      </vt:variant>
      <vt:variant>
        <vt:i4>422</vt:i4>
      </vt:variant>
      <vt:variant>
        <vt:i4>0</vt:i4>
      </vt:variant>
      <vt:variant>
        <vt:i4>5</vt:i4>
      </vt:variant>
      <vt:variant>
        <vt:lpwstr/>
      </vt:variant>
      <vt:variant>
        <vt:lpwstr>_Toc120102513</vt:lpwstr>
      </vt:variant>
      <vt:variant>
        <vt:i4>1507380</vt:i4>
      </vt:variant>
      <vt:variant>
        <vt:i4>416</vt:i4>
      </vt:variant>
      <vt:variant>
        <vt:i4>0</vt:i4>
      </vt:variant>
      <vt:variant>
        <vt:i4>5</vt:i4>
      </vt:variant>
      <vt:variant>
        <vt:lpwstr/>
      </vt:variant>
      <vt:variant>
        <vt:lpwstr>_Toc120102512</vt:lpwstr>
      </vt:variant>
      <vt:variant>
        <vt:i4>1507380</vt:i4>
      </vt:variant>
      <vt:variant>
        <vt:i4>410</vt:i4>
      </vt:variant>
      <vt:variant>
        <vt:i4>0</vt:i4>
      </vt:variant>
      <vt:variant>
        <vt:i4>5</vt:i4>
      </vt:variant>
      <vt:variant>
        <vt:lpwstr/>
      </vt:variant>
      <vt:variant>
        <vt:lpwstr>_Toc120102511</vt:lpwstr>
      </vt:variant>
      <vt:variant>
        <vt:i4>1507380</vt:i4>
      </vt:variant>
      <vt:variant>
        <vt:i4>404</vt:i4>
      </vt:variant>
      <vt:variant>
        <vt:i4>0</vt:i4>
      </vt:variant>
      <vt:variant>
        <vt:i4>5</vt:i4>
      </vt:variant>
      <vt:variant>
        <vt:lpwstr/>
      </vt:variant>
      <vt:variant>
        <vt:lpwstr>_Toc120102510</vt:lpwstr>
      </vt:variant>
      <vt:variant>
        <vt:i4>1441844</vt:i4>
      </vt:variant>
      <vt:variant>
        <vt:i4>398</vt:i4>
      </vt:variant>
      <vt:variant>
        <vt:i4>0</vt:i4>
      </vt:variant>
      <vt:variant>
        <vt:i4>5</vt:i4>
      </vt:variant>
      <vt:variant>
        <vt:lpwstr/>
      </vt:variant>
      <vt:variant>
        <vt:lpwstr>_Toc120102509</vt:lpwstr>
      </vt:variant>
      <vt:variant>
        <vt:i4>1441844</vt:i4>
      </vt:variant>
      <vt:variant>
        <vt:i4>392</vt:i4>
      </vt:variant>
      <vt:variant>
        <vt:i4>0</vt:i4>
      </vt:variant>
      <vt:variant>
        <vt:i4>5</vt:i4>
      </vt:variant>
      <vt:variant>
        <vt:lpwstr/>
      </vt:variant>
      <vt:variant>
        <vt:lpwstr>_Toc120102508</vt:lpwstr>
      </vt:variant>
      <vt:variant>
        <vt:i4>1441844</vt:i4>
      </vt:variant>
      <vt:variant>
        <vt:i4>386</vt:i4>
      </vt:variant>
      <vt:variant>
        <vt:i4>0</vt:i4>
      </vt:variant>
      <vt:variant>
        <vt:i4>5</vt:i4>
      </vt:variant>
      <vt:variant>
        <vt:lpwstr/>
      </vt:variant>
      <vt:variant>
        <vt:lpwstr>_Toc120102507</vt:lpwstr>
      </vt:variant>
      <vt:variant>
        <vt:i4>1441844</vt:i4>
      </vt:variant>
      <vt:variant>
        <vt:i4>380</vt:i4>
      </vt:variant>
      <vt:variant>
        <vt:i4>0</vt:i4>
      </vt:variant>
      <vt:variant>
        <vt:i4>5</vt:i4>
      </vt:variant>
      <vt:variant>
        <vt:lpwstr/>
      </vt:variant>
      <vt:variant>
        <vt:lpwstr>_Toc120102506</vt:lpwstr>
      </vt:variant>
      <vt:variant>
        <vt:i4>1441844</vt:i4>
      </vt:variant>
      <vt:variant>
        <vt:i4>374</vt:i4>
      </vt:variant>
      <vt:variant>
        <vt:i4>0</vt:i4>
      </vt:variant>
      <vt:variant>
        <vt:i4>5</vt:i4>
      </vt:variant>
      <vt:variant>
        <vt:lpwstr/>
      </vt:variant>
      <vt:variant>
        <vt:lpwstr>_Toc120102505</vt:lpwstr>
      </vt:variant>
      <vt:variant>
        <vt:i4>1441844</vt:i4>
      </vt:variant>
      <vt:variant>
        <vt:i4>368</vt:i4>
      </vt:variant>
      <vt:variant>
        <vt:i4>0</vt:i4>
      </vt:variant>
      <vt:variant>
        <vt:i4>5</vt:i4>
      </vt:variant>
      <vt:variant>
        <vt:lpwstr/>
      </vt:variant>
      <vt:variant>
        <vt:lpwstr>_Toc120102504</vt:lpwstr>
      </vt:variant>
      <vt:variant>
        <vt:i4>1441844</vt:i4>
      </vt:variant>
      <vt:variant>
        <vt:i4>362</vt:i4>
      </vt:variant>
      <vt:variant>
        <vt:i4>0</vt:i4>
      </vt:variant>
      <vt:variant>
        <vt:i4>5</vt:i4>
      </vt:variant>
      <vt:variant>
        <vt:lpwstr/>
      </vt:variant>
      <vt:variant>
        <vt:lpwstr>_Toc120102503</vt:lpwstr>
      </vt:variant>
      <vt:variant>
        <vt:i4>1441844</vt:i4>
      </vt:variant>
      <vt:variant>
        <vt:i4>356</vt:i4>
      </vt:variant>
      <vt:variant>
        <vt:i4>0</vt:i4>
      </vt:variant>
      <vt:variant>
        <vt:i4>5</vt:i4>
      </vt:variant>
      <vt:variant>
        <vt:lpwstr/>
      </vt:variant>
      <vt:variant>
        <vt:lpwstr>_Toc120102502</vt:lpwstr>
      </vt:variant>
      <vt:variant>
        <vt:i4>1441844</vt:i4>
      </vt:variant>
      <vt:variant>
        <vt:i4>350</vt:i4>
      </vt:variant>
      <vt:variant>
        <vt:i4>0</vt:i4>
      </vt:variant>
      <vt:variant>
        <vt:i4>5</vt:i4>
      </vt:variant>
      <vt:variant>
        <vt:lpwstr/>
      </vt:variant>
      <vt:variant>
        <vt:lpwstr>_Toc120102501</vt:lpwstr>
      </vt:variant>
      <vt:variant>
        <vt:i4>1441844</vt:i4>
      </vt:variant>
      <vt:variant>
        <vt:i4>344</vt:i4>
      </vt:variant>
      <vt:variant>
        <vt:i4>0</vt:i4>
      </vt:variant>
      <vt:variant>
        <vt:i4>5</vt:i4>
      </vt:variant>
      <vt:variant>
        <vt:lpwstr/>
      </vt:variant>
      <vt:variant>
        <vt:lpwstr>_Toc120102500</vt:lpwstr>
      </vt:variant>
      <vt:variant>
        <vt:i4>2031669</vt:i4>
      </vt:variant>
      <vt:variant>
        <vt:i4>338</vt:i4>
      </vt:variant>
      <vt:variant>
        <vt:i4>0</vt:i4>
      </vt:variant>
      <vt:variant>
        <vt:i4>5</vt:i4>
      </vt:variant>
      <vt:variant>
        <vt:lpwstr/>
      </vt:variant>
      <vt:variant>
        <vt:lpwstr>_Toc120102499</vt:lpwstr>
      </vt:variant>
      <vt:variant>
        <vt:i4>2031669</vt:i4>
      </vt:variant>
      <vt:variant>
        <vt:i4>332</vt:i4>
      </vt:variant>
      <vt:variant>
        <vt:i4>0</vt:i4>
      </vt:variant>
      <vt:variant>
        <vt:i4>5</vt:i4>
      </vt:variant>
      <vt:variant>
        <vt:lpwstr/>
      </vt:variant>
      <vt:variant>
        <vt:lpwstr>_Toc120102498</vt:lpwstr>
      </vt:variant>
      <vt:variant>
        <vt:i4>2031669</vt:i4>
      </vt:variant>
      <vt:variant>
        <vt:i4>326</vt:i4>
      </vt:variant>
      <vt:variant>
        <vt:i4>0</vt:i4>
      </vt:variant>
      <vt:variant>
        <vt:i4>5</vt:i4>
      </vt:variant>
      <vt:variant>
        <vt:lpwstr/>
      </vt:variant>
      <vt:variant>
        <vt:lpwstr>_Toc120102497</vt:lpwstr>
      </vt:variant>
      <vt:variant>
        <vt:i4>2031669</vt:i4>
      </vt:variant>
      <vt:variant>
        <vt:i4>320</vt:i4>
      </vt:variant>
      <vt:variant>
        <vt:i4>0</vt:i4>
      </vt:variant>
      <vt:variant>
        <vt:i4>5</vt:i4>
      </vt:variant>
      <vt:variant>
        <vt:lpwstr/>
      </vt:variant>
      <vt:variant>
        <vt:lpwstr>_Toc120102496</vt:lpwstr>
      </vt:variant>
      <vt:variant>
        <vt:i4>2031669</vt:i4>
      </vt:variant>
      <vt:variant>
        <vt:i4>314</vt:i4>
      </vt:variant>
      <vt:variant>
        <vt:i4>0</vt:i4>
      </vt:variant>
      <vt:variant>
        <vt:i4>5</vt:i4>
      </vt:variant>
      <vt:variant>
        <vt:lpwstr/>
      </vt:variant>
      <vt:variant>
        <vt:lpwstr>_Toc120102495</vt:lpwstr>
      </vt:variant>
      <vt:variant>
        <vt:i4>2031669</vt:i4>
      </vt:variant>
      <vt:variant>
        <vt:i4>308</vt:i4>
      </vt:variant>
      <vt:variant>
        <vt:i4>0</vt:i4>
      </vt:variant>
      <vt:variant>
        <vt:i4>5</vt:i4>
      </vt:variant>
      <vt:variant>
        <vt:lpwstr/>
      </vt:variant>
      <vt:variant>
        <vt:lpwstr>_Toc120102494</vt:lpwstr>
      </vt:variant>
      <vt:variant>
        <vt:i4>2031669</vt:i4>
      </vt:variant>
      <vt:variant>
        <vt:i4>302</vt:i4>
      </vt:variant>
      <vt:variant>
        <vt:i4>0</vt:i4>
      </vt:variant>
      <vt:variant>
        <vt:i4>5</vt:i4>
      </vt:variant>
      <vt:variant>
        <vt:lpwstr/>
      </vt:variant>
      <vt:variant>
        <vt:lpwstr>_Toc120102493</vt:lpwstr>
      </vt:variant>
      <vt:variant>
        <vt:i4>2031669</vt:i4>
      </vt:variant>
      <vt:variant>
        <vt:i4>296</vt:i4>
      </vt:variant>
      <vt:variant>
        <vt:i4>0</vt:i4>
      </vt:variant>
      <vt:variant>
        <vt:i4>5</vt:i4>
      </vt:variant>
      <vt:variant>
        <vt:lpwstr/>
      </vt:variant>
      <vt:variant>
        <vt:lpwstr>_Toc120102492</vt:lpwstr>
      </vt:variant>
      <vt:variant>
        <vt:i4>2031669</vt:i4>
      </vt:variant>
      <vt:variant>
        <vt:i4>290</vt:i4>
      </vt:variant>
      <vt:variant>
        <vt:i4>0</vt:i4>
      </vt:variant>
      <vt:variant>
        <vt:i4>5</vt:i4>
      </vt:variant>
      <vt:variant>
        <vt:lpwstr/>
      </vt:variant>
      <vt:variant>
        <vt:lpwstr>_Toc120102491</vt:lpwstr>
      </vt:variant>
      <vt:variant>
        <vt:i4>2031669</vt:i4>
      </vt:variant>
      <vt:variant>
        <vt:i4>284</vt:i4>
      </vt:variant>
      <vt:variant>
        <vt:i4>0</vt:i4>
      </vt:variant>
      <vt:variant>
        <vt:i4>5</vt:i4>
      </vt:variant>
      <vt:variant>
        <vt:lpwstr/>
      </vt:variant>
      <vt:variant>
        <vt:lpwstr>_Toc120102490</vt:lpwstr>
      </vt:variant>
      <vt:variant>
        <vt:i4>1966133</vt:i4>
      </vt:variant>
      <vt:variant>
        <vt:i4>278</vt:i4>
      </vt:variant>
      <vt:variant>
        <vt:i4>0</vt:i4>
      </vt:variant>
      <vt:variant>
        <vt:i4>5</vt:i4>
      </vt:variant>
      <vt:variant>
        <vt:lpwstr/>
      </vt:variant>
      <vt:variant>
        <vt:lpwstr>_Toc120102489</vt:lpwstr>
      </vt:variant>
      <vt:variant>
        <vt:i4>1966133</vt:i4>
      </vt:variant>
      <vt:variant>
        <vt:i4>272</vt:i4>
      </vt:variant>
      <vt:variant>
        <vt:i4>0</vt:i4>
      </vt:variant>
      <vt:variant>
        <vt:i4>5</vt:i4>
      </vt:variant>
      <vt:variant>
        <vt:lpwstr/>
      </vt:variant>
      <vt:variant>
        <vt:lpwstr>_Toc120102488</vt:lpwstr>
      </vt:variant>
      <vt:variant>
        <vt:i4>1966133</vt:i4>
      </vt:variant>
      <vt:variant>
        <vt:i4>266</vt:i4>
      </vt:variant>
      <vt:variant>
        <vt:i4>0</vt:i4>
      </vt:variant>
      <vt:variant>
        <vt:i4>5</vt:i4>
      </vt:variant>
      <vt:variant>
        <vt:lpwstr/>
      </vt:variant>
      <vt:variant>
        <vt:lpwstr>_Toc120102487</vt:lpwstr>
      </vt:variant>
      <vt:variant>
        <vt:i4>1966133</vt:i4>
      </vt:variant>
      <vt:variant>
        <vt:i4>260</vt:i4>
      </vt:variant>
      <vt:variant>
        <vt:i4>0</vt:i4>
      </vt:variant>
      <vt:variant>
        <vt:i4>5</vt:i4>
      </vt:variant>
      <vt:variant>
        <vt:lpwstr/>
      </vt:variant>
      <vt:variant>
        <vt:lpwstr>_Toc120102486</vt:lpwstr>
      </vt:variant>
      <vt:variant>
        <vt:i4>1966133</vt:i4>
      </vt:variant>
      <vt:variant>
        <vt:i4>254</vt:i4>
      </vt:variant>
      <vt:variant>
        <vt:i4>0</vt:i4>
      </vt:variant>
      <vt:variant>
        <vt:i4>5</vt:i4>
      </vt:variant>
      <vt:variant>
        <vt:lpwstr/>
      </vt:variant>
      <vt:variant>
        <vt:lpwstr>_Toc120102485</vt:lpwstr>
      </vt:variant>
      <vt:variant>
        <vt:i4>1966133</vt:i4>
      </vt:variant>
      <vt:variant>
        <vt:i4>248</vt:i4>
      </vt:variant>
      <vt:variant>
        <vt:i4>0</vt:i4>
      </vt:variant>
      <vt:variant>
        <vt:i4>5</vt:i4>
      </vt:variant>
      <vt:variant>
        <vt:lpwstr/>
      </vt:variant>
      <vt:variant>
        <vt:lpwstr>_Toc120102484</vt:lpwstr>
      </vt:variant>
      <vt:variant>
        <vt:i4>1966133</vt:i4>
      </vt:variant>
      <vt:variant>
        <vt:i4>242</vt:i4>
      </vt:variant>
      <vt:variant>
        <vt:i4>0</vt:i4>
      </vt:variant>
      <vt:variant>
        <vt:i4>5</vt:i4>
      </vt:variant>
      <vt:variant>
        <vt:lpwstr/>
      </vt:variant>
      <vt:variant>
        <vt:lpwstr>_Toc120102483</vt:lpwstr>
      </vt:variant>
      <vt:variant>
        <vt:i4>1966133</vt:i4>
      </vt:variant>
      <vt:variant>
        <vt:i4>236</vt:i4>
      </vt:variant>
      <vt:variant>
        <vt:i4>0</vt:i4>
      </vt:variant>
      <vt:variant>
        <vt:i4>5</vt:i4>
      </vt:variant>
      <vt:variant>
        <vt:lpwstr/>
      </vt:variant>
      <vt:variant>
        <vt:lpwstr>_Toc120102482</vt:lpwstr>
      </vt:variant>
      <vt:variant>
        <vt:i4>1966133</vt:i4>
      </vt:variant>
      <vt:variant>
        <vt:i4>230</vt:i4>
      </vt:variant>
      <vt:variant>
        <vt:i4>0</vt:i4>
      </vt:variant>
      <vt:variant>
        <vt:i4>5</vt:i4>
      </vt:variant>
      <vt:variant>
        <vt:lpwstr/>
      </vt:variant>
      <vt:variant>
        <vt:lpwstr>_Toc120102481</vt:lpwstr>
      </vt:variant>
      <vt:variant>
        <vt:i4>1966133</vt:i4>
      </vt:variant>
      <vt:variant>
        <vt:i4>224</vt:i4>
      </vt:variant>
      <vt:variant>
        <vt:i4>0</vt:i4>
      </vt:variant>
      <vt:variant>
        <vt:i4>5</vt:i4>
      </vt:variant>
      <vt:variant>
        <vt:lpwstr/>
      </vt:variant>
      <vt:variant>
        <vt:lpwstr>_Toc120102480</vt:lpwstr>
      </vt:variant>
      <vt:variant>
        <vt:i4>1114165</vt:i4>
      </vt:variant>
      <vt:variant>
        <vt:i4>218</vt:i4>
      </vt:variant>
      <vt:variant>
        <vt:i4>0</vt:i4>
      </vt:variant>
      <vt:variant>
        <vt:i4>5</vt:i4>
      </vt:variant>
      <vt:variant>
        <vt:lpwstr/>
      </vt:variant>
      <vt:variant>
        <vt:lpwstr>_Toc120102479</vt:lpwstr>
      </vt:variant>
      <vt:variant>
        <vt:i4>1114165</vt:i4>
      </vt:variant>
      <vt:variant>
        <vt:i4>212</vt:i4>
      </vt:variant>
      <vt:variant>
        <vt:i4>0</vt:i4>
      </vt:variant>
      <vt:variant>
        <vt:i4>5</vt:i4>
      </vt:variant>
      <vt:variant>
        <vt:lpwstr/>
      </vt:variant>
      <vt:variant>
        <vt:lpwstr>_Toc120102478</vt:lpwstr>
      </vt:variant>
      <vt:variant>
        <vt:i4>1114165</vt:i4>
      </vt:variant>
      <vt:variant>
        <vt:i4>206</vt:i4>
      </vt:variant>
      <vt:variant>
        <vt:i4>0</vt:i4>
      </vt:variant>
      <vt:variant>
        <vt:i4>5</vt:i4>
      </vt:variant>
      <vt:variant>
        <vt:lpwstr/>
      </vt:variant>
      <vt:variant>
        <vt:lpwstr>_Toc120102477</vt:lpwstr>
      </vt:variant>
      <vt:variant>
        <vt:i4>1114165</vt:i4>
      </vt:variant>
      <vt:variant>
        <vt:i4>200</vt:i4>
      </vt:variant>
      <vt:variant>
        <vt:i4>0</vt:i4>
      </vt:variant>
      <vt:variant>
        <vt:i4>5</vt:i4>
      </vt:variant>
      <vt:variant>
        <vt:lpwstr/>
      </vt:variant>
      <vt:variant>
        <vt:lpwstr>_Toc120102476</vt:lpwstr>
      </vt:variant>
      <vt:variant>
        <vt:i4>1114165</vt:i4>
      </vt:variant>
      <vt:variant>
        <vt:i4>194</vt:i4>
      </vt:variant>
      <vt:variant>
        <vt:i4>0</vt:i4>
      </vt:variant>
      <vt:variant>
        <vt:i4>5</vt:i4>
      </vt:variant>
      <vt:variant>
        <vt:lpwstr/>
      </vt:variant>
      <vt:variant>
        <vt:lpwstr>_Toc120102475</vt:lpwstr>
      </vt:variant>
      <vt:variant>
        <vt:i4>1114165</vt:i4>
      </vt:variant>
      <vt:variant>
        <vt:i4>188</vt:i4>
      </vt:variant>
      <vt:variant>
        <vt:i4>0</vt:i4>
      </vt:variant>
      <vt:variant>
        <vt:i4>5</vt:i4>
      </vt:variant>
      <vt:variant>
        <vt:lpwstr/>
      </vt:variant>
      <vt:variant>
        <vt:lpwstr>_Toc120102474</vt:lpwstr>
      </vt:variant>
      <vt:variant>
        <vt:i4>1114165</vt:i4>
      </vt:variant>
      <vt:variant>
        <vt:i4>182</vt:i4>
      </vt:variant>
      <vt:variant>
        <vt:i4>0</vt:i4>
      </vt:variant>
      <vt:variant>
        <vt:i4>5</vt:i4>
      </vt:variant>
      <vt:variant>
        <vt:lpwstr/>
      </vt:variant>
      <vt:variant>
        <vt:lpwstr>_Toc120102473</vt:lpwstr>
      </vt:variant>
      <vt:variant>
        <vt:i4>1114165</vt:i4>
      </vt:variant>
      <vt:variant>
        <vt:i4>176</vt:i4>
      </vt:variant>
      <vt:variant>
        <vt:i4>0</vt:i4>
      </vt:variant>
      <vt:variant>
        <vt:i4>5</vt:i4>
      </vt:variant>
      <vt:variant>
        <vt:lpwstr/>
      </vt:variant>
      <vt:variant>
        <vt:lpwstr>_Toc120102472</vt:lpwstr>
      </vt:variant>
      <vt:variant>
        <vt:i4>1114165</vt:i4>
      </vt:variant>
      <vt:variant>
        <vt:i4>170</vt:i4>
      </vt:variant>
      <vt:variant>
        <vt:i4>0</vt:i4>
      </vt:variant>
      <vt:variant>
        <vt:i4>5</vt:i4>
      </vt:variant>
      <vt:variant>
        <vt:lpwstr/>
      </vt:variant>
      <vt:variant>
        <vt:lpwstr>_Toc120102471</vt:lpwstr>
      </vt:variant>
      <vt:variant>
        <vt:i4>1114165</vt:i4>
      </vt:variant>
      <vt:variant>
        <vt:i4>164</vt:i4>
      </vt:variant>
      <vt:variant>
        <vt:i4>0</vt:i4>
      </vt:variant>
      <vt:variant>
        <vt:i4>5</vt:i4>
      </vt:variant>
      <vt:variant>
        <vt:lpwstr/>
      </vt:variant>
      <vt:variant>
        <vt:lpwstr>_Toc120102470</vt:lpwstr>
      </vt:variant>
      <vt:variant>
        <vt:i4>1048629</vt:i4>
      </vt:variant>
      <vt:variant>
        <vt:i4>158</vt:i4>
      </vt:variant>
      <vt:variant>
        <vt:i4>0</vt:i4>
      </vt:variant>
      <vt:variant>
        <vt:i4>5</vt:i4>
      </vt:variant>
      <vt:variant>
        <vt:lpwstr/>
      </vt:variant>
      <vt:variant>
        <vt:lpwstr>_Toc120102469</vt:lpwstr>
      </vt:variant>
      <vt:variant>
        <vt:i4>1048629</vt:i4>
      </vt:variant>
      <vt:variant>
        <vt:i4>152</vt:i4>
      </vt:variant>
      <vt:variant>
        <vt:i4>0</vt:i4>
      </vt:variant>
      <vt:variant>
        <vt:i4>5</vt:i4>
      </vt:variant>
      <vt:variant>
        <vt:lpwstr/>
      </vt:variant>
      <vt:variant>
        <vt:lpwstr>_Toc120102468</vt:lpwstr>
      </vt:variant>
      <vt:variant>
        <vt:i4>1048629</vt:i4>
      </vt:variant>
      <vt:variant>
        <vt:i4>146</vt:i4>
      </vt:variant>
      <vt:variant>
        <vt:i4>0</vt:i4>
      </vt:variant>
      <vt:variant>
        <vt:i4>5</vt:i4>
      </vt:variant>
      <vt:variant>
        <vt:lpwstr/>
      </vt:variant>
      <vt:variant>
        <vt:lpwstr>_Toc120102467</vt:lpwstr>
      </vt:variant>
      <vt:variant>
        <vt:i4>1048629</vt:i4>
      </vt:variant>
      <vt:variant>
        <vt:i4>140</vt:i4>
      </vt:variant>
      <vt:variant>
        <vt:i4>0</vt:i4>
      </vt:variant>
      <vt:variant>
        <vt:i4>5</vt:i4>
      </vt:variant>
      <vt:variant>
        <vt:lpwstr/>
      </vt:variant>
      <vt:variant>
        <vt:lpwstr>_Toc120102466</vt:lpwstr>
      </vt:variant>
      <vt:variant>
        <vt:i4>1048629</vt:i4>
      </vt:variant>
      <vt:variant>
        <vt:i4>134</vt:i4>
      </vt:variant>
      <vt:variant>
        <vt:i4>0</vt:i4>
      </vt:variant>
      <vt:variant>
        <vt:i4>5</vt:i4>
      </vt:variant>
      <vt:variant>
        <vt:lpwstr/>
      </vt:variant>
      <vt:variant>
        <vt:lpwstr>_Toc120102465</vt:lpwstr>
      </vt:variant>
      <vt:variant>
        <vt:i4>1048629</vt:i4>
      </vt:variant>
      <vt:variant>
        <vt:i4>128</vt:i4>
      </vt:variant>
      <vt:variant>
        <vt:i4>0</vt:i4>
      </vt:variant>
      <vt:variant>
        <vt:i4>5</vt:i4>
      </vt:variant>
      <vt:variant>
        <vt:lpwstr/>
      </vt:variant>
      <vt:variant>
        <vt:lpwstr>_Toc120102464</vt:lpwstr>
      </vt:variant>
      <vt:variant>
        <vt:i4>1048629</vt:i4>
      </vt:variant>
      <vt:variant>
        <vt:i4>122</vt:i4>
      </vt:variant>
      <vt:variant>
        <vt:i4>0</vt:i4>
      </vt:variant>
      <vt:variant>
        <vt:i4>5</vt:i4>
      </vt:variant>
      <vt:variant>
        <vt:lpwstr/>
      </vt:variant>
      <vt:variant>
        <vt:lpwstr>_Toc120102463</vt:lpwstr>
      </vt:variant>
      <vt:variant>
        <vt:i4>1048629</vt:i4>
      </vt:variant>
      <vt:variant>
        <vt:i4>116</vt:i4>
      </vt:variant>
      <vt:variant>
        <vt:i4>0</vt:i4>
      </vt:variant>
      <vt:variant>
        <vt:i4>5</vt:i4>
      </vt:variant>
      <vt:variant>
        <vt:lpwstr/>
      </vt:variant>
      <vt:variant>
        <vt:lpwstr>_Toc120102462</vt:lpwstr>
      </vt:variant>
      <vt:variant>
        <vt:i4>1048629</vt:i4>
      </vt:variant>
      <vt:variant>
        <vt:i4>110</vt:i4>
      </vt:variant>
      <vt:variant>
        <vt:i4>0</vt:i4>
      </vt:variant>
      <vt:variant>
        <vt:i4>5</vt:i4>
      </vt:variant>
      <vt:variant>
        <vt:lpwstr/>
      </vt:variant>
      <vt:variant>
        <vt:lpwstr>_Toc120102461</vt:lpwstr>
      </vt:variant>
      <vt:variant>
        <vt:i4>1048629</vt:i4>
      </vt:variant>
      <vt:variant>
        <vt:i4>104</vt:i4>
      </vt:variant>
      <vt:variant>
        <vt:i4>0</vt:i4>
      </vt:variant>
      <vt:variant>
        <vt:i4>5</vt:i4>
      </vt:variant>
      <vt:variant>
        <vt:lpwstr/>
      </vt:variant>
      <vt:variant>
        <vt:lpwstr>_Toc120102460</vt:lpwstr>
      </vt:variant>
      <vt:variant>
        <vt:i4>1245237</vt:i4>
      </vt:variant>
      <vt:variant>
        <vt:i4>98</vt:i4>
      </vt:variant>
      <vt:variant>
        <vt:i4>0</vt:i4>
      </vt:variant>
      <vt:variant>
        <vt:i4>5</vt:i4>
      </vt:variant>
      <vt:variant>
        <vt:lpwstr/>
      </vt:variant>
      <vt:variant>
        <vt:lpwstr>_Toc120102459</vt:lpwstr>
      </vt:variant>
      <vt:variant>
        <vt:i4>1245237</vt:i4>
      </vt:variant>
      <vt:variant>
        <vt:i4>92</vt:i4>
      </vt:variant>
      <vt:variant>
        <vt:i4>0</vt:i4>
      </vt:variant>
      <vt:variant>
        <vt:i4>5</vt:i4>
      </vt:variant>
      <vt:variant>
        <vt:lpwstr/>
      </vt:variant>
      <vt:variant>
        <vt:lpwstr>_Toc120102458</vt:lpwstr>
      </vt:variant>
      <vt:variant>
        <vt:i4>1245237</vt:i4>
      </vt:variant>
      <vt:variant>
        <vt:i4>86</vt:i4>
      </vt:variant>
      <vt:variant>
        <vt:i4>0</vt:i4>
      </vt:variant>
      <vt:variant>
        <vt:i4>5</vt:i4>
      </vt:variant>
      <vt:variant>
        <vt:lpwstr/>
      </vt:variant>
      <vt:variant>
        <vt:lpwstr>_Toc120102457</vt:lpwstr>
      </vt:variant>
      <vt:variant>
        <vt:i4>1245237</vt:i4>
      </vt:variant>
      <vt:variant>
        <vt:i4>80</vt:i4>
      </vt:variant>
      <vt:variant>
        <vt:i4>0</vt:i4>
      </vt:variant>
      <vt:variant>
        <vt:i4>5</vt:i4>
      </vt:variant>
      <vt:variant>
        <vt:lpwstr/>
      </vt:variant>
      <vt:variant>
        <vt:lpwstr>_Toc120102456</vt:lpwstr>
      </vt:variant>
      <vt:variant>
        <vt:i4>1245237</vt:i4>
      </vt:variant>
      <vt:variant>
        <vt:i4>74</vt:i4>
      </vt:variant>
      <vt:variant>
        <vt:i4>0</vt:i4>
      </vt:variant>
      <vt:variant>
        <vt:i4>5</vt:i4>
      </vt:variant>
      <vt:variant>
        <vt:lpwstr/>
      </vt:variant>
      <vt:variant>
        <vt:lpwstr>_Toc120102455</vt:lpwstr>
      </vt:variant>
      <vt:variant>
        <vt:i4>1245237</vt:i4>
      </vt:variant>
      <vt:variant>
        <vt:i4>68</vt:i4>
      </vt:variant>
      <vt:variant>
        <vt:i4>0</vt:i4>
      </vt:variant>
      <vt:variant>
        <vt:i4>5</vt:i4>
      </vt:variant>
      <vt:variant>
        <vt:lpwstr/>
      </vt:variant>
      <vt:variant>
        <vt:lpwstr>_Toc120102454</vt:lpwstr>
      </vt:variant>
      <vt:variant>
        <vt:i4>1245237</vt:i4>
      </vt:variant>
      <vt:variant>
        <vt:i4>62</vt:i4>
      </vt:variant>
      <vt:variant>
        <vt:i4>0</vt:i4>
      </vt:variant>
      <vt:variant>
        <vt:i4>5</vt:i4>
      </vt:variant>
      <vt:variant>
        <vt:lpwstr/>
      </vt:variant>
      <vt:variant>
        <vt:lpwstr>_Toc120102453</vt:lpwstr>
      </vt:variant>
      <vt:variant>
        <vt:i4>1245237</vt:i4>
      </vt:variant>
      <vt:variant>
        <vt:i4>56</vt:i4>
      </vt:variant>
      <vt:variant>
        <vt:i4>0</vt:i4>
      </vt:variant>
      <vt:variant>
        <vt:i4>5</vt:i4>
      </vt:variant>
      <vt:variant>
        <vt:lpwstr/>
      </vt:variant>
      <vt:variant>
        <vt:lpwstr>_Toc120102452</vt:lpwstr>
      </vt:variant>
      <vt:variant>
        <vt:i4>1245237</vt:i4>
      </vt:variant>
      <vt:variant>
        <vt:i4>50</vt:i4>
      </vt:variant>
      <vt:variant>
        <vt:i4>0</vt:i4>
      </vt:variant>
      <vt:variant>
        <vt:i4>5</vt:i4>
      </vt:variant>
      <vt:variant>
        <vt:lpwstr/>
      </vt:variant>
      <vt:variant>
        <vt:lpwstr>_Toc120102451</vt:lpwstr>
      </vt:variant>
      <vt:variant>
        <vt:i4>1245237</vt:i4>
      </vt:variant>
      <vt:variant>
        <vt:i4>44</vt:i4>
      </vt:variant>
      <vt:variant>
        <vt:i4>0</vt:i4>
      </vt:variant>
      <vt:variant>
        <vt:i4>5</vt:i4>
      </vt:variant>
      <vt:variant>
        <vt:lpwstr/>
      </vt:variant>
      <vt:variant>
        <vt:lpwstr>_Toc120102450</vt:lpwstr>
      </vt:variant>
      <vt:variant>
        <vt:i4>1179701</vt:i4>
      </vt:variant>
      <vt:variant>
        <vt:i4>38</vt:i4>
      </vt:variant>
      <vt:variant>
        <vt:i4>0</vt:i4>
      </vt:variant>
      <vt:variant>
        <vt:i4>5</vt:i4>
      </vt:variant>
      <vt:variant>
        <vt:lpwstr/>
      </vt:variant>
      <vt:variant>
        <vt:lpwstr>_Toc120102449</vt:lpwstr>
      </vt:variant>
      <vt:variant>
        <vt:i4>1179701</vt:i4>
      </vt:variant>
      <vt:variant>
        <vt:i4>32</vt:i4>
      </vt:variant>
      <vt:variant>
        <vt:i4>0</vt:i4>
      </vt:variant>
      <vt:variant>
        <vt:i4>5</vt:i4>
      </vt:variant>
      <vt:variant>
        <vt:lpwstr/>
      </vt:variant>
      <vt:variant>
        <vt:lpwstr>_Toc120102448</vt:lpwstr>
      </vt:variant>
      <vt:variant>
        <vt:i4>1179701</vt:i4>
      </vt:variant>
      <vt:variant>
        <vt:i4>26</vt:i4>
      </vt:variant>
      <vt:variant>
        <vt:i4>0</vt:i4>
      </vt:variant>
      <vt:variant>
        <vt:i4>5</vt:i4>
      </vt:variant>
      <vt:variant>
        <vt:lpwstr/>
      </vt:variant>
      <vt:variant>
        <vt:lpwstr>_Toc120102447</vt:lpwstr>
      </vt:variant>
      <vt:variant>
        <vt:i4>1179701</vt:i4>
      </vt:variant>
      <vt:variant>
        <vt:i4>20</vt:i4>
      </vt:variant>
      <vt:variant>
        <vt:i4>0</vt:i4>
      </vt:variant>
      <vt:variant>
        <vt:i4>5</vt:i4>
      </vt:variant>
      <vt:variant>
        <vt:lpwstr/>
      </vt:variant>
      <vt:variant>
        <vt:lpwstr>_Toc120102446</vt:lpwstr>
      </vt:variant>
      <vt:variant>
        <vt:i4>1179701</vt:i4>
      </vt:variant>
      <vt:variant>
        <vt:i4>14</vt:i4>
      </vt:variant>
      <vt:variant>
        <vt:i4>0</vt:i4>
      </vt:variant>
      <vt:variant>
        <vt:i4>5</vt:i4>
      </vt:variant>
      <vt:variant>
        <vt:lpwstr/>
      </vt:variant>
      <vt:variant>
        <vt:lpwstr>_Toc120102445</vt:lpwstr>
      </vt:variant>
      <vt:variant>
        <vt:i4>1179701</vt:i4>
      </vt:variant>
      <vt:variant>
        <vt:i4>8</vt:i4>
      </vt:variant>
      <vt:variant>
        <vt:i4>0</vt:i4>
      </vt:variant>
      <vt:variant>
        <vt:i4>5</vt:i4>
      </vt:variant>
      <vt:variant>
        <vt:lpwstr/>
      </vt:variant>
      <vt:variant>
        <vt:lpwstr>_Toc120102444</vt:lpwstr>
      </vt:variant>
      <vt:variant>
        <vt:i4>1179701</vt:i4>
      </vt:variant>
      <vt:variant>
        <vt:i4>2</vt:i4>
      </vt:variant>
      <vt:variant>
        <vt:i4>0</vt:i4>
      </vt:variant>
      <vt:variant>
        <vt:i4>5</vt:i4>
      </vt:variant>
      <vt:variant>
        <vt:lpwstr/>
      </vt:variant>
      <vt:variant>
        <vt:lpwstr>_Toc120102443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Yajie Zhao</dc:creator>
  <cp:keywords/>
  <cp:lastModifiedBy>Zhao, Yajie</cp:lastModifiedBy>
  <cp:revision>80</cp:revision>
  <cp:lastPrinted>2005-09-22T13:02:00Z</cp:lastPrinted>
  <dcterms:created xsi:type="dcterms:W3CDTF">2023-02-15T19:56:00Z</dcterms:created>
  <dcterms:modified xsi:type="dcterms:W3CDTF">2023-02-15T23:09:00Z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0x01010009FEBA254A23AA4FB25B325309970418</vt:lpwstr>
  </property>
</Properties>
</file>